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B956A4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25363F" w14:paraId="3E1BC5F8" w14:textId="61D8168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1A2527" w:rsidR="001A2527">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25363F" w14:paraId="4A868533" w14:textId="4681B086">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A2527" w:rsidR="001A2527">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25363F" w14:paraId="291F2327" w14:textId="13CF18F2">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1A2527" w:rsidR="001A2527">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A2527" w:rsidR="001A2527">
            <w:rPr>
              <w:rStyle w:val="eSPISCCParagraphDefaultFont"/>
              <w:rFonts w:eastAsiaTheme="minorHAnsi"/>
            </w:rPr>
            <w:t>Zagreb</w:t>
          </w:r>
        </w:sdtContent>
      </w:sdt>
      <w:r w:rsidR="001349C2">
        <w:t xml:space="preserve"> </w:t>
      </w:r>
    </w:p>
    <w:p w:rsidRPr="00176071" w:rsidR="00176071" w:rsidP="00610735" w:rsidRDefault="000E43A6" w14:paraId="2A944C29" w14:textId="61F51849">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1A2527" w:rsidR="001A2527">
            <w:rPr>
              <w:rStyle w:val="eSPISCCParagraphDefaultFont"/>
              <w:rFonts w:eastAsiaTheme="minorHAnsi"/>
            </w:rPr>
            <w:t>Pp-11598/2026</w:t>
          </w:r>
        </w:sdtContent>
      </w:sdt>
      <w:r w:rsidR="00176071">
        <w:t xml:space="preserve">                                                        </w:t>
      </w:r>
    </w:p>
    <w:p w:rsidR="009E7DBB" w:rsidP="000F1677" w:rsidRDefault="00610735" w14:paraId="163A9531" w14:textId="49816235">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1A2527" w:rsidR="001A2527">
            <w:rPr>
              <w:rStyle w:val="eSPISCCParagraphDefaultFont"/>
              <w:rFonts w:eastAsiaTheme="minorHAnsi"/>
            </w:rPr>
            <w:t>PETAK SHOP j.d.o.o. za trgovinu i usluge i dr.</w:t>
          </w:r>
        </w:sdtContent>
      </w:sdt>
      <w:r w:rsidR="00210894">
        <w:t xml:space="preserve"> </w:t>
      </w:r>
    </w:p>
    <w:p w:rsidRPr="0041581F" w:rsidR="0041581F" w:rsidP="000F1677" w:rsidRDefault="009E7DBB" w14:paraId="607A398A" w14:textId="4C991AD9">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1A2527" w:rsidR="001A2527">
            <w:rPr>
              <w:rStyle w:val="eSPISCCParagraphDefaultFont"/>
              <w:rFonts w:eastAsiaTheme="minorHAnsi"/>
            </w:rPr>
            <w:t>PETAK SHOP j.d.o.o. za trgovinu i usluge,Rade Petak-Šimunović</w:t>
          </w:r>
        </w:sdtContent>
      </w:sdt>
      <w:r w:rsidR="001E00E5">
        <w:rPr>
          <w:rFonts w:eastAsia="Calibri" w:cs="Times New Roman"/>
          <w:noProof/>
        </w:rPr>
        <w:t xml:space="preserve"> </w:t>
      </w:r>
    </w:p>
    <w:p w:rsidRPr="00610735" w:rsidR="00176071" w:rsidP="000F1677" w:rsidRDefault="00176071" w14:paraId="4BFE3A93" w14:textId="5DD92B10">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1A2527" w:rsidR="001A2527">
            <w:rPr>
              <w:rStyle w:val="eSPISCCParagraphDefaultFont"/>
              <w:rFonts w:eastAsiaTheme="minorHAnsi"/>
            </w:rPr>
            <w:t>članka 36., članka 36.</w:t>
          </w:r>
        </w:sdtContent>
      </w:sdt>
      <w:r w:rsidR="00494B32">
        <w:rPr>
          <w:rStyle w:val="PozadinaSvijetloZelena"/>
        </w:rPr>
        <w:t xml:space="preserve"> </w:t>
      </w:r>
      <w:sdt>
        <w:sdtPr>
          <w:rPr>
            <w:rStyle w:val="eSPISCCParagraphDefaultFont"/>
            <w:rFonts w:eastAsiaTheme="minorHAnsi"/>
          </w:rPr>
          <w:alias w:val="ZakonPravilnik"/>
          <w:tag w:val="DomainObject.ZakonPravilnikFull_1"/>
          <w:id w:val="-842088151"/>
          <w:lock w:val="sdtLocked"/>
          <w:placeholder>
            <w:docPart w:val="93BB8143F2034D9D83B8181D56D89D9F"/>
          </w:placeholder>
          <w:dataBinding w:xpath="/icms/DomainObject.ZakonPravilnikFull/derivirana_varijabla[@naziv='DomainObject.ZakonPravilnikFull_1']" w:storeItemID="{100293BC-3C9C-4740-99C7-73F5E9006100}"/>
          <w:text/>
        </w:sdtPr>
        <w:sdtEndPr>
          <w:rPr>
            <w:rStyle w:val="eSPISCCParagraphDefaultFont"/>
          </w:rPr>
        </w:sdtEndPr>
        <w:sdtContent>
          <w:r w:rsidRPr="001A2527" w:rsidR="001A2527">
            <w:rPr>
              <w:rStyle w:val="eSPISCCParagraphDefaultFont"/>
              <w:rFonts w:eastAsiaTheme="minorHAnsi"/>
            </w:rPr>
            <w:t>Zakon o autorskom pravu i srodnim pravima</w:t>
          </w:r>
        </w:sdtContent>
      </w:sdt>
      <w:r w:rsidR="00DE2D4E">
        <w:rPr>
          <w:rStyle w:val="PozadinaSvijetloZelena"/>
        </w:rPr>
        <w:t xml:space="preserve"> </w:t>
      </w:r>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57004E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7319F244"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7577EE0C" w14:textId="77777777">
      <w:pPr>
        <w:spacing w:after="0"/>
        <w:jc w:val="right"/>
        <w:rPr>
          <w:rFonts w:eastAsia="Calibri" w:cs="Times New Roman"/>
          <w:noProof/>
        </w:rPr>
      </w:pPr>
    </w:p>
    <w:p w:rsidR="00D7095E" w:rsidP="00D7095E" w:rsidRDefault="00D7095E" w14:paraId="14F4390C" w14:textId="77777777">
      <w:pPr>
        <w:keepNext/>
        <w:spacing w:after="0"/>
        <w:jc w:val="center"/>
        <w:rPr>
          <w:b/>
          <w:caps/>
          <w:spacing w:val="100"/>
        </w:rPr>
      </w:pPr>
    </w:p>
    <w:p w:rsidR="00D7095E" w:rsidP="00D7095E" w:rsidRDefault="00D7095E" w14:paraId="783D5068" w14:textId="77777777">
      <w:pPr>
        <w:keepNext/>
        <w:spacing w:after="0"/>
        <w:jc w:val="center"/>
        <w:rPr>
          <w:b/>
          <w:caps/>
          <w:spacing w:val="100"/>
        </w:rPr>
      </w:pPr>
    </w:p>
    <w:p w:rsidR="009E7DBB" w:rsidP="009E7DBB" w:rsidRDefault="009E7DBB" w14:paraId="634297D2"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0CC73ED1" w14:textId="77777777">
      <w:pPr>
        <w:spacing w:after="0"/>
        <w:jc w:val="center"/>
        <w:rPr>
          <w:rFonts w:eastAsia="Calibri" w:cs="Times New Roman"/>
          <w:b/>
          <w:lang w:eastAsia="hr-HR"/>
        </w:rPr>
      </w:pPr>
    </w:p>
    <w:p w:rsidRPr="005639DA" w:rsidR="002C700A" w:rsidP="002C700A" w:rsidRDefault="009E7DBB" w14:paraId="52C17E23" w14:textId="1AFB3FD7">
      <w:pPr>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Pr>
        </w:sdtEndPr>
        <w:sdtContent>
          <w:r w:rsidRPr="001A2527" w:rsidR="001A2527">
            <w:rPr>
              <w:rStyle w:val="eSPISCCParagraphDefaultFont"/>
              <w:rFonts w:eastAsiaTheme="minorHAnsi"/>
            </w:rPr>
            <w:t>107/07, 39/13, 157/13, 110/15, 70/17, 118/18, 114/22 i 86/26</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00D7095E" w:rsidP="00D7095E" w:rsidRDefault="00D7095E" w14:paraId="79DFD518" w14:textId="77777777">
      <w:pPr>
        <w:keepNext/>
        <w:spacing w:after="0"/>
        <w:jc w:val="center"/>
        <w:rPr>
          <w:b/>
          <w:caps/>
          <w:spacing w:val="100"/>
        </w:rPr>
      </w:pPr>
    </w:p>
    <w:p w:rsidRPr="000F1677" w:rsidR="000F1677" w:rsidP="000F1677" w:rsidRDefault="009E7DBB" w14:paraId="1AFEF8BA" w14:textId="646C1E4C">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1A2527" w:rsidR="001A2527">
            <w:rPr>
              <w:rStyle w:val="eSPISCCParagraphDefaultFont"/>
              <w:rFonts w:eastAsiaTheme="minorHAnsi"/>
            </w:rPr>
            <w:t>PETAK SHOP j.d.o.o. za trgovinu i usluge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1A2527" w:rsidR="001A2527">
            <w:rPr>
              <w:rStyle w:val="eSPISCCParagraphDefaultFont"/>
              <w:rFonts w:eastAsiaTheme="minorHAnsi"/>
            </w:rPr>
            <w:t>20.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1A2527" w:rsidR="001A2527">
            <w:rPr>
              <w:rStyle w:val="eSPISCCParagraphDefaultFont"/>
              <w:rFonts w:eastAsiaTheme="minorHAnsi"/>
            </w:rPr>
            <w:t>10:45</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A2527" w:rsidR="001A2527">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A2527" w:rsidR="001A2527">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1A2527" w:rsidR="001A2527">
            <w:rPr>
              <w:rStyle w:val="eSPISCCParagraphDefaultFont"/>
              <w:rFonts w:eastAsiaTheme="minorHAnsi"/>
            </w:rPr>
            <w:t>124</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4298A68D"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753A44CA"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576DE3DB" w14:textId="77777777">
      <w:pPr>
        <w:spacing w:after="0"/>
        <w:ind w:firstLine="708"/>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6C0875" w:rsidRDefault="006C0875" w14:paraId="2DCB26BF"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659A2D39"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66C5DA9E" w14:textId="77777777">
      <w:pPr>
        <w:spacing w:after="0"/>
      </w:pPr>
    </w:p>
    <w:p w:rsidRPr="0041581F" w:rsidR="0041581F" w:rsidP="00A70E0A" w:rsidRDefault="0041581F" w14:paraId="4F60C35A" w14:textId="22A6215F">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1A2527" w:rsidR="001A2527">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1A2527" w:rsidR="001A2527">
            <w:rPr>
              <w:rStyle w:val="eSPISCCParagraphDefaultFont"/>
              <w:rFonts w:eastAsiaTheme="minorHAnsi"/>
            </w:rPr>
            <w:t>30. listopada 2026.</w:t>
          </w:r>
        </w:sdtContent>
      </w:sdt>
      <w:r w:rsidRPr="0041581F">
        <w:rPr>
          <w:rFonts w:eastAsia="Calibri" w:cs="Times New Roman"/>
        </w:rPr>
        <w:t xml:space="preserve"> </w:t>
      </w:r>
    </w:p>
    <w:p w:rsidRPr="0041581F" w:rsidR="0041581F" w:rsidP="0041581F" w:rsidRDefault="0041581F" w14:paraId="4E33395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25363F" w14:paraId="1E2CDE03" w14:textId="6A3FF062">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1A2527" w:rsidR="001A2527">
            <w:rPr>
              <w:rStyle w:val="eSPISCCParagraphDefaultFont"/>
              <w:rFonts w:eastAsiaTheme="minorHAnsi"/>
            </w:rPr>
            <w:t xml:space="preserve">Vlatkica Jurić  v.r. </w:t>
          </w:r>
        </w:sdtContent>
      </w:sdt>
    </w:p>
    <w:p w:rsidRPr="0041581F" w:rsidR="006F62A9" w:rsidP="006F62A9" w:rsidRDefault="006F62A9" w14:paraId="3A4DCD2A"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5363F" w:rsidP="00537B78" w:rsidRDefault="0025363F" w14:paraId="4789E559" w14:textId="77777777">
      <w:r>
        <w:separator/>
      </w:r>
    </w:p>
  </w:endnote>
  <w:endnote w:type="continuationSeparator" w:id="0">
    <w:p w:rsidR="0025363F" w:rsidP="00537B78" w:rsidRDefault="0025363F" w14:paraId="2C3A7914"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82D0839"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52A14E58" w14:textId="77777777">
    <w:pPr>
      <w:pStyle w:val="Stranica"/>
    </w:pPr>
  </w:p>
</w:ftr>
</file>

<file path=word/footnotes.xml><?xml version="1.0" encoding="utf-8"?>
<w:foot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5363F" w:rsidP="00537B78" w:rsidRDefault="0025363F" w14:paraId="49713CC2" w14:textId="77777777">
      <w:r>
        <w:separator/>
      </w:r>
    </w:p>
  </w:footnote>
  <w:footnote w:type="continuationSeparator" w:id="0">
    <w:p w:rsidR="0025363F" w:rsidP="00537B78" w:rsidRDefault="0025363F" w14:paraId="3CAC0946"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8CAB547" w14:textId="413E79EF">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1A2527" w:rsidR="001A2527">
          <w:rPr>
            <w:rStyle w:val="eSPISCCParagraphDefaultFont"/>
          </w:rPr>
          <w:t>Pp-11598/2026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0A58"/>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2527"/>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63F"/>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5B6D"/>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6F88"/>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D4E"/>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8CB2F50"/>
  <w15:docId w15:val="{F1466729-8F2D-474A-91BA-5A0368C8DD2E}"/>
</w:settings>
</file>

<file path=word/styles.xml><?xml version="1.0" encoding="utf-8"?>
<w:styl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
      <w:docPartPr>
        <w:name w:val="93BB8143F2034D9D83B8181D56D89D9F"/>
        <w:category>
          <w:name w:val="Općenito"/>
          <w:gallery w:val="placeholder"/>
        </w:category>
        <w:types>
          <w:type w:val="bbPlcHdr"/>
        </w:types>
        <w:behaviors>
          <w:behavior w:val="content"/>
        </w:behaviors>
        <w:guid w:val="{F36A77D9-8FA8-44AF-BDAC-F3C5CBC37D61}"/>
      </w:docPartPr>
      <w:docPartBody>
        <w:p w:rsidR="00371653" w:rsidRDefault="007869DB">
          <w:r w:rsidRPr="0020020F">
            <w:rPr>
              <w:rStyle w:val="Tekstrezerviranogmjesta"/>
              <w:lang w:val="en-US"/>
            </w:rPr>
            <w:t>.._.._.._.._.._.._.._..</w:t>
          </w:r>
        </w:p>
      </w:docPartBody>
    </w:docPart>
  </w:docParts>
</w:glossaryDocument>
</file>

<file path=word/glossary/fontTable.xml><?xml version="1.0" encoding="utf-8"?>
<w:font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353C9"/>
    <w:rsid w:val="002C3DDF"/>
    <w:rsid w:val="00307A23"/>
    <w:rsid w:val="00332B0E"/>
    <w:rsid w:val="00370225"/>
    <w:rsid w:val="00371653"/>
    <w:rsid w:val="003E0449"/>
    <w:rsid w:val="003F07CD"/>
    <w:rsid w:val="005132FB"/>
    <w:rsid w:val="005208DB"/>
    <w:rsid w:val="00525F84"/>
    <w:rsid w:val="006249A5"/>
    <w:rsid w:val="006E1744"/>
    <w:rsid w:val="007869DB"/>
    <w:rsid w:val="007D6264"/>
    <w:rsid w:val="00805B6D"/>
    <w:rsid w:val="00817312"/>
    <w:rsid w:val="00826F88"/>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869DB"/>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Piškorevci</izvorni_sadrzaj>
    <derivirana_varijabla naziv="DomainObject.UcesnikSudskeRadnje.Adresa.Naselje_1">Piškorevci</derivirana_varijabla>
  </DomainObject.UcesnikSudskeRadnje.Adresa.Naselje>
  <DomainObject.UcesnikSudskeRadnje.Adresa.PostBroj>
    <izvorni_sadrzaj>31417</izvorni_sadrzaj>
    <derivirana_varijabla naziv="DomainObject.UcesnikSudskeRadnje.Adresa.PostBroj_1">31417</derivirana_varijabla>
  </DomainObject.UcesnikSudskeRadnje.Adresa.PostBroj>
  <DomainObject.UcesnikSudskeRadnje.Adresa.UlicaIKBR>
    <izvorni_sadrzaj>Stjepana Radića 23</izvorni_sadrzaj>
    <derivirana_varijabla naziv="DomainObject.UcesnikSudskeRadnje.Adresa.UlicaIKBR_1">Stjepana Radića 23</derivirana_varijabla>
  </DomainObject.UcesnikSudskeRadnje.Adresa.UlicaIKBR>
  <DomainObject.UcesnikSudskeRadnje.Naziv>
    <izvorni_sadrzaj>PETAK SHOP j.d.o.o. za trgovinu i usluge</izvorni_sadrzaj>
    <derivirana_varijabla naziv="DomainObject.UcesnikSudskeRadnje.Naziv_1">PETAK SHOP j.d.o.o. za trgovinu i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124</izvorni_sadrzaj>
    <derivirana_varijabla naziv="DomainObject.UcesnikSudskeRadnje.SudskaRadnja.Prostorija.Oznaka_1">124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20. studenog 2026.</izvorni_sadrzaj>
    <derivirana_varijabla naziv="DomainObject.UcesnikSudskeRadnje.SudskaRadnja.PlaniraniZavrsetakDatum_1">20. studenog 2026.</derivirana_varijabla>
  </DomainObject.UcesnikSudskeRadnje.SudskaRadnja.PlaniraniZavrsetakDatum>
  <DomainObject.UcesnikSudskeRadnje.SudskaRadnja.PlaniraniPocetakDatum>
    <izvorni_sadrzaj>20. studenog 2026.</izvorni_sadrzaj>
    <derivirana_varijabla naziv="DomainObject.UcesnikSudskeRadnje.SudskaRadnja.PlaniraniPocetakDatum_1">20.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11:00</izvorni_sadrzaj>
    <derivirana_varijabla naziv="DomainObject.UcesnikSudskeRadnje.SudskaRadnja.PlaniraniZavrsetakVrijeme_1">11:00</derivirana_varijabla>
  </DomainObject.UcesnikSudskeRadnje.SudskaRadnja.PlaniraniZavrsetakVrijeme>
  <DomainObject.UcesnikSudskeRadnje.SudskaRadnja.PlaniraniPocetakVrijeme>
    <izvorni_sadrzaj>10:45</izvorni_sadrzaj>
    <derivirana_varijabla naziv="DomainObject.UcesnikSudskeRadnje.SudskaRadnja.PlaniraniPocetakVrijeme_1">10:45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11598</izvorni_sadrzaj>
    <derivirana_varijabla naziv="DomainObject.Predmet.Broj_1">11598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 rujna 2026.</izvorni_sadrzaj>
    <derivirana_varijabla naziv="DomainObject.Predmet.DatumOsnivanja_1">2. rujna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15. srpnja 1964.</izvorni_sadrzaj>
    <derivirana_varijabla naziv="DomainObject.Predmet.OkrivljenikFizickaOsoba.DatumRodjenja_1">15. srpnja 1964.</derivirana_varijabla>
  </DomainObject.Predmet.OkrivljenikFizickaOsoba.DatumRodjenja>
  <DomainObject.Predmet.OkrivljenikFizickaOsoba.DatumRodjenjaFormated>
    <izvorni_sadrzaj>15.7.1964.</izvorni_sadrzaj>
    <derivirana_varijabla naziv="DomainObject.Predmet.OkrivljenikFizickaOsoba.DatumRodjenjaFormated_1">15.7.1964.</derivirana_varijabla>
  </DomainObject.Predmet.OkrivljenikFizickaOsoba.DatumRodjenjaFormated>
  <DomainObject.Predmet.OkrivljenikFizickaOsoba.Ime>
    <izvorni_sadrzaj>Rade</izvorni_sadrzaj>
    <derivirana_varijabla naziv="DomainObject.Predmet.OkrivljenikFizickaOsoba.Ime_1">Rade</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Đakovo (Đakovo)</izvorni_sadrzaj>
    <derivirana_varijabla naziv="DomainObject.Predmet.OkrivljenikFizickaOsoba.MjestoRodjenja_1">Đakovo (Đakovo)</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Rade Petak-Šimunović</izvorni_sadrzaj>
    <derivirana_varijabla naziv="DomainObject.Predmet.OkrivljenikFizickaOsoba.Naziv_1">Rade Petak-Šimunović</derivirana_varijabla>
  </DomainObject.Predmet.OkrivljenikFizickaOsoba.Naziv>
  <DomainObject.Predmet.OkrivljenikFizickaOsoba.Prezime>
    <izvorni_sadrzaj>Petak-Šimunović</izvorni_sadrzaj>
    <derivirana_varijabla naziv="DomainObject.Predmet.OkrivljenikFizickaOsoba.Prezime_1">Petak-Šimunović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81588210643</izvorni_sadrzaj>
    <derivirana_varijabla naziv="DomainObject.Predmet.OkrivljenikFizickaOsoba.Oib_1">81588210643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Pp-11598/2026</izvorni_sadrzaj>
    <derivirana_varijabla naziv="DomainObject.Predmet.OznakaBroj_1">Pp-11598/2026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PETAK SHOP j.d.o.o. za trgovinu i usluge; Rade Petak-Šimunović</izvorni_sadrzaj>
    <derivirana_varijabla naziv="DomainObject.Predmet.ProtustrankaFormated_1">  PETAK SHOP j.d.o.o. za trgovinu i usluge; Rade Petak-Šimunović</derivirana_varijabla>
  </DomainObject.Predmet.ProtustrankaFormated>
  <DomainObject.Predmet.ProtustrankaFormatedOIB>
    <izvorni_sadrzaj>  PETAK SHOP j.d.o.o. za trgovinu i usluge, OIB 61653674947; Rade Petak-Šimunović, OIB 81588210643</izvorni_sadrzaj>
    <derivirana_varijabla naziv="DomainObject.Predmet.ProtustrankaFormatedOIB_1">  PETAK SHOP j.d.o.o. za trgovinu i usluge, OIB 61653674947; Rade Petak-Šimunović, OIB 81588210643</derivirana_varijabla>
  </DomainObject.Predmet.ProtustrankaFormatedOIB>
  <DomainObject.Predmet.ProtustrankaFormatedWithAdress>
    <izvorni_sadrzaj> PETAK SHOP j.d.o.o. za trgovinu i usluge, Stjepana Radića 23, 31417 Piškorevci; Rade Petak-Šimunović, Nikole Šubića Zrinskog 16, 31417 Piškorevci</izvorni_sadrzaj>
    <derivirana_varijabla naziv="DomainObject.Predmet.ProtustrankaFormatedWithAdress_1"> PETAK SHOP j.d.o.o. za trgovinu i usluge, Stjepana Radića 23, 31417 Piškorevci; Rade Petak-Šimunović, Nikole Šubića Zrinskog 16, 31417 Piškorevci</derivirana_varijabla>
  </DomainObject.Predmet.ProtustrankaFormatedWithAdress>
  <DomainObject.Predmet.ProtustrankaFormatedWithAdressOIB>
    <izvorni_sadrzaj> PETAK SHOP j.d.o.o. za trgovinu i usluge, OIB 61653674947, Stjepana Radića 23, 31417 Piškorevci; Rade Petak-Šimunović, OIB 81588210643, Nikole Šubića Zrinskog 16, 31417 Piškorevci</izvorni_sadrzaj>
    <derivirana_varijabla naziv="DomainObject.Predmet.ProtustrankaFormatedWithAdressOIB_1"> PETAK SHOP j.d.o.o. za trgovinu i usluge, OIB 61653674947, Stjepana Radića 23, 31417 Piškorevci; Rade Petak-Šimunović, OIB 81588210643, Nikole Šubića Zrinskog 16, 31417 Piškorevci</derivirana_varijabla>
  </DomainObject.Predmet.ProtustrankaFormatedWithAdressOIB>
  <DomainObject.Predmet.ProtustrankaWithAdress>
    <izvorni_sadrzaj>PETAK SHOP j.d.o.o. za trgovinu i usluge Stjepana Radića 23, 31417 Piškorevci, Rade Petak-Šimunović Nikole Šubića Zrinskog 16, 31417 Piškorevci</izvorni_sadrzaj>
    <derivirana_varijabla naziv="DomainObject.Predmet.ProtustrankaWithAdress_1">PETAK SHOP j.d.o.o. za trgovinu i usluge Stjepana Radića 23, 31417 Piškorevci, Rade Petak-Šimunović Nikole Šubića Zrinskog 16, 31417 Piškorevci</derivirana_varijabla>
  </DomainObject.Predmet.ProtustrankaWithAdress>
  <DomainObject.Predmet.ProtustrankaWithAdressOIB>
    <izvorni_sadrzaj>PETAK SHOP j.d.o.o. za trgovinu i usluge, OIB 61653674947, Stjepana Radića 23, 31417 Piškorevci, Rade Petak-Šimunović, OIB 81588210643, Nikole Šubića Zrinskog 16, 31417 Piškorevci</izvorni_sadrzaj>
    <derivirana_varijabla naziv="DomainObject.Predmet.ProtustrankaWithAdressOIB_1">PETAK SHOP j.d.o.o. za trgovinu i usluge, OIB 61653674947, Stjepana Radića 23, 31417 Piškorevci, Rade Petak-Šimunović, OIB 81588210643, Nikole Šubića Zrinskog 16, 31417 Piškorevci</derivirana_varijabla>
  </DomainObject.Predmet.ProtustrankaWithAdressOIB>
  <DomainObject.Predmet.ProtustrankaNazivFormated>
    <izvorni_sadrzaj>PETAK SHOP j.d.o.o. za trgovinu i usluge,Rade Petak-Šimunović</izvorni_sadrzaj>
    <derivirana_varijabla naziv="DomainObject.Predmet.ProtustrankaNazivFormated_1">PETAK SHOP j.d.o.o. za trgovinu i usluge,Rade Petak-Šimunović</derivirana_varijabla>
    <derivirana_varijabla naziv="Padez">PETAK SHOP j.d.o.o. za trgovinu i usluge,Rade Petak-Šimunović</derivirana_varijabla>
  </DomainObject.Predmet.ProtustrankaNazivFormated>
  <DomainObject.Predmet.ProtustrankaNazivFormatedOIB>
    <izvorni_sadrzaj>PETAK SHOP j.d.o.o. za trgovinu i usluge, OIB 61653674947,Rade Petak-Šimunović, OIB 81588210643</izvorni_sadrzaj>
    <derivirana_varijabla naziv="DomainObject.Predmet.ProtustrankaNazivFormatedOIB_1">PETAK SHOP j.d.o.o. za trgovinu i usluge, OIB 61653674947,Rade Petak-Šimunović, OIB 81588210643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Vlatkica Jurić, 29.</izvorni_sadrzaj>
    <derivirana_varijabla naziv="DomainObject.Predmet.Referada.Naziv_1">Vlatkica Jurić, 29.</derivirana_varijabla>
  </DomainObject.Predmet.Referada.Naziv>
  <DomainObject.Predmet.Referada.Oznaka>
    <izvorni_sadrzaj>29</izvorni_sadrzaj>
    <derivirana_varijabla naziv="DomainObject.Predmet.Referada.Oznaka_1">29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124</izvorni_sadrzaj>
    <derivirana_varijabla naziv="DomainObject.Predmet.Referada.Prostorija.Oznaka_1">124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Vlatkica Jurić</izvorni_sadrzaj>
    <derivirana_varijabla naziv="DomainObject.Predmet.Referada.Sudac_1">Vlatkica Jurić  v.r. </derivirana_varijabla>
    <derivirana_varijabla naziv="Dativ">Vlatkica Jurić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Vlatkica Jurić, 29.</izvorni_sadrzaj>
    <derivirana_varijabla naziv="DomainObject.Predmet.TrenutnaLokacijaSpisa.Naziv_1">Vlatkica Jurić, 29.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Štefica Meštrović</izvorni_sadrzaj>
    <derivirana_varijabla naziv="DomainObject.Predmet.Zapisnicar_1">Štefica Meštrović</derivirana_varijabla>
    <derivirana_varijabla naziv="Padez">Štefica Meštrović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PETAK SHOP j.d.o.o. za trgovinu i usluge</item>
      <item>Rade Petak-Šimunović</item>
    </izvorni_sadrzaj>
    <derivirana_varijabla naziv="DomainObject.Predmet.ProtuStrankaListFormated_1">
      <item>PETAK SHOP j.d.o.o. za trgovinu i usluge</item>
      <item>Rade Petak-Šimunović</item>
    </derivirana_varijabla>
  </DomainObject.Predmet.ProtuStrankaListFormated>
  <DomainObject.Predmet.ProtuStrankaListFormatedOIB>
    <izvorni_sadrzaj>
      <item>PETAK SHOP j.d.o.o. za trgovinu i usluge, OIB 61653674947</item>
      <item>Rade Petak-Šimunović, OIB 81588210643</item>
    </izvorni_sadrzaj>
    <derivirana_varijabla naziv="DomainObject.Predmet.ProtuStrankaListFormatedOIB_1">
      <item>PETAK SHOP j.d.o.o. za trgovinu i usluge, OIB 61653674947</item>
      <item>Rade Petak-Šimunović, OIB 81588210643</item>
    </derivirana_varijabla>
  </DomainObject.Predmet.ProtuStrankaListFormatedOIB>
  <DomainObject.Predmet.ProtuStrankaListFormatedWithAdress>
    <izvorni_sadrzaj>
      <item>PETAK SHOP j.d.o.o. za trgovinu i usluge, Stjepana Radića 23, 31417 Piškorevci</item>
      <item>Rade Petak-Šimunović, Nikole Šubića Zrinskog 16, 31417 Piškorevci</item>
    </izvorni_sadrzaj>
    <derivirana_varijabla naziv="DomainObject.Predmet.ProtuStrankaListFormatedWithAdress_1">
      <item>PETAK SHOP j.d.o.o. za trgovinu i usluge, Stjepana Radića 23, 31417 Piškorevci</item>
      <item>Rade Petak-Šimunović, Nikole Šubića Zrinskog 16, 31417 Piškorevci</item>
    </derivirana_varijabla>
  </DomainObject.Predmet.ProtuStrankaListFormatedWithAdress>
  <DomainObject.Predmet.ProtuStrankaListFormatedWithAdressOIB>
    <izvorni_sadrzaj>
      <item>PETAK SHOP j.d.o.o. za trgovinu i usluge, OIB 61653674947, Stjepana Radića 23, 31417 Piškorevci</item>
      <item>Rade Petak-Šimunović, OIB 81588210643, Nikole Šubića Zrinskog 16, 31417 Piškorevci</item>
    </izvorni_sadrzaj>
    <derivirana_varijabla naziv="DomainObject.Predmet.ProtuStrankaListFormatedWithAdressOIB_1">
      <item>PETAK SHOP j.d.o.o. za trgovinu i usluge, OIB 61653674947, Stjepana Radića 23, 31417 Piškorevci</item>
      <item>Rade Petak-Šimunović, OIB 81588210643, Nikole Šubića Zrinskog 16, 31417 Piškorevci</item>
    </derivirana_varijabla>
  </DomainObject.Predmet.ProtuStrankaListFormatedWithAdressOIB>
  <DomainObject.Predmet.ProtuStrankaListNazivFormated>
    <izvorni_sadrzaj>
      <item>PETAK SHOP j.d.o.o. za trgovinu i usluge</item>
      <item>Rade Petak-Šimunović</item>
    </izvorni_sadrzaj>
    <derivirana_varijabla naziv="DomainObject.Predmet.ProtuStrankaListNazivFormated_1">
      <item>PETAK SHOP j.d.o.o. za trgovinu i usluge</item>
      <item>Rade Petak-Šimunović</item>
    </derivirana_varijabla>
  </DomainObject.Predmet.ProtuStrankaListNazivFormated>
  <DomainObject.Predmet.ProtuStrankaListNazivFormatedOIB>
    <izvorni_sadrzaj>
      <item>PETAK SHOP j.d.o.o. za trgovinu i usluge, OIB 61653674947</item>
      <item>Rade Petak-Šimunović, OIB 81588210643</item>
    </izvorni_sadrzaj>
    <derivirana_varijabla naziv="DomainObject.Predmet.ProtuStrankaListNazivFormatedOIB_1">
      <item>PETAK SHOP j.d.o.o. za trgovinu i usluge, OIB 61653674947</item>
      <item>Rade Petak-Šimunović, OIB 81588210643</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listopada 2026.</izvorni_sadrzaj>
    <derivirana_varijabla naziv="DomainObject.Datum_1">30.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PETAK SHOP j.d.o.o. za trgovinu i usluge i dr.</izvorni_sadrzaj>
    <derivirana_varijabla naziv="DomainObject.Predmet.ProtustrankaIDrugi_1">PETAK SHOP j.d.o.o. za trgovinu i usluge i dr.</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PETAK SHOP j.d.o.o. za trgovinu i usluge, OIB 61653674947, Stjepana Radića 23, 31417 Piškorevci i dr.</izvorni_sadrzaj>
    <derivirana_varijabla naziv="DomainObject.Predmet.ProtustrankaIDrugiAdressOIB_1">PETAK SHOP j.d.o.o. za trgovinu i usluge, OIB 61653674947, Stjepana Radića 23, 31417 Piškorevci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PETAK SHOP j.d.o.o. za trgovinu i usluge</item>
      <item>Rade Petak-Šimunović</item>
    </izvorni_sadrzaj>
    <derivirana_varijabla naziv="DomainObject.Predmet.SudioniciListNaziv_1">
      <item>HRVATSKO DRUŠTVO SKLADATELJA</item>
      <item>PETAK SHOP j.d.o.o. za trgovinu i usluge</item>
      <item>Rade Petak-Šimunović</item>
    </derivirana_varijabla>
    <derivirana_varijabla naziv="OstaliSudionici">
      <item>HRVATSKO DRUŠTVO SKLADATELJA</item>
      <item>PETAK SHOP j.d.o.o. za trgovinu i usluge</item>
      <item>Rade Petak-Šimunović</item>
    </derivirana_varijabla>
  </DomainObject.Predmet.SudioniciListNaziv>
  <DomainObject.Predmet.SudioniciListAdressOIB>
    <izvorni_sadrzaj>
      <item>HRVATSKO DRUŠTVO SKLADATELJA, OIB 56668956985, Heinzelova 62 A,10000 Zagreb</item>
      <item>PETAK SHOP j.d.o.o. za trgovinu i usluge, OIB 61653674947, Stjepana Radića 23,31417 Piškorevci</item>
      <item>Rade Petak-Šimunović, OIB 81588210643, Nikole Šubića Zrinskog 16,31417 Piškorevci</item>
    </izvorni_sadrzaj>
    <derivirana_varijabla naziv="DomainObject.Predmet.SudioniciListAdressOIB_1">
      <item>HRVATSKO DRUŠTVO SKLADATELJA, OIB 56668956985, Heinzelova 62 A,10000 Zagreb</item>
      <item>PETAK SHOP j.d.o.o. za trgovinu i usluge, OIB 61653674947, Stjepana Radića 23,31417 Piškorevci</item>
      <item>Rade Petak-Šimunović, OIB 81588210643, Nikole Šubića Zrinskog 16,31417 Piškorevci</item>
    </derivirana_varijabla>
  </DomainObject.Predmet.SudioniciListAdressOIB>
  <DomainObject.UcesnikSudskeRadnje.NazivFormated>
    <izvorni_sadrzaj>PETAK SHOP j.d.o.o. za trgovinu i usluge, OIB 61653674947, Stjepana Radića 23,31417 Piškorevci</izvorni_sadrzaj>
    <derivirana_varijabla naziv="DomainObject.UcesnikSudskeRadnje.NazivFormated_1">PETAK SHOP j.d.o.o. za trgovinu i usluge, OIB 61653674947, Stjepana Radića 23,31417 Piškorevci</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61653674947</item>
      <item>, OIB 81588210643</item>
    </izvorni_sadrzaj>
    <derivirana_varijabla naziv="DomainObject.Predmet.SudioniciListNazivOIB_1">
      <item>, OIB 56668956985</item>
      <item>, OIB 61653674947</item>
      <item>, OIB 81588210643</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PETAK SHOP j.d.o.o. za trgovinu i usluge, OIB 61653674947, Stjepana Radića 23, 31417 Piškorevci
2. Okrivljenik Rade Petak-Šimunović, OIB 81588210643, Nikole Šubića Zrinskog 16, 31417 Piškorevci</izvorni_sadrzaj>
    <derivirana_varijabla naziv="DomainObject.UcesnikSudskeRadnje.SudskaRadnja.UcesniciObavijest_1">1. Okrivljenik PETAK SHOP j.d.o.o. za trgovinu i usluge, OIB 61653674947, Stjepana Radića 23, 31417 Piškorevci
2. Okrivljenik Rade Petak-Šimunović, OIB 81588210643, Nikole Šubića Zrinskog 16, 31417 Piškorevci</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 rujna 2026.</izvorni_sadrzaj>
    <derivirana_varijabla naziv="DomainObject.Predmet.DatumPocetkaProcesa_1">2. rujna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PETAK SHOP j.d.o.o. za trgovinu i usluge, Stjepana Radića 23, 31417 Piškorevci, OIB: 61653674947</item>
      <item>Rade Petak-Šimunović, Nikole Šubića Zrinskog 16, 31417 Piškorevci, OIB: 81588210643, rođen-a 15.07.1964., mjesto rođenja Đakovo (Đakovo)</item>
    </izvorni_sadrzaj>
    <derivirana_varijabla naziv="DomainObject.Predmet.OkrivljenikAdresaMjestoRodjenjaList_1">
      <item>PETAK SHOP j.d.o.o. za trgovinu i usluge, Stjepana Radića 23, 31417 Piškorevci, OIB: 61653674947</item>
      <item>Rade Petak-Šimunović, Nikole Šubića Zrinskog 16, 31417 Piškorevci, OIB: 81588210643, rođen-a 15.07.1964., mjesto rođenja Đakovo (Đakovo)</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PETAK SHOP j.d.o.o. za trgovinu i usluge, MBS 030290668, Stjepana Radića 23, 31417 Piškorevci</izvorni_sadrzaj>
    <derivirana_varijabla naziv="DomainObject.Predmet.OkrivljenikPravnaNazivAdresaMbs_1">PETAK SHOP j.d.o.o. za trgovinu i usluge, MBS 030290668, Stjepana Radića 23, 31417 Piškorevci</derivirana_varijabla>
  </DomainObject.Predmet.OkrivljenikPravnaNazivAdresaMbs>
  <DomainObject.Sudac.Email>
    <izvorni_sadrzaj>Vlatkica.Juric@pszg.pravosudje.hr</izvorni_sadrzaj>
    <derivirana_varijabla naziv="DomainObject.Sudac.Email_1">Vlatkica.Juric@pszg.pravosudje.hr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 o autorskom pravu i srodnim pravima</derivirana_varijabla>
  </DomainObject.ZakonPravilnikFull>
  <DomainObject.PrviPodnesak.OznakaBrojPodnositelja>
    <izvorni_sadrzaj>351429-0001</izvorni_sadrzaj>
    <derivirana_varijabla naziv="DomainObject.PrviPodnesak.OznakaBrojPodnositelja_1">351429-0001</derivirana_varijabla>
  </DomainObject.PrviPodnesak.OznakaBrojPodnositelja>
</icms>
</file>

<file path=customXml/itemProps1.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330</properties:Words>
  <properties:Characters>1899</properties:Characters>
  <properties:Lines>48</properties:Lines>
  <properties:Paragraphs>20</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2398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Vlatkica Jurić</cp:lastModifiedBy>
  <dcterms:modified xmlns:xsi="http://www.w3.org/2001/XMLSchema-instance" xsi:type="dcterms:W3CDTF">2026-10-30T08:31:00Z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PETAK SHOP j.d.o.o. za trgovinu i usluge - Ročište</vt:lpwstr>
  </prop:property>
  <prop:property fmtid="{D5CDD505-2E9C-101B-9397-08002B2CF9AE}" pid="6" name="Predlozak_id">
    <vt:lpwstr>1000000800</vt:lpwstr>
  </prop:property>
  <prop:property fmtid="{D5CDD505-2E9C-101B-9397-08002B2CF9AE}" pid="7" name="Predlozak_oznaka">
    <vt:lpwstr>OS_Pp-029</vt:lpwstr>
  </prop:property>
  <prop:property fmtid="{D5CDD505-2E9C-101B-9397-08002B2CF9AE}" pid="8" name="Predlozak_naziv">
    <vt:lpwstr>Poziv okrivljenoj pravnoj osobi – žurni postupak</vt:lpwstr>
  </prop:property>
</prop:Properties>
</file>