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411DE2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1d68be5" w14:textId="1d68be5">
      <w:pPr>
        <w:tabs>
          <w:tab w:val="left" w:pos="709"/>
        </w:tabs>
        <w15:collapsed w:val="false"/>
      </w:pPr>
      <w:r>
        <w:t xml:space="preserve">                </w:t>
      </w:r>
    </w:p>
    <w:p w:rsidRPr="0090403A" w:rsidR="00B3614A" w:rsidP="0090403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90403A">
        <w:rPr>
          <w:bCs/>
        </w:rPr>
        <w:t xml:space="preserve">U Zagrebu, </w:t>
      </w:r>
      <w:r w:rsidR="00B043B5">
        <w:rPr>
          <w:bCs/>
        </w:rPr>
        <w:t>28. rujna</w:t>
      </w:r>
      <w:r w:rsidRPr="0090403A" w:rsidR="0090403A">
        <w:rPr>
          <w:bCs/>
        </w:rPr>
        <w:t xml:space="preserve"> 2023.g. </w:t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B043B5">
        <w:t>9</w:t>
      </w:r>
      <w:r w:rsidR="00690806">
        <w:t>3</w:t>
      </w:r>
      <w:r w:rsidRPr="0090403A" w:rsidR="00AE1F41">
        <w:t>. St-</w:t>
      </w:r>
      <w:r w:rsidR="00B043B5">
        <w:t>2043/2023</w:t>
      </w:r>
    </w:p>
    <w:p w:rsidRPr="00884690" w:rsidR="00B3614A" w:rsidP="00B3614A" w:rsidRDefault="00B3614A">
      <w:pPr>
        <w:tabs>
          <w:tab w:val="left" w:pos="709"/>
        </w:tabs>
      </w:pPr>
      <w:r w:rsidRPr="00884690">
        <w:t xml:space="preserve"> </w:t>
      </w:r>
    </w:p>
    <w:p w:rsidRPr="00884690" w:rsidR="00B3614A" w:rsidP="00B3614A" w:rsidRDefault="00B3614A">
      <w:pPr>
        <w:tabs>
          <w:tab w:val="left" w:pos="709"/>
        </w:tabs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REPUBLIKA  HRVATSKA </w:t>
      </w:r>
    </w:p>
    <w:p w:rsidRPr="0090403A" w:rsidR="00B3614A" w:rsidP="00B3614A" w:rsidRDefault="00882546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FB51A4">
        <w:t xml:space="preserve">  </w:t>
      </w:r>
      <w:r w:rsidRPr="0090403A">
        <w:t xml:space="preserve">TRGOVAČKI SUD U </w:t>
      </w:r>
      <w:r w:rsidRPr="0090403A" w:rsidR="00AF13FB">
        <w:t>OSIJEKU</w:t>
      </w:r>
    </w:p>
    <w:p w:rsidRPr="0090403A" w:rsidR="00882546" w:rsidP="00B3614A" w:rsidRDefault="00882546">
      <w:pPr>
        <w:tabs>
          <w:tab w:val="left" w:pos="709"/>
        </w:tabs>
      </w:pPr>
    </w:p>
    <w:p w:rsidRPr="0090403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  <w:t xml:space="preserve">    </w:t>
      </w:r>
      <w:r w:rsidRPr="0090403A">
        <w:tab/>
        <w:t xml:space="preserve">   </w:t>
      </w:r>
      <w:r w:rsidRPr="0090403A" w:rsidR="00884690">
        <w:tab/>
      </w:r>
      <w:r w:rsidRPr="0090403A" w:rsidR="00AF13FB">
        <w:rPr>
          <w:shd w:val="clear" w:color="auto" w:fill="FFFFFF"/>
        </w:rPr>
        <w:t>Zagrebačka ulica 2</w:t>
      </w:r>
    </w:p>
    <w:p w:rsidRPr="0090403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 w:rsidR="00AF13FB">
        <w:rPr>
          <w:shd w:val="clear" w:color="auto" w:fill="FFFFFF"/>
        </w:rPr>
        <w:t>31 000 Osijek</w:t>
      </w:r>
    </w:p>
    <w:p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90403A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90403A">
        <w:t xml:space="preserve">           TRGOVAČKOM SUDU U </w:t>
      </w:r>
      <w:r w:rsidRPr="0090403A" w:rsidR="00AF13FB">
        <w:t>OSIJEKU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90403A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90403A" w:rsidR="00360AA2">
        <w:t>31-Su-</w:t>
      </w:r>
      <w:r w:rsidR="00F037BD">
        <w:t>588/23-15</w:t>
      </w:r>
      <w:r w:rsidRPr="0090403A" w:rsidR="00360AA2">
        <w:t xml:space="preserve"> od </w:t>
      </w:r>
      <w:r w:rsidR="00F037BD">
        <w:t>25. rujna</w:t>
      </w:r>
      <w:r w:rsidRPr="0090403A" w:rsidR="00F94228">
        <w:t xml:space="preserve"> 2023.g</w:t>
      </w:r>
      <w:r w:rsidRPr="0090403A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Pr="0090403A"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B043B5">
        <w:t>93</w:t>
      </w:r>
      <w:r w:rsidRPr="0090403A" w:rsidR="00B043B5">
        <w:t>. St-</w:t>
      </w:r>
      <w:r w:rsidR="00B043B5">
        <w:t>2043/2023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Pr="000F1030" w:rsidR="000F1030" w:rsidP="000F1030" w:rsidRDefault="00EE679E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 w:rsidRPr="000F1030">
        <w:rPr>
          <w:rFonts w:ascii="Times New Roman" w:hAnsi="Times New Roman" w:cs="Times New Roman"/>
          <w:sz w:val="24"/>
          <w:szCs w:val="24"/>
        </w:rPr>
        <w:t xml:space="preserve">FINA, </w:t>
      </w:r>
      <w:r w:rsidRPr="000F1030" w:rsidR="000F1030">
        <w:rPr>
          <w:rFonts w:ascii="Times New Roman" w:hAnsi="Times New Roman" w:cs="Times New Roman"/>
          <w:sz w:val="24"/>
          <w:szCs w:val="24"/>
        </w:rPr>
        <w:t>Regionalni centar Zagreb, Zagreb, Trg svibanjskih žrtava 1995 1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90806" w:rsidP="00B043B5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B043B5">
        <w:t xml:space="preserve">VITA ASSIST j.d.o.o.; Velika Buna, </w:t>
      </w:r>
      <w:proofErr w:type="spellStart"/>
      <w:r w:rsidR="00B043B5">
        <w:t>Tudina</w:t>
      </w:r>
      <w:proofErr w:type="spellEnd"/>
      <w:r w:rsidR="00B043B5">
        <w:t xml:space="preserve"> ulica 9, OIB: 79030711903</w:t>
      </w:r>
    </w:p>
    <w:p w:rsidR="00EF7BBF" w:rsidP="00EF7BBF" w:rsidRDefault="00EF7BBF">
      <w:pPr>
        <w:tabs>
          <w:tab w:val="left" w:pos="709"/>
        </w:tabs>
        <w:ind w:left="708"/>
        <w:jc w:val="both"/>
      </w:pPr>
    </w:p>
    <w:p w:rsidR="00B3614A" w:rsidP="00AA231A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90403A" w:rsidR="00AF13FB">
        <w:t>Osijeku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43B5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B043B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043B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043B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043B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043B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B043B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043B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043B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043B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043B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2043</izvorni_sadrzaj>
    <derivirana_varijabla naziv="DomainObject.Predmet.Broj_1">2043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24. kolovoza 2023.</izvorni_sadrzaj>
    <derivirana_varijabla naziv="DomainObject.Predmet.DatumIzradeOptuznogAkta_1">24. kolovoza 2023.</derivirana_varijabla>
  </DomainObject.Predmet.DatumIzradeOptuznogAkta>
  <DomainObject.Predmet.DatumIzradeOptuznogAktaFormated>
    <izvorni_sadrzaj>24.8.2023.</izvorni_sadrzaj>
    <derivirana_varijabla naziv="DomainObject.Predmet.DatumIzradeOptuznogAktaFormated_1">24.8.2023.</derivirana_varijabla>
  </DomainObject.Predmet.DatumIzradeOptuznogAktaFormated>
  <DomainObject.Predmet.DatumOsnivanja>
    <izvorni_sadrzaj>24. kolovoza 2023.</izvorni_sadrzaj>
    <derivirana_varijabla naziv="DomainObject.Predmet.DatumOsnivanja_1">24.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kolovoza 2023.</izvorni_sadrzaj>
    <derivirana_varijabla naziv="DomainObject.Predmet.DatumPrimitkaOptuznogAkta_1">24.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St-2043/2023</izvorni_sadrzaj>
    <derivirana_varijabla naziv="DomainObject.Predmet.OznakaBroj_1">St-2043/2023</derivirana_varijabla>
  </DomainObject.Predmet.OznakaBroj>
  <DomainObject.Predmet.OznakaBrojOptuznogAkta>
    <izvorni_sadrzaj>04-06-23-3588</izvorni_sadrzaj>
    <derivirana_varijabla naziv="DomainObject.Predmet.OznakaBrojOptuznogAkta_1">04-06-23-3588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VITA ASSIST j.d.o.o.</izvorni_sadrzaj>
    <derivirana_varijabla naziv="DomainObject.Predmet.ProtustrankaFormated_1">  VITA ASSIST j.d.o.o.</derivirana_varijabla>
  </DomainObject.Predmet.ProtustrankaFormated>
  <DomainObject.Predmet.ProtustrankaFormatedOIB>
    <izvorni_sadrzaj>  VITA ASSIST j.d.o.o., OIB 79030711903</izvorni_sadrzaj>
    <derivirana_varijabla naziv="DomainObject.Predmet.ProtustrankaFormatedOIB_1">  VITA ASSIST j.d.o.o., OIB 79030711903</derivirana_varijabla>
  </DomainObject.Predmet.ProtustrankaFormatedOIB>
  <DomainObject.Predmet.ProtustrankaFormatedWithAdress>
    <izvorni_sadrzaj> VITA ASSIST j.d.o.o., Tudina ulica 9, 10413 Velika Buna</izvorni_sadrzaj>
    <derivirana_varijabla naziv="DomainObject.Predmet.ProtustrankaFormatedWithAdress_1"> VITA ASSIST j.d.o.o., Tudina ulica 9, 10413 Velika Buna</derivirana_varijabla>
  </DomainObject.Predmet.ProtustrankaFormatedWithAdress>
  <DomainObject.Predmet.ProtustrankaFormatedWithAdressOIB>
    <izvorni_sadrzaj> VITA ASSIST j.d.o.o., OIB 79030711903, Tudina ulica 9, 10413 Velika Buna</izvorni_sadrzaj>
    <derivirana_varijabla naziv="DomainObject.Predmet.ProtustrankaFormatedWithAdressOIB_1"> VITA ASSIST j.d.o.o., OIB 79030711903, Tudina ulica 9, 10413 Velika Buna</derivirana_varijabla>
  </DomainObject.Predmet.ProtustrankaFormatedWithAdressOIB>
  <DomainObject.Predmet.ProtustrankaWithAdress>
    <izvorni_sadrzaj>VITA ASSIST j.d.o.o. Tudina ulica 9, 10413 Velika Buna</izvorni_sadrzaj>
    <derivirana_varijabla naziv="DomainObject.Predmet.ProtustrankaWithAdress_1">VITA ASSIST j.d.o.o. Tudina ulica 9, 10413 Velika Buna</derivirana_varijabla>
  </DomainObject.Predmet.ProtustrankaWithAdress>
  <DomainObject.Predmet.ProtustrankaWithAdressOIB>
    <izvorni_sadrzaj>VITA ASSIST j.d.o.o., OIB 79030711903, Tudina ulica 9, 10413 Velika Buna</izvorni_sadrzaj>
    <derivirana_varijabla naziv="DomainObject.Predmet.ProtustrankaWithAdressOIB_1">VITA ASSIST j.d.o.o., OIB 79030711903, Tudina ulica 9, 10413 Velika Buna</derivirana_varijabla>
  </DomainObject.Predmet.ProtustrankaWithAdressOIB>
  <DomainObject.Predmet.ProtustrankaNazivFormated>
    <izvorni_sadrzaj>VITA ASSIST j.d.o.o.</izvorni_sadrzaj>
    <derivirana_varijabla naziv="DomainObject.Predmet.ProtustrankaNazivFormated_1">VITA ASSIST j.d.o.o.</derivirana_varijabla>
  </DomainObject.Predmet.ProtustrankaNazivFormated>
  <DomainObject.Predmet.ProtustrankaNazivFormatedOIB>
    <izvorni_sadrzaj>VITA ASSIST j.d.o.o., OIB 79030711903</izvorni_sadrzaj>
    <derivirana_varijabla naziv="DomainObject.Predmet.ProtustrankaNazivFormatedOIB_1">VITA ASSIST j.d.o.o., OIB 79030711903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VITA ASSIST j.d.o.o.</item>
    </izvorni_sadrzaj>
    <derivirana_varijabla naziv="DomainObject.Predmet.ProtuStrankaListFormated_1">
      <item>VITA ASSIST j.d.o.o.</item>
    </derivirana_varijabla>
  </DomainObject.Predmet.ProtuStrankaListFormated>
  <DomainObject.Predmet.ProtuStrankaListFormatedOIB>
    <izvorni_sadrzaj>
      <item>VITA ASSIST j.d.o.o., OIB 79030711903</item>
    </izvorni_sadrzaj>
    <derivirana_varijabla naziv="DomainObject.Predmet.ProtuStrankaListFormatedOIB_1">
      <item>VITA ASSIST j.d.o.o., OIB 79030711903</item>
    </derivirana_varijabla>
  </DomainObject.Predmet.ProtuStrankaListFormatedOIB>
  <DomainObject.Predmet.ProtuStrankaListFormatedWithAdress>
    <izvorni_sadrzaj>
      <item>VITA ASSIST j.d.o.o., Tudina ulica 9, 10413 Velika Buna</item>
    </izvorni_sadrzaj>
    <derivirana_varijabla naziv="DomainObject.Predmet.ProtuStrankaListFormatedWithAdress_1">
      <item>VITA ASSIST j.d.o.o., Tudina ulica 9, 10413 Velika Buna</item>
    </derivirana_varijabla>
  </DomainObject.Predmet.ProtuStrankaListFormatedWithAdress>
  <DomainObject.Predmet.ProtuStrankaListFormatedWithAdressOIB>
    <izvorni_sadrzaj>
      <item>VITA ASSIST j.d.o.o., OIB 79030711903, Tudina ulica 9, 10413 Velika Buna</item>
    </izvorni_sadrzaj>
    <derivirana_varijabla naziv="DomainObject.Predmet.ProtuStrankaListFormatedWithAdressOIB_1">
      <item>VITA ASSIST j.d.o.o., OIB 79030711903, Tudina ulica 9, 10413 Velika Buna</item>
    </derivirana_varijabla>
  </DomainObject.Predmet.ProtuStrankaListFormatedWithAdressOIB>
  <DomainObject.Predmet.ProtuStrankaListNazivFormated>
    <izvorni_sadrzaj>
      <item>VITA ASSIST j.d.o.o.</item>
    </izvorni_sadrzaj>
    <derivirana_varijabla naziv="DomainObject.Predmet.ProtuStrankaListNazivFormated_1">
      <item>VITA ASSIST j.d.o.o.</item>
    </derivirana_varijabla>
  </DomainObject.Predmet.ProtuStrankaListNazivFormated>
  <DomainObject.Predmet.ProtuStrankaListNazivFormatedOIB>
    <izvorni_sadrzaj>
      <item>VITA ASSIST j.d.o.o., OIB 79030711903</item>
    </izvorni_sadrzaj>
    <derivirana_varijabla naziv="DomainObject.Predmet.ProtuStrankaListNazivFormatedOIB_1">
      <item>VITA ASSIST j.d.o.o., OIB 79030711903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VITA ASSIST j.d.o.o.</izvorni_sadrzaj>
    <derivirana_varijabla naziv="DomainObject.Predmet.ProtustrankaIDrugi_1">VITA ASSIST j.d.o.o.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VITA ASSIST j.d.o.o., OIB 79030711903, Tudina ulica 9, 10413 Velika Buna</izvorni_sadrzaj>
    <derivirana_varijabla naziv="DomainObject.Predmet.ProtustrankaIDrugiAdressOIB_1">VITA ASSIST j.d.o.o., OIB 79030711903, Tudina ulica 9, 10413 Velika Buna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VITA ASSIST j.d.o.o.</item>
      <item>Financijska agencija</item>
    </izvorni_sadrzaj>
    <derivirana_varijabla naziv="DomainObject.Predmet.SudioniciListNaziv_1">
      <item>VITA ASSIST j.d.o.o.</item>
      <item>Financijska agencija</item>
    </derivirana_varijabla>
  </DomainObject.Predmet.SudioniciListNaziv>
  <DomainObject.Predmet.SudioniciListAdressOIB>
    <izvorni_sadrzaj>
      <item>VITA ASSIST j.d.o.o., OIB 79030711903, Tudina ulica 9,10413 Velika Buna</item>
      <item>Financijska agencija, OIB 85821130368, TRG SVIBANJSKIH ŽRTAVA 1995. 1,10000 Zagreb</item>
    </izvorni_sadrzaj>
    <derivirana_varijabla naziv="DomainObject.Predmet.SudioniciListAdressOIB_1">
      <item>VITA ASSIST j.d.o.o., OIB 79030711903, Tudina ulica 9,10413 Velika Buna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79030711903</item>
      <item>, OIB 85821130368</item>
    </izvorni_sadrzaj>
    <derivirana_varijabla naziv="DomainObject.Predmet.SudioniciListNazivOIB_1">
      <item>, OIB 79030711903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kolovoza 2023.</izvorni_sadrzaj>
    <derivirana_varijabla naziv="DomainObject.Predmet.DatumPocetkaProcesa_1">24.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75FF866-1CC8-4FA5-91F2-BFDE46B30CD7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140</properties:Words>
  <properties:Characters>811</properties:Characters>
  <properties:Lines>45</properties:Lines>
  <properties:Paragraphs>24</properties:Paragraphs>
  <properties:TotalTime>77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2023-09-28T05:55:00Z</cp:lastPrinted>
  <dcterms:modified xmlns:xsi="http://www.w3.org/2001/XMLSchema-instance" xsi:type="dcterms:W3CDTF">2023-09-28T05:55:00Z</dcterms:modified>
  <cp:revision>125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