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160B3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E03A6" w14:paraId="1CB889F5" w14:textId="36C7C782">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E03A6" w:rsidR="004A4B6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E03A6" w14:paraId="6E913B17" w14:textId="1477E583">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E03A6" w:rsidR="004A4B6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E03A6" w14:paraId="5494DF4F" w14:textId="28EB29F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E03A6" w:rsidR="004A4B6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E03A6" w:rsidR="004A4B62">
            <w:rPr>
              <w:rStyle w:val="eSPISCCParagraphDefaultFont"/>
              <w:rFonts w:eastAsiaTheme="minorHAnsi"/>
            </w:rPr>
            <w:t>Zagreb</w:t>
          </w:r>
        </w:sdtContent>
      </w:sdt>
      <w:r w:rsidR="001349C2">
        <w:t xml:space="preserve"> </w:t>
      </w:r>
    </w:p>
    <w:p w:rsidR="000E43A6" w:rsidP="00610735" w:rsidRDefault="000E43A6" w14:paraId="29ACCAB8" w14:textId="77777777">
      <w:pPr>
        <w:spacing w:after="0"/>
      </w:pPr>
    </w:p>
    <w:p w:rsidRPr="00176071" w:rsidR="00176071" w:rsidP="00610735" w:rsidRDefault="000E43A6" w14:paraId="64E9BD39" w14:textId="0077E1B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E03A6" w:rsidR="004A4B62">
            <w:rPr>
              <w:rStyle w:val="eSPISCCParagraphDefaultFont"/>
              <w:rFonts w:eastAsiaTheme="minorHAnsi"/>
            </w:rPr>
            <w:t>Pp-5557/2026</w:t>
          </w:r>
        </w:sdtContent>
      </w:sdt>
      <w:r w:rsidR="00176071">
        <w:t xml:space="preserve">                                                        </w:t>
      </w:r>
    </w:p>
    <w:p w:rsidR="009E7DBB" w:rsidP="000F1677" w:rsidRDefault="00610735" w14:paraId="760D1F60" w14:textId="0F973229">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E03A6" w:rsidR="004A4B62">
            <w:rPr>
              <w:rStyle w:val="eSPISCCParagraphDefaultFont"/>
              <w:rFonts w:eastAsiaTheme="minorHAnsi"/>
            </w:rPr>
            <w:t>MEP ING d.o.o.</w:t>
          </w:r>
        </w:sdtContent>
      </w:sdt>
      <w:r w:rsidR="00873C3A">
        <w:t xml:space="preserve"> </w:t>
      </w:r>
    </w:p>
    <w:p w:rsidRPr="0041581F" w:rsidR="0041581F" w:rsidP="000F1677" w:rsidRDefault="009E7DBB" w14:paraId="7079A6C0" w14:textId="366BFCAD">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Jelka Turbić</w:t>
          </w:r>
        </w:sdtContent>
      </w:sdt>
      <w:r w:rsidR="00873C3A">
        <w:rPr>
          <w:rFonts w:eastAsia="Calibri" w:cs="Times New Roman"/>
          <w:noProof/>
        </w:rPr>
        <w:t xml:space="preserve"> </w:t>
      </w:r>
    </w:p>
    <w:p w:rsidR="00176071" w:rsidP="000F1677" w:rsidRDefault="00176071" w14:paraId="05FEFDC7" w14:textId="218983A5">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članka 229. stavka 1. točke 46. i stavka 2.</w:t>
          </w:r>
        </w:sdtContent>
      </w:sdt>
    </w:p>
    <w:p w:rsidRPr="00610735" w:rsidR="00BC514D" w:rsidP="000F1677" w:rsidRDefault="00DE03A6" w14:paraId="225A6FAC" w14:textId="211D2EC0">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Zakona o radu</w:t>
          </w:r>
        </w:sdtContent>
      </w:sdt>
      <w:r w:rsidR="00EC5AF6">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27ACBB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BE4ED3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1642FF7" w14:textId="77777777">
      <w:pPr>
        <w:spacing w:after="0"/>
        <w:jc w:val="right"/>
        <w:rPr>
          <w:rFonts w:eastAsia="Calibri" w:cs="Times New Roman"/>
          <w:noProof/>
        </w:rPr>
      </w:pPr>
    </w:p>
    <w:p w:rsidR="00D7095E" w:rsidP="00D7095E" w:rsidRDefault="00D7095E" w14:paraId="4B90C88F" w14:textId="77777777">
      <w:pPr>
        <w:keepNext/>
        <w:spacing w:after="0"/>
        <w:jc w:val="center"/>
        <w:rPr>
          <w:b/>
          <w:caps/>
          <w:spacing w:val="100"/>
        </w:rPr>
      </w:pPr>
    </w:p>
    <w:p w:rsidR="00D7095E" w:rsidP="00D7095E" w:rsidRDefault="00D7095E" w14:paraId="0C6AE7C6" w14:textId="77777777">
      <w:pPr>
        <w:keepNext/>
        <w:spacing w:after="0"/>
        <w:jc w:val="center"/>
        <w:rPr>
          <w:b/>
          <w:caps/>
          <w:spacing w:val="100"/>
        </w:rPr>
      </w:pPr>
    </w:p>
    <w:p w:rsidRPr="00B3638E" w:rsidR="00B3638E" w:rsidP="00B3638E" w:rsidRDefault="00B3638E" w14:paraId="7C4A57E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B1AB22D" w14:textId="77777777">
      <w:pPr>
        <w:spacing w:after="0"/>
        <w:jc w:val="center"/>
        <w:rPr>
          <w:rFonts w:eastAsia="Calibri" w:cs="Times New Roman"/>
          <w:b/>
          <w:lang w:eastAsia="hr-HR"/>
        </w:rPr>
      </w:pPr>
    </w:p>
    <w:p w:rsidRPr="000F1677" w:rsidR="000F1677" w:rsidP="000F1677" w:rsidRDefault="009E7DBB" w14:paraId="5A3234FF" w14:textId="00D5B4E6">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Jelka Turbić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E03A6" w:rsidR="004A4B62">
            <w:rPr>
              <w:rStyle w:val="eSPISCCParagraphDefaultFont"/>
              <w:rFonts w:eastAsiaTheme="minorHAnsi"/>
            </w:rPr>
            <w:t>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E03A6" w:rsidR="004A4B62">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DE03A6" w:rsidR="004A4B62">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E03A6" w:rsidR="004A4B6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E03A6" w:rsidR="004A4B62">
            <w:rPr>
              <w:rStyle w:val="eSPISCCParagraphDefaultFont"/>
              <w:rFonts w:eastAsiaTheme="minorHAnsi"/>
            </w:rPr>
            <w:t>125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članka 229. stavka 1. točke 46. i stavka 2.</w:t>
          </w:r>
        </w:sdtContent>
      </w:sdt>
      <w:r w:rsidR="008F4468">
        <w:rPr>
          <w:rStyle w:val="PozadinaSvijetloZelena"/>
        </w:rPr>
        <w:t xml:space="preserve"> </w:t>
      </w:r>
      <w:sdt>
        <w:sdtPr>
          <w:rPr>
            <w:rStyle w:val="eSPISCCParagraphDefaultFont"/>
            <w:rFonts w:eastAsiaTheme="minorHAnsi"/>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DE03A6" w:rsidR="004A4B62">
            <w:rPr>
              <w:rStyle w:val="eSPISCCParagraphDefaultFont"/>
              <w:rFonts w:eastAsiaTheme="minorHAnsi"/>
            </w:rPr>
            <w:t>Zakona o radu</w:t>
          </w:r>
        </w:sdtContent>
      </w:sdt>
      <w:r w:rsidR="00EC5AF6">
        <w:rPr>
          <w:rStyle w:val="PozadinaSvijetloZelena"/>
        </w:rPr>
        <w:t xml:space="preserve"> </w:t>
      </w:r>
      <w:r w:rsidR="008F4468">
        <w:rPr>
          <w:rStyle w:val="PozadinaSvijetloZelena"/>
        </w:rPr>
        <w:t xml:space="preserve"> </w:t>
      </w:r>
    </w:p>
    <w:p w:rsidRPr="00B3638E" w:rsidR="00B3638E" w:rsidP="00B3638E" w:rsidRDefault="00B3638E" w14:paraId="532813D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38F27CE" w14:textId="4AC0FBA0">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DE03A6" w:rsidR="004A4B62">
            <w:rPr>
              <w:rStyle w:val="eSPISCCParagraphDefaultFont"/>
              <w:rFonts w:eastAsiaTheme="minorHAnsi"/>
            </w:rPr>
            <w:t>107/07, 39/13, 157/13, 110/15, 70/17, 118/18, 114/22 i 86/26</w:t>
          </w:r>
        </w:sdtContent>
      </w:sdt>
      <w:r w:rsidRPr="00B3638E">
        <w:rPr>
          <w:rFonts w:eastAsia="Calibri" w:cs="Times New Roman"/>
          <w:bCs/>
        </w:rPr>
        <w:t>).</w:t>
      </w:r>
    </w:p>
    <w:p w:rsidRPr="00B3638E" w:rsidR="00B3638E" w:rsidP="00B3638E" w:rsidRDefault="00B3638E" w14:paraId="65F6E2D9"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4B6996F1"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2CD07BE9"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552E63BF"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6FB588E0" w14:textId="77777777">
      <w:pPr>
        <w:spacing w:after="0"/>
      </w:pPr>
    </w:p>
    <w:p w:rsidRPr="0041581F" w:rsidR="0041581F" w:rsidP="00A70E0A" w:rsidRDefault="0041581F" w14:paraId="2250E832" w14:textId="1CEB421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E03A6" w:rsidR="004A4B6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E03A6" w:rsidR="004A4B62">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14E8928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E03A6" w14:paraId="3949AF51" w14:textId="3A5EFB5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E03A6" w:rsidR="004A4B62">
            <w:rPr>
              <w:rStyle w:val="eSPISCCParagraphDefaultFont"/>
              <w:rFonts w:eastAsiaTheme="minorHAnsi"/>
            </w:rPr>
            <w:t>Katarina Jurišić</w:t>
          </w:r>
        </w:sdtContent>
      </w:sdt>
    </w:p>
    <w:p w:rsidRPr="0041581F" w:rsidR="006F62A9" w:rsidP="006F62A9" w:rsidRDefault="006F62A9" w14:paraId="5AD77657" w14:textId="77777777">
      <w:pPr>
        <w:keepNext/>
        <w:spacing w:after="0"/>
        <w:contextualSpacing/>
        <w:rPr>
          <w:rFonts w:cs="Times New Roman"/>
          <w:noProof/>
        </w:rPr>
      </w:pPr>
    </w:p>
    <w:p w:rsidRPr="0041581F" w:rsidR="00176071" w:rsidP="000F1677" w:rsidRDefault="00176071" w14:paraId="16E3BF20" w14:textId="338C0B3D">
      <w:pPr>
        <w:spacing w:after="0"/>
        <w:rPr>
          <w:rFonts w:eastAsia="Calibri" w:cs="Times New Roman"/>
          <w:noProof/>
        </w:rPr>
      </w:pPr>
    </w:p>
    <w:sectPr w:rsidRPr="0041581F" w:rsidR="00176071" w:rsidSect="004A4B62">
      <w:headerReference w:type="default" r:id="rId9"/>
      <w:footerReference w:type="default" r:id="rId10"/>
      <w:pgSz w:w="11907" w:h="16839" w:code="9"/>
      <w:pgMar w:top="1417" w:right="1417" w:bottom="284"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C3BAA" w:rsidP="00537B78" w:rsidRDefault="001C3BAA" w14:paraId="5F1D1788" w14:textId="77777777">
      <w:r>
        <w:separator/>
      </w:r>
    </w:p>
  </w:endnote>
  <w:endnote w:type="continuationSeparator" w:id="0">
    <w:p w:rsidR="001C3BAA" w:rsidP="00537B78" w:rsidRDefault="001C3BAA" w14:paraId="361B9C4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C3BAA" w:rsidP="00537B78" w:rsidRDefault="001C3BAA" w14:paraId="20E73F57" w14:textId="77777777">
      <w:r>
        <w:separator/>
      </w:r>
    </w:p>
  </w:footnote>
  <w:footnote w:type="continuationSeparator" w:id="0">
    <w:p w:rsidR="001C3BAA" w:rsidP="00537B78" w:rsidRDefault="001C3BAA" w14:paraId="59484C3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12E0618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E03A6" w:rsidR="004A4B62">
          <w:rPr>
            <w:rStyle w:val="eSPISCCParagraphDefaultFont"/>
          </w:rPr>
          <w:t>Pp-5557/2026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4B62"/>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03A6"/>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E96184"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E96184"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855EA"/>
    <w:rsid w:val="00AB0B20"/>
    <w:rsid w:val="00B41594"/>
    <w:rsid w:val="00B51F9D"/>
    <w:rsid w:val="00B9291B"/>
    <w:rsid w:val="00C647F0"/>
    <w:rsid w:val="00CC30E8"/>
    <w:rsid w:val="00CE74A1"/>
    <w:rsid w:val="00CF08C6"/>
    <w:rsid w:val="00D0556F"/>
    <w:rsid w:val="00D61F03"/>
    <w:rsid w:val="00DC0A90"/>
    <w:rsid w:val="00DD5181"/>
    <w:rsid w:val="00E9563E"/>
    <w:rsid w:val="00E96184"/>
    <w:rsid w:val="00EA7C11"/>
    <w:rsid w:val="00F80FF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Stari Grad</izvorni_sadrzaj>
    <derivirana_varijabla naziv="DomainObject.UcesnikSudskeRadnje.Adresa.Naselje_1">Stari Grad</derivirana_varijabla>
  </DomainObject.UcesnikSudskeRadnje.Adresa.Naselje>
  <DomainObject.UcesnikSudskeRadnje.Adresa.PostBroj>
    <izvorni_sadrzaj>21460</izvorni_sadrzaj>
    <derivirana_varijabla naziv="DomainObject.UcesnikSudskeRadnje.Adresa.PostBroj_1">21460</derivirana_varijabla>
  </DomainObject.UcesnikSudskeRadnje.Adresa.PostBroj>
  <DomainObject.UcesnikSudskeRadnje.Adresa.UlicaIKBR>
    <izvorni_sadrzaj>Trajektno Pristanište 3</izvorni_sadrzaj>
    <derivirana_varijabla naziv="DomainObject.UcesnikSudskeRadnje.Adresa.UlicaIKBR_1">Trajektno Pristanište 3</derivirana_varijabla>
  </DomainObject.UcesnikSudskeRadnje.Adresa.UlicaIKBR>
  <DomainObject.UcesnikSudskeRadnje.Naziv>
    <izvorni_sadrzaj>Jelka Turbić</izvorni_sadrzaj>
    <derivirana_varijabla naziv="DomainObject.UcesnikSudskeRadnje.Naziv_1">Jelka Turbić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9. studenog 2026.</izvorni_sadrzaj>
    <derivirana_varijabla naziv="DomainObject.UcesnikSudskeRadnje.SudskaRadnja.PlaniraniZavrsetakDatum_1">9. studenog 2026.</derivirana_varijabla>
  </DomainObject.UcesnikSudskeRadnje.SudskaRadnja.PlaniraniZavrsetakDatum>
  <DomainObject.UcesnikSudskeRadnje.SudskaRadnja.PlaniraniPocetakDatum>
    <izvorni_sadrzaj>9. studenog 2026.</izvorni_sadrzaj>
    <derivirana_varijabla naziv="DomainObject.UcesnikSudskeRadnje.SudskaRadnja.PlaniraniPocetakDatum_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09:59</izvorni_sadrzaj>
    <derivirana_varijabla naziv="DomainObject.UcesnikSudskeRadnje.SudskaRadnja.PlaniraniZavrsetakVrijeme_1">09:59</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5557</izvorni_sadrzaj>
    <derivirana_varijabla naziv="DomainObject.Predmet.Broj_1">5557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travnja 2026.</izvorni_sadrzaj>
    <derivirana_varijabla naziv="DomainObject.Predmet.DatumOsnivanja_1">15.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veljače 1974.</izvorni_sadrzaj>
    <derivirana_varijabla naziv="DomainObject.Predmet.OkrivljenikFizickaOsoba.DatumRodjenja_1">23. veljače 1974.</derivirana_varijabla>
  </DomainObject.Predmet.OkrivljenikFizickaOsoba.DatumRodjenja>
  <DomainObject.Predmet.OkrivljenikFizickaOsoba.DatumRodjenjaFormated>
    <izvorni_sadrzaj>23.2.1974.</izvorni_sadrzaj>
    <derivirana_varijabla naziv="DomainObject.Predmet.OkrivljenikFizickaOsoba.DatumRodjenjaFormated_1">23.2.1974.</derivirana_varijabla>
  </DomainObject.Predmet.OkrivljenikFizickaOsoba.DatumRodjenjaFormated>
  <DomainObject.Predmet.OkrivljenikFizickaOsoba.Ime>
    <izvorni_sadrzaj>Jelka</izvorni_sadrzaj>
    <derivirana_varijabla naziv="DomainObject.Predmet.OkrivljenikFizickaOsoba.Ime_1">Jelka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KAKANJ</izvorni_sadrzaj>
    <derivirana_varijabla naziv="DomainObject.Predmet.OkrivljenikFizickaOsoba.MjestoRodjenja_1">KAKANJ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Jelka Turbić</izvorni_sadrzaj>
    <derivirana_varijabla naziv="DomainObject.Predmet.OkrivljenikFizickaOsoba.Naziv_1">Jelka Turbić</derivirana_varijabla>
  </DomainObject.Predmet.OkrivljenikFizickaOsoba.Naziv>
  <DomainObject.Predmet.OkrivljenikFizickaOsoba.Prezime>
    <izvorni_sadrzaj>Turbić</izvorni_sadrzaj>
    <derivirana_varijabla naziv="DomainObject.Predmet.OkrivljenikFizickaOsoba.Prezime_1">Turbić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99940795050</izvorni_sadrzaj>
    <derivirana_varijabla naziv="DomainObject.Predmet.OkrivljenikFizickaOsoba.Oib_1">99940795050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Pp-5557/2026</izvorni_sadrzaj>
    <derivirana_varijabla naziv="DomainObject.Predmet.OznakaBroj_1">Pp-5557/2026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MEP ING društvo s ograničenom odgovornošću za usluge zastupanog po punomoćniku Ana Mileta; Jelka Turbić zastupane po punomoćniku Ana Mileta</izvorni_sadrzaj>
    <derivirana_varijabla naziv="DomainObject.Predmet.ProtustrankaFormated_1">  MEP ING društvo s ograničenom odgovornošću za usluge zastupanog po punomoćniku Ana Mileta; Jelka Turbić zastupane po punomoćniku Ana Mileta</derivirana_varijabla>
  </DomainObject.Predmet.ProtustrankaFormated>
  <DomainObject.Predmet.ProtustrankaFormatedOIB>
    <izvorni_sadrzaj>  MEP ING društvo s ograničenom odgovornošću za usluge, OIB 41969158043 zastupanog po punomoćniku Ana Mileta; Jelka Turbić, OIB 99940795050 zastupane po punomoćniku Ana Mileta</izvorni_sadrzaj>
    <derivirana_varijabla naziv="DomainObject.Predmet.ProtustrankaFormatedOIB_1">  MEP ING društvo s ograničenom odgovornošću za usluge, OIB 41969158043 zastupanog po punomoćniku Ana Mileta; Jelka Turbić, OIB 99940795050 zastupane po punomoćniku Ana Mileta</derivirana_varijabla>
  </DomainObject.Predmet.ProtustrankaFormatedOIB>
  <DomainObject.Predmet.ProtustrankaFormatedWithAdress>
    <izvorni_sadrzaj> MEP ING društvo s ograničenom odgovornošću za usluge, 6. Južna obala 2, 10000 Zagreb zastupanog po punomoćniku Ana Mileta; Jelka Turbić, Trajektno Pristanište 3, 21460 Stari Grad zastupane po punomoćniku Ana Mileta</izvorni_sadrzaj>
    <derivirana_varijabla naziv="DomainObject.Predmet.ProtustrankaFormatedWithAdress_1"> MEP ING društvo s ograničenom odgovornošću za usluge, 6. Južna obala 2, 10000 Zagreb zastupanog po punomoćniku Ana Mileta; Jelka Turbić, Trajektno Pristanište 3, 21460 Stari Grad zastupane po punomoćniku Ana Mileta</derivirana_varijabla>
  </DomainObject.Predmet.ProtustrankaFormatedWithAdress>
  <DomainObject.Predmet.ProtustrankaFormatedWithAdressOIB>
    <izvorni_sadrzaj> MEP ING društvo s ograničenom odgovornošću za usluge, OIB 41969158043, 6. Južna obala 2, 10000 Zagreb zastupanog po punomoćniku Ana Mileta; Jelka Turbić, OIB 99940795050, Trajektno Pristanište 3, 21460 Stari Grad zastupane po punomoćniku Ana Mileta</izvorni_sadrzaj>
    <derivirana_varijabla naziv="DomainObject.Predmet.ProtustrankaFormatedWithAdressOIB_1"> MEP ING društvo s ograničenom odgovornošću za usluge, OIB 41969158043, 6. Južna obala 2, 10000 Zagreb zastupanog po punomoćniku Ana Mileta; Jelka Turbić, OIB 99940795050, Trajektno Pristanište 3, 21460 Stari Grad zastupane po punomoćniku Ana Mileta</derivirana_varijabla>
  </DomainObject.Predmet.ProtustrankaFormatedWithAdressOIB>
  <DomainObject.Predmet.ProtustrankaWithAdress>
    <izvorni_sadrzaj>MEP ING društvo s ograničenom odgovornošću za usluge 6. Južna obala 2, 10000 Zagreb, Jelka Turbić Trajektno Pristanište 3, 21460 Stari Grad</izvorni_sadrzaj>
    <derivirana_varijabla naziv="DomainObject.Predmet.ProtustrankaWithAdress_1">MEP ING društvo s ograničenom odgovornošću za usluge 6. Južna obala 2, 10000 Zagreb, Jelka Turbić Trajektno Pristanište 3, 21460 Stari Grad</derivirana_varijabla>
  </DomainObject.Predmet.ProtustrankaWithAdress>
  <DomainObject.Predmet.ProtustrankaWithAdressOIB>
    <izvorni_sadrzaj>MEP ING društvo s ograničenom odgovornošću za usluge, OIB 41969158043, 6. Južna obala 2, 10000 Zagreb, Jelka Turbić, OIB 99940795050, Trajektno Pristanište 3, 21460 Stari Grad</izvorni_sadrzaj>
    <derivirana_varijabla naziv="DomainObject.Predmet.ProtustrankaWithAdressOIB_1">MEP ING društvo s ograničenom odgovornošću za usluge, OIB 41969158043, 6. Južna obala 2, 10000 Zagreb, Jelka Turbić, OIB 99940795050, Trajektno Pristanište 3, 21460 Stari Grad</derivirana_varijabla>
  </DomainObject.Predmet.ProtustrankaWithAdressOIB>
  <DomainObject.Predmet.ProtustrankaNazivFormated>
    <izvorni_sadrzaj>MEP ING društvo s ograničenom odgovornošću za usluge,Jelka Turbić</izvorni_sadrzaj>
    <derivirana_varijabla naziv="DomainObject.Predmet.ProtustrankaNazivFormated_1">Jelka Turbić</derivirana_varijabla>
    <derivirana_varijabla naziv="Padez">MEP ING društvo s ograničenom odgovornošću za usluge,Jelka Turbić</derivirana_varijabla>
  </DomainObject.Predmet.ProtustrankaNazivFormated>
  <DomainObject.Predmet.ProtustrankaNazivFormatedOIB>
    <izvorni_sadrzaj>MEP ING društvo s ograničenom odgovornošću za usluge, OIB 41969158043,Jelka Turbić, OIB 99940795050</izvorni_sadrzaj>
    <derivirana_varijabla naziv="DomainObject.Predmet.ProtustrankaNazivFormatedOIB_1">MEP ING društvo s ograničenom odgovornošću za usluge, OIB 41969158043,Jelka Turbić, OIB 99940795050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MEP ING društvo s ograničenom odgovornošću za usluge zastupanog po punomoćniku Ana Mileta</item>
      <item>Jelka Turbić zastupane po punomoćniku Ana Mileta</item>
    </izvorni_sadrzaj>
    <derivirana_varijabla naziv="DomainObject.Predmet.ProtuStrankaListFormated_1">
      <item>MEP ING društvo s ograničenom odgovornošću za usluge zastupanog po punomoćniku Ana Mileta</item>
      <item>Jelka Turbić zastupane po punomoćniku Ana Mileta</item>
    </derivirana_varijabla>
  </DomainObject.Predmet.ProtuStrankaListFormated>
  <DomainObject.Predmet.ProtuStrankaListFormatedOIB>
    <izvorni_sadrzaj>
      <item>MEP ING društvo s ograničenom odgovornošću za usluge, OIB 41969158043 zastupanog po punomoćniku Ana Mileta</item>
      <item>Jelka Turbić, OIB 99940795050 zastupane po punomoćniku Ana Mileta</item>
    </izvorni_sadrzaj>
    <derivirana_varijabla naziv="DomainObject.Predmet.ProtuStrankaListFormatedOIB_1">
      <item>MEP ING društvo s ograničenom odgovornošću za usluge, OIB 41969158043 zastupanog po punomoćniku Ana Mileta</item>
      <item>Jelka Turbić, OIB 99940795050 zastupane po punomoćniku Ana Mileta</item>
    </derivirana_varijabla>
  </DomainObject.Predmet.ProtuStrankaListFormatedOIB>
  <DomainObject.Predmet.ProtuStrankaListFormatedWithAdress>
    <izvorni_sadrzaj>
      <item>MEP ING društvo s ograničenom odgovornošću za usluge, 6. Južna obala 2, 10000 Zagreb zastupanog po punomoćniku Ana Mileta</item>
      <item>Jelka Turbić, Trajektno Pristanište 3, 21460 Stari Grad zastupane po punomoćniku Ana Mileta</item>
    </izvorni_sadrzaj>
    <derivirana_varijabla naziv="DomainObject.Predmet.ProtuStrankaListFormatedWithAdress_1">
      <item>MEP ING društvo s ograničenom odgovornošću za usluge, 6. Južna obala 2, 10000 Zagreb zastupanog po punomoćniku Ana Mileta</item>
      <item>Jelka Turbić, Trajektno Pristanište 3, 21460 Stari Grad zastupane po punomoćniku Ana Mileta</item>
    </derivirana_varijabla>
  </DomainObject.Predmet.ProtuStrankaListFormatedWithAdress>
  <DomainObject.Predmet.ProtuStrankaListFormatedWithAdressOIB>
    <izvorni_sadrzaj>
      <item>MEP ING društvo s ograničenom odgovornošću za usluge, OIB 41969158043, 6. Južna obala 2, 10000 Zagreb zastupanog po punomoćniku Ana Mileta</item>
      <item>Jelka Turbić, OIB 99940795050, Trajektno Pristanište 3, 21460 Stari Grad zastupane po punomoćniku Ana Mileta</item>
    </izvorni_sadrzaj>
    <derivirana_varijabla naziv="DomainObject.Predmet.ProtuStrankaListFormatedWithAdressOIB_1">
      <item>MEP ING društvo s ograničenom odgovornošću za usluge, OIB 41969158043, 6. Južna obala 2, 10000 Zagreb zastupanog po punomoćniku Ana Mileta</item>
      <item>Jelka Turbić, OIB 99940795050, Trajektno Pristanište 3, 21460 Stari Grad zastupane po punomoćniku Ana Mileta</item>
    </derivirana_varijabla>
  </DomainObject.Predmet.ProtuStrankaListFormatedWithAdressOIB>
  <DomainObject.Predmet.ProtuStrankaListNazivFormated>
    <izvorni_sadrzaj>
      <item>MEP ING društvo s ograničenom odgovornošću za usluge</item>
      <item>Jelka Turbić</item>
    </izvorni_sadrzaj>
    <derivirana_varijabla naziv="DomainObject.Predmet.ProtuStrankaListNazivFormated_1">
      <item>MEP ING društvo s ograničenom odgovornošću za usluge</item>
      <item>Jelka Turbić</item>
    </derivirana_varijabla>
  </DomainObject.Predmet.ProtuStrankaListNazivFormated>
  <DomainObject.Predmet.ProtuStrankaListNazivFormatedOIB>
    <izvorni_sadrzaj>
      <item>MEP ING društvo s ograničenom odgovornošću za usluge, OIB 41969158043</item>
      <item>Jelka Turbić, OIB 99940795050</item>
    </izvorni_sadrzaj>
    <derivirana_varijabla naziv="DomainObject.Predmet.ProtuStrankaListNazivFormatedOIB_1">
      <item>MEP ING društvo s ograničenom odgovornošću za usluge, OIB 41969158043</item>
      <item>Jelka Turbić, OIB 99940795050</item>
    </derivirana_varijabla>
  </DomainObject.Predmet.ProtuStrankaListNazivFormatedOIB>
  <DomainObject.Predmet.OstaliListFormated>
    <izvorni_sadrzaj>
      <item>Ana Mileta punomoćnik sudionika u postupku MEP ING društvo s ograničenom odgovornošću za usluge; Jelka Turbić</item>
    </izvorni_sadrzaj>
    <derivirana_varijabla naziv="DomainObject.Predmet.OstaliListFormated_1">
      <item>Ana Mileta punomoćnik sudionika u postupku MEP ING društvo s ograničenom odgovornošću za usluge; Jelka Turbić</item>
    </derivirana_varijabla>
    <derivirana_varijabla naziv="DrugaOsoba">
      <item>Ana Mileta punomoćnik sudionika u postupku MEP ING društvo s ograničenom odgovornošću za usluge; Jelka Turbić</item>
    </derivirana_varijabla>
  </DomainObject.Predmet.OstaliListFormated>
  <DomainObject.Predmet.OstaliListFormatedOIB>
    <izvorni_sadrzaj>
      <item>Ana Mileta, OIB 88503766881 punomoćnik sudionika u postupku MEP ING društvo s ograničenom odgovornošću za usluge; Jelka Turbić</item>
    </izvorni_sadrzaj>
    <derivirana_varijabla naziv="DomainObject.Predmet.OstaliListFormatedOIB_1">
      <item>Ana Mileta, OIB 88503766881 punomoćnik sudionika u postupku MEP ING društvo s ograničenom odgovornošću za usluge; Jelka Turbić</item>
    </derivirana_varijabla>
  </DomainObject.Predmet.OstaliListFormatedOIB>
  <DomainObject.Predmet.OstaliListFormatedWithAdress>
    <izvorni_sadrzaj>
      <item>Ana Mileta, Medulićeva 24, 10000 Zagreb punomoćnik sudionika u postupku MEP ING društvo s ograničenom odgovornošću za usluge; Jelka Turbić</item>
    </izvorni_sadrzaj>
    <derivirana_varijabla naziv="DomainObject.Predmet.OstaliListFormatedWithAdress_1">
      <item>Ana Mileta, Medulićeva 24, 10000 Zagreb punomoćnik sudionika u postupku MEP ING društvo s ograničenom odgovornošću za usluge; Jelka Turbić</item>
    </derivirana_varijabla>
  </DomainObject.Predmet.OstaliListFormatedWithAdress>
  <DomainObject.Predmet.OstaliListFormatedWithAdressOIB>
    <izvorni_sadrzaj>
      <item>Ana Mileta, OIB 88503766881, Medulićeva 24, 10000 Zagreb punomoćnik sudionika u postupku MEP ING društvo s ograničenom odgovornošću za usluge; Jelka Turbić</item>
    </izvorni_sadrzaj>
    <derivirana_varijabla naziv="DomainObject.Predmet.OstaliListFormatedWithAdressOIB_1">
      <item>Ana Mileta, OIB 88503766881, Medulićeva 24, 10000 Zagreb punomoćnik sudionika u postupku MEP ING društvo s ograničenom odgovornošću za usluge; Jelka Turbić</item>
    </derivirana_varijabla>
  </DomainObject.Predmet.OstaliListFormatedWithAdressOIB>
  <DomainObject.Predmet.OstaliListNazivFormated>
    <izvorni_sadrzaj>
      <item>Ana Mileta</item>
    </izvorni_sadrzaj>
    <derivirana_varijabla naziv="DomainObject.Predmet.OstaliListNazivFormated_1">
      <item>Ana Mileta</item>
    </derivirana_varijabla>
  </DomainObject.Predmet.OstaliListNazivFormated>
  <DomainObject.Predmet.OstaliListNazivFormatedOIB>
    <izvorni_sadrzaj>
      <item>Ana Mileta, OIB 88503766881</item>
    </izvorni_sadrzaj>
    <derivirana_varijabla naziv="DomainObject.Predmet.OstaliListNazivFormatedOIB_1">
      <item>Ana Mileta, OIB 88503766881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93, 93</izvorni_sadrzaj>
    <derivirana_varijabla naziv="DomainObject.Predmet.ClanakZakona_1">93, 93</derivirana_varijabla>
  </DomainObject.Predmet.ClanakZakona>
  <DomainObject.Predmet.ClanakZakonaFull>
    <izvorni_sadrzaj>članka 93. stavka 2., članka 93. stavka 2.</izvorni_sadrzaj>
    <derivirana_varijabla naziv="DomainObject.Predmet.ClanakZakonaFull_1">članka 229. stavka 1. točke 46.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MEP ING društvo s ograničenom odgovornošću za usluge i dr.</izvorni_sadrzaj>
    <derivirana_varijabla naziv="DomainObject.Predmet.ProtustrankaIDrugi_1">MEP ING d.o.o.</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MEP ING društvo s ograničenom odgovornošću za usluge, OIB 41969158043, 6. Južna obala 2, 10000 Zagreb i dr.</izvorni_sadrzaj>
    <derivirana_varijabla naziv="DomainObject.Predmet.ProtustrankaIDrugiAdressOIB_1">MEP ING društvo s ograničenom odgovornošću za usluge, OIB 41969158043, 6. Južna obala 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MEP ING društvo s ograničenom odgovornošću za usluge</item>
      <item>Jelka Turbić</item>
      <item>Ana Mileta</item>
    </izvorni_sadrzaj>
    <derivirana_varijabla naziv="DomainObject.Predmet.SudioniciListNaziv_1">
      <item>Državni inspektorat</item>
      <item>MEP ING društvo s ograničenom odgovornošću za usluge</item>
      <item>Jelka Turbić</item>
      <item>Ana Mileta</item>
    </derivirana_varijabla>
    <derivirana_varijabla naziv="OstaliSudionici">
      <item>Državni inspektorat</item>
      <item>MEP ING društvo s ograničenom odgovornošću za usluge</item>
      <item>Jelka Turbić</item>
      <item>Ana Mileta</item>
    </derivirana_varijabla>
  </DomainObject.Predmet.SudioniciListNaziv>
  <DomainObject.Predmet.SudioniciListAdressOIB>
    <izvorni_sadrzaj>
      <item>Državni inspektorat, OIB 33706439962, Šubićeva 29,10000 Zagreb</item>
      <item>MEP ING društvo s ograničenom odgovornošću za usluge, OIB 41969158043, 6. Južna obala 2,10000 Zagreb</item>
      <item>Jelka Turbić, OIB 99940795050, Trajektno Pristanište 3,21460 Stari Grad</item>
      <item>Ana Mileta, OIB 88503766881, Medulićeva 24,10000 Zagreb</item>
    </izvorni_sadrzaj>
    <derivirana_varijabla naziv="DomainObject.Predmet.SudioniciListAdressOIB_1">
      <item>Državni inspektorat, OIB 33706439962, Šubićeva 29,10000 Zagreb</item>
      <item>MEP ING društvo s ograničenom odgovornošću za usluge, OIB 41969158043, 6. Južna obala 2,10000 Zagreb</item>
      <item>Jelka Turbić, OIB 99940795050, Trajektno Pristanište 3,21460 Stari Grad</item>
      <item>Ana Mileta, OIB 88503766881, Medulićeva 24,10000 Zagreb</item>
    </derivirana_varijabla>
  </DomainObject.Predmet.SudioniciListAdressOIB>
  <DomainObject.UcesnikSudskeRadnje.NazivFormated>
    <izvorni_sadrzaj>Jelka Turbić, OIB 99940795050, Trajektno Pristanište 3,21460 Stari Grad</izvorni_sadrzaj>
    <derivirana_varijabla naziv="DomainObject.UcesnikSudskeRadnje.NazivFormated_1">Jelka Turbić, OIB 99940795050, Trajektno Pristanište 3,21460 Stari Grad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41969158043</item>
      <item>, OIB 99940795050</item>
      <item>, OIB 88503766881</item>
    </izvorni_sadrzaj>
    <derivirana_varijabla naziv="DomainObject.Predmet.SudioniciListNazivOIB_1">
      <item>, OIB 33706439962</item>
      <item>, OIB 41969158043</item>
      <item>, OIB 99940795050</item>
      <item>, OIB 88503766881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MEP ING društvo s ograničenom odgovornošću za usluge, OIB 41969158043, 6. Južna obala 2, 10000 Zagreb
3. Branitelj - izabrani Ana Mileta, OIB 88503766881, Medulićeva 24, 10000 Zagreb
4. Okrivljenik Jelka Turbić, OIB 99940795050, Trajektno Pristanište 3, 21460 Stari Grad
5. Branitelj - izabrani Ana Mileta, OIB 88503766881, Medulićeva 24, 10000 Zagreb</izvorni_sadrzaj>
    <derivirana_varijabla naziv="DomainObject.UcesnikSudskeRadnje.SudskaRadnja.UcesniciObavijest_1">1. Tužitelj Državni inspektorat, OIB 33706439962, Šubićeva 29, 10000 Zagreb
2. Okrivljenik MEP ING društvo s ograničenom odgovornošću za usluge, OIB 41969158043, 6. Južna obala 2, 10000 Zagreb
3. Branitelj - izabrani Ana Mileta, OIB 88503766881, Medulićeva 24, 10000 Zagreb
4. Okrivljenik Jelka Turbić, OIB 99940795050, Trajektno Pristanište 3, 21460 Stari Grad
5. Branitelj - izabrani Ana Mileta, OIB 88503766881, Medulićeva 24,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travnja 2026.</izvorni_sadrzaj>
    <derivirana_varijabla naziv="DomainObject.Predmet.DatumPocetkaProcesa_1">15.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zvorni_sadrzaj>
    <derivirana_varijabla naziv="DomainObject.ZakonPravilnikList_1">
      <item>Zakon o radu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MEP ING društvo s ograničenom odgovornošću za usluge, 6. Južna obala 2, 10000 Zagreb, OIB: 41969158043</item>
      <item>Jelka Turbić, Trajektno Pristanište 3, 21460 Stari Grad, OIB: 99940795050, rođen-a 23.02.1974., mjesto rođenja KAKANJ</item>
    </izvorni_sadrzaj>
    <derivirana_varijabla naziv="DomainObject.Predmet.OkrivljenikAdresaMjestoRodjenjaList_1">
      <item>MEP ING društvo s ograničenom odgovornošću za usluge, 6. Južna obala 2, 10000 Zagreb, OIB: 41969158043</item>
      <item>Jelka Turbić, Trajektno Pristanište 3, 21460 Stari Grad, OIB: 99940795050, rođen-a 23.02.1974., mjesto rođenja KAKANJ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MEP ING društvo s ograničenom odgovornošću za usluge, MBS 080418472, 6. Južna obala 2, 10000 Zagreb</izvorni_sadrzaj>
    <derivirana_varijabla naziv="DomainObject.Predmet.OkrivljenikPravnaNazivAdresaMbs_1">MEP ING društvo s ograničenom odgovornošću za usluge, MBS 080418472, 6. Južna obala 2,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116-01/25-01/1678</izvorni_sadrzaj>
    <derivirana_varijabla naziv="DomainObject.PrviPodnesak.OznakaBrojPodnositelja_1">116-01/25-01/1678</derivirana_varijabla>
  </DomainObject.PrviPodnesak.OznakaBrojPodnositelja>
  <DomainObject.ZakonPravilnikFull>
    <izvorni_sadrzaj>Zakon o radu</izvorni_sadrzaj>
    <derivirana_varijabla naziv="DomainObject.ZakonPravilnikFull_1">Zakona o radu</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371</properties:Words>
  <properties:Characters>2117</properties:Characters>
  <properties:Lines>51</properties:Lines>
  <properties:Paragraphs>22</properties:Paragraphs>
  <properties:TotalTime>92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cp:lastPrinted>2026-10-15T09:14:00Z</cp:lastPrinted>
  <dcterms:modified xmlns:xsi="http://www.w3.org/2001/XMLSchema-instance" xsi:type="dcterms:W3CDTF">2026-10-15T09:14:00Z</dcterms:modified>
  <cp:revision>43</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Jelka Turbić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