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e62d97" w14:paraId="2e62d97" w:rsidRDefault="00895CE9" w:rsidP="00895CE9" w:rsidR="00895CE9" w:rsidRPr="00682DB1">
      <w:pPr>
        <w15:collapsed w:val="false"/>
        <w:rPr>
          <w:b/>
        </w:rPr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82DB1">
        <w:rPr>
          <w:b/>
        </w:rPr>
        <w:t>1.Stpn-</w:t>
      </w:r>
      <w:r w:rsidR="00016AB8">
        <w:rPr>
          <w:b/>
        </w:rPr>
        <w:t>61</w:t>
      </w:r>
      <w:r w:rsidRPr="00682DB1">
        <w:rPr>
          <w:b/>
        </w:rPr>
        <w:t>/2015</w:t>
      </w:r>
    </w:p>
    <w:p w:rsidRDefault="00895CE9" w:rsidP="00895CE9" w:rsidR="00895CE9"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95CE9" w:rsidP="00895CE9" w:rsidR="00895CE9"/>
    <w:p w:rsidRDefault="00895CE9" w:rsidP="00895CE9" w:rsidR="00895CE9" w:rsidRPr="00682DB1">
      <w:pPr>
        <w:rPr>
          <w:b/>
        </w:rPr>
      </w:pPr>
      <w:r w:rsidRPr="00682DB1">
        <w:rPr>
          <w:b/>
        </w:rPr>
        <w:t>REPUBLIKA HRVATSKA</w:t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  <w:t xml:space="preserve">      </w:t>
      </w:r>
    </w:p>
    <w:p w:rsidRDefault="00895CE9" w:rsidP="00895CE9" w:rsidR="00895CE9" w:rsidRPr="00682DB1">
      <w:pPr>
        <w:rPr>
          <w:b/>
        </w:rPr>
      </w:pPr>
      <w:r w:rsidRPr="00682DB1">
        <w:rPr>
          <w:b/>
        </w:rPr>
        <w:t>TRGOVAČKI SUD U SPLITU</w:t>
      </w:r>
    </w:p>
    <w:p w:rsidRDefault="00895CE9" w:rsidP="00895CE9" w:rsidR="00895CE9" w:rsidRPr="00682DB1">
      <w:pPr>
        <w:rPr>
          <w:b/>
        </w:rPr>
      </w:pPr>
      <w:r w:rsidRPr="00682DB1">
        <w:rPr>
          <w:b/>
        </w:rPr>
        <w:t xml:space="preserve">Split, </w:t>
      </w:r>
      <w:proofErr w:type="spellStart"/>
      <w:r w:rsidRPr="00682DB1">
        <w:rPr>
          <w:b/>
        </w:rPr>
        <w:t>Sukoišanska</w:t>
      </w:r>
      <w:proofErr w:type="spellEnd"/>
      <w:r w:rsidRPr="00682DB1">
        <w:rPr>
          <w:b/>
        </w:rPr>
        <w:t xml:space="preserve"> 6</w:t>
      </w:r>
    </w:p>
    <w:p w:rsidRDefault="00895CE9" w:rsidP="00895CE9" w:rsidR="00895CE9" w:rsidRPr="00682DB1">
      <w:pPr>
        <w:spacing w:after="240" w:before="240"/>
        <w:jc w:val="center"/>
        <w:rPr>
          <w:b/>
          <w:spacing w:val="60"/>
        </w:rPr>
      </w:pPr>
      <w:r w:rsidRPr="00682DB1">
        <w:rPr>
          <w:b/>
          <w:spacing w:val="60"/>
        </w:rPr>
        <w:t>REPUBLIKA HRVATSKA</w:t>
      </w:r>
    </w:p>
    <w:p w:rsidRDefault="00895CE9" w:rsidP="00895CE9" w:rsidR="00895CE9" w:rsidRPr="00682DB1">
      <w:pPr>
        <w:spacing w:after="240" w:before="240"/>
        <w:jc w:val="center"/>
        <w:rPr>
          <w:b/>
        </w:rPr>
      </w:pPr>
      <w:r w:rsidRPr="00682DB1">
        <w:rPr>
          <w:b/>
          <w:spacing w:val="60"/>
        </w:rPr>
        <w:t>RJEŠENJE</w:t>
      </w:r>
    </w:p>
    <w:p w:rsidRDefault="00895CE9" w:rsidP="005E7F10" w:rsidR="005E7F10">
      <w:pPr>
        <w:jc w:val="both"/>
        <w:rPr>
          <w:b/>
          <w:bCs/>
        </w:rPr>
      </w:pPr>
      <w:r>
        <w:t xml:space="preserve">               Trgovački sud u Splitu, po sucu ovog suda Velimiru Vuković</w:t>
      </w:r>
      <w:r w:rsidR="00016AB8">
        <w:t>u</w:t>
      </w:r>
      <w:r>
        <w:t xml:space="preserve">, kao stečajnom sucu, u postupku povodom prijedloga predlagatelja-dužnika </w:t>
      </w:r>
      <w:r w:rsidR="00016AB8">
        <w:t>MEGALOPOLIS</w:t>
      </w:r>
      <w:r>
        <w:t xml:space="preserve"> d.o.o. Split, </w:t>
      </w:r>
      <w:r w:rsidR="00016AB8">
        <w:t xml:space="preserve">Fra </w:t>
      </w:r>
      <w:proofErr w:type="spellStart"/>
      <w:r w:rsidR="00016AB8">
        <w:t>Bonina</w:t>
      </w:r>
      <w:proofErr w:type="spellEnd"/>
      <w:r w:rsidR="00016AB8">
        <w:t xml:space="preserve"> 8, </w:t>
      </w:r>
      <w:r>
        <w:t xml:space="preserve">OIB: </w:t>
      </w:r>
      <w:r w:rsidR="00016AB8">
        <w:t>38560801148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nagodbe, dana 13. </w:t>
      </w:r>
      <w:r w:rsidR="005E7F10">
        <w:t>rujna</w:t>
      </w:r>
      <w:r>
        <w:t xml:space="preserve"> 2016. godine,</w:t>
      </w:r>
    </w:p>
    <w:p w:rsidRDefault="005E7F10" w:rsidP="005E7F10" w:rsidR="00895CE9">
      <w:pPr>
        <w:ind w:firstLine="708" w:left="2832"/>
        <w:jc w:val="both"/>
      </w:pPr>
      <w:r>
        <w:t xml:space="preserve">    </w:t>
      </w:r>
      <w:r w:rsidR="00895CE9">
        <w:t>r i j e š i o     j e</w:t>
      </w:r>
    </w:p>
    <w:p w:rsidRDefault="005E7F10" w:rsidP="005E7F10" w:rsidR="005E7F10" w:rsidRPr="005E7F10">
      <w:pPr>
        <w:ind w:firstLine="708" w:left="2832"/>
        <w:jc w:val="both"/>
        <w:rPr>
          <w:b/>
          <w:bCs/>
        </w:rPr>
      </w:pPr>
    </w:p>
    <w:p w:rsidRDefault="00895CE9" w:rsidP="00895CE9" w:rsidR="00895CE9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</w:t>
      </w:r>
      <w:r w:rsidR="00E51696">
        <w:t xml:space="preserve"> </w:t>
      </w:r>
      <w:r w:rsidR="00016AB8">
        <w:t xml:space="preserve">MEGALOPOLIS d.o.o. Split, Fra </w:t>
      </w:r>
      <w:proofErr w:type="spellStart"/>
      <w:r w:rsidR="00016AB8">
        <w:t>Bonina</w:t>
      </w:r>
      <w:proofErr w:type="spellEnd"/>
      <w:r w:rsidR="00016AB8">
        <w:t xml:space="preserve"> 8, OIB: 38560801148 </w:t>
      </w:r>
      <w:r>
        <w:t xml:space="preserve">i vjerovnika, za dan </w:t>
      </w:r>
      <w:r w:rsidR="005E7F10">
        <w:t>17</w:t>
      </w:r>
      <w:r>
        <w:t xml:space="preserve">. </w:t>
      </w:r>
      <w:r w:rsidR="005E7F10">
        <w:t>listopada</w:t>
      </w:r>
      <w:r>
        <w:t xml:space="preserve"> 2016. godine u </w:t>
      </w:r>
      <w:r w:rsidR="00016AB8">
        <w:t>10,</w:t>
      </w:r>
      <w:r>
        <w:t xml:space="preserve">00 sati, sudnica br. 1/Prizemlje,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895CE9" w:rsidP="00895CE9" w:rsidR="00895CE9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895CE9" w:rsidP="00895CE9" w:rsidR="00895CE9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895CE9" w:rsidP="00895CE9" w:rsidR="00895CE9">
      <w:pPr>
        <w:spacing w:after="200" w:before="300"/>
        <w:jc w:val="center"/>
      </w:pPr>
      <w:r>
        <w:t>Obrazloženje</w:t>
      </w:r>
    </w:p>
    <w:p w:rsidRDefault="00895CE9" w:rsidP="00895CE9" w:rsidR="00895CE9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</w:t>
      </w:r>
      <w:r w:rsidR="00016AB8">
        <w:t xml:space="preserve">MEGALOPOLIS d.o.o. Split, Fra </w:t>
      </w:r>
      <w:proofErr w:type="spellStart"/>
      <w:r w:rsidR="00016AB8">
        <w:t>Bonina</w:t>
      </w:r>
      <w:proofErr w:type="spellEnd"/>
      <w:r w:rsidR="00016AB8">
        <w:t xml:space="preserve"> 8, OIB: 38560801148 </w:t>
      </w:r>
      <w:r>
        <w:t xml:space="preserve">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895CE9" w:rsidP="00895CE9" w:rsidR="00895CE9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su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895CE9" w:rsidP="00895CE9" w:rsidR="00895CE9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1</w:t>
      </w:r>
      <w:r w:rsidR="00682DB1">
        <w:t>3</w:t>
      </w:r>
      <w:r>
        <w:t xml:space="preserve">. </w:t>
      </w:r>
      <w:r w:rsidR="005E7F10">
        <w:t>rujna</w:t>
      </w:r>
      <w:r>
        <w:t xml:space="preserve"> 2016. godine</w:t>
      </w:r>
    </w:p>
    <w:p w:rsidRDefault="00895CE9" w:rsidP="00682DB1" w:rsidR="00895CE9">
      <w:pPr>
        <w:pStyle w:val="Bezproreda"/>
        <w:ind w:firstLine="708" w:left="6372"/>
      </w:pPr>
      <w:r>
        <w:t xml:space="preserve">      S</w:t>
      </w:r>
      <w:r w:rsidR="00682DB1">
        <w:t xml:space="preserve"> U D A C</w:t>
      </w:r>
    </w:p>
    <w:p w:rsidRDefault="00682DB1" w:rsidP="00682DB1" w:rsidR="00682DB1">
      <w:pPr>
        <w:pStyle w:val="Bezproreda"/>
      </w:pPr>
    </w:p>
    <w:p w:rsidRDefault="00682DB1" w:rsidP="00895CE9" w:rsidR="00895CE9">
      <w:pPr>
        <w:pStyle w:val="Tijeloteksta"/>
        <w:tabs>
          <w:tab w:pos="708" w:val="left"/>
        </w:tabs>
        <w:ind w:left="709"/>
        <w:jc w:val="right"/>
      </w:pPr>
      <w:r>
        <w:t>Velimir Vuković</w:t>
      </w:r>
    </w:p>
    <w:p w:rsidRDefault="00895CE9" w:rsidP="00895CE9" w:rsidR="00895CE9">
      <w:pPr>
        <w:spacing w:before="240"/>
        <w:jc w:val="both"/>
      </w:pPr>
      <w:r>
        <w:t>PRAVNA POUKA: Protiv ovog rješenja žalba nije dopuštena.</w:t>
      </w:r>
    </w:p>
    <w:p w:rsidRDefault="00895CE9" w:rsidP="00682DB1" w:rsidR="00895CE9">
      <w:pPr>
        <w:pStyle w:val="Bezproreda"/>
      </w:pPr>
      <w:r>
        <w:t>DNA: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895CE9" w:rsidP="00895CE9" w:rsidR="00895CE9">
      <w:pPr>
        <w:jc w:val="both"/>
      </w:pPr>
    </w:p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95CE9"/>
    <w:rsid w:val="00016AB8"/>
    <w:rsid w:val="005E7F10"/>
    <w:rsid w:val="00682DB1"/>
    <w:rsid w:val="00895CE9"/>
    <w:rsid w:val="00A85744"/>
    <w:rsid w:val="00E51696"/>
    <w:rsid w:val="00F53219"/>
    <w:rsid w:val="00F8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95CE9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895CE9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895CE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95CE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95CE9"/>
    <w:rPr>
      <w:rFonts w:cs="Tahoma" w:eastAsia="Times New Roman" w:hAnsi="Tahoma" w:asci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682DB1"/>
    <w:rPr>
      <w:rFonts w:eastAsia="Times New Roman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8574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8574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8574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8574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8574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95CE9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895CE9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895CE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95CE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95CE9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682DB1"/>
    <w:rPr>
      <w:rFonts w:eastAsia="Times New Roman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8574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8574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8574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8574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8574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568246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rujna 2016.</izvorni_sadrzaj>
    <derivirana_varijabla naziv="DomainObject.DatumDonosenjaOdluke_1">13.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</izvorni_sadrzaj>
    <derivirana_varijabla naziv="DomainObject.Predmet.Broj_1">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srpnja 2015.</izvorni_sadrzaj>
    <derivirana_varijabla naziv="DomainObject.Predmet.DatumOsnivanja_1">20. srpnja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Stpn-61/2015</izvorni_sadrzaj>
    <derivirana_varijabla naziv="DomainObject.Predmet.OznakaBroj_1">Stpn-61/2015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MEGALOPOLIS d.o.o. za marketing i usluge</izvorni_sadrzaj>
    <derivirana_varijabla naziv="DomainObject.Predmet.StrankaFormated_1">  MEGALOPOLIS d.o.o. za marketing i usluge</derivirana_varijabla>
  </DomainObject.Predmet.StrankaFormated>
  <DomainObject.Predmet.StrankaFormatedOIB>
    <izvorni_sadrzaj>  MEGALOPOLIS d.o.o. za marketing i usluge, OIB 38560801148</izvorni_sadrzaj>
    <derivirana_varijabla naziv="DomainObject.Predmet.StrankaFormatedOIB_1">  MEGALOPOLIS d.o.o. za marketing i usluge, OIB 38560801148</derivirana_varijabla>
  </DomainObject.Predmet.StrankaFormatedOIB>
  <DomainObject.Predmet.StrankaFormatedWithAdress>
    <izvorni_sadrzaj> MEGALOPOLIS d.o.o. za marketing i usluge, Fra Bonina 8, 21000 Split</izvorni_sadrzaj>
    <derivirana_varijabla naziv="DomainObject.Predmet.StrankaFormatedWithAdress_1"> MEGALOPOLIS d.o.o. za marketing i usluge, Fra Bonina 8, 21000 Split</derivirana_varijabla>
  </DomainObject.Predmet.StrankaFormatedWithAdress>
  <DomainObject.Predmet.StrankaFormatedWithAdressOIB>
    <izvorni_sadrzaj> MEGALOPOLIS d.o.o. za marketing i usluge, OIB 38560801148, Fra Bonina 8, 21000 Split</izvorni_sadrzaj>
    <derivirana_varijabla naziv="DomainObject.Predmet.StrankaFormatedWithAdressOIB_1"> MEGALOPOLIS d.o.o. za marketing i usluge, OIB 38560801148, Fra Bonina 8, 21000 Split</derivirana_varijabla>
  </DomainObject.Predmet.StrankaFormatedWithAdressOIB>
  <DomainObject.Predmet.StrankaWithAdress>
    <izvorni_sadrzaj>MEGALOPOLIS d.o.o. za marketing i usluge Fra Bonina 8,21000 Split</izvorni_sadrzaj>
    <derivirana_varijabla naziv="DomainObject.Predmet.StrankaWithAdress_1">MEGALOPOLIS d.o.o. za marketing i usluge Fra Bonina 8,21000 Split</derivirana_varijabla>
  </DomainObject.Predmet.StrankaWithAdress>
  <DomainObject.Predmet.StrankaWithAdressOIB>
    <izvorni_sadrzaj>MEGALOPOLIS d.o.o. za marketing i usluge, OIB 38560801148, Fra Bonina 8,21000 Split</izvorni_sadrzaj>
    <derivirana_varijabla naziv="DomainObject.Predmet.StrankaWithAdressOIB_1">MEGALOPOLIS d.o.o. za marketing i usluge, OIB 38560801148, Fra Bonina 8,21000 Split</derivirana_varijabla>
  </DomainObject.Predmet.StrankaWithAdressOIB>
  <DomainObject.Predmet.StrankaNazivFormated>
    <izvorni_sadrzaj>MEGALOPOLIS d.o.o. za marketing i usluge</izvorni_sadrzaj>
    <derivirana_varijabla naziv="DomainObject.Predmet.StrankaNazivFormated_1">MEGALOPOLIS d.o.o. za marketing i usluge</derivirana_varijabla>
  </DomainObject.Predmet.StrankaNazivFormated>
  <DomainObject.Predmet.StrankaNazivFormatedOIB>
    <izvorni_sadrzaj>MEGALOPOLIS d.o.o. za marketing i usluge, OIB 38560801148</izvorni_sadrzaj>
    <derivirana_varijabla naziv="DomainObject.Predmet.StrankaNazivFormatedOIB_1">MEGALOPOLIS d.o.o. za marketing i usluge, OIB 38560801148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1377579.42</izvorni_sadrzaj>
    <derivirana_varijabla naziv="DomainObject.Predmet.TrenutnaVrijednost_1">1377579.42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MEGALOPOLIS d.o.o. za marketing i usluge</item>
    </izvorni_sadrzaj>
    <derivirana_varijabla naziv="DomainObject.Predmet.StrankaListFormated_1">
      <item>MEGALOPOLIS d.o.o. za marketing i usluge</item>
    </derivirana_varijabla>
  </DomainObject.Predmet.StrankaListFormated>
  <DomainObject.Predmet.StrankaListFormatedOIB>
    <izvorni_sadrzaj>
      <item>MEGALOPOLIS d.o.o. za marketing i usluge, OIB 38560801148</item>
    </izvorni_sadrzaj>
    <derivirana_varijabla naziv="DomainObject.Predmet.StrankaListFormatedOIB_1">
      <item>MEGALOPOLIS d.o.o. za marketing i usluge, OIB 38560801148</item>
    </derivirana_varijabla>
  </DomainObject.Predmet.StrankaListFormatedOIB>
  <DomainObject.Predmet.StrankaListFormatedWithAdress>
    <izvorni_sadrzaj>
      <item>MEGALOPOLIS d.o.o. za marketing i usluge, Fra Bonina 8, 21000 Split</item>
    </izvorni_sadrzaj>
    <derivirana_varijabla naziv="DomainObject.Predmet.StrankaListFormatedWithAdress_1">
      <item>MEGALOPOLIS d.o.o. za marketing i usluge, Fra Bonina 8, 21000 Split</item>
    </derivirana_varijabla>
  </DomainObject.Predmet.StrankaListFormatedWithAdress>
  <DomainObject.Predmet.StrankaListFormatedWithAdressOIB>
    <izvorni_sadrzaj>
      <item>MEGALOPOLIS d.o.o. za marketing i usluge, OIB 38560801148, Fra Bonina 8, 21000 Split</item>
    </izvorni_sadrzaj>
    <derivirana_varijabla naziv="DomainObject.Predmet.StrankaListFormatedWithAdressOIB_1">
      <item>MEGALOPOLIS d.o.o. za marketing i usluge, OIB 38560801148, Fra Bonina 8, 21000 Split</item>
    </derivirana_varijabla>
  </DomainObject.Predmet.StrankaListFormatedWithAdressOIB>
  <DomainObject.Predmet.StrankaListNazivFormated>
    <izvorni_sadrzaj>
      <item>MEGALOPOLIS d.o.o. za marketing i usluge</item>
    </izvorni_sadrzaj>
    <derivirana_varijabla naziv="DomainObject.Predmet.StrankaListNazivFormated_1">
      <item>MEGALOPOLIS d.o.o. za marketing i usluge</item>
    </derivirana_varijabla>
  </DomainObject.Predmet.StrankaListNazivFormated>
  <DomainObject.Predmet.StrankaListNazivFormatedOIB>
    <izvorni_sadrzaj>
      <item>MEGALOPOLIS d.o.o. za marketing i usluge, OIB 38560801148</item>
    </izvorni_sadrzaj>
    <derivirana_varijabla naziv="DomainObject.Predmet.StrankaListNazivFormatedOIB_1">
      <item>MEGALOPOLIS d.o.o. za marketing i usluge, OIB 38560801148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rujna 2016.</izvorni_sadrzaj>
    <derivirana_varijabla naziv="DomainObject.Datum_1">13.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MEGALOPOLIS d.o.o. za marketing i usluge</izvorni_sadrzaj>
    <derivirana_varijabla naziv="DomainObject.Predmet.StrankaIDrugi_1">MEGALOPOLIS d.o.o. za marketing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MEGALOPOLIS d.o.o. za marketing i usluge, OIB 38560801148, Fra Bonina 8, 21000 Split</izvorni_sadrzaj>
    <derivirana_varijabla naziv="DomainObject.Predmet.StrankaIDrugiAdressOIB_1">MEGALOPOLIS d.o.o. za marketing i usluge, OIB 38560801148, Fra Bonina 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MEGALOPOLIS d.o.o. za marketing i usluge</item>
    </izvorni_sadrzaj>
    <derivirana_varijabla naziv="DomainObject.Predmet.SudioniciListNaziv_1">
      <item>MEGALOPOLIS d.o.o. za marketing i usluge</item>
    </derivirana_varijabla>
  </DomainObject.Predmet.SudioniciListNaziv>
  <DomainObject.Predmet.SudioniciListAdressOIB>
    <izvorni_sadrzaj>
      <item>MEGALOPOLIS d.o.o. za marketing i usluge, OIB 38560801148, Fra Bonina 8,21000 Split</item>
    </izvorni_sadrzaj>
    <derivirana_varijabla naziv="DomainObject.Predmet.SudioniciListAdressOIB_1">
      <item>MEGALOPOLIS d.o.o. za marketing i usluge, OIB 38560801148, Fra Bonina 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38560801148</item>
    </izvorni_sadrzaj>
    <derivirana_varijabla naziv="DomainObject.Predmet.SudioniciListNazivOIB_1">
      <item>, OIB 38560801148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233</properties:Words>
  <properties:Characters>1342</properties:Characters>
  <properties:Lines>38</properties:Lines>
  <properties:Paragraphs>22</properties:Paragraphs>
  <properties:TotalTime>44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2016-07-13T06:14:00Z</dcterms:created>
  <dc:creator>Velimir Vuković</dc:creator>
  <cp:lastModifiedBy>Velimir Vuković</cp:lastModifiedBy>
  <cp:lastPrinted>2016-09-13T10:04:00Z</cp:lastPrinted>
  <dcterms:modified xmlns:xsi="http://www.w3.org/2001/XMLSchema-instance" xsi:type="dcterms:W3CDTF">2016-09-13T11:23:00Z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