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30ADC" w14:paraId="60FFAD66" w14:textId="3C421218">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17BB2" w:rsidR="00E17BB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30ADC" w14:paraId="4BAC0F3A" w14:textId="54A92E6B">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7BB2" w:rsidR="00E17BB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30ADC" w14:paraId="22D0F080" w14:textId="1499039D">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17BB2" w:rsidR="00E17BB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7BB2" w:rsidR="00E17BB2">
            <w:rPr>
              <w:rStyle w:val="eSPISCCParagraphDefaultFont"/>
              <w:rFonts w:eastAsiaTheme="minorHAnsi"/>
            </w:rPr>
            <w:t>Zagreb</w:t>
          </w:r>
        </w:sdtContent>
      </w:sdt>
      <w:r w:rsidR="001349C2">
        <w:t xml:space="preserve"> </w:t>
      </w:r>
    </w:p>
    <w:p w:rsidR="000E43A6" w:rsidP="001349C2" w:rsidRDefault="000E43A6" w14:paraId="2F4F24DB" w14:textId="77777777">
      <w:pPr>
        <w:spacing w:after="0"/>
      </w:pPr>
    </w:p>
    <w:p w:rsidR="000E43A6" w:rsidP="001349C2" w:rsidRDefault="000E43A6" w14:paraId="0A45C1E0" w14:textId="77777777">
      <w:pPr>
        <w:spacing w:after="0"/>
      </w:pPr>
    </w:p>
    <w:p w:rsidR="000E43A6" w:rsidP="00610735" w:rsidRDefault="000E43A6" w14:paraId="312B5976" w14:textId="77777777">
      <w:pPr>
        <w:spacing w:after="0"/>
      </w:pPr>
    </w:p>
    <w:p w:rsidRPr="00176071" w:rsidR="00176071" w:rsidP="00610735" w:rsidRDefault="000E43A6" w14:paraId="6713C859" w14:textId="20165F5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17BB2" w:rsidR="00E17BB2">
            <w:rPr>
              <w:rStyle w:val="eSPISCCParagraphDefaultFont"/>
              <w:rFonts w:eastAsiaTheme="minorHAnsi"/>
            </w:rPr>
            <w:t>Pp-10393/2026</w:t>
          </w:r>
        </w:sdtContent>
      </w:sdt>
      <w:r w:rsidR="00176071">
        <w:t xml:space="preserve">                                                        </w:t>
      </w:r>
    </w:p>
    <w:p w:rsidR="009E7DBB" w:rsidP="000F1677" w:rsidRDefault="00610735" w14:paraId="7CF9FF48" w14:textId="3ACB610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17BB2" w:rsidR="00E17BB2">
            <w:rPr>
              <w:rStyle w:val="eSPISCCParagraphDefaultFont"/>
              <w:rFonts w:eastAsiaTheme="minorHAnsi"/>
            </w:rPr>
            <w:t>GASTRO GERILA ASSETS d.o.o. za trgovinu i usluge i dr.</w:t>
          </w:r>
        </w:sdtContent>
      </w:sdt>
      <w:r w:rsidR="00935B82">
        <w:t xml:space="preserve"> </w:t>
      </w:r>
    </w:p>
    <w:p w:rsidRPr="0041581F" w:rsidR="0041581F" w:rsidP="000F1677" w:rsidRDefault="009E7DBB" w14:paraId="1DC35E27" w14:textId="1E45D56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E17BB2" w:rsidR="00E17BB2">
            <w:rPr>
              <w:rStyle w:val="eSPISCCParagraphDefaultFont"/>
              <w:rFonts w:eastAsiaTheme="minorHAnsi"/>
            </w:rPr>
            <w:t>GASTRO GERILA ASSETS d.o.o. za trgovinu i usluge,Ivan Gavrić</w:t>
          </w:r>
        </w:sdtContent>
      </w:sdt>
      <w:r w:rsidR="00935B82">
        <w:rPr>
          <w:rFonts w:eastAsia="Calibri" w:cs="Times New Roman"/>
          <w:noProof/>
        </w:rPr>
        <w:t xml:space="preserve"> </w:t>
      </w:r>
    </w:p>
    <w:p w:rsidRPr="00610735" w:rsidR="00176071" w:rsidP="000F1677" w:rsidRDefault="00176071" w14:paraId="6AFFAE58" w14:textId="0F1A4BCC">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17BB2" w:rsidR="00E17BB2">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E17BB2" w:rsidR="00E17BB2">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36691EF6">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E17BB2" w:rsidR="00E17BB2">
            <w:rPr>
              <w:rStyle w:val="eSPISCCParagraphDefaultFont"/>
              <w:rFonts w:eastAsiaTheme="minorHAnsi"/>
            </w:rPr>
            <w:t>Ivan Gavrić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E17BB2" w:rsidR="00E17BB2">
            <w:rPr>
              <w:rStyle w:val="eSPISCCParagraphDefaultFont"/>
              <w:rFonts w:eastAsiaTheme="minorHAnsi"/>
            </w:rPr>
            <w:t>1. prosinca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E17BB2" w:rsidR="00E17BB2">
            <w:rPr>
              <w:rStyle w:val="eSPISCCParagraphDefaultFont"/>
              <w:rFonts w:eastAsiaTheme="minorHAnsi"/>
            </w:rPr>
            <w:t>13:20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7BB2" w:rsidR="00E17BB2">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7BB2" w:rsidR="00E17BB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E17BB2" w:rsidR="00E17BB2">
            <w:rPr>
              <w:rStyle w:val="eSPISCCParagraphDefaultFont"/>
              <w:rFonts w:eastAsiaTheme="minorHAnsi"/>
            </w:rPr>
            <w:t>321</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45B804C4">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E17BB2" w:rsidR="00E17BB2">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E17BB2" w:rsidP="00E801F4" w:rsidRDefault="00E17BB2" w14:paraId="5979882E" w14:textId="77777777">
      <w:pPr>
        <w:spacing w:after="0"/>
        <w:ind w:firstLine="708"/>
        <w:rPr>
          <w:rFonts w:eastAsia="Times New Roman" w:cs="Times New Roman"/>
          <w:lang w:eastAsia="hr-HR"/>
        </w:rPr>
      </w:pPr>
    </w:p>
    <w:p w:rsidR="00E17BB2" w:rsidP="00E801F4" w:rsidRDefault="00E17BB2" w14:paraId="52C89036" w14:textId="77777777">
      <w:pPr>
        <w:spacing w:after="0"/>
        <w:ind w:firstLine="708"/>
        <w:rPr>
          <w:rFonts w:eastAsia="Times New Roman" w:cs="Times New Roman"/>
          <w:lang w:eastAsia="hr-HR"/>
        </w:rPr>
      </w:pPr>
    </w:p>
    <w:p w:rsidR="00E17BB2" w:rsidP="00E801F4" w:rsidRDefault="00E17BB2" w14:paraId="10098E84" w14:textId="77777777">
      <w:pPr>
        <w:spacing w:after="0"/>
        <w:ind w:firstLine="708"/>
        <w:rPr>
          <w:rFonts w:eastAsia="Times New Roman" w:cs="Times New Roman"/>
          <w:lang w:eastAsia="hr-HR"/>
        </w:rPr>
      </w:pPr>
    </w:p>
    <w:p w:rsidR="00E17BB2" w:rsidP="00E801F4" w:rsidRDefault="00E17BB2" w14:paraId="5E51C857" w14:textId="77777777">
      <w:pPr>
        <w:spacing w:after="0"/>
        <w:ind w:firstLine="708"/>
        <w:rPr>
          <w:rFonts w:eastAsia="Times New Roman" w:cs="Times New Roman"/>
          <w:lang w:eastAsia="hr-HR"/>
        </w:rPr>
      </w:pPr>
    </w:p>
    <w:p w:rsidR="00E17BB2" w:rsidP="00E801F4" w:rsidRDefault="00E17BB2" w14:paraId="743D4D41" w14:textId="77777777">
      <w:pPr>
        <w:spacing w:after="0"/>
        <w:ind w:firstLine="708"/>
        <w:rPr>
          <w:rFonts w:eastAsia="Times New Roman" w:cs="Times New Roman"/>
          <w:lang w:eastAsia="hr-HR"/>
        </w:rPr>
      </w:pPr>
    </w:p>
    <w:p w:rsidR="00E17BB2" w:rsidP="00E801F4" w:rsidRDefault="00E17BB2" w14:paraId="47CE42C3" w14:textId="77777777">
      <w:pPr>
        <w:spacing w:after="0"/>
        <w:ind w:firstLine="708"/>
        <w:rPr>
          <w:rFonts w:eastAsia="Times New Roman" w:cs="Times New Roman"/>
          <w:lang w:eastAsia="hr-HR"/>
        </w:rPr>
      </w:pPr>
    </w:p>
    <w:p w:rsidR="00176071" w:rsidP="00E801F4" w:rsidRDefault="00E801F4" w14:paraId="1A731005" w14:textId="6EC99E64">
      <w:pPr>
        <w:spacing w:after="0"/>
        <w:ind w:firstLine="708"/>
        <w:rPr>
          <w:rFonts w:eastAsia="Times New Roman" w:cs="Times New Roman"/>
          <w:lang w:eastAsia="hr-HR"/>
        </w:rPr>
      </w:pPr>
      <w:r w:rsidRPr="00E801F4">
        <w:rPr>
          <w:rFonts w:eastAsia="Times New Roman" w:cs="Times New Roman"/>
          <w:lang w:eastAsia="hr-HR"/>
        </w:rPr>
        <w:lastRenderedPageBreak/>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314D6B7A">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E17BB2" w:rsidR="00E17BB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E17BB2" w:rsidR="00E17BB2">
            <w:rPr>
              <w:rStyle w:val="eSPISCCParagraphDefaultFont"/>
              <w:rFonts w:eastAsiaTheme="minorHAnsi"/>
            </w:rPr>
            <w:t>2. studenog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30ADC" w14:paraId="227DA01B" w14:textId="3938CF56">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17BB2" w:rsidR="00E17BB2">
            <w:rPr>
              <w:rStyle w:val="eSPISCCParagraphDefaultFont"/>
              <w:rFonts w:eastAsiaTheme="minorHAnsi"/>
            </w:rPr>
            <w:t>Damir Pleše</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176071" w14:paraId="217D575B" w14:textId="4EE403FD">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30ADC" w:rsidP="00537B78" w:rsidRDefault="00B30ADC" w14:paraId="215D0BE1" w14:textId="77777777">
      <w:r>
        <w:separator/>
      </w:r>
    </w:p>
  </w:endnote>
  <w:endnote w:type="continuationSeparator" w:id="0">
    <w:p w:rsidR="00B30ADC" w:rsidP="00537B78" w:rsidRDefault="00B30ADC" w14:paraId="796D75B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30ADC" w:rsidP="00537B78" w:rsidRDefault="00B30ADC" w14:paraId="50598BB3" w14:textId="77777777">
      <w:r>
        <w:separator/>
      </w:r>
    </w:p>
  </w:footnote>
  <w:footnote w:type="continuationSeparator" w:id="0">
    <w:p w:rsidR="00B30ADC" w:rsidP="00537B78" w:rsidRDefault="00B30ADC" w14:paraId="46DE0959"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0321B68B">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17BB2" w:rsidR="00E17BB2">
          <w:rPr>
            <w:rStyle w:val="eSPISCCParagraphDefaultFont"/>
          </w:rPr>
          <w:t>Pp-10393/2026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1"/>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5084"/>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ADC"/>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17BB2"/>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4F3F27"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473F30"/>
    <w:rsid w:val="004F3F27"/>
    <w:rsid w:val="005132FB"/>
    <w:rsid w:val="00525F84"/>
    <w:rsid w:val="00546FF7"/>
    <w:rsid w:val="006249A5"/>
    <w:rsid w:val="007C2422"/>
    <w:rsid w:val="007D6264"/>
    <w:rsid w:val="00817312"/>
    <w:rsid w:val="00887AA3"/>
    <w:rsid w:val="00974C32"/>
    <w:rsid w:val="009B2BA4"/>
    <w:rsid w:val="009C203C"/>
    <w:rsid w:val="009E5D09"/>
    <w:rsid w:val="00A04C53"/>
    <w:rsid w:val="00A15084"/>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Kašina</izvorni_sadrzaj>
    <derivirana_varijabla naziv="DomainObject.UcesnikSudskeRadnje.Adresa.Naselje_1">Kašina</derivirana_varijabla>
  </DomainObject.UcesnikSudskeRadnje.Adresa.Naselje>
  <DomainObject.UcesnikSudskeRadnje.Adresa.PostBroj>
    <izvorni_sadrzaj>10362</izvorni_sadrzaj>
    <derivirana_varijabla naziv="DomainObject.UcesnikSudskeRadnje.Adresa.PostBroj_1">10362</derivirana_varijabla>
  </DomainObject.UcesnikSudskeRadnje.Adresa.PostBroj>
  <DomainObject.UcesnikSudskeRadnje.Adresa.UlicaIKBR>
    <izvorni_sadrzaj>Soblinečka Cesta 10d</izvorni_sadrzaj>
    <derivirana_varijabla naziv="DomainObject.UcesnikSudskeRadnje.Adresa.UlicaIKBR_1">Soblinečka Cesta 10d</derivirana_varijabla>
  </DomainObject.UcesnikSudskeRadnje.Adresa.UlicaIKBR>
  <DomainObject.UcesnikSudskeRadnje.Naziv>
    <izvorni_sadrzaj>Ivan Gavrić</izvorni_sadrzaj>
    <derivirana_varijabla naziv="DomainObject.UcesnikSudskeRadnje.Naziv_1">Ivan Gavrić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 prosinca 2026.</izvorni_sadrzaj>
    <derivirana_varijabla naziv="DomainObject.UcesnikSudskeRadnje.SudskaRadnja.PlaniraniZavrsetakDatum_1">1. prosinca 2026.</derivirana_varijabla>
  </DomainObject.UcesnikSudskeRadnje.SudskaRadnja.PlaniraniZavrsetakDatum>
  <DomainObject.UcesnikSudskeRadnje.SudskaRadnja.PlaniraniPocetakDatum>
    <izvorni_sadrzaj>1. prosinca 2026.</izvorni_sadrzaj>
    <derivirana_varijabla naziv="DomainObject.UcesnikSudskeRadnje.SudskaRadnja.PlaniraniPocetakDatum_1">1.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13:40</izvorni_sadrzaj>
    <derivirana_varijabla naziv="DomainObject.UcesnikSudskeRadnje.SudskaRadnja.PlaniraniZavrsetakVrijeme_1">13:40</derivirana_varijabla>
  </DomainObject.UcesnikSudskeRadnje.SudskaRadnja.PlaniraniZavrsetakVrijeme>
  <DomainObject.UcesnikSudskeRadnje.SudskaRadnja.PlaniraniPocetakVrijeme>
    <izvorni_sadrzaj>13:20</izvorni_sadrzaj>
    <derivirana_varijabla naziv="DomainObject.UcesnikSudskeRadnje.SudskaRadnja.PlaniraniPocetakVrijeme_1">13:20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10393</izvorni_sadrzaj>
    <derivirana_varijabla naziv="DomainObject.Predmet.Broj_1">10393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travnja 1999.</izvorni_sadrzaj>
    <derivirana_varijabla naziv="DomainObject.Predmet.OkrivljenikFizickaOsoba.DatumRodjenja_1">3. travnja 1999.</derivirana_varijabla>
  </DomainObject.Predmet.OkrivljenikFizickaOsoba.DatumRodjenja>
  <DomainObject.Predmet.OkrivljenikFizickaOsoba.DatumRodjenjaFormated>
    <izvorni_sadrzaj>3.4.1999.</izvorni_sadrzaj>
    <derivirana_varijabla naziv="DomainObject.Predmet.OkrivljenikFizickaOsoba.DatumRodjenjaFormated_1">3.4.1999.</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Gavrić</izvorni_sadrzaj>
    <derivirana_varijabla naziv="DomainObject.Predmet.OkrivljenikFizickaOsoba.Naziv_1">Ivan Gavrić</derivirana_varijabla>
  </DomainObject.Predmet.OkrivljenikFizickaOsoba.Naziv>
  <DomainObject.Predmet.OkrivljenikFizickaOsoba.Prezime>
    <izvorni_sadrzaj>Gavrić</izvorni_sadrzaj>
    <derivirana_varijabla naziv="DomainObject.Predmet.OkrivljenikFizickaOsoba.Prezime_1">Gavrić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77741719382</izvorni_sadrzaj>
    <derivirana_varijabla naziv="DomainObject.Predmet.OkrivljenikFizickaOsoba.Oib_1">77741719382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Pp-10393/2026</izvorni_sadrzaj>
    <derivirana_varijabla naziv="DomainObject.Predmet.OznakaBroj_1">Pp-10393/2026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GASTRO GERILA ASSETS d.o.o. za trgovinu i usluge; Ivan Gavrić</izvorni_sadrzaj>
    <derivirana_varijabla naziv="DomainObject.Predmet.ProtustrankaFormated_1">  GASTRO GERILA ASSETS d.o.o. za trgovinu i usluge; Ivan Gavrić</derivirana_varijabla>
  </DomainObject.Predmet.ProtustrankaFormated>
  <DomainObject.Predmet.ProtustrankaFormatedOIB>
    <izvorni_sadrzaj>  GASTRO GERILA ASSETS d.o.o. za trgovinu i usluge, OIB 04137184716; Ivan Gavrić, OIB 77741719382</izvorni_sadrzaj>
    <derivirana_varijabla naziv="DomainObject.Predmet.ProtustrankaFormatedOIB_1">  GASTRO GERILA ASSETS d.o.o. za trgovinu i usluge, OIB 04137184716; Ivan Gavrić, OIB 77741719382</derivirana_varijabla>
  </DomainObject.Predmet.ProtustrankaFormatedOIB>
  <DomainObject.Predmet.ProtustrankaFormatedWithAdress>
    <izvorni_sadrzaj> GASTRO GERILA ASSETS d.o.o. za trgovinu i usluge, Radnička cesta 34, 10000 Zagreb; Ivan Gavrić, Soblinečka Cesta 10d, 10362 Kašina</izvorni_sadrzaj>
    <derivirana_varijabla naziv="DomainObject.Predmet.ProtustrankaFormatedWithAdress_1"> GASTRO GERILA ASSETS d.o.o. za trgovinu i usluge, Radnička cesta 34, 10000 Zagreb; Ivan Gavrić, Soblinečka Cesta 10d, 10362 Kašina</derivirana_varijabla>
  </DomainObject.Predmet.ProtustrankaFormatedWithAdress>
  <DomainObject.Predmet.ProtustrankaFormatedWithAdressOIB>
    <izvorni_sadrzaj> GASTRO GERILA ASSETS d.o.o. za trgovinu i usluge, OIB 04137184716, Radnička cesta 34, 10000 Zagreb; Ivan Gavrić, OIB 77741719382, Soblinečka Cesta 10d, 10362 Kašina</izvorni_sadrzaj>
    <derivirana_varijabla naziv="DomainObject.Predmet.ProtustrankaFormatedWithAdressOIB_1"> GASTRO GERILA ASSETS d.o.o. za trgovinu i usluge, OIB 04137184716, Radnička cesta 34, 10000 Zagreb; Ivan Gavrić, OIB 77741719382, Soblinečka Cesta 10d, 10362 Kašina</derivirana_varijabla>
  </DomainObject.Predmet.ProtustrankaFormatedWithAdressOIB>
  <DomainObject.Predmet.ProtustrankaWithAdress>
    <izvorni_sadrzaj>GASTRO GERILA ASSETS d.o.o. za trgovinu i usluge Radnička cesta 34, 10000 Zagreb, Ivan Gavrić Soblinečka Cesta 10d, 10362 Kašina</izvorni_sadrzaj>
    <derivirana_varijabla naziv="DomainObject.Predmet.ProtustrankaWithAdress_1">GASTRO GERILA ASSETS d.o.o. za trgovinu i usluge Radnička cesta 34, 10000 Zagreb, Ivan Gavrić Soblinečka Cesta 10d, 10362 Kašina</derivirana_varijabla>
  </DomainObject.Predmet.ProtustrankaWithAdress>
  <DomainObject.Predmet.ProtustrankaWithAdressOIB>
    <izvorni_sadrzaj>GASTRO GERILA ASSETS d.o.o. za trgovinu i usluge, OIB 04137184716, Radnička cesta 34, 10000 Zagreb, Ivan Gavrić, OIB 77741719382, Soblinečka Cesta 10d, 10362 Kašina</izvorni_sadrzaj>
    <derivirana_varijabla naziv="DomainObject.Predmet.ProtustrankaWithAdressOIB_1">GASTRO GERILA ASSETS d.o.o. za trgovinu i usluge, OIB 04137184716, Radnička cesta 34, 10000 Zagreb, Ivan Gavrić, OIB 77741719382, Soblinečka Cesta 10d, 10362 Kašina</derivirana_varijabla>
  </DomainObject.Predmet.ProtustrankaWithAdressOIB>
  <DomainObject.Predmet.ProtustrankaNazivFormated>
    <izvorni_sadrzaj>GASTRO GERILA ASSETS d.o.o. za trgovinu i usluge,Ivan Gavrić</izvorni_sadrzaj>
    <derivirana_varijabla naziv="DomainObject.Predmet.ProtustrankaNazivFormated_1">GASTRO GERILA ASSETS d.o.o. za trgovinu i usluge,Ivan Gavrić</derivirana_varijabla>
    <derivirana_varijabla naziv="Padez">GASTRO GERILA ASSETS d.o.o. za trgovinu i usluge,Ivan Gavrić</derivirana_varijabla>
  </DomainObject.Predmet.ProtustrankaNazivFormated>
  <DomainObject.Predmet.ProtustrankaNazivFormatedOIB>
    <izvorni_sadrzaj>GASTRO GERILA ASSETS d.o.o. za trgovinu i usluge, OIB 04137184716,Ivan Gavrić, OIB 77741719382</izvorni_sadrzaj>
    <derivirana_varijabla naziv="DomainObject.Predmet.ProtustrankaNazivFormatedOIB_1">GASTRO GERILA ASSETS d.o.o. za trgovinu i usluge, OIB 04137184716,Ivan Gavrić, OIB 77741719382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GASTRO GERILA ASSETS d.o.o. za trgovinu i usluge</item>
      <item>Ivan Gavrić</item>
    </izvorni_sadrzaj>
    <derivirana_varijabla naziv="DomainObject.Predmet.ProtuStrankaListFormated_1">
      <item>GASTRO GERILA ASSETS d.o.o. za trgovinu i usluge</item>
      <item>Ivan Gavrić</item>
    </derivirana_varijabla>
  </DomainObject.Predmet.ProtuStrankaListFormated>
  <DomainObject.Predmet.ProtuStrankaListFormatedOIB>
    <izvorni_sadrzaj>
      <item>GASTRO GERILA ASSETS d.o.o. za trgovinu i usluge, OIB 04137184716</item>
      <item>Ivan Gavrić, OIB 77741719382</item>
    </izvorni_sadrzaj>
    <derivirana_varijabla naziv="DomainObject.Predmet.ProtuStrankaListFormatedOIB_1">
      <item>GASTRO GERILA ASSETS d.o.o. za trgovinu i usluge, OIB 04137184716</item>
      <item>Ivan Gavrić, OIB 77741719382</item>
    </derivirana_varijabla>
  </DomainObject.Predmet.ProtuStrankaListFormatedOIB>
  <DomainObject.Predmet.ProtuStrankaListFormatedWithAdress>
    <izvorni_sadrzaj>
      <item>GASTRO GERILA ASSETS d.o.o. za trgovinu i usluge, Radnička cesta 34, 10000 Zagreb</item>
      <item>Ivan Gavrić, Soblinečka Cesta 10d, 10362 Kašina</item>
    </izvorni_sadrzaj>
    <derivirana_varijabla naziv="DomainObject.Predmet.ProtuStrankaListFormatedWithAdress_1">
      <item>GASTRO GERILA ASSETS d.o.o. za trgovinu i usluge, Radnička cesta 34, 10000 Zagreb</item>
      <item>Ivan Gavrić, Soblinečka Cesta 10d, 10362 Kašina</item>
    </derivirana_varijabla>
  </DomainObject.Predmet.ProtuStrankaListFormatedWithAdress>
  <DomainObject.Predmet.ProtuStrankaListFormatedWithAdressOIB>
    <izvorni_sadrzaj>
      <item>GASTRO GERILA ASSETS d.o.o. za trgovinu i usluge, OIB 04137184716, Radnička cesta 34, 10000 Zagreb</item>
      <item>Ivan Gavrić, OIB 77741719382, Soblinečka Cesta 10d, 10362 Kašina</item>
    </izvorni_sadrzaj>
    <derivirana_varijabla naziv="DomainObject.Predmet.ProtuStrankaListFormatedWithAdressOIB_1">
      <item>GASTRO GERILA ASSETS d.o.o. za trgovinu i usluge, OIB 04137184716, Radnička cesta 34, 10000 Zagreb</item>
      <item>Ivan Gavrić, OIB 77741719382, Soblinečka Cesta 10d, 10362 Kašina</item>
    </derivirana_varijabla>
  </DomainObject.Predmet.ProtuStrankaListFormatedWithAdressOIB>
  <DomainObject.Predmet.ProtuStrankaListNazivFormated>
    <izvorni_sadrzaj>
      <item>GASTRO GERILA ASSETS d.o.o. za trgovinu i usluge</item>
      <item>Ivan Gavrić</item>
    </izvorni_sadrzaj>
    <derivirana_varijabla naziv="DomainObject.Predmet.ProtuStrankaListNazivFormated_1">
      <item>GASTRO GERILA ASSETS d.o.o. za trgovinu i usluge</item>
      <item>Ivan Gavrić</item>
    </derivirana_varijabla>
  </DomainObject.Predmet.ProtuStrankaListNazivFormated>
  <DomainObject.Predmet.ProtuStrankaListNazivFormatedOIB>
    <izvorni_sadrzaj>
      <item>GASTRO GERILA ASSETS d.o.o. za trgovinu i usluge, OIB 04137184716</item>
      <item>Ivan Gavrić, OIB 77741719382</item>
    </izvorni_sadrzaj>
    <derivirana_varijabla naziv="DomainObject.Predmet.ProtuStrankaListNazivFormatedOIB_1">
      <item>GASTRO GERILA ASSETS d.o.o. za trgovinu i usluge, OIB 04137184716</item>
      <item>Ivan Gavrić, OIB 77741719382</item>
    </derivirana_varijabla>
  </DomainObject.Predmet.ProtuStrankaListNazivFormatedOIB>
  <DomainObject.Predmet.OstaliListFormated>
    <izvorni_sadrzaj>
      <item>Općinski sud u Rijeci</item>
    </izvorni_sadrzaj>
    <derivirana_varijabla naziv="DomainObject.Predmet.OstaliListFormated_1">
      <item>Općinski sud u Rijeci</item>
    </derivirana_varijabla>
    <derivirana_varijabla naziv="DrugaOsoba">
      <item>Općinski sud u Rijeci</item>
    </derivirana_varijabla>
  </DomainObject.Predmet.OstaliListFormated>
  <DomainObject.Predmet.OstaliListFormatedOIB>
    <izvorni_sadrzaj>
      <item>Općinski sud u Rijeci, OIB 54566384631</item>
    </izvorni_sadrzaj>
    <derivirana_varijabla naziv="DomainObject.Predmet.OstaliListFormatedOIB_1">
      <item>Općinski sud u Rijeci, OIB 54566384631</item>
    </derivirana_varijabla>
  </DomainObject.Predmet.OstaliListFormatedOIB>
  <DomainObject.Predmet.OstaliListFormatedWithAdress>
    <izvorni_sadrzaj>
      <item>Općinski sud u Rijeci, Žrtava fašizma 7, 51000 Rijeka</item>
    </izvorni_sadrzaj>
    <derivirana_varijabla naziv="DomainObject.Predmet.OstaliListFormatedWithAdress_1">
      <item>Općinski sud u Rijeci, Žrtava fašizma 7, 51000 Rijeka</item>
    </derivirana_varijabla>
  </DomainObject.Predmet.OstaliListFormatedWithAdress>
  <DomainObject.Predmet.OstaliListFormatedWithAdressOIB>
    <izvorni_sadrzaj>
      <item>Općinski sud u Rijeci, OIB 54566384631, Žrtava fašizma 7, 51000 Rijeka</item>
    </izvorni_sadrzaj>
    <derivirana_varijabla naziv="DomainObject.Predmet.OstaliListFormatedWithAdressOIB_1">
      <item>Općinski sud u Rijeci, OIB 54566384631, Žrtava fašizma 7, 51000 Rijeka</item>
    </derivirana_varijabla>
  </DomainObject.Predmet.OstaliListFormatedWithAdressOIB>
  <DomainObject.Predmet.OstaliListNazivFormated>
    <izvorni_sadrzaj>
      <item>Općinski sud u Rijeci</item>
    </izvorni_sadrzaj>
    <derivirana_varijabla naziv="DomainObject.Predmet.OstaliListNazivFormated_1">
      <item>Općinski sud u Rijeci</item>
    </derivirana_varijabla>
  </DomainObject.Predmet.OstaliListNazivFormated>
  <DomainObject.Predmet.OstaliListNazivFormatedOIB>
    <izvorni_sadrzaj>
      <item>Općinski sud u Rijeci, OIB 54566384631</item>
    </izvorni_sadrzaj>
    <derivirana_varijabla naziv="DomainObject.Predmet.OstaliListNazivFormatedOIB_1">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GASTRO GERILA ASSETS d.o.o. za trgovinu i usluge i dr.</izvorni_sadrzaj>
    <derivirana_varijabla naziv="DomainObject.Predmet.ProtustrankaIDrugi_1">GASTRO GERILA ASSETS d.o.o. za trgovinu i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GASTRO GERILA ASSETS d.o.o. za trgovinu i usluge, OIB 04137184716, Radnička cesta 34, 10000 Zagreb i dr.</izvorni_sadrzaj>
    <derivirana_varijabla naziv="DomainObject.Predmet.ProtustrankaIDrugiAdressOIB_1">GASTRO GERILA ASSETS d.o.o. za trgovinu i usluge, OIB 04137184716, Radnička cesta 34,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GASTRO GERILA ASSETS d.o.o. za trgovinu i usluge</item>
      <item>Ivan Gavrić</item>
      <item>Općinski sud u Rijeci</item>
    </izvorni_sadrzaj>
    <derivirana_varijabla naziv="DomainObject.Predmet.SudioniciListNaziv_1">
      <item>HRVATSKO DRUŠTVO SKLADATELJA</item>
      <item>GASTRO GERILA ASSETS d.o.o. za trgovinu i usluge</item>
      <item>Ivan Gavrić</item>
      <item>Općinski sud u Rijeci</item>
    </derivirana_varijabla>
    <derivirana_varijabla naziv="OstaliSudionici">
      <item>HRVATSKO DRUŠTVO SKLADATELJA</item>
      <item>GASTRO GERILA ASSETS d.o.o. za trgovinu i usluge</item>
      <item>Ivan Gavrić</item>
      <item>Općinski sud u Rijeci</item>
    </derivirana_varijabla>
  </DomainObject.Predmet.SudioniciListNaziv>
  <DomainObject.Predmet.SudioniciListAdressOIB>
    <izvorni_sadrzaj>
      <item>HRVATSKO DRUŠTVO SKLADATELJA, OIB 56668956985, Heinzelova 62 A,10000 Zagreb</item>
      <item>GASTRO GERILA ASSETS d.o.o. za trgovinu i usluge, OIB 04137184716, Radnička cesta 34,10000 Zagreb</item>
      <item>Ivan Gavrić, OIB 77741719382, Soblinečka Cesta 10d,10362 Kašina</item>
      <item>Općinski sud u Rijeci, OIB 54566384631, Žrtava fašizma 7,51000 Rijeka</item>
    </izvorni_sadrzaj>
    <derivirana_varijabla naziv="DomainObject.Predmet.SudioniciListAdressOIB_1">
      <item>HRVATSKO DRUŠTVO SKLADATELJA, OIB 56668956985, Heinzelova 62 A,10000 Zagreb</item>
      <item>GASTRO GERILA ASSETS d.o.o. za trgovinu i usluge, OIB 04137184716, Radnička cesta 34,10000 Zagreb</item>
      <item>Ivan Gavrić, OIB 77741719382, Soblinečka Cesta 10d,10362 Kašina</item>
      <item>Općinski sud u Rijeci, OIB 54566384631, Žrtava fašizma 7,51000 Rijeka</item>
    </derivirana_varijabla>
  </DomainObject.Predmet.SudioniciListAdressOIB>
  <DomainObject.UcesnikSudskeRadnje.NazivFormated>
    <izvorni_sadrzaj>Ivan Gavrić, OIB 77741719382, Soblinečka Cesta 10d,10362 Kašina</izvorni_sadrzaj>
    <derivirana_varijabla naziv="DomainObject.UcesnikSudskeRadnje.NazivFormated_1">Ivan Gavrić, OIB 77741719382, Soblinečka Cesta 10d,10362 Kašina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04137184716</item>
      <item>, OIB 77741719382</item>
      <item>, OIB 54566384631</item>
    </izvorni_sadrzaj>
    <derivirana_varijabla naziv="DomainObject.Predmet.SudioniciListNazivOIB_1">
      <item>, OIB 56668956985</item>
      <item>, OIB 04137184716</item>
      <item>, OIB 77741719382</item>
      <item>, OIB 54566384631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GASTRO GERILA ASSETS d.o.o. za trgovinu i usluge, OIB 04137184716, Radnička cesta 34, 10000 Zagreb
2. Okrivljenik Ivan Gavrić, OIB 77741719382, Soblinečka Cesta 10d, 10362 Kašina</izvorni_sadrzaj>
    <derivirana_varijabla naziv="DomainObject.UcesnikSudskeRadnje.SudskaRadnja.UcesniciObavijest_1">1. Okrivljenik GASTRO GERILA ASSETS d.o.o. za trgovinu i usluge, OIB 04137184716, Radnička cesta 34, 10000 Zagreb
2. Okrivljenik Ivan Gavrić, OIB 77741719382, Soblinečka Cesta 10d, 10362 Kašina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GASTRO GERILA ASSETS d.o.o. za trgovinu i usluge, Radnička cesta 34, 10000 Zagreb, OIB: 04137184716</item>
      <item>Ivan Gavrić, Soblinečka Cesta 10d, 10362 Kašina, OIB: 77741719382, rođen-a 03.04.1999., mjesto rođenja Zagreb (Grad Zagreb)</item>
    </izvorni_sadrzaj>
    <derivirana_varijabla naziv="DomainObject.Predmet.OkrivljenikAdresaMjestoRodjenjaList_1">
      <item>GASTRO GERILA ASSETS d.o.o. za trgovinu i usluge, Radnička cesta 34, 10000 Zagreb, OIB: 04137184716</item>
      <item>Ivan Gavrić, Soblinečka Cesta 10d, 10362 Kašina, OIB: 77741719382, rođen-a 03.04.1999.,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GASTRO GERILA ASSETS d.o.o. za trgovinu i usluge, MBS 081132601, Radnička cesta 34, 10000 Zagreb</izvorni_sadrzaj>
    <derivirana_varijabla naziv="DomainObject.Predmet.OkrivljenikPravnaNazivAdresaMbs_1">GASTRO GERILA ASSETS d.o.o. za trgovinu i usluge, MBS 081132601, Radnička cesta 34, 10000 Zagreb</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359553-0001</izvorni_sadrzaj>
    <derivirana_varijabla naziv="DomainObject.PrviPodnesak.OznakaBrojPodnositelja_1">359553-0001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333</properties:Words>
  <properties:Characters>1914</properties:Characters>
  <properties:Lines>57</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2026-11-02T10:49:00Z</cp:lastPrinted>
  <dcterms:modified xmlns:xsi="http://www.w3.org/2001/XMLSchema-instance" xsi:type="dcterms:W3CDTF">2026-11-02T10:49:00Z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2025512136</vt:lpwstr>
  </prop:property>
  <prop:property fmtid="{D5CDD505-2E9C-101B-9397-08002B2CF9AE}" pid="6" name="Naslov">
    <vt:lpwstr>Poziv za Ivan Gavrić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