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0B239E" w14:paraId="badedda" w14:textId="badedda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1127760</wp:posOffset>
            </wp:positionH>
            <wp:positionV relativeFrom="page">
              <wp:posOffset>426720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B239E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0B239E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B239E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0B239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0B239E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0B239E" w:rsidRDefault="00BB30F6">
      <w:r w:rsidRPr="003B4689">
        <w:rPr>
          <w:rFonts w:eastAsia="Times New Roman" w:cs="Times New Roman"/>
        </w:rPr>
        <w:t>Od</w:t>
      </w:r>
      <w:r w:rsidR="000B239E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Pp Ikp-1648/2026-6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0B239E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0B239E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>
            <w:rPr>
              <w:rStyle w:val="eSPISCCParagraphDefaultFont"/>
              <w:rFonts w:eastAsiaTheme="minorHAnsi"/>
            </w:rPr>
            <w:t>Valerija Radić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</w:t>
      </w:r>
      <w:r>
        <w:rPr>
          <w:rFonts w:eastAsia="Times New Roman" w:cs="Arial"/>
        </w:rPr>
        <w:t>oj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B239E">
            <w:rPr>
              <w:rStyle w:val="eSPISCCParagraphDefaultFont"/>
              <w:rFonts w:eastAsiaTheme="minorHAnsi"/>
            </w:rPr>
            <w:t xml:space="preserve">  Jelena Matković, OIB 61528175637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B239E">
            <w:rPr>
              <w:rStyle w:val="eSPISCCParagraphDefaultFont"/>
              <w:rFonts w:eastAsiaTheme="minorHAnsi"/>
            </w:rPr>
            <w:t>članka 53.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B239E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B239E">
            <w:rPr>
              <w:rStyle w:val="eSPISCCParagraphDefaultFont"/>
              <w:rFonts w:eastAsiaTheme="minorHAnsi"/>
            </w:rPr>
            <w:t>9.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0B239E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</w:t>
      </w:r>
      <w:r w:rsidR="000B239E">
        <w:rPr>
          <w:rFonts w:eastAsia="Calibri" w:cs="Times New Roman"/>
          <w:bCs/>
        </w:rPr>
        <w:t>oj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Jelena Matković, OIB 61528175637">
            <w:listItem w:displayText="Jelena Matković, OIB 61528175637" w:value="Jelena Matković, OIB 6152817563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Jelena Matković, OIB 61528175637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Jelena Matković, Bukovačka Cesta 343 C, 10000 Zagreb">
            <w:listItem w:displayText="Jelena Matković, Bukovačka Cesta 343 C, 10000 Zagreb" w:value="Jelena Matković, Bukovačka Cesta 343 C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Jelena Matković, Bukovačka Cesta 343 C,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53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članka 53.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0B239E">
        <w:rPr>
          <w:rFonts w:eastAsia="Times New Roman" w:cs="Times New Roman"/>
        </w:rPr>
        <w:t>Zakon o sigurnosti prometa na cestama.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 w:rsidR="000B239E">
            <w:rPr>
              <w:rStyle w:val="eSPISCCParagraphDefaultFont"/>
            </w:rPr>
            <w:t>Postaje prometne policije Karlovac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 w:rsidR="000B239E">
            <w:rPr>
              <w:rStyle w:val="eSPISCCParagraphDefaultFont"/>
            </w:rPr>
            <w:t>211-07/23-4/57432 od 07.08.2023.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0B239E" w:rsidR="000B239E">
            <w:rPr>
              <w:rStyle w:val="eSPISCCParagraphDefaultFont"/>
            </w:rPr>
            <w:t>02.09.2023.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 w:rsidR="000B239E">
            <w:rPr>
              <w:rStyle w:val="eSPISCCParagraphDefaultFont"/>
            </w:rPr>
            <w:t>Jelena Matković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B239E" w:rsidR="000B239E">
            <w:rPr>
              <w:rStyle w:val="eSPISCCParagraphDefaultFont"/>
            </w:rPr>
            <w:t>novčane kazne u iznosu od 390,00 (tristodevedeset)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9.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3"/>
        <w:gridCol w:w="3052"/>
        <w:gridCol w:w="3112"/>
      </w:tblGrid>
      <w:tr w:rsidRPr="00B40829" w:rsidR="00B40829" w:rsidTr="00876430">
        <w:tc>
          <w:tcPr>
            <w:tcW w:w="3284" w:type="dxa"/>
          </w:tcPr>
          <w:p w:rsidRPr="000B239E" w:rsidR="00B40829" w:rsidP="00B40829" w:rsidRDefault="000B239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B239E">
              <w:rPr>
                <w:rFonts w:eastAsia="Calibri" w:cs="Times New Roman"/>
                <w:sz w:val="24"/>
                <w:szCs w:val="24"/>
              </w:rPr>
              <w:t>S</w:t>
            </w:r>
            <w:r w:rsidRPr="000B239E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0B239E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0B239E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B239E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0B239E" w:rsidR="000B239E" w:rsidP="00B40829" w:rsidRDefault="000B239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B239E">
              <w:rPr>
                <w:rFonts w:eastAsia="Calibri" w:cs="Times New Roman"/>
                <w:sz w:val="24"/>
                <w:szCs w:val="24"/>
              </w:rPr>
              <w:t>Valerija Radić</w:t>
            </w:r>
          </w:p>
        </w:tc>
      </w:tr>
      <w:tr w:rsidRPr="00B40829" w:rsidR="00B40829" w:rsidTr="00876430">
        <w:tc>
          <w:tcPr>
            <w:tcW w:w="3284" w:type="dxa"/>
          </w:tcPr>
          <w:p w:rsidRPr="000B239E" w:rsidR="00B40829" w:rsidP="00B40829" w:rsidRDefault="000B239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0B239E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0B239E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0B239E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</w:t>
      </w:r>
      <w:r w:rsidR="000B239E">
        <w:rPr>
          <w:rFonts w:eastAsia="Calibri" w:cs="Times New Roman"/>
        </w:rPr>
        <w:t>na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Jelena Matković, Bukovačka Cesta 343 C,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prometne policije Karlovac, Vlatka Mačeka 13,47000 Karlovac">
            <w:listItem w:displayText="Postaja prometne policije Karlovac, Vlatka Mačeka 13,47000 Karlovac" w:value="Postaja prometne policije Karlovac, Vlatka Mačeka 13,47000 Karlovac"/>
            <w:listItem w:displayText="Jelena Matković, OIB 61528175637, Bukovačka Cesta 343 C,10000 Zagreb" w:value="Jelena Matković, OIB 61528175637, Bukovačka Cesta 343 C,10000 Zagreb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</w:comboBox>
        </w:sdtPr>
        <w:sdtEndPr>
          <w:rPr>
            <w:rStyle w:val="eSPISCCParagraphDefaultFont"/>
          </w:rPr>
        </w:sdtEndPr>
        <w:sdtContent>
          <w:r w:rsidRPr="000B239E" w:rsidR="000B239E">
            <w:rPr>
              <w:rStyle w:val="eSPISCCParagraphDefaultFont"/>
              <w:rFonts w:eastAsiaTheme="minorHAnsi"/>
            </w:rPr>
            <w:t>Postaja prometne policije Karlovac, Vlatka Mačeka 13,47000 Karlovac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0852E321" w14:textId="77777777">
      <w:r>
        <w:separator/>
      </w:r>
    </w:p>
  </w:endnote>
  <w:endnote w:type="continuationSeparator" w:id="0">
    <w:p w:rsidR="00803F80" w:rsidP="00537B78" w:rsidRDefault="00803F80" w14:paraId="29CFEEF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6AC5B2A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D322ACE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5B6265C8" w14:textId="77777777">
      <w:r>
        <w:separator/>
      </w:r>
    </w:p>
  </w:footnote>
  <w:footnote w:type="continuationSeparator" w:id="0">
    <w:p w:rsidR="00803F80" w:rsidP="00537B78" w:rsidRDefault="00803F80" w14:paraId="181C093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5BEDA4B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0B239E" w:rsidR="000B239E">
          <w:rPr>
            <w:rStyle w:val="eSPISCCParagraphDefaultFont"/>
          </w:rPr>
          <w:t>Pp Ikp-1648/2026-6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239E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3EE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3FD9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338E23C0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1540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51D02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AE3FD9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9. rujna 2026.</izvorni_sadrzaj>
    <derivirana_varijabla naziv="DomainObject.DatumDonosenjaOdluke_1">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Ikp-1648/2026-6</izvorni_sadrzaj>
    <derivirana_varijabla naziv="DomainObject.Oznaka_1">Pp Ikp-1648/2026-6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1648</izvorni_sadrzaj>
    <derivirana_varijabla naziv="DomainObject.Predmet.Broj_1">1648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ožujka 2026.</izvorni_sadrzaj>
    <derivirana_varijabla naziv="DomainObject.Predmet.DatumOsnivanja_1">18.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Valerija Radić</izvorni_sadrzaj>
    <derivirana_varijabla naziv="DomainObject.Predmet.Opis_1">vanjski Valerija Radić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Ikp-1648/2026</izvorni_sadrzaj>
    <derivirana_varijabla naziv="DomainObject.Predmet.OznakaBroj_1">Pp Ikp-1648/2026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pd, oglasna</izvorni_sadrzaj>
    <derivirana_varijabla naziv="DomainObject.Predmet.PrimjedbaSuca_1">pd, oglasna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Jelena Matković</izvorni_sadrzaj>
    <derivirana_varijabla naziv="DomainObject.Predmet.ProtustrankaFormated_1">  Jelena Matković</derivirana_varijabla>
  </DomainObject.Predmet.ProtustrankaFormated>
  <DomainObject.Predmet.ProtustrankaFormatedOIB>
    <izvorni_sadrzaj>  Jelena Matković, OIB 61528175637</izvorni_sadrzaj>
    <derivirana_varijabla naziv="DomainObject.Predmet.ProtustrankaFormatedOIB_1">  Jelena Matković, OIB 61528175637</derivirana_varijabla>
  </DomainObject.Predmet.ProtustrankaFormatedOIB>
  <DomainObject.Predmet.ProtustrankaFormatedWithAdress>
    <izvorni_sadrzaj> Jelena Matković, Bukovačka Cesta 343 C, 10000 Zagreb</izvorni_sadrzaj>
    <derivirana_varijabla naziv="DomainObject.Predmet.ProtustrankaFormatedWithAdress_1"> Jelena Matković, Bukovačka Cesta 343 C, 10000 Zagreb</derivirana_varijabla>
  </DomainObject.Predmet.ProtustrankaFormatedWithAdress>
  <DomainObject.Predmet.ProtustrankaFormatedWithAdressOIB>
    <izvorni_sadrzaj> Jelena Matković, OIB 61528175637, Bukovačka Cesta 343 C, 10000 Zagreb</izvorni_sadrzaj>
    <derivirana_varijabla naziv="DomainObject.Predmet.ProtustrankaFormatedWithAdressOIB_1"> Jelena Matković, OIB 61528175637, Bukovačka Cesta 343 C, 10000 Zagreb</derivirana_varijabla>
  </DomainObject.Predmet.ProtustrankaFormatedWithAdressOIB>
  <DomainObject.Predmet.ProtustrankaWithAdress>
    <izvorni_sadrzaj>Jelena Matković Bukovačka Cesta 343 C, 10000 Zagreb</izvorni_sadrzaj>
    <derivirana_varijabla naziv="DomainObject.Predmet.ProtustrankaWithAdress_1">Jelena Matković Bukovačka Cesta 343 C, 10000 Zagreb</derivirana_varijabla>
  </DomainObject.Predmet.ProtustrankaWithAdress>
  <DomainObject.Predmet.ProtustrankaWithAdressOIB>
    <izvorni_sadrzaj>Jelena Matković, OIB 61528175637, Bukovačka Cesta 343 C, 10000 Zagreb</izvorni_sadrzaj>
    <derivirana_varijabla naziv="DomainObject.Predmet.ProtustrankaWithAdressOIB_1">Jelena Matković, OIB 61528175637, Bukovačka Cesta 343 C, 10000 Zagreb</derivirana_varijabla>
  </DomainObject.Predmet.ProtustrankaWithAdressOIB>
  <DomainObject.Predmet.ProtustrankaNazivFormated>
    <izvorni_sadrzaj>Jelena Matković</izvorni_sadrzaj>
    <derivirana_varijabla naziv="DomainObject.Predmet.ProtustrankaNazivFormated_1">Jelena Matković</derivirana_varijabla>
    <derivirana_varijabla naziv="Padez">Jelena Matković</derivirana_varijabla>
  </DomainObject.Predmet.ProtustrankaNazivFormated>
  <DomainObject.Predmet.ProtustrankaNazivFormatedOIB>
    <izvorni_sadrzaj>Jelena Matković, OIB 61528175637</izvorni_sadrzaj>
    <derivirana_varijabla naziv="DomainObject.Predmet.ProtustrankaNazivFormatedOIB_1">Jelena Matković, OIB 61528175637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Postaje prometne policije Karlovac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Valerija Radić</izvorni_sadrzaj>
    <derivirana_varijabla naziv="DomainObject.Predmet.Referada.Sudac_1">Valerija Radić</derivirana_varijabla>
    <derivirana_varijabla naziv="Dativ">Valerija Radić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Karlovac</izvorni_sadrzaj>
    <derivirana_varijabla naziv="DomainObject.Predmet.StrankaFormated_1">  Postaja prometne policije Karlovac</derivirana_varijabla>
  </DomainObject.Predmet.StrankaFormated>
  <DomainObject.Predmet.StrankaFormatedOIB>
    <izvorni_sadrzaj>  Postaja prometne policije Karlovac</izvorni_sadrzaj>
    <derivirana_varijabla naziv="DomainObject.Predmet.StrankaFormatedOIB_1">  Postaja prometne policije Karlovac</derivirana_varijabla>
  </DomainObject.Predmet.StrankaFormatedOIB>
  <DomainObject.Predmet.StrankaFormatedWithAdress>
    <izvorni_sadrzaj> Postaja prometne policije Karlovac, Vlatka Mačeka 13, 47000 Karlovac</izvorni_sadrzaj>
    <derivirana_varijabla naziv="DomainObject.Predmet.StrankaFormatedWithAdress_1"> Postaja prometne policije Karlovac, Vlatka Mačeka 13, 47000 Karlovac</derivirana_varijabla>
  </DomainObject.Predmet.StrankaFormatedWithAdress>
  <DomainObject.Predmet.StrankaFormatedWithAdressOIB>
    <izvorni_sadrzaj> Postaja prometne policije Karlovac, Vlatka Mačeka 13, 47000 Karlovac</izvorni_sadrzaj>
    <derivirana_varijabla naziv="DomainObject.Predmet.StrankaFormatedWithAdressOIB_1"> Postaja prometne policije Karlovac, Vlatka Mačeka 13, 47000 Karlovac</derivirana_varijabla>
  </DomainObject.Predmet.StrankaFormatedWithAdressOIB>
  <DomainObject.Predmet.StrankaWithAdress>
    <izvorni_sadrzaj>Postaja prometne policije Karlovac Vlatka Mačeka 13,47000 Karlovac</izvorni_sadrzaj>
    <derivirana_varijabla naziv="DomainObject.Predmet.StrankaWithAdress_1">Postaja prometne policije Karlovac Vlatka Mačeka 13,47000 Karlovac</derivirana_varijabla>
  </DomainObject.Predmet.StrankaWithAdress>
  <DomainObject.Predmet.StrankaWithAdressOIB>
    <izvorni_sadrzaj>Postaja prometne policije Karlovac, Vlatka Mačeka 13,47000 Karlovac</izvorni_sadrzaj>
    <derivirana_varijabla naziv="DomainObject.Predmet.StrankaWithAdressOIB_1">Postaja prometne policije Karlovac, Vlatka Mačeka 13,47000 Karlovac</derivirana_varijabla>
  </DomainObject.Predmet.StrankaWithAdressOIB>
  <DomainObject.Predmet.StrankaNazivFormated>
    <izvorni_sadrzaj>Postaja prometne policije Karlovac</izvorni_sadrzaj>
    <derivirana_varijabla naziv="DomainObject.Predmet.StrankaNazivFormated_1">Postaja prometne policije Karlovac</derivirana_varijabla>
    <derivirana_varijabla naziv="Padez">Postaja prometne policije Karlovac</derivirana_varijabla>
  </DomainObject.Predmet.StrankaNazivFormated>
  <DomainObject.Predmet.StrankaNazivFormatedOIB>
    <izvorni_sadrzaj>Postaja prometne policije Karlovac</izvorni_sadrzaj>
    <derivirana_varijabla naziv="DomainObject.Predmet.StrankaNazivFormatedOIB_1">Postaja prometne policije Karlovac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Danijela Brebrić</izvorni_sadrzaj>
    <derivirana_varijabla naziv="DomainObject.Predmet.Zapisnicar_1">Jasmina Knez</derivirana_varijabla>
    <derivirana_varijabla naziv="Padez">Danijela Brebrić</derivirana_varijabla>
  </DomainObject.Predmet.Zapisnicar>
  <DomainObject.Predmet.StrankaListFormated>
    <izvorni_sadrzaj>
      <item>Postaja prometne policije Karlovac</item>
    </izvorni_sadrzaj>
    <derivirana_varijabla naziv="DomainObject.Predmet.StrankaListFormated_1">
      <item>Postaja prometne policije Karlovac</item>
    </derivirana_varijabla>
  </DomainObject.Predmet.StrankaListFormated>
  <DomainObject.Predmet.StrankaListFormatedOIB>
    <izvorni_sadrzaj>
      <item>Postaja prometne policije Karlovac</item>
    </izvorni_sadrzaj>
    <derivirana_varijabla naziv="DomainObject.Predmet.StrankaListFormatedOIB_1">
      <item>Postaja prometne policije Karlovac</item>
    </derivirana_varijabla>
  </DomainObject.Predmet.StrankaListFormatedOIB>
  <DomainObject.Predmet.StrankaListFormatedWithAdress>
    <izvorni_sadrzaj>
      <item>Postaja prometne policije Karlovac, Vlatka Mačeka 13, 47000 Karlovac</item>
    </izvorni_sadrzaj>
    <derivirana_varijabla naziv="DomainObject.Predmet.StrankaListFormatedWithAdress_1">
      <item>Postaja prometne policije Karlovac, Vlatka Mačeka 13, 47000 Karlovac</item>
    </derivirana_varijabla>
  </DomainObject.Predmet.StrankaListFormatedWithAdress>
  <DomainObject.Predmet.StrankaListFormatedWithAdressOIB>
    <izvorni_sadrzaj>
      <item>Postaja prometne policije Karlovac, Vlatka Mačeka 13, 47000 Karlovac</item>
    </izvorni_sadrzaj>
    <derivirana_varijabla naziv="DomainObject.Predmet.StrankaListFormatedWithAdressOIB_1">
      <item>Postaja prometne policije Karlovac, Vlatka Mačeka 13, 47000 Karlovac</item>
    </derivirana_varijabla>
  </DomainObject.Predmet.StrankaListFormatedWithAdressOIB>
  <DomainObject.Predmet.StrankaListNazivFormated>
    <izvorni_sadrzaj>
      <item>Postaja prometne policije Karlovac</item>
    </izvorni_sadrzaj>
    <derivirana_varijabla naziv="DomainObject.Predmet.StrankaListNazivFormated_1">
      <item>Postaja prometne policije Karlovac</item>
    </derivirana_varijabla>
  </DomainObject.Predmet.StrankaListNazivFormated>
  <DomainObject.Predmet.StrankaListNazivFormatedOIB>
    <izvorni_sadrzaj>
      <item>Postaja prometne policije Karlovac</item>
    </izvorni_sadrzaj>
    <derivirana_varijabla naziv="DomainObject.Predmet.StrankaListNazivFormatedOIB_1">
      <item>Postaja prometne policije Karlovac</item>
    </derivirana_varijabla>
  </DomainObject.Predmet.StrankaListNazivFormatedOIB>
  <DomainObject.Predmet.ProtuStrankaListFormated>
    <izvorni_sadrzaj>
      <item>Jelena Matković</item>
    </izvorni_sadrzaj>
    <derivirana_varijabla naziv="DomainObject.Predmet.ProtuStrankaListFormated_1">
      <item>Jelena Matković</item>
    </derivirana_varijabla>
  </DomainObject.Predmet.ProtuStrankaListFormated>
  <DomainObject.Predmet.ProtuStrankaListFormatedOIB>
    <izvorni_sadrzaj>
      <item>Jelena Matković, OIB 61528175637</item>
    </izvorni_sadrzaj>
    <derivirana_varijabla naziv="DomainObject.Predmet.ProtuStrankaListFormatedOIB_1">
      <item>Jelena Matković, OIB 61528175637</item>
    </derivirana_varijabla>
  </DomainObject.Predmet.ProtuStrankaListFormatedOIB>
  <DomainObject.Predmet.ProtuStrankaListFormatedWithAdress>
    <izvorni_sadrzaj>
      <item>Jelena Matković, Bukovačka Cesta 343 C, 10000 Zagreb</item>
    </izvorni_sadrzaj>
    <derivirana_varijabla naziv="DomainObject.Predmet.ProtuStrankaListFormatedWithAdress_1">
      <item>Jelena Matković, Bukovačka Cesta 343 C, 10000 Zagreb</item>
    </derivirana_varijabla>
  </DomainObject.Predmet.ProtuStrankaListFormatedWithAdress>
  <DomainObject.Predmet.ProtuStrankaListFormatedWithAdressOIB>
    <izvorni_sadrzaj>
      <item>Jelena Matković, OIB 61528175637, Bukovačka Cesta 343 C, 10000 Zagreb</item>
    </izvorni_sadrzaj>
    <derivirana_varijabla naziv="DomainObject.Predmet.ProtuStrankaListFormatedWithAdressOIB_1">
      <item>Jelena Matković, OIB 61528175637, Bukovačka Cesta 343 C, 10000 Zagreb</item>
    </derivirana_varijabla>
  </DomainObject.Predmet.ProtuStrankaListFormatedWithAdressOIB>
  <DomainObject.Predmet.ProtuStrankaListNazivFormated>
    <izvorni_sadrzaj>
      <item>Jelena Matković</item>
    </izvorni_sadrzaj>
    <derivirana_varijabla naziv="DomainObject.Predmet.ProtuStrankaListNazivFormated_1">
      <item>Jelena Matković</item>
    </derivirana_varijabla>
  </DomainObject.Predmet.ProtuStrankaListNazivFormated>
  <DomainObject.Predmet.ProtuStrankaListNazivFormatedOIB>
    <izvorni_sadrzaj>
      <item>Jelena Matković, OIB 61528175637</item>
    </izvorni_sadrzaj>
    <derivirana_varijabla naziv="DomainObject.Predmet.ProtuStrankaListNazivFormatedOIB_1">
      <item>Jelena Matković, OIB 61528175637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  <derivirana_varijabla naziv="DrugaOsoba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9. rujna 2026.</izvorni_sadrzaj>
    <derivirana_varijabla naziv="DomainObject.Datum_1">9. rujna 2026.</derivirana_varijabla>
    <derivirana_varijabla naziv="datum">9. rujna 2026.</derivirana_varijabla>
    <derivirana_varijabla naziv="datumpravomocnosti">9. rujna 2026.</derivirana_varijabla>
    <derivirana_varijabla naziv="datumizvrsnosti">9. rujna 2026.</derivirana_varijabla>
  </DomainObject.Datum>
  <DomainObject.PoslovniBrojDokumenta>
    <izvorni_sadrzaj>Pp Ikp-1648/2026-6</izvorni_sadrzaj>
    <derivirana_varijabla naziv="DomainObject.PoslovniBrojDokumenta_1">Pp Ikp-1648/2026-6</derivirana_varijabla>
  </DomainObject.PoslovniBrojDokumenta>
  <DomainObject.Predmet.StrankaIDrugi>
    <izvorni_sadrzaj>Postaja prometne policije Karlovac</izvorni_sadrzaj>
    <derivirana_varijabla naziv="DomainObject.Predmet.StrankaIDrugi_1">Postaja prometne policije Karlovac</derivirana_varijabla>
  </DomainObject.Predmet.StrankaIDrugi>
  <DomainObject.Predmet.ProtustrankaIDrugi>
    <izvorni_sadrzaj>Jelena Matković</izvorni_sadrzaj>
    <derivirana_varijabla naziv="DomainObject.Predmet.ProtustrankaIDrugi_1">Jelena Matković</derivirana_varijabla>
  </DomainObject.Predmet.ProtustrankaIDrugi>
  <DomainObject.Predmet.StrankaIDrugiAdressOIB>
    <izvorni_sadrzaj>Postaja prometne policije Karlovac, Vlatka Mačeka 13, 47000 Karlovac</izvorni_sadrzaj>
    <derivirana_varijabla naziv="DomainObject.Predmet.StrankaIDrugiAdressOIB_1">Postaja prometne policije Karlovac, Vlatka Mačeka 13, 47000 Karlovac</derivirana_varijabla>
  </DomainObject.Predmet.StrankaIDrugiAdressOIB>
  <DomainObject.Predmet.ProtustrankaIDrugiAdressOIB>
    <izvorni_sadrzaj>Jelena Matković, OIB 61528175637, Bukovačka Cesta 343 C, 10000 Zagreb</izvorni_sadrzaj>
    <derivirana_varijabla naziv="DomainObject.Predmet.ProtustrankaIDrugiAdressOIB_1">Jelena Matković, OIB 61528175637, Bukovačka Cesta 343 C,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Jelena Matković</item>
      <item>Postaja prometne policije Karlovac</item>
      <item>Ministarstvo pravosuđa, uprave i digitalne transformacije</item>
    </izvorni_sadrzaj>
    <derivirana_varijabla naziv="DomainObject.Predmet.SudioniciListNaziv_1">
      <item>Jelena Matković</item>
      <item>Postaja prometne policije Karlovac</item>
      <item>Ministarstvo pravosuđa, uprave i digitalne transformacije</item>
    </derivirana_varijabla>
    <derivirana_varijabla naziv="OstaliSudionici">
      <item>Jelena Matković</item>
      <item>Postaja prometne policije Karlovac</item>
      <item>Ministarstvo pravosuđa, uprave i digitalne transformacije</item>
    </derivirana_varijabla>
  </DomainObject.Predmet.SudioniciListNaziv>
  <DomainObject.Predmet.SudioniciListAdressOIB>
    <izvorni_sadrzaj>
      <item>Jelena Matković, OIB 61528175637, Bukovačka Cesta 343 C,10000 Zagreb</item>
      <item>Postaja prometne policije Karlovac, Vlatka Mačeka 13,47000 Karlovac</item>
      <item>Ministarstvo pravosuđa, uprave i digitalne transformacije, OIB 72910430276, Ulica grada Vukovara 49,10000 Zagreb</item>
    </izvorni_sadrzaj>
    <derivirana_varijabla naziv="DomainObject.Predmet.SudioniciListAdressOIB_1">
      <item>Postaja prometne policije Karlovac, Vlatka Mačeka 13,47000 Karlovac</item>
      <item>Jelena Matković, OIB 61528175637, Bukovačka Cesta 343 C,10000 Zagreb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Jelena Matković, OIB 61528175637</izvorni_sadrzaj>
    <derivirana_varijabla naziv="DomainObject.Predmet.PristojbeSudionikNazivOIB_1">Jelena Matković, OIB 61528175637</derivirana_varijabla>
  </DomainObject.Predmet.PristojbeSudionikNazivOIB>
  <DomainObject.Predmet.PristojbePNB>
    <izvorni_sadrzaj>HR63 6050-20454-1080660275</izvorni_sadrzaj>
    <derivirana_varijabla naziv="DomainObject.Predmet.PristojbePNB_1">HR63 6050-20454-1080660275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Ikp-1648/2026, OPS ZG.</izvorni_sadrzaj>
    <derivirana_varijabla naziv="DomainObject.Predmet.PristojbeOpisPlacanja_1">Novčana kazna Pp Ikp-1648/2026,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61528175637</item>
      <item>, OIB null</item>
      <item>, OIB 72910430276</item>
    </izvorni_sadrzaj>
    <derivirana_varijabla naziv="DomainObject.Predmet.SudioniciListNazivOIB_1">
      <item>, OIB 61528175637</item>
      <item>, OIB null</item>
      <item>, OIB 72910430276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390,00 (tristodevedeset)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ožujka 2026.</izvorni_sadrzaj>
    <derivirana_varijabla naziv="DomainObject.PredzadnjaOdlukaIzPredmeta.DatumDonosenjaOdluke_1">24. ožujka 2026.</derivirana_varijabla>
  </DomainObject.PredzadnjaOdlukaIzPredmeta.DatumDonosenjaOdluke>
  <DomainObject.PredzadnjaOdlukaIzPredmeta.Oznaka>
    <izvorni_sadrzaj>Pp Ikp-1648/2026-3</izvorni_sadrzaj>
    <derivirana_varijabla naziv="DomainObject.PredzadnjaOdlukaIzPredmeta.Oznaka_1">Pp Ikp-1648/2026-3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ožujka 2026.</izvorni_sadrzaj>
    <derivirana_varijabla naziv="DomainObject.Predmet.DatumPocetkaProcesa_1">18.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Jelena Matković, Bukovačka Cesta 343 C, 10000 Zagreb</izvorni_sadrzaj>
    <derivirana_varijabla naziv="DomainObject.Predmet.OsudenikImePrezimeAdresa_1">Jelena Matković, Bukovačka Cesta 343 C, 10000 Zagreb</derivirana_varijabla>
  </DomainObject.Predmet.OsudenikImePrezimeAdresa>
  <DomainObject.Predmet.OsudenikImePrezimeOIBDatRodenja>
    <izvorni_sadrzaj>Jelena Matković, OIB 61528175637, rođen-a 26.04.1995.</izvorni_sadrzaj>
    <derivirana_varijabla naziv="DomainObject.Predmet.OsudenikImePrezimeOIBDatRodenja_1">Jelena Matković, OIB 61528175637, rođen-a 26.04.1995.</derivirana_varijabla>
  </DomainObject.Predmet.OsudenikImePrezimeOIBDatRodenja>
  <DomainObject.IkpPredmet.OdlukaRjesenjeIshodisni>
    <izvorni_sadrzaj/>
    <derivirana_varijabla naziv="DomainObject.IkpPredmet.OdlukaRjesenjeIshodisni_1">211-07/23-4/57432 od 07.08.2023.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6050-20454-1080660275</izvorni_sadrzaj>
    <derivirana_varijabla naziv="DomainObject.IkpPredmet.NovcanaObaveza.PNB_1">HR63 6050-20454-1080660275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02.09.2023.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329</properties:Words>
  <properties:Characters>1866</properties:Characters>
  <properties:Lines>57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2026-09-09T05:48:00Z</cp:lastPrinted>
  <dcterms:modified xmlns:xsi="http://www.w3.org/2001/XMLSchema-instance" xsi:type="dcterms:W3CDTF">2026-09-09T05:49:00Z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Ikp-1648/2026-6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