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dd1afb" w14:paraId="5dd1afb" w:rsidRDefault="00B60270" w:rsidP="00B60270" w:rsidR="00B60270" w:rsidRPr="00B60270">
      <w:pPr>
        <w:tabs>
          <w:tab w:pos="709" w:val="left"/>
        </w:tabs>
        <w15:collapsed w:val="false"/>
      </w:pPr>
      <w:bookmarkStart w:name="_GoBack" w:id="0"/>
      <w:bookmarkEnd w:id="0"/>
      <w:r w:rsidRPr="00B60270"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1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B60270" w:rsidP="00B60270" w:rsidR="00B60270" w:rsidRPr="00B60270">
      <w:pPr>
        <w:tabs>
          <w:tab w:pos="709" w:val="left"/>
        </w:tabs>
        <w:jc w:val="both"/>
      </w:pPr>
      <w:r w:rsidRPr="00B60270">
        <w:t xml:space="preserve">     REPUBLIKA HRVATSKA</w:t>
      </w:r>
    </w:p>
    <w:p w:rsidRDefault="00B60270" w:rsidP="00B60270" w:rsidR="00B60270" w:rsidRPr="00B60270">
      <w:pPr>
        <w:tabs>
          <w:tab w:pos="709" w:val="left"/>
        </w:tabs>
        <w:jc w:val="both"/>
      </w:pPr>
      <w:r w:rsidRPr="00B60270">
        <w:t xml:space="preserve">TRGOVAČKI SUD U Zagrebu </w:t>
      </w:r>
    </w:p>
    <w:p w:rsidRDefault="00B60270" w:rsidP="00B60270" w:rsidR="00B60270" w:rsidRPr="00B60270">
      <w:pPr>
        <w:tabs>
          <w:tab w:pos="709" w:val="left"/>
        </w:tabs>
        <w:jc w:val="both"/>
      </w:pPr>
      <w:r w:rsidRPr="00B60270">
        <w:t xml:space="preserve">        Zagreb, </w:t>
      </w:r>
      <w:proofErr w:type="spellStart"/>
      <w:r w:rsidRPr="00B60270">
        <w:t>Amruševa</w:t>
      </w:r>
      <w:proofErr w:type="spellEnd"/>
      <w:r w:rsidRPr="00B60270">
        <w:t xml:space="preserve"> 2/II </w:t>
      </w:r>
      <w:r w:rsidRPr="00B60270">
        <w:tab/>
      </w:r>
      <w:r w:rsidRPr="00B60270">
        <w:tab/>
      </w:r>
      <w:r w:rsidRPr="00B60270">
        <w:tab/>
      </w:r>
      <w:r w:rsidRPr="00B60270">
        <w:tab/>
      </w:r>
      <w:r w:rsidRPr="00B60270">
        <w:tab/>
      </w:r>
      <w:r w:rsidRPr="00B60270">
        <w:tab/>
        <w:t xml:space="preserve">               </w:t>
      </w:r>
    </w:p>
    <w:p w:rsidRDefault="00B60270" w:rsidP="00B60270" w:rsidR="00B60270" w:rsidRPr="00B60270">
      <w:pPr>
        <w:tabs>
          <w:tab w:pos="709" w:val="left"/>
        </w:tabs>
        <w:jc w:val="right"/>
      </w:pPr>
      <w:proofErr w:type="spellStart"/>
      <w:r>
        <w:t>5</w:t>
      </w:r>
      <w:r w:rsidRPr="00B60270">
        <w:t>2</w:t>
      </w:r>
      <w:proofErr w:type="spellEnd"/>
      <w:r w:rsidRPr="00B60270">
        <w:t>. St-</w:t>
      </w:r>
      <w:proofErr w:type="spellStart"/>
      <w:r w:rsidR="00447126">
        <w:t>2008</w:t>
      </w:r>
      <w:proofErr w:type="spellEnd"/>
      <w:r w:rsidR="00447126">
        <w:t>/</w:t>
      </w:r>
      <w:proofErr w:type="spellStart"/>
      <w:r w:rsidRPr="00B60270">
        <w:t>2017</w:t>
      </w:r>
      <w:proofErr w:type="spellEnd"/>
      <w:r w:rsidRPr="00B60270">
        <w:t xml:space="preserve">                </w:t>
      </w:r>
    </w:p>
    <w:p w:rsidRDefault="003D091C" w:rsidP="00B60270" w:rsidR="00B60270" w:rsidRPr="00B60270">
      <w:pPr>
        <w:tabs>
          <w:tab w:pos="709" w:val="left"/>
        </w:tabs>
        <w:jc w:val="center"/>
      </w:pPr>
      <w:r>
        <w:t>R J E Š E NJ E</w:t>
      </w:r>
    </w:p>
    <w:p w:rsidRDefault="00B60270" w:rsidP="00B60270" w:rsidR="00B60270" w:rsidRPr="00B60270">
      <w:pPr>
        <w:tabs>
          <w:tab w:pos="709" w:val="left"/>
        </w:tabs>
        <w:jc w:val="both"/>
      </w:pPr>
    </w:p>
    <w:p w:rsidRDefault="00B60270" w:rsidP="00B60270" w:rsidR="00B60270" w:rsidRPr="00B60270">
      <w:pPr>
        <w:tabs>
          <w:tab w:pos="709" w:val="left"/>
        </w:tabs>
        <w:jc w:val="both"/>
      </w:pPr>
      <w:r w:rsidRPr="00B60270">
        <w:t xml:space="preserve">  </w:t>
      </w:r>
      <w:r w:rsidRPr="00B60270">
        <w:tab/>
        <w:t xml:space="preserve">TRGOVAČKI SUD U ZAGREBU po sucu toga suda Ljiljani Tomić, u stečajnom predmetu povodom zahtjeva </w:t>
      </w:r>
      <w:r w:rsidR="00766D9B" w:rsidRPr="00F62E50">
        <w:t xml:space="preserve">FINANCIJSKE AGENCIJE, Regionalni centar Zagreb, Trg svibanjskih žrtava </w:t>
      </w:r>
      <w:proofErr w:type="spellStart"/>
      <w:r w:rsidR="00766D9B" w:rsidRPr="00F62E50">
        <w:t>1995</w:t>
      </w:r>
      <w:proofErr w:type="spellEnd"/>
      <w:r w:rsidR="00766D9B" w:rsidRPr="00F62E50">
        <w:t xml:space="preserve"> br. 1, </w:t>
      </w:r>
      <w:proofErr w:type="spellStart"/>
      <w:r w:rsidR="00766D9B" w:rsidRPr="00F62E50">
        <w:t>OIB</w:t>
      </w:r>
      <w:proofErr w:type="spellEnd"/>
      <w:r w:rsidR="00766D9B" w:rsidRPr="00F62E50">
        <w:t xml:space="preserve">: </w:t>
      </w:r>
      <w:proofErr w:type="spellStart"/>
      <w:r w:rsidR="00766D9B" w:rsidRPr="00F62E50">
        <w:t>85821130368</w:t>
      </w:r>
      <w:proofErr w:type="spellEnd"/>
      <w:r w:rsidR="00766D9B" w:rsidRPr="00F62E50">
        <w:t xml:space="preserve">, za provedbu skraćenog stečajnog postupka nad dužnikom </w:t>
      </w:r>
      <w:proofErr w:type="spellStart"/>
      <w:r w:rsidR="00447126">
        <w:t>ŠTIMAC</w:t>
      </w:r>
      <w:proofErr w:type="spellEnd"/>
      <w:r w:rsidR="00447126">
        <w:t xml:space="preserve"> d.o.o., Velika Gorica, </w:t>
      </w:r>
      <w:proofErr w:type="spellStart"/>
      <w:r w:rsidR="00447126">
        <w:t>Vukomerička</w:t>
      </w:r>
      <w:proofErr w:type="spellEnd"/>
      <w:r w:rsidR="00447126">
        <w:t xml:space="preserve"> </w:t>
      </w:r>
      <w:proofErr w:type="spellStart"/>
      <w:r w:rsidR="00447126">
        <w:t>1b</w:t>
      </w:r>
      <w:proofErr w:type="spellEnd"/>
      <w:r w:rsidR="00447126">
        <w:t xml:space="preserve">, </w:t>
      </w:r>
      <w:proofErr w:type="spellStart"/>
      <w:r w:rsidR="00447126">
        <w:t>OIB</w:t>
      </w:r>
      <w:proofErr w:type="spellEnd"/>
      <w:r w:rsidR="00447126">
        <w:t xml:space="preserve">: </w:t>
      </w:r>
      <w:proofErr w:type="spellStart"/>
      <w:r w:rsidR="00447126">
        <w:t>78804601589</w:t>
      </w:r>
      <w:proofErr w:type="spellEnd"/>
      <w:r w:rsidRPr="00B60270">
        <w:t xml:space="preserve">, dana </w:t>
      </w:r>
      <w:proofErr w:type="spellStart"/>
      <w:r w:rsidR="00447126">
        <w:t>1</w:t>
      </w:r>
      <w:r w:rsidR="00E82987">
        <w:t>9</w:t>
      </w:r>
      <w:proofErr w:type="spellEnd"/>
      <w:r w:rsidR="00447126">
        <w:t>. prosinca</w:t>
      </w:r>
      <w:r w:rsidR="00766D9B">
        <w:t xml:space="preserve"> </w:t>
      </w:r>
      <w:proofErr w:type="spellStart"/>
      <w:r w:rsidR="00766D9B">
        <w:t>2018</w:t>
      </w:r>
      <w:proofErr w:type="spellEnd"/>
      <w:r w:rsidR="00974AC0">
        <w:t>. godine</w:t>
      </w:r>
      <w:r w:rsidRPr="00B60270">
        <w:t xml:space="preserve">     </w:t>
      </w:r>
    </w:p>
    <w:p w:rsidRDefault="00B60270" w:rsidP="00B60270" w:rsidR="00B60270" w:rsidRPr="00B60270">
      <w:pPr>
        <w:tabs>
          <w:tab w:pos="709" w:val="left"/>
        </w:tabs>
        <w:jc w:val="both"/>
      </w:pPr>
      <w:r w:rsidRPr="00B60270">
        <w:t xml:space="preserve">       </w:t>
      </w:r>
    </w:p>
    <w:p w:rsidRDefault="003D091C" w:rsidP="00B60270" w:rsidR="00B60270" w:rsidRPr="00B60270">
      <w:pPr>
        <w:tabs>
          <w:tab w:pos="709" w:val="left"/>
        </w:tabs>
        <w:jc w:val="center"/>
      </w:pPr>
      <w:r>
        <w:t>r i j e š i o</w:t>
      </w:r>
      <w:r w:rsidR="00B60270" w:rsidRPr="00B60270">
        <w:t xml:space="preserve">   j e:</w:t>
      </w:r>
    </w:p>
    <w:p w:rsidRDefault="00B60270" w:rsidP="00B60270" w:rsidR="00B60270" w:rsidRPr="00B60270">
      <w:pPr>
        <w:tabs>
          <w:tab w:pos="709" w:val="left"/>
        </w:tabs>
        <w:jc w:val="both"/>
      </w:pPr>
    </w:p>
    <w:p w:rsidRDefault="003D091C" w:rsidP="00447126" w:rsidR="003D091C">
      <w:pPr>
        <w:ind w:firstLine="708"/>
        <w:jc w:val="both"/>
      </w:pPr>
      <w:r>
        <w:t xml:space="preserve">Obustavlja se skraćeni stečajni postupak nad dužnikom </w:t>
      </w:r>
      <w:proofErr w:type="spellStart"/>
      <w:r w:rsidR="00447126">
        <w:t>ŠTIMAC</w:t>
      </w:r>
      <w:proofErr w:type="spellEnd"/>
      <w:r w:rsidR="00447126">
        <w:t xml:space="preserve"> d.o.o., Velika Gorica, </w:t>
      </w:r>
      <w:proofErr w:type="spellStart"/>
      <w:r w:rsidR="00447126">
        <w:t>Vukomerička</w:t>
      </w:r>
      <w:proofErr w:type="spellEnd"/>
      <w:r w:rsidR="00447126">
        <w:t xml:space="preserve"> </w:t>
      </w:r>
      <w:proofErr w:type="spellStart"/>
      <w:r w:rsidR="00447126">
        <w:t>1b</w:t>
      </w:r>
      <w:proofErr w:type="spellEnd"/>
      <w:r w:rsidR="00447126">
        <w:t xml:space="preserve">, </w:t>
      </w:r>
      <w:proofErr w:type="spellStart"/>
      <w:r w:rsidR="00447126">
        <w:t>OIB</w:t>
      </w:r>
      <w:proofErr w:type="spellEnd"/>
      <w:r w:rsidR="00447126">
        <w:t xml:space="preserve">: </w:t>
      </w:r>
      <w:proofErr w:type="spellStart"/>
      <w:r w:rsidR="00447126">
        <w:t>78804601589</w:t>
      </w:r>
      <w:proofErr w:type="spellEnd"/>
      <w:r w:rsidR="00B80486">
        <w:t xml:space="preserve"> </w:t>
      </w:r>
      <w:r>
        <w:t>te se ukidaju provedene radnje.</w:t>
      </w:r>
    </w:p>
    <w:p w:rsidRDefault="003D091C" w:rsidP="00B60270" w:rsidR="003D091C">
      <w:pPr>
        <w:ind w:firstLine="708"/>
        <w:jc w:val="both"/>
      </w:pPr>
    </w:p>
    <w:p w:rsidRDefault="00B60270" w:rsidP="00B60270" w:rsidR="00B60270" w:rsidRPr="00B60270">
      <w:pPr>
        <w:jc w:val="center"/>
      </w:pPr>
      <w:r w:rsidRPr="00B60270">
        <w:t>Obrazloženje</w:t>
      </w:r>
    </w:p>
    <w:p w:rsidRDefault="00B60270" w:rsidP="00B60270" w:rsidR="00B60270" w:rsidRPr="00B60270">
      <w:pPr>
        <w:jc w:val="center"/>
      </w:pPr>
    </w:p>
    <w:p w:rsidRDefault="00330A30" w:rsidP="00330A30" w:rsidR="00330A30">
      <w:pPr>
        <w:ind w:firstLine="708"/>
        <w:jc w:val="both"/>
      </w:pPr>
      <w:r>
        <w:t xml:space="preserve">Podneskom od </w:t>
      </w:r>
      <w:proofErr w:type="spellStart"/>
      <w:r w:rsidR="00447126">
        <w:t>13</w:t>
      </w:r>
      <w:proofErr w:type="spellEnd"/>
      <w:r w:rsidR="00447126">
        <w:t>. srpnja</w:t>
      </w:r>
      <w:r>
        <w:t xml:space="preserve"> </w:t>
      </w:r>
      <w:proofErr w:type="spellStart"/>
      <w:r>
        <w:t>2017</w:t>
      </w:r>
      <w:proofErr w:type="spellEnd"/>
      <w:r>
        <w:t xml:space="preserve">. godine </w:t>
      </w:r>
      <w:r w:rsidRPr="00CE67FC">
        <w:t xml:space="preserve">predlagatelj Financijska agencija, </w:t>
      </w:r>
      <w:proofErr w:type="spellStart"/>
      <w:r w:rsidRPr="00CE67FC">
        <w:t>RC</w:t>
      </w:r>
      <w:proofErr w:type="spellEnd"/>
      <w:r w:rsidRPr="00CE67FC">
        <w:t xml:space="preserve"> Zagreb, Podružnica Zagreb, Trg svibanjskih žrtava </w:t>
      </w:r>
      <w:proofErr w:type="spellStart"/>
      <w:r w:rsidRPr="00CE67FC">
        <w:t>1995</w:t>
      </w:r>
      <w:proofErr w:type="spellEnd"/>
      <w:r w:rsidRPr="00CE67FC">
        <w:t>. 1, Zagreb</w:t>
      </w:r>
      <w:r>
        <w:t xml:space="preserve">, podnijela je ovom sudu Zahtjev za provedbu skraćenog stečajnog postupka temeljem čl. </w:t>
      </w:r>
      <w:proofErr w:type="spellStart"/>
      <w:r>
        <w:t>444</w:t>
      </w:r>
      <w:proofErr w:type="spellEnd"/>
      <w:r>
        <w:t xml:space="preserve">. st. 1. </w:t>
      </w:r>
      <w:proofErr w:type="spellStart"/>
      <w:r>
        <w:t>SZ</w:t>
      </w:r>
      <w:proofErr w:type="spellEnd"/>
      <w:r>
        <w:t xml:space="preserve"> (NN </w:t>
      </w:r>
      <w:proofErr w:type="spellStart"/>
      <w:r>
        <w:t>77</w:t>
      </w:r>
      <w:proofErr w:type="spellEnd"/>
      <w:r>
        <w:t>/</w:t>
      </w:r>
      <w:proofErr w:type="spellStart"/>
      <w:r>
        <w:t>15</w:t>
      </w:r>
      <w:proofErr w:type="spellEnd"/>
      <w:r>
        <w:t>).</w:t>
      </w:r>
    </w:p>
    <w:p w:rsidRDefault="00330A30" w:rsidP="00330A30" w:rsidR="00330A30">
      <w:pPr>
        <w:jc w:val="both"/>
      </w:pPr>
      <w:r>
        <w:tab/>
        <w:t xml:space="preserve">Povodom predmetnog Zahtjeva, sud je dana </w:t>
      </w:r>
      <w:proofErr w:type="spellStart"/>
      <w:r>
        <w:t>23</w:t>
      </w:r>
      <w:proofErr w:type="spellEnd"/>
      <w:r>
        <w:t xml:space="preserve">. listopada </w:t>
      </w:r>
      <w:proofErr w:type="spellStart"/>
      <w:r>
        <w:t>201</w:t>
      </w:r>
      <w:r w:rsidR="008C1467">
        <w:t>7</w:t>
      </w:r>
      <w:proofErr w:type="spellEnd"/>
      <w:r>
        <w:t xml:space="preserve">. godine objavio Oglas kojim je (u točki III) pozvao osobe ovlaštene za zastupanje dužnika po zakonu u roku od </w:t>
      </w:r>
      <w:proofErr w:type="spellStart"/>
      <w:r>
        <w:t>15</w:t>
      </w:r>
      <w:proofErr w:type="spellEnd"/>
      <w:r>
        <w:t xml:space="preserve"> dana podnijeti sudu javnobilježnički ovjereni popis imovine i obveza na propisanom obrascu, a točkom IV vjerovnike dužnika da u roku od </w:t>
      </w:r>
      <w:proofErr w:type="spellStart"/>
      <w:r>
        <w:t>45</w:t>
      </w:r>
      <w:proofErr w:type="spellEnd"/>
      <w:r>
        <w:t xml:space="preserve"> dana od objave Oglasa predlože otvaranje stečajnog postupka, te po pozivu suda predujme sredstva za namirenje,</w:t>
      </w:r>
      <w:r w:rsidRPr="00F2523A">
        <w:t xml:space="preserve"> </w:t>
      </w:r>
      <w:r>
        <w:t>a dužnikove vjerovnike pozvao predložiti otvaranje redovnog stečajnog postupka uz upozorenje o pravnim posljedicama nepodnošenja takovog pr</w:t>
      </w:r>
      <w:r w:rsidR="00447126">
        <w:t>ijedloga. Zaključkom donesenim 6</w:t>
      </w:r>
      <w:r>
        <w:t xml:space="preserve">. listopada </w:t>
      </w:r>
      <w:proofErr w:type="spellStart"/>
      <w:r>
        <w:t>2017</w:t>
      </w:r>
      <w:proofErr w:type="spellEnd"/>
      <w:r>
        <w:t>. godine sud je pozvao HZMO da u roku od osam dana dostave podatak ima li dužnik zaposlenih osoba.</w:t>
      </w:r>
    </w:p>
    <w:p w:rsidRDefault="00330A30" w:rsidP="00330A30" w:rsidR="00330A30">
      <w:pPr>
        <w:ind w:firstLine="720"/>
        <w:jc w:val="both"/>
      </w:pPr>
      <w:r>
        <w:t xml:space="preserve">Podneskom od </w:t>
      </w:r>
      <w:proofErr w:type="spellStart"/>
      <w:r w:rsidR="008C1467">
        <w:t>20</w:t>
      </w:r>
      <w:proofErr w:type="spellEnd"/>
      <w:r w:rsidR="008C1467">
        <w:t xml:space="preserve">. listopada </w:t>
      </w:r>
      <w:proofErr w:type="spellStart"/>
      <w:r w:rsidR="008C1467">
        <w:t>2017</w:t>
      </w:r>
      <w:proofErr w:type="spellEnd"/>
      <w:r>
        <w:t>. godine HZMO je obavijestio sud da dužnik nema zaposlenih osoba.</w:t>
      </w:r>
    </w:p>
    <w:p w:rsidRDefault="00447126" w:rsidP="00330A30" w:rsidR="00447126">
      <w:pPr>
        <w:ind w:firstLine="720"/>
        <w:jc w:val="both"/>
      </w:pPr>
      <w:r>
        <w:t xml:space="preserve">Podneskom od </w:t>
      </w:r>
      <w:proofErr w:type="spellStart"/>
      <w:r>
        <w:t>10</w:t>
      </w:r>
      <w:proofErr w:type="spellEnd"/>
      <w:r>
        <w:t xml:space="preserve">. studenog </w:t>
      </w:r>
      <w:proofErr w:type="spellStart"/>
      <w:r>
        <w:t>2017</w:t>
      </w:r>
      <w:proofErr w:type="spellEnd"/>
      <w:r>
        <w:t xml:space="preserve">. dužnik </w:t>
      </w:r>
      <w:proofErr w:type="spellStart"/>
      <w:r>
        <w:t>ŠTIMAC</w:t>
      </w:r>
      <w:proofErr w:type="spellEnd"/>
      <w:r>
        <w:t xml:space="preserve"> d.o.o., Velika Gorica, </w:t>
      </w:r>
      <w:proofErr w:type="spellStart"/>
      <w:r>
        <w:t>Vukomerička</w:t>
      </w:r>
      <w:proofErr w:type="spellEnd"/>
      <w:r>
        <w:t xml:space="preserve"> </w:t>
      </w:r>
      <w:proofErr w:type="spellStart"/>
      <w:r>
        <w:t>1b</w:t>
      </w:r>
      <w:proofErr w:type="spellEnd"/>
      <w:r>
        <w:t xml:space="preserve">, </w:t>
      </w:r>
      <w:proofErr w:type="spellStart"/>
      <w:r>
        <w:t>OIB</w:t>
      </w:r>
      <w:proofErr w:type="spellEnd"/>
      <w:r>
        <w:t xml:space="preserve">: </w:t>
      </w:r>
      <w:proofErr w:type="spellStart"/>
      <w:r>
        <w:t>78804601589</w:t>
      </w:r>
      <w:proofErr w:type="spellEnd"/>
      <w:r>
        <w:t xml:space="preserve"> dostavio je </w:t>
      </w:r>
      <w:proofErr w:type="spellStart"/>
      <w:r>
        <w:t>prokazni</w:t>
      </w:r>
      <w:proofErr w:type="spellEnd"/>
      <w:r>
        <w:t xml:space="preserve"> popis imovine u kojem navodi da se njegova imovina sastoji od zaliha trgovačke robe u vlastitom skladištu po bilanciranoj vrijednosti 2.973.291,</w:t>
      </w:r>
      <w:proofErr w:type="spellStart"/>
      <w:r>
        <w:t>63</w:t>
      </w:r>
      <w:proofErr w:type="spellEnd"/>
      <w:r>
        <w:t xml:space="preserve"> kn (list G – druga imovina) list </w:t>
      </w:r>
      <w:proofErr w:type="spellStart"/>
      <w:r>
        <w:t>17</w:t>
      </w:r>
      <w:proofErr w:type="spellEnd"/>
      <w:r>
        <w:t xml:space="preserve"> spisa.</w:t>
      </w:r>
    </w:p>
    <w:p w:rsidRDefault="00330A30" w:rsidP="00330A30" w:rsidR="00330A30">
      <w:pPr>
        <w:jc w:val="both"/>
      </w:pPr>
      <w:r>
        <w:tab/>
        <w:t xml:space="preserve">Odredbom čl. </w:t>
      </w:r>
      <w:proofErr w:type="spellStart"/>
      <w:r>
        <w:t>431</w:t>
      </w:r>
      <w:proofErr w:type="spellEnd"/>
      <w:r>
        <w:t xml:space="preserve">. </w:t>
      </w:r>
      <w:proofErr w:type="spellStart"/>
      <w:r>
        <w:t>SZ</w:t>
      </w:r>
      <w:proofErr w:type="spellEnd"/>
      <w:r>
        <w:t xml:space="preserve"> regulirano je u st. 1. da ako osobe ovlaštene za zastupanje dužnika po Zakonu u roku od </w:t>
      </w:r>
      <w:proofErr w:type="spellStart"/>
      <w:r>
        <w:t>15</w:t>
      </w:r>
      <w:proofErr w:type="spellEnd"/>
      <w:r>
        <w:t xml:space="preserve"> dana ne podnesu popis imovine i obveza dužnika ili ako iz tog popisa proizlazi da dužnik ima imovinu koja nije dostatna za namirenje predvidivih troškova stečajnog postupka, te ako u roku od </w:t>
      </w:r>
      <w:proofErr w:type="spellStart"/>
      <w:r>
        <w:t>45</w:t>
      </w:r>
      <w:proofErr w:type="spellEnd"/>
      <w:r>
        <w:t xml:space="preserve"> dana ni jedan vjerovnik ne predloži otvaranje stečajnog postupka i ne predujmi sredstva za namirenje stečajnog postupka, smatrat će se da je dužnik nesposoban za plaćanje. </w:t>
      </w:r>
    </w:p>
    <w:p w:rsidRDefault="00330A30" w:rsidP="00330A30" w:rsidR="00330A30">
      <w:pPr>
        <w:ind w:firstLine="720"/>
        <w:jc w:val="both"/>
      </w:pPr>
      <w:r>
        <w:t xml:space="preserve">Odredbom čl. </w:t>
      </w:r>
      <w:proofErr w:type="spellStart"/>
      <w:r>
        <w:t>433</w:t>
      </w:r>
      <w:proofErr w:type="spellEnd"/>
      <w:r>
        <w:t xml:space="preserve">. </w:t>
      </w:r>
      <w:proofErr w:type="spellStart"/>
      <w:r>
        <w:t>SZ</w:t>
      </w:r>
      <w:proofErr w:type="spellEnd"/>
      <w:r>
        <w:t xml:space="preserve"> određeno je da ako nisu ispunjene pretpostavke za istodobno otvaranje i zaključenje skraćenog stečajnog postupka u smislu odredba čl. </w:t>
      </w:r>
      <w:proofErr w:type="spellStart"/>
      <w:r>
        <w:t>431</w:t>
      </w:r>
      <w:proofErr w:type="spellEnd"/>
      <w:r>
        <w:t xml:space="preserve">. ovog Zakona sud će obustaviti skraćeni stečajni postupak i odgovarajućom primjenom općih odredbi stečajnog postupka ovog Zakona donijeti rješenje o pokretanju prethodnog postupka, odnosno otvaranju stečajnog postupka. </w:t>
      </w:r>
    </w:p>
    <w:p w:rsidRDefault="00330A30" w:rsidP="00330A30" w:rsidR="00330A30">
      <w:pPr>
        <w:jc w:val="both"/>
      </w:pPr>
      <w:r>
        <w:lastRenderedPageBreak/>
        <w:tab/>
        <w:t xml:space="preserve">Kako nisu ispunjene pretpostavke iz čl. </w:t>
      </w:r>
      <w:proofErr w:type="spellStart"/>
      <w:r>
        <w:t>431</w:t>
      </w:r>
      <w:proofErr w:type="spellEnd"/>
      <w:r>
        <w:t xml:space="preserve">. </w:t>
      </w:r>
      <w:proofErr w:type="spellStart"/>
      <w:r>
        <w:t>SZ</w:t>
      </w:r>
      <w:proofErr w:type="spellEnd"/>
      <w:r>
        <w:t xml:space="preserve">, to je temeljem čl. </w:t>
      </w:r>
      <w:proofErr w:type="spellStart"/>
      <w:r>
        <w:t>433</w:t>
      </w:r>
      <w:proofErr w:type="spellEnd"/>
      <w:r>
        <w:t xml:space="preserve">. </w:t>
      </w:r>
      <w:proofErr w:type="spellStart"/>
      <w:r>
        <w:t>SZ</w:t>
      </w:r>
      <w:proofErr w:type="spellEnd"/>
      <w:r>
        <w:t xml:space="preserve"> riješeno kao u Izreci. </w:t>
      </w:r>
    </w:p>
    <w:p w:rsidRDefault="003D091C" w:rsidP="00B60270" w:rsidR="003D091C">
      <w:pPr>
        <w:jc w:val="both"/>
      </w:pPr>
    </w:p>
    <w:p w:rsidRDefault="00B60270" w:rsidP="00B60270" w:rsidR="00330A30">
      <w:pPr>
        <w:tabs>
          <w:tab w:pos="709" w:val="left"/>
        </w:tabs>
        <w:jc w:val="center"/>
      </w:pPr>
      <w:r w:rsidRPr="00B60270">
        <w:t xml:space="preserve">U Zagrebu, </w:t>
      </w:r>
      <w:r w:rsidR="00447126">
        <w:t>1</w:t>
      </w:r>
      <w:r w:rsidR="00E82987">
        <w:t>9</w:t>
      </w:r>
      <w:r w:rsidR="00447126">
        <w:t>. prosinca</w:t>
      </w:r>
      <w:r w:rsidR="00766D9B">
        <w:t xml:space="preserve"> </w:t>
      </w:r>
      <w:proofErr w:type="spellStart"/>
      <w:r w:rsidR="00766D9B">
        <w:t>2018</w:t>
      </w:r>
      <w:proofErr w:type="spellEnd"/>
      <w:r w:rsidRPr="00B60270">
        <w:t>.</w:t>
      </w:r>
      <w:r w:rsidR="005E6316">
        <w:t xml:space="preserve"> godine</w:t>
      </w:r>
    </w:p>
    <w:p w:rsidRDefault="00B60270" w:rsidP="00B60270" w:rsidR="00B60270">
      <w:pPr>
        <w:tabs>
          <w:tab w:pos="709" w:val="left"/>
        </w:tabs>
        <w:jc w:val="center"/>
      </w:pPr>
      <w:r w:rsidRPr="00B60270">
        <w:t xml:space="preserve"> </w:t>
      </w:r>
    </w:p>
    <w:p w:rsidRDefault="00B60270" w:rsidP="00B60270" w:rsidR="00B60270" w:rsidRPr="00B60270">
      <w:pPr>
        <w:tabs>
          <w:tab w:pos="709" w:val="left"/>
        </w:tabs>
      </w:pPr>
      <w:r w:rsidRPr="00B60270">
        <w:tab/>
      </w:r>
      <w:r w:rsidRPr="00B60270">
        <w:tab/>
      </w:r>
      <w:r w:rsidRPr="00B60270">
        <w:tab/>
      </w:r>
      <w:r w:rsidRPr="00B60270">
        <w:tab/>
      </w:r>
      <w:r w:rsidRPr="00B60270">
        <w:tab/>
      </w:r>
      <w:r w:rsidRPr="00B60270">
        <w:tab/>
      </w:r>
      <w:r w:rsidRPr="00B60270">
        <w:tab/>
      </w:r>
      <w:r w:rsidRPr="00B60270">
        <w:tab/>
      </w:r>
      <w:r w:rsidRPr="00B60270">
        <w:tab/>
        <w:t>S U D A C:</w:t>
      </w:r>
    </w:p>
    <w:p w:rsidRDefault="00B60270" w:rsidP="00B60270" w:rsidR="00B60270">
      <w:pPr>
        <w:tabs>
          <w:tab w:pos="709" w:val="left"/>
        </w:tabs>
      </w:pPr>
      <w:r w:rsidRPr="00B60270">
        <w:tab/>
      </w:r>
      <w:r w:rsidRPr="00B60270">
        <w:tab/>
      </w:r>
      <w:r w:rsidRPr="00B60270">
        <w:tab/>
      </w:r>
      <w:r w:rsidRPr="00B60270">
        <w:tab/>
      </w:r>
      <w:r w:rsidRPr="00B60270">
        <w:tab/>
      </w:r>
      <w:r w:rsidRPr="00B60270">
        <w:tab/>
      </w:r>
      <w:r w:rsidRPr="00B60270">
        <w:tab/>
      </w:r>
      <w:r w:rsidRPr="00B60270">
        <w:tab/>
      </w:r>
      <w:r w:rsidRPr="00B60270">
        <w:tab/>
        <w:t>Ljiljana Tomić</w:t>
      </w:r>
      <w:r w:rsidR="003B62A0">
        <w:t>, v.r.</w:t>
      </w:r>
    </w:p>
    <w:p w:rsidRDefault="00330A30" w:rsidP="00B60270" w:rsidR="00330A30">
      <w:pPr>
        <w:tabs>
          <w:tab w:pos="709" w:val="left"/>
        </w:tabs>
      </w:pPr>
    </w:p>
    <w:p w:rsidRDefault="00330A30" w:rsidP="00B60270" w:rsidR="00330A30">
      <w:pPr>
        <w:tabs>
          <w:tab w:pos="709" w:val="left"/>
        </w:tabs>
      </w:pPr>
    </w:p>
    <w:p w:rsidRDefault="008C1467" w:rsidP="00B60270" w:rsidR="008C1467">
      <w:pPr>
        <w:tabs>
          <w:tab w:pos="709" w:val="left"/>
        </w:tabs>
      </w:pPr>
    </w:p>
    <w:p w:rsidRDefault="00330A30" w:rsidP="00B60270" w:rsidR="00330A30" w:rsidRPr="00B60270">
      <w:pPr>
        <w:tabs>
          <w:tab w:pos="709" w:val="left"/>
        </w:tabs>
      </w:pPr>
    </w:p>
    <w:p w:rsidRDefault="00DE35F5" w:rsidP="00DE35F5" w:rsidR="00DE35F5" w:rsidRPr="008E29D4">
      <w:pPr>
        <w:jc w:val="both"/>
      </w:pPr>
      <w:r w:rsidRPr="008E29D4">
        <w:t>Uputa o pravnom lijeku:</w:t>
      </w:r>
    </w:p>
    <w:p w:rsidRDefault="00DE35F5" w:rsidP="00DE35F5" w:rsidR="00DE35F5" w:rsidRPr="008E29D4">
      <w:pPr>
        <w:jc w:val="both"/>
      </w:pPr>
      <w:r w:rsidRPr="008E29D4">
        <w:t xml:space="preserve">Protiv ovog rješenja dopuštena je  žalba Visokom trgovačkom sudu RH, a koja se podnosi u roku od 8 dana ovome sudu u 3 primjerka.  </w:t>
      </w:r>
    </w:p>
    <w:p w:rsidRDefault="00B60270" w:rsidP="00B60270" w:rsidR="00B60270">
      <w:pPr>
        <w:jc w:val="both"/>
      </w:pPr>
    </w:p>
    <w:p w:rsidRDefault="007D4E69" w:rsidP="00B60270" w:rsidR="007D4E69" w:rsidRPr="00B60270">
      <w:pPr>
        <w:jc w:val="both"/>
      </w:pPr>
    </w:p>
    <w:p w:rsidRDefault="003B62A0" w:rsidP="007A64BB" w:rsidR="003B62A0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:</w:t>
      </w:r>
    </w:p>
    <w:p w:rsidRDefault="003B62A0" w:rsidP="007A64BB" w:rsidR="003B62A0">
      <w:pPr>
        <w:jc w:val="right"/>
      </w:pPr>
      <w:r>
        <w:t>Maja Malec</w:t>
      </w:r>
    </w:p>
    <w:p w:rsidRDefault="00FE3D72" w:rsidR="00FE3D72" w:rsidRPr="00B60270"/>
    <w:sectPr w:rsidSect="005B0394" w:rsidR="00FE3D72" w:rsidRPr="00B60270">
      <w:pgSz w:h="16838" w:w="11906"/>
      <w:pgMar w:gutter="0" w:footer="708" w:header="708" w:left="1417" w:bottom="426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77347E7"/>
    <w:multiLevelType w:val="hybridMultilevel"/>
    <w:tmpl w:val="8072061A"/>
    <w:lvl w:tplc="76E25348" w:ilvl="0">
      <w:start w:val="5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50FA3C41"/>
    <w:multiLevelType w:val="hybridMultilevel"/>
    <w:tmpl w:val="0374D828"/>
    <w:lvl w:tplc="9DD214DE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60270"/>
    <w:rsid w:val="00010F22"/>
    <w:rsid w:val="00227825"/>
    <w:rsid w:val="002450E7"/>
    <w:rsid w:val="003066AC"/>
    <w:rsid w:val="00314BA0"/>
    <w:rsid w:val="00330A30"/>
    <w:rsid w:val="003B62A0"/>
    <w:rsid w:val="003D091C"/>
    <w:rsid w:val="00424587"/>
    <w:rsid w:val="00447126"/>
    <w:rsid w:val="004A3F8A"/>
    <w:rsid w:val="005B0394"/>
    <w:rsid w:val="005E6316"/>
    <w:rsid w:val="0062110D"/>
    <w:rsid w:val="006A48C6"/>
    <w:rsid w:val="007329B5"/>
    <w:rsid w:val="00747D11"/>
    <w:rsid w:val="00756729"/>
    <w:rsid w:val="00766D9B"/>
    <w:rsid w:val="007D4E69"/>
    <w:rsid w:val="008902B9"/>
    <w:rsid w:val="008C1467"/>
    <w:rsid w:val="008D2973"/>
    <w:rsid w:val="00974AC0"/>
    <w:rsid w:val="009C58C7"/>
    <w:rsid w:val="009D1BE2"/>
    <w:rsid w:val="00AB465E"/>
    <w:rsid w:val="00B42B00"/>
    <w:rsid w:val="00B60270"/>
    <w:rsid w:val="00B80486"/>
    <w:rsid w:val="00BF0A6A"/>
    <w:rsid w:val="00C52B17"/>
    <w:rsid w:val="00C64ADC"/>
    <w:rsid w:val="00DE35F5"/>
    <w:rsid w:val="00E82987"/>
    <w:rsid w:val="00FE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60270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6027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B6027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60270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B62A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B62A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B62A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B62A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B62A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60270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60270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B6027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60270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B62A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B62A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B62A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B62A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B62A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19. prosinca 2018.</izvorni_sadrzaj>
    <derivirana_varijabla naziv="DomainObject.DatumDonosenjaOdluke_1">19. prosinca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Tomić</izvorni_sadrzaj>
    <derivirana_varijabla naziv="DomainObject.DonositeljOdluke.Prezime_1">Tomić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2008</izvorni_sadrzaj>
    <derivirana_varijabla naziv="DomainObject.Predmet.Broj_1">2008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srpnja 2017.</izvorni_sadrzaj>
    <derivirana_varijabla naziv="DomainObject.Predmet.DatumOsnivanja_1">14.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St-2008/2017</izvorni_sadrzaj>
    <derivirana_varijabla naziv="DomainObject.Predmet.OznakaBroj_1">St-2008/2017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ŠTIMAC d.o.o. zastupanog po punomoćniku Darko Štimac</izvorni_sadrzaj>
    <derivirana_varijabla naziv="DomainObject.Predmet.ProtustrankaFormated_1">  ŠTIMAC d.o.o. zastupanog po punomoćniku Darko Štimac</derivirana_varijabla>
  </DomainObject.Predmet.ProtustrankaFormated>
  <DomainObject.Predmet.ProtustrankaFormatedOIB>
    <izvorni_sadrzaj>  ŠTIMAC d.o.o., OIB 78804601589 zastupanog po punomoćniku Darko Štimac</izvorni_sadrzaj>
    <derivirana_varijabla naziv="DomainObject.Predmet.ProtustrankaFormatedOIB_1">  ŠTIMAC d.o.o., OIB 78804601589 zastupanog po punomoćniku Darko Štimac</derivirana_varijabla>
  </DomainObject.Predmet.ProtustrankaFormatedOIB>
  <DomainObject.Predmet.ProtustrankaFormatedWithAdress>
    <izvorni_sadrzaj> ŠTIMAC d.o.o., Vukomerička 1b , 10410 Velika Gorica zastupanog po punomoćniku Darko Štimac</izvorni_sadrzaj>
    <derivirana_varijabla naziv="DomainObject.Predmet.ProtustrankaFormatedWithAdress_1"> ŠTIMAC d.o.o., Vukomerička 1b , 10410 Velika Gorica zastupanog po punomoćniku Darko Štimac</derivirana_varijabla>
  </DomainObject.Predmet.ProtustrankaFormatedWithAdress>
  <DomainObject.Predmet.ProtustrankaFormatedWithAdressOIB>
    <izvorni_sadrzaj> ŠTIMAC d.o.o., OIB 78804601589, Vukomerička 1b , 10410 Velika Gorica zastupanog po punomoćniku Darko Štimac</izvorni_sadrzaj>
    <derivirana_varijabla naziv="DomainObject.Predmet.ProtustrankaFormatedWithAdressOIB_1"> ŠTIMAC d.o.o., OIB 78804601589, Vukomerička 1b , 10410 Velika Gorica zastupanog po punomoćniku Darko Štimac</derivirana_varijabla>
  </DomainObject.Predmet.ProtustrankaFormatedWithAdressOIB>
  <DomainObject.Predmet.ProtustrankaWithAdress>
    <izvorni_sadrzaj>ŠTIMAC d.o.o. Vukomerička 1b , 10410 Velika Gorica</izvorni_sadrzaj>
    <derivirana_varijabla naziv="DomainObject.Predmet.ProtustrankaWithAdress_1">ŠTIMAC d.o.o. Vukomerička 1b , 10410 Velika Gorica</derivirana_varijabla>
  </DomainObject.Predmet.ProtustrankaWithAdress>
  <DomainObject.Predmet.ProtustrankaWithAdressOIB>
    <izvorni_sadrzaj>ŠTIMAC d.o.o., OIB 78804601589, Vukomerička 1b , 10410 Velika Gorica</izvorni_sadrzaj>
    <derivirana_varijabla naziv="DomainObject.Predmet.ProtustrankaWithAdressOIB_1">ŠTIMAC d.o.o., OIB 78804601589, Vukomerička 1b , 10410 Velika Gorica</derivirana_varijabla>
  </DomainObject.Predmet.ProtustrankaWithAdressOIB>
  <DomainObject.Predmet.ProtustrankaNazivFormated>
    <izvorni_sadrzaj>ŠTIMAC d.o.o.</izvorni_sadrzaj>
    <derivirana_varijabla naziv="DomainObject.Predmet.ProtustrankaNazivFormated_1">ŠTIMAC d.o.o.</derivirana_varijabla>
  </DomainObject.Predmet.ProtustrankaNazivFormated>
  <DomainObject.Predmet.ProtustrankaNazivFormatedOIB>
    <izvorni_sadrzaj>ŠTIMAC d.o.o., OIB 78804601589</izvorni_sadrzaj>
    <derivirana_varijabla naziv="DomainObject.Predmet.ProtustrankaNazivFormatedOIB_1">ŠTIMAC d.o.o., OIB 78804601589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52. - Lj. Tomić</izvorni_sadrzaj>
    <derivirana_varijabla naziv="DomainObject.Predmet.Referada.Naziv_1">52. - Lj. Tomić</derivirana_varijabla>
  </DomainObject.Predmet.Referada.Naziv>
  <DomainObject.Predmet.Referada.Oznaka>
    <izvorni_sadrzaj>52.</izvorni_sadrzaj>
    <derivirana_varijabla naziv="DomainObject.Predmet.Referada.Oznaka_1">52.</derivirana_varijabla>
  </DomainObject.Predmet.Referada.Oznaka>
  <DomainObject.Predmet.Referada.Prostorija.Naziv>
    <izvorni_sadrzaj>Soba DZ III 59</izvorni_sadrzaj>
    <derivirana_varijabla naziv="DomainObject.Predmet.Referada.Prostorija.Naziv_1">Soba DZ III 59</derivirana_varijabla>
  </DomainObject.Predmet.Referada.Prostorija.Naziv>
  <DomainObject.Predmet.Referada.Prostorija.Oznaka>
    <izvorni_sadrzaj>DZ III 59</izvorni_sadrzaj>
    <derivirana_varijabla naziv="DomainObject.Predmet.Referada.Prostorija.Oznaka_1">DZ III 59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Ljiljana Tomić</izvorni_sadrzaj>
    <derivirana_varijabla naziv="DomainObject.Predmet.Referada.Sudac_1">Ljiljana Tomić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52. - Lj. Tomić</izvorni_sadrzaj>
    <derivirana_varijabla naziv="DomainObject.Predmet.TrenutnaLokacijaSpisa.Naziv_1">52. - Lj. Tomić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Malec</izvorni_sadrzaj>
    <derivirana_varijabla naziv="DomainObject.Predmet.Zapisnicar_1">Maja Malec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ŠTIMAC d.o.o. zastupanog po punomoćniku Darko Štimac</item>
    </izvorni_sadrzaj>
    <derivirana_varijabla naziv="DomainObject.Predmet.ProtuStrankaListFormated_1">
      <item>ŠTIMAC d.o.o. zastupanog po punomoćniku Darko Štimac</item>
    </derivirana_varijabla>
  </DomainObject.Predmet.ProtuStrankaListFormated>
  <DomainObject.Predmet.ProtuStrankaListFormatedOIB>
    <izvorni_sadrzaj>
      <item>ŠTIMAC d.o.o., OIB 78804601589 zastupanog po punomoćniku Darko Štimac</item>
    </izvorni_sadrzaj>
    <derivirana_varijabla naziv="DomainObject.Predmet.ProtuStrankaListFormatedOIB_1">
      <item>ŠTIMAC d.o.o., OIB 78804601589 zastupanog po punomoćniku Darko Štimac</item>
    </derivirana_varijabla>
  </DomainObject.Predmet.ProtuStrankaListFormatedOIB>
  <DomainObject.Predmet.ProtuStrankaListFormatedWithAdress>
    <izvorni_sadrzaj>
      <item>ŠTIMAC d.o.o., Vukomerička 1b , 10410 Velika Gorica zastupanog po punomoćniku Darko Štimac</item>
    </izvorni_sadrzaj>
    <derivirana_varijabla naziv="DomainObject.Predmet.ProtuStrankaListFormatedWithAdress_1">
      <item>ŠTIMAC d.o.o., Vukomerička 1b , 10410 Velika Gorica zastupanog po punomoćniku Darko Štimac</item>
    </derivirana_varijabla>
  </DomainObject.Predmet.ProtuStrankaListFormatedWithAdress>
  <DomainObject.Predmet.ProtuStrankaListFormatedWithAdressOIB>
    <izvorni_sadrzaj>
      <item>ŠTIMAC d.o.o., OIB 78804601589, Vukomerička 1b , 10410 Velika Gorica zastupanog po punomoćniku Darko Štimac</item>
    </izvorni_sadrzaj>
    <derivirana_varijabla naziv="DomainObject.Predmet.ProtuStrankaListFormatedWithAdressOIB_1">
      <item>ŠTIMAC d.o.o., OIB 78804601589, Vukomerička 1b , 10410 Velika Gorica zastupanog po punomoćniku Darko Štimac</item>
    </derivirana_varijabla>
  </DomainObject.Predmet.ProtuStrankaListFormatedWithAdressOIB>
  <DomainObject.Predmet.ProtuStrankaListNazivFormated>
    <izvorni_sadrzaj>
      <item>ŠTIMAC d.o.o.</item>
    </izvorni_sadrzaj>
    <derivirana_varijabla naziv="DomainObject.Predmet.ProtuStrankaListNazivFormated_1">
      <item>ŠTIMAC d.o.o.</item>
    </derivirana_varijabla>
  </DomainObject.Predmet.ProtuStrankaListNazivFormated>
  <DomainObject.Predmet.ProtuStrankaListNazivFormatedOIB>
    <izvorni_sadrzaj>
      <item>ŠTIMAC d.o.o., OIB 78804601589</item>
    </izvorni_sadrzaj>
    <derivirana_varijabla naziv="DomainObject.Predmet.ProtuStrankaListNazivFormatedOIB_1">
      <item>ŠTIMAC d.o.o., OIB 78804601589</item>
    </derivirana_varijabla>
  </DomainObject.Predmet.ProtuStrankaListNazivFormatedOIB>
  <DomainObject.Predmet.OstaliListFormated>
    <izvorni_sadrzaj>
      <item>Darko Štimac punomoćnik sudionika u postupku ŠTIMAC d.o.o.</item>
    </izvorni_sadrzaj>
    <derivirana_varijabla naziv="DomainObject.Predmet.OstaliListFormated_1">
      <item>Darko Štimac punomoćnik sudionika u postupku ŠTIMAC d.o.o.</item>
    </derivirana_varijabla>
  </DomainObject.Predmet.OstaliListFormated>
  <DomainObject.Predmet.OstaliListFormatedOIB>
    <izvorni_sadrzaj>
      <item>Darko Štimac, OIB 82351096878 punomoćnik sudionika u postupku ŠTIMAC d.o.o.</item>
    </izvorni_sadrzaj>
    <derivirana_varijabla naziv="DomainObject.Predmet.OstaliListFormatedOIB_1">
      <item>Darko Štimac, OIB 82351096878 punomoćnik sudionika u postupku ŠTIMAC d.o.o.</item>
    </derivirana_varijabla>
  </DomainObject.Predmet.OstaliListFormatedOIB>
  <DomainObject.Predmet.OstaliListFormatedWithAdress>
    <izvorni_sadrzaj>
      <item>Darko Štimac, Jabukovac 43, 10000 Zagreb punomoćnik sudionika u postupku ŠTIMAC d.o.o.</item>
    </izvorni_sadrzaj>
    <derivirana_varijabla naziv="DomainObject.Predmet.OstaliListFormatedWithAdress_1">
      <item>Darko Štimac, Jabukovac 43, 10000 Zagreb punomoćnik sudionika u postupku ŠTIMAC d.o.o.</item>
    </derivirana_varijabla>
  </DomainObject.Predmet.OstaliListFormatedWithAdress>
  <DomainObject.Predmet.OstaliListFormatedWithAdressOIB>
    <izvorni_sadrzaj>
      <item>Darko Štimac, OIB 82351096878, Jabukovac 43, 10000 Zagreb punomoćnik sudionika u postupku ŠTIMAC d.o.o.</item>
    </izvorni_sadrzaj>
    <derivirana_varijabla naziv="DomainObject.Predmet.OstaliListFormatedWithAdressOIB_1">
      <item>Darko Štimac, OIB 82351096878, Jabukovac 43, 10000 Zagreb punomoćnik sudionika u postupku ŠTIMAC d.o.o.</item>
    </derivirana_varijabla>
  </DomainObject.Predmet.OstaliListFormatedWithAdressOIB>
  <DomainObject.Predmet.OstaliListNazivFormated>
    <izvorni_sadrzaj>
      <item>Darko Štimac</item>
    </izvorni_sadrzaj>
    <derivirana_varijabla naziv="DomainObject.Predmet.OstaliListNazivFormated_1">
      <item>Darko Štimac</item>
    </derivirana_varijabla>
  </DomainObject.Predmet.OstaliListNazivFormated>
  <DomainObject.Predmet.OstaliListNazivFormatedOIB>
    <izvorni_sadrzaj>
      <item>Darko Štimac, OIB 82351096878</item>
    </izvorni_sadrzaj>
    <derivirana_varijabla naziv="DomainObject.Predmet.OstaliListNazivFormatedOIB_1">
      <item>Darko Štimac, OIB 82351096878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prosinca 2018.</izvorni_sadrzaj>
    <derivirana_varijabla naziv="DomainObject.Datum_1">19. prosinca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ŠTIMAC d.o.o.</izvorni_sadrzaj>
    <derivirana_varijabla naziv="DomainObject.Predmet.ProtustrankaIDrugi_1">ŠTIMAC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ŠTIMAC d.o.o., OIB 78804601589, Vukomerička 1b , 10410 Velika Gorica</izvorni_sadrzaj>
    <derivirana_varijabla naziv="DomainObject.Predmet.ProtustrankaIDrugiAdressOIB_1">ŠTIMAC d.o.o., OIB 78804601589, Vukomerička 1b 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ŠTIMAC d.o.o.</item>
      <item>Darko Štimac</item>
    </izvorni_sadrzaj>
    <derivirana_varijabla naziv="DomainObject.Predmet.SudioniciListNaziv_1">
      <item>FINA Regionalni centar Zagreb</item>
      <item>ŠTIMAC d.o.o.</item>
      <item>Darko Štimac</item>
    </derivirana_varijabla>
  </DomainObject.Predmet.SudioniciListNaziv>
  <DomainObject.Predmet.SudioniciListAdressOIB>
    <izvorni_sadrzaj>
      <item>FINA Regionalni centar Zagreb, OIB 85821130368, Trg svibanjskih žrtava 1995. br. 1,10000 Zagreb</item>
      <item>ŠTIMAC d.o.o., OIB 78804601589, Vukomerička 1b ,10410 Velika Gorica</item>
      <item>Darko Štimac, OIB 82351096878, Jabukovac 43,10000 Zagreb</item>
    </izvorni_sadrzaj>
    <derivirana_varijabla naziv="DomainObject.Predmet.SudioniciListAdressOIB_1">
      <item>FINA Regionalni centar Zagreb, OIB 85821130368, Trg svibanjskih žrtava 1995. br. 1,10000 Zagreb</item>
      <item>ŠTIMAC d.o.o., OIB 78804601589, Vukomerička 1b ,10410 Velika Gorica</item>
      <item>Darko Štimac, OIB 82351096878, Jabukovac 43,10000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78804601589</item>
      <item>, OIB 82351096878</item>
    </izvorni_sadrzaj>
    <derivirana_varijabla naziv="DomainObject.Predmet.SudioniciListNazivOIB_1">
      <item>, OIB 85821130368</item>
      <item>, OIB 78804601589</item>
      <item>, OIB 82351096878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listopada 2017.</izvorni_sadrzaj>
    <derivirana_varijabla naziv="DomainObject.PredzadnjaOdlukaIzPredmeta.DatumDonosenjaOdluke_1">23. listopada 2017.</derivirana_varijabla>
  </DomainObject.PredzadnjaOdlukaIzPredmeta.DatumDonosenjaOdluke>
  <DomainObject.PredzadnjaOdlukaIzPredmeta.Oznaka>
    <izvorni_sadrzaj>St-2008/2017-6</izvorni_sadrzaj>
    <derivirana_varijabla naziv="DomainObject.PredzadnjaOdlukaIzPredmeta.Oznaka_1">St-2008/2017-6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0E26DB6-2A73-498D-87B5-44BCDC6226F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498</properties:Words>
  <properties:Characters>2707</properties:Characters>
  <properties:Lines>67</properties:Lines>
  <properties:Paragraphs>23</properties:Paragraphs>
  <properties:TotalTime>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3280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2018-12-18T14:07:00Z</dcterms:created>
  <dc:creator>Maja Malec</dc:creator>
  <cp:lastModifiedBy>Maja Malec</cp:lastModifiedBy>
  <cp:lastPrinted>2018-12-19T10:25:00Z</cp:lastPrinted>
  <dcterms:modified xmlns:xsi="http://www.w3.org/2001/XMLSchema-instance" xsi:type="dcterms:W3CDTF">2018-12-19T10:25:00Z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o obustavi skraćenog stečajnog postupka (St-2008-17 obustava - skraćeni stečajni postupak.docx)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