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c2d14b" w14:paraId="ec2d14b" w:rsidRDefault="00A26B2A" w:rsidP="00325398" w:rsidR="00325398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325398"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Default="00ED6AA8" w:rsidP="00325398" w:rsidR="00ED6AA8"/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0144FF">
        <w:t>130</w:t>
      </w:r>
      <w:r w:rsidR="00D85B03">
        <w:t>4</w:t>
      </w:r>
      <w:r w:rsidR="00EF3069">
        <w:t>/201</w:t>
      </w:r>
      <w:r w:rsidR="009765C2">
        <w:t>8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2C4505">
        <w:t>2</w:t>
      </w:r>
      <w:r w:rsidR="00CA569C">
        <w:t>5</w:t>
      </w:r>
      <w:r w:rsidR="002C4505">
        <w:t>. srpnja</w:t>
      </w:r>
      <w:r w:rsidR="00446844">
        <w:t xml:space="preserve"> 2018</w:t>
      </w:r>
      <w:r w:rsidR="00590AEF">
        <w:t>.</w:t>
      </w:r>
      <w:r w:rsidR="0073608C">
        <w:t>g.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ED6AA8" w:rsidP="00325398" w:rsidR="00ED6AA8" w:rsidRPr="008155EE">
      <w:pPr>
        <w:rPr>
          <w:sz w:val="40"/>
          <w:szCs w:val="40"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1270F7" w:rsidR="007F4BE3">
      <w:pPr>
        <w:pStyle w:val="Odlomakpopisa"/>
        <w:numPr>
          <w:ilvl w:val="0"/>
          <w:numId w:val="5"/>
        </w:numPr>
        <w:jc w:val="both"/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3F2296">
        <w:t xml:space="preserve"> </w:t>
      </w:r>
      <w:r w:rsidR="00D85B03">
        <w:t xml:space="preserve">AIR-LAND-WATER TRANSPORT j.d.o.o. za prijevoz i usluge </w:t>
      </w:r>
      <w:proofErr w:type="spellStart"/>
      <w:r w:rsidR="00D85B03">
        <w:t>Jakovlje</w:t>
      </w:r>
      <w:proofErr w:type="spellEnd"/>
      <w:r w:rsidR="00D85B03">
        <w:t>, Zagrebačka 26 (</w:t>
      </w:r>
      <w:r w:rsidR="00D85B03" w:rsidRPr="00CB5EF6">
        <w:t xml:space="preserve">OIB: </w:t>
      </w:r>
      <w:r w:rsidR="00D85B03">
        <w:t>42186237040)</w:t>
      </w:r>
      <w:r w:rsidR="002C4505">
        <w:t>.</w:t>
      </w:r>
    </w:p>
    <w:p w:rsidRDefault="0087479D" w:rsidP="0087479D" w:rsidR="0087479D">
      <w:pPr>
        <w:pStyle w:val="Odlomakpopisa"/>
        <w:ind w:left="1428"/>
        <w:jc w:val="both"/>
      </w:pPr>
    </w:p>
    <w:p w:rsidRDefault="00AC4528" w:rsidP="00A941B2" w:rsidR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D66226">
        <w:t>je</w:t>
      </w:r>
      <w:r w:rsidR="00085645">
        <w:t xml:space="preserve"> </w:t>
      </w:r>
      <w:r w:rsidR="00D85B03">
        <w:t>77.053,69</w:t>
      </w:r>
      <w:r w:rsidR="00085645">
        <w:t xml:space="preserve">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2B63FB">
        <w:t>2</w:t>
      </w:r>
      <w:r w:rsidR="00CA569C">
        <w:t>5</w:t>
      </w:r>
      <w:r w:rsidR="002B63FB">
        <w:t>. srpnja</w:t>
      </w:r>
      <w:r w:rsidR="00446844">
        <w:t xml:space="preserve"> 2018.g.</w:t>
      </w:r>
    </w:p>
    <w:p w:rsidRDefault="00325398" w:rsidP="00325398" w:rsidR="00325398"/>
    <w:p w:rsidRDefault="00707008" w:rsidP="00707008" w:rsidR="00707008">
      <w:pPr>
        <w:jc w:val="right"/>
      </w:pPr>
      <w:r>
        <w:t>Sudac:</w:t>
      </w:r>
    </w:p>
    <w:p w:rsidRDefault="00707008" w:rsidP="00707008" w:rsidR="00707008">
      <w:pPr>
        <w:jc w:val="right"/>
      </w:pPr>
      <w:r>
        <w:t xml:space="preserve">          Mirna Panjan, v.r.</w:t>
      </w:r>
    </w:p>
    <w:p w:rsidRDefault="00707008" w:rsidP="00707008" w:rsidR="00707008">
      <w:pPr>
        <w:ind w:left="708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 točnost </w:t>
      </w:r>
      <w:proofErr w:type="spellStart"/>
      <w:r>
        <w:rPr>
          <w:sz w:val="22"/>
          <w:szCs w:val="22"/>
        </w:rPr>
        <w:t>otpravka</w:t>
      </w:r>
      <w:proofErr w:type="spellEnd"/>
    </w:p>
    <w:p w:rsidRDefault="00707008" w:rsidP="00707008" w:rsidR="00707008">
      <w:pPr>
        <w:ind w:left="7080"/>
        <w:jc w:val="right"/>
        <w:rPr>
          <w:sz w:val="22"/>
          <w:szCs w:val="22"/>
        </w:rPr>
      </w:pPr>
      <w:r>
        <w:rPr>
          <w:sz w:val="22"/>
          <w:szCs w:val="22"/>
        </w:rPr>
        <w:t>Ovlašteni službenik</w:t>
      </w:r>
    </w:p>
    <w:p w:rsidRDefault="00707008" w:rsidP="00707008" w:rsidR="009348D9">
      <w:pPr>
        <w:jc w:val="right"/>
      </w:pPr>
      <w:r>
        <w:rPr>
          <w:sz w:val="22"/>
          <w:szCs w:val="22"/>
        </w:rPr>
        <w:t xml:space="preserve">Marina </w:t>
      </w:r>
      <w:r w:rsidR="002B63FB">
        <w:rPr>
          <w:sz w:val="22"/>
          <w:szCs w:val="22"/>
        </w:rPr>
        <w:t>Ljubić</w:t>
      </w:r>
    </w:p>
    <w:sectPr w:rsidSect="00215F32" w:rsidR="009348D9">
      <w:headerReference w:type="even" r:id="rId11"/>
      <w:headerReference w:type="default" r:id="rId12"/>
      <w:pgSz w:h="16838" w:w="11906"/>
      <w:pgMar w:gutter="0" w:footer="708" w:header="708" w:left="1417" w:bottom="1417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E5DD2" w:rsidR="007E5DD2">
      <w:r>
        <w:separator/>
      </w:r>
    </w:p>
  </w:endnote>
  <w:endnote w:id="0" w:type="continuationSeparator">
    <w:p w:rsidRDefault="007E5DD2" w:rsidR="007E5D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E5DD2" w:rsidR="007E5DD2">
      <w:r>
        <w:separator/>
      </w:r>
    </w:p>
  </w:footnote>
  <w:footnote w:id="0" w:type="continuationSeparator">
    <w:p w:rsidRDefault="007E5DD2" w:rsidR="007E5DD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637C4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06D36"/>
    <w:rsid w:val="000103CC"/>
    <w:rsid w:val="000144FF"/>
    <w:rsid w:val="000160DD"/>
    <w:rsid w:val="00016738"/>
    <w:rsid w:val="00022B7B"/>
    <w:rsid w:val="00040D80"/>
    <w:rsid w:val="00043A61"/>
    <w:rsid w:val="00052C98"/>
    <w:rsid w:val="00053FCF"/>
    <w:rsid w:val="00055D8F"/>
    <w:rsid w:val="00056F59"/>
    <w:rsid w:val="00062C86"/>
    <w:rsid w:val="00064761"/>
    <w:rsid w:val="00070C8A"/>
    <w:rsid w:val="00076FD1"/>
    <w:rsid w:val="00077F39"/>
    <w:rsid w:val="00077FBC"/>
    <w:rsid w:val="00085645"/>
    <w:rsid w:val="000C0476"/>
    <w:rsid w:val="000C21CC"/>
    <w:rsid w:val="000E2341"/>
    <w:rsid w:val="001043B2"/>
    <w:rsid w:val="001078A9"/>
    <w:rsid w:val="00111FDB"/>
    <w:rsid w:val="00114EAD"/>
    <w:rsid w:val="001270F7"/>
    <w:rsid w:val="00131910"/>
    <w:rsid w:val="00143566"/>
    <w:rsid w:val="00162361"/>
    <w:rsid w:val="00166A38"/>
    <w:rsid w:val="00173AA3"/>
    <w:rsid w:val="00176265"/>
    <w:rsid w:val="00180F31"/>
    <w:rsid w:val="00185571"/>
    <w:rsid w:val="001862E4"/>
    <w:rsid w:val="001908BC"/>
    <w:rsid w:val="001A359B"/>
    <w:rsid w:val="001B012F"/>
    <w:rsid w:val="001C3452"/>
    <w:rsid w:val="001D6916"/>
    <w:rsid w:val="001E50FB"/>
    <w:rsid w:val="001F42B1"/>
    <w:rsid w:val="001F6361"/>
    <w:rsid w:val="001F6933"/>
    <w:rsid w:val="00200905"/>
    <w:rsid w:val="00211D4E"/>
    <w:rsid w:val="00215F32"/>
    <w:rsid w:val="00217A96"/>
    <w:rsid w:val="00221C21"/>
    <w:rsid w:val="00230A63"/>
    <w:rsid w:val="00243430"/>
    <w:rsid w:val="0024555A"/>
    <w:rsid w:val="00263D6D"/>
    <w:rsid w:val="00264D19"/>
    <w:rsid w:val="0027018D"/>
    <w:rsid w:val="00297E94"/>
    <w:rsid w:val="002B63FB"/>
    <w:rsid w:val="002C0F13"/>
    <w:rsid w:val="002C4505"/>
    <w:rsid w:val="002E3279"/>
    <w:rsid w:val="002E395A"/>
    <w:rsid w:val="002F07C4"/>
    <w:rsid w:val="00304D56"/>
    <w:rsid w:val="003224EE"/>
    <w:rsid w:val="00325398"/>
    <w:rsid w:val="00332BE1"/>
    <w:rsid w:val="003369DE"/>
    <w:rsid w:val="00346B77"/>
    <w:rsid w:val="00354A20"/>
    <w:rsid w:val="003637C4"/>
    <w:rsid w:val="00367DBF"/>
    <w:rsid w:val="00381046"/>
    <w:rsid w:val="0038246E"/>
    <w:rsid w:val="0038564A"/>
    <w:rsid w:val="003864E2"/>
    <w:rsid w:val="00397143"/>
    <w:rsid w:val="003A21EE"/>
    <w:rsid w:val="003A2F14"/>
    <w:rsid w:val="003A5A58"/>
    <w:rsid w:val="003B59B9"/>
    <w:rsid w:val="003C20F2"/>
    <w:rsid w:val="003C4552"/>
    <w:rsid w:val="003D35F9"/>
    <w:rsid w:val="003D41D9"/>
    <w:rsid w:val="003E3A15"/>
    <w:rsid w:val="003E5BD0"/>
    <w:rsid w:val="003F2296"/>
    <w:rsid w:val="00413F4C"/>
    <w:rsid w:val="00431C2D"/>
    <w:rsid w:val="00446844"/>
    <w:rsid w:val="00453A0D"/>
    <w:rsid w:val="00471762"/>
    <w:rsid w:val="00480A4B"/>
    <w:rsid w:val="00480B05"/>
    <w:rsid w:val="00481B07"/>
    <w:rsid w:val="004A7E11"/>
    <w:rsid w:val="004B3001"/>
    <w:rsid w:val="004B337A"/>
    <w:rsid w:val="004C6F51"/>
    <w:rsid w:val="004D25CF"/>
    <w:rsid w:val="004D5731"/>
    <w:rsid w:val="004D73D8"/>
    <w:rsid w:val="004E39DF"/>
    <w:rsid w:val="004E42D0"/>
    <w:rsid w:val="004E4594"/>
    <w:rsid w:val="004F3962"/>
    <w:rsid w:val="00507243"/>
    <w:rsid w:val="00507A29"/>
    <w:rsid w:val="00530143"/>
    <w:rsid w:val="0053333E"/>
    <w:rsid w:val="0053446F"/>
    <w:rsid w:val="00542CD7"/>
    <w:rsid w:val="00550283"/>
    <w:rsid w:val="0055220A"/>
    <w:rsid w:val="005547D4"/>
    <w:rsid w:val="0055635E"/>
    <w:rsid w:val="00560F6F"/>
    <w:rsid w:val="00562A47"/>
    <w:rsid w:val="0056434A"/>
    <w:rsid w:val="00572798"/>
    <w:rsid w:val="00577223"/>
    <w:rsid w:val="005779CF"/>
    <w:rsid w:val="005845ED"/>
    <w:rsid w:val="00590AEF"/>
    <w:rsid w:val="00591994"/>
    <w:rsid w:val="005A0039"/>
    <w:rsid w:val="005B09DC"/>
    <w:rsid w:val="005B164F"/>
    <w:rsid w:val="005B3DEC"/>
    <w:rsid w:val="005B4EE5"/>
    <w:rsid w:val="005D476D"/>
    <w:rsid w:val="005D6D2C"/>
    <w:rsid w:val="005E02EA"/>
    <w:rsid w:val="005E4AB8"/>
    <w:rsid w:val="005F0073"/>
    <w:rsid w:val="005F1FAF"/>
    <w:rsid w:val="005F4627"/>
    <w:rsid w:val="0060130F"/>
    <w:rsid w:val="0060249E"/>
    <w:rsid w:val="00611CA7"/>
    <w:rsid w:val="006160F2"/>
    <w:rsid w:val="00627E39"/>
    <w:rsid w:val="00627F6A"/>
    <w:rsid w:val="00657B8E"/>
    <w:rsid w:val="00666488"/>
    <w:rsid w:val="0068565F"/>
    <w:rsid w:val="006906A3"/>
    <w:rsid w:val="00696FD8"/>
    <w:rsid w:val="006A2C62"/>
    <w:rsid w:val="006D1967"/>
    <w:rsid w:val="006E7BE6"/>
    <w:rsid w:val="006F5922"/>
    <w:rsid w:val="007052E3"/>
    <w:rsid w:val="00707008"/>
    <w:rsid w:val="0071599B"/>
    <w:rsid w:val="00715E9E"/>
    <w:rsid w:val="007330F2"/>
    <w:rsid w:val="00735BFD"/>
    <w:rsid w:val="0073608C"/>
    <w:rsid w:val="00740F3B"/>
    <w:rsid w:val="007515CB"/>
    <w:rsid w:val="00753B76"/>
    <w:rsid w:val="00755557"/>
    <w:rsid w:val="00763462"/>
    <w:rsid w:val="00771F38"/>
    <w:rsid w:val="0078044F"/>
    <w:rsid w:val="0079475B"/>
    <w:rsid w:val="007A5A3C"/>
    <w:rsid w:val="007A5D3A"/>
    <w:rsid w:val="007B4682"/>
    <w:rsid w:val="007B46FB"/>
    <w:rsid w:val="007B5AFD"/>
    <w:rsid w:val="007C014B"/>
    <w:rsid w:val="007C08D9"/>
    <w:rsid w:val="007C3AB5"/>
    <w:rsid w:val="007C3E58"/>
    <w:rsid w:val="007D0219"/>
    <w:rsid w:val="007D132B"/>
    <w:rsid w:val="007D5A5D"/>
    <w:rsid w:val="007E5DD2"/>
    <w:rsid w:val="007F4BE3"/>
    <w:rsid w:val="007F6760"/>
    <w:rsid w:val="007F73D9"/>
    <w:rsid w:val="00802CE0"/>
    <w:rsid w:val="008046CD"/>
    <w:rsid w:val="008060C4"/>
    <w:rsid w:val="008155EE"/>
    <w:rsid w:val="00821D2A"/>
    <w:rsid w:val="00826242"/>
    <w:rsid w:val="00847EED"/>
    <w:rsid w:val="00855B30"/>
    <w:rsid w:val="00857B67"/>
    <w:rsid w:val="008613BD"/>
    <w:rsid w:val="00863025"/>
    <w:rsid w:val="00871F01"/>
    <w:rsid w:val="0087479D"/>
    <w:rsid w:val="00892344"/>
    <w:rsid w:val="008C2FAD"/>
    <w:rsid w:val="008D00C3"/>
    <w:rsid w:val="008D5455"/>
    <w:rsid w:val="008D57E3"/>
    <w:rsid w:val="008D7BAD"/>
    <w:rsid w:val="008E12DC"/>
    <w:rsid w:val="008E24E1"/>
    <w:rsid w:val="008F602B"/>
    <w:rsid w:val="008F7D47"/>
    <w:rsid w:val="00907DF7"/>
    <w:rsid w:val="0091395F"/>
    <w:rsid w:val="0091507A"/>
    <w:rsid w:val="0091590D"/>
    <w:rsid w:val="00916E02"/>
    <w:rsid w:val="00920CA0"/>
    <w:rsid w:val="00930B34"/>
    <w:rsid w:val="009348D9"/>
    <w:rsid w:val="0094089C"/>
    <w:rsid w:val="009419D8"/>
    <w:rsid w:val="0094572F"/>
    <w:rsid w:val="00947867"/>
    <w:rsid w:val="00950670"/>
    <w:rsid w:val="00967BB8"/>
    <w:rsid w:val="009765C2"/>
    <w:rsid w:val="00981CE5"/>
    <w:rsid w:val="00984048"/>
    <w:rsid w:val="009844EA"/>
    <w:rsid w:val="00995C77"/>
    <w:rsid w:val="009A1DED"/>
    <w:rsid w:val="009B187C"/>
    <w:rsid w:val="009D7A2A"/>
    <w:rsid w:val="009F0B67"/>
    <w:rsid w:val="009F1299"/>
    <w:rsid w:val="00A16D3F"/>
    <w:rsid w:val="00A26B2A"/>
    <w:rsid w:val="00A33AFE"/>
    <w:rsid w:val="00A36C9E"/>
    <w:rsid w:val="00A5417C"/>
    <w:rsid w:val="00A661D2"/>
    <w:rsid w:val="00A67D7C"/>
    <w:rsid w:val="00A71431"/>
    <w:rsid w:val="00A729B9"/>
    <w:rsid w:val="00A92C45"/>
    <w:rsid w:val="00A941B2"/>
    <w:rsid w:val="00A9674B"/>
    <w:rsid w:val="00AA61A6"/>
    <w:rsid w:val="00AB1387"/>
    <w:rsid w:val="00AB31A3"/>
    <w:rsid w:val="00AB46EE"/>
    <w:rsid w:val="00AB59CE"/>
    <w:rsid w:val="00AB7F35"/>
    <w:rsid w:val="00AC4528"/>
    <w:rsid w:val="00AD027A"/>
    <w:rsid w:val="00AD7EA3"/>
    <w:rsid w:val="00AE19F0"/>
    <w:rsid w:val="00AE7EC0"/>
    <w:rsid w:val="00AF1371"/>
    <w:rsid w:val="00AF34A8"/>
    <w:rsid w:val="00B0287A"/>
    <w:rsid w:val="00B14161"/>
    <w:rsid w:val="00B23FB7"/>
    <w:rsid w:val="00B44CAF"/>
    <w:rsid w:val="00B46BED"/>
    <w:rsid w:val="00B6055D"/>
    <w:rsid w:val="00B63833"/>
    <w:rsid w:val="00B73114"/>
    <w:rsid w:val="00B77E4B"/>
    <w:rsid w:val="00B8257F"/>
    <w:rsid w:val="00B82F18"/>
    <w:rsid w:val="00B848F9"/>
    <w:rsid w:val="00BA578D"/>
    <w:rsid w:val="00BB040C"/>
    <w:rsid w:val="00BC1362"/>
    <w:rsid w:val="00BD367C"/>
    <w:rsid w:val="00BE2CC3"/>
    <w:rsid w:val="00BE7EAD"/>
    <w:rsid w:val="00BF4F3A"/>
    <w:rsid w:val="00BF74DE"/>
    <w:rsid w:val="00BF7FDC"/>
    <w:rsid w:val="00C01420"/>
    <w:rsid w:val="00C06A02"/>
    <w:rsid w:val="00C17E1D"/>
    <w:rsid w:val="00C26B64"/>
    <w:rsid w:val="00C3177E"/>
    <w:rsid w:val="00C40783"/>
    <w:rsid w:val="00C639C1"/>
    <w:rsid w:val="00C836B9"/>
    <w:rsid w:val="00C86A99"/>
    <w:rsid w:val="00C958E9"/>
    <w:rsid w:val="00CA1A7A"/>
    <w:rsid w:val="00CA52AA"/>
    <w:rsid w:val="00CA569C"/>
    <w:rsid w:val="00CA67B4"/>
    <w:rsid w:val="00CB0864"/>
    <w:rsid w:val="00CB134B"/>
    <w:rsid w:val="00CC10BE"/>
    <w:rsid w:val="00CC1D05"/>
    <w:rsid w:val="00CD4D0C"/>
    <w:rsid w:val="00CE676D"/>
    <w:rsid w:val="00CE7362"/>
    <w:rsid w:val="00CF1C46"/>
    <w:rsid w:val="00CF3AC2"/>
    <w:rsid w:val="00CF45B2"/>
    <w:rsid w:val="00CF6F96"/>
    <w:rsid w:val="00D01B78"/>
    <w:rsid w:val="00D06454"/>
    <w:rsid w:val="00D170A8"/>
    <w:rsid w:val="00D2340B"/>
    <w:rsid w:val="00D325CB"/>
    <w:rsid w:val="00D3606F"/>
    <w:rsid w:val="00D405A7"/>
    <w:rsid w:val="00D5445E"/>
    <w:rsid w:val="00D57D9E"/>
    <w:rsid w:val="00D57FBC"/>
    <w:rsid w:val="00D637D3"/>
    <w:rsid w:val="00D66226"/>
    <w:rsid w:val="00D6664D"/>
    <w:rsid w:val="00D70F01"/>
    <w:rsid w:val="00D808BB"/>
    <w:rsid w:val="00D85B03"/>
    <w:rsid w:val="00D8679A"/>
    <w:rsid w:val="00D93C52"/>
    <w:rsid w:val="00DA49F9"/>
    <w:rsid w:val="00DA4FEB"/>
    <w:rsid w:val="00DC0E80"/>
    <w:rsid w:val="00DC383F"/>
    <w:rsid w:val="00DD7360"/>
    <w:rsid w:val="00E06DB8"/>
    <w:rsid w:val="00E1089A"/>
    <w:rsid w:val="00E133E7"/>
    <w:rsid w:val="00E2122E"/>
    <w:rsid w:val="00E30822"/>
    <w:rsid w:val="00E36BAE"/>
    <w:rsid w:val="00E51DEB"/>
    <w:rsid w:val="00E60BC8"/>
    <w:rsid w:val="00E94BAE"/>
    <w:rsid w:val="00EA0B82"/>
    <w:rsid w:val="00EC3302"/>
    <w:rsid w:val="00ED1264"/>
    <w:rsid w:val="00ED6AA8"/>
    <w:rsid w:val="00EE0B57"/>
    <w:rsid w:val="00EF087A"/>
    <w:rsid w:val="00EF3069"/>
    <w:rsid w:val="00F034D3"/>
    <w:rsid w:val="00F062EE"/>
    <w:rsid w:val="00F1693D"/>
    <w:rsid w:val="00F16DB9"/>
    <w:rsid w:val="00F3429F"/>
    <w:rsid w:val="00F4584E"/>
    <w:rsid w:val="00F56661"/>
    <w:rsid w:val="00F623BF"/>
    <w:rsid w:val="00F642CC"/>
    <w:rsid w:val="00F64B88"/>
    <w:rsid w:val="00F67991"/>
    <w:rsid w:val="00F87B17"/>
    <w:rsid w:val="00F92344"/>
    <w:rsid w:val="00FA6C6A"/>
    <w:rsid w:val="00FB7851"/>
    <w:rsid w:val="00FC2A00"/>
    <w:rsid w:val="00FD3CA1"/>
    <w:rsid w:val="00FD78CF"/>
    <w:rsid w:val="00FE0C69"/>
    <w:rsid w:val="00FF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40D8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40D8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40D8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40D8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40D8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40D8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40D8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40D8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40D8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40D8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377467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25. srpnja 2018.</izvorni_sadrzaj>
    <derivirana_varijabla naziv="DomainObject.DatumDonosenjaOdluke_1">25. srpnja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Mirna</izvorni_sadrzaj>
    <derivirana_varijabla naziv="DomainObject.DonositeljOdluke.Ime_1">Mirna</derivirana_varijabla>
  </DomainObject.DonositeljOdluke.Ime>
  <DomainObject.DonositeljOdluke.Prezime>
    <izvorni_sadrzaj>Panjan</izvorni_sadrzaj>
    <derivirana_varijabla naziv="DomainObject.DonositeljOdluke.Prezime_1">Panjan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1304</izvorni_sadrzaj>
    <derivirana_varijabla naziv="DomainObject.Predmet.Broj_1">1304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svibnja 2018.</izvorni_sadrzaj>
    <derivirana_varijabla naziv="DomainObject.Predmet.DatumOsnivanja_1">17.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St-1304/2018</izvorni_sadrzaj>
    <derivirana_varijabla naziv="DomainObject.Predmet.OznakaBroj_1">St-1304/2018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AIR-LAND-WATER TRANSPORT j.d.o.o.</izvorni_sadrzaj>
    <derivirana_varijabla naziv="DomainObject.Predmet.ProtustrankaFormated_1">  AIR-LAND-WATER TRANSPORT j.d.o.o.</derivirana_varijabla>
  </DomainObject.Predmet.ProtustrankaFormated>
  <DomainObject.Predmet.ProtustrankaFormatedOIB>
    <izvorni_sadrzaj>  AIR-LAND-WATER TRANSPORT j.d.o.o., OIB 42186237040</izvorni_sadrzaj>
    <derivirana_varijabla naziv="DomainObject.Predmet.ProtustrankaFormatedOIB_1">  AIR-LAND-WATER TRANSPORT j.d.o.o., OIB 42186237040</derivirana_varijabla>
  </DomainObject.Predmet.ProtustrankaFormatedOIB>
  <DomainObject.Predmet.ProtustrankaFormatedWithAdress>
    <izvorni_sadrzaj> AIR-LAND-WATER TRANSPORT j.d.o.o., Zagrebačka 26, 10297 Jakovlje</izvorni_sadrzaj>
    <derivirana_varijabla naziv="DomainObject.Predmet.ProtustrankaFormatedWithAdress_1"> AIR-LAND-WATER TRANSPORT j.d.o.o., Zagrebačka 26, 10297 Jakovlje</derivirana_varijabla>
  </DomainObject.Predmet.ProtustrankaFormatedWithAdress>
  <DomainObject.Predmet.ProtustrankaFormatedWithAdressOIB>
    <izvorni_sadrzaj> AIR-LAND-WATER TRANSPORT j.d.o.o., OIB 42186237040, Zagrebačka 26, 10297 Jakovlje</izvorni_sadrzaj>
    <derivirana_varijabla naziv="DomainObject.Predmet.ProtustrankaFormatedWithAdressOIB_1"> AIR-LAND-WATER TRANSPORT j.d.o.o., OIB 42186237040, Zagrebačka 26, 10297 Jakovlje</derivirana_varijabla>
  </DomainObject.Predmet.ProtustrankaFormatedWithAdressOIB>
  <DomainObject.Predmet.ProtustrankaWithAdress>
    <izvorni_sadrzaj>AIR-LAND-WATER TRANSPORT j.d.o.o. Zagrebačka 26, 10297 Jakovlje</izvorni_sadrzaj>
    <derivirana_varijabla naziv="DomainObject.Predmet.ProtustrankaWithAdress_1">AIR-LAND-WATER TRANSPORT j.d.o.o. Zagrebačka 26, 10297 Jakovlje</derivirana_varijabla>
  </DomainObject.Predmet.ProtustrankaWithAdress>
  <DomainObject.Predmet.ProtustrankaWithAdressOIB>
    <izvorni_sadrzaj>AIR-LAND-WATER TRANSPORT j.d.o.o., OIB 42186237040, Zagrebačka 26, 10297 Jakovlje</izvorni_sadrzaj>
    <derivirana_varijabla naziv="DomainObject.Predmet.ProtustrankaWithAdressOIB_1">AIR-LAND-WATER TRANSPORT j.d.o.o., OIB 42186237040, Zagrebačka 26, 10297 Jakovlje</derivirana_varijabla>
  </DomainObject.Predmet.ProtustrankaWithAdressOIB>
  <DomainObject.Predmet.ProtustrankaNazivFormated>
    <izvorni_sadrzaj>AIR-LAND-WATER TRANSPORT j.d.o.o.</izvorni_sadrzaj>
    <derivirana_varijabla naziv="DomainObject.Predmet.ProtustrankaNazivFormated_1">AIR-LAND-WATER TRANSPORT j.d.o.o.</derivirana_varijabla>
  </DomainObject.Predmet.ProtustrankaNazivFormated>
  <DomainObject.Predmet.ProtustrankaNazivFormatedOIB>
    <izvorni_sadrzaj>AIR-LAND-WATER TRANSPORT j.d.o.o., OIB 42186237040</izvorni_sadrzaj>
    <derivirana_varijabla naziv="DomainObject.Predmet.ProtustrankaNazivFormatedOIB_1">AIR-LAND-WATER TRANSPORT j.d.o.o., OIB 42186237040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45. - M. Panjan</izvorni_sadrzaj>
    <derivirana_varijabla naziv="DomainObject.Predmet.Referada.Naziv_1">45. - M. Panjan</derivirana_varijabla>
  </DomainObject.Predmet.Referada.Naziv>
  <DomainObject.Predmet.Referada.Oznaka>
    <izvorni_sadrzaj>45. </izvorni_sadrzaj>
    <derivirana_varijabla naziv="DomainObject.Predmet.Referada.Oznaka_1">45. </derivirana_varijabla>
  </DomainObject.Predmet.Referada.Oznaka>
  <DomainObject.Predmet.Referada.Prostorija.Naziv>
    <izvorni_sadrzaj>Soba DZ III 52</izvorni_sadrzaj>
    <derivirana_varijabla naziv="DomainObject.Predmet.Referada.Prostorija.Naziv_1">Soba DZ III 52</derivirana_varijabla>
  </DomainObject.Predmet.Referada.Prostorija.Naziv>
  <DomainObject.Predmet.Referada.Prostorija.Oznaka>
    <izvorni_sadrzaj>DZ III 52</izvorni_sadrzaj>
    <derivirana_varijabla naziv="DomainObject.Predmet.Referada.Prostorija.Oznaka_1">DZ III 52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Mirna Panjan</izvorni_sadrzaj>
    <derivirana_varijabla naziv="DomainObject.Predmet.Referada.Sudac_1">Mirna Panjan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45. - M. Panjan</izvorni_sadrzaj>
    <derivirana_varijabla naziv="DomainObject.Predmet.TrenutnaLokacijaSpisa.Naziv_1">45. - M. Panjan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Marina Ljubić</izvorni_sadrzaj>
    <derivirana_varijabla naziv="DomainObject.Predmet.Zapisnicar_1">Marina Ljubić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AIR-LAND-WATER TRANSPORT j.d.o.o.</item>
    </izvorni_sadrzaj>
    <derivirana_varijabla naziv="DomainObject.Predmet.ProtuStrankaListFormated_1">
      <item>AIR-LAND-WATER TRANSPORT j.d.o.o.</item>
    </derivirana_varijabla>
  </DomainObject.Predmet.ProtuStrankaListFormated>
  <DomainObject.Predmet.ProtuStrankaListFormatedOIB>
    <izvorni_sadrzaj>
      <item>AIR-LAND-WATER TRANSPORT j.d.o.o., OIB 42186237040</item>
    </izvorni_sadrzaj>
    <derivirana_varijabla naziv="DomainObject.Predmet.ProtuStrankaListFormatedOIB_1">
      <item>AIR-LAND-WATER TRANSPORT j.d.o.o., OIB 42186237040</item>
    </derivirana_varijabla>
  </DomainObject.Predmet.ProtuStrankaListFormatedOIB>
  <DomainObject.Predmet.ProtuStrankaListFormatedWithAdress>
    <izvorni_sadrzaj>
      <item>AIR-LAND-WATER TRANSPORT j.d.o.o., Zagrebačka 26, 10297 Jakovlje</item>
    </izvorni_sadrzaj>
    <derivirana_varijabla naziv="DomainObject.Predmet.ProtuStrankaListFormatedWithAdress_1">
      <item>AIR-LAND-WATER TRANSPORT j.d.o.o., Zagrebačka 26, 10297 Jakovlje</item>
    </derivirana_varijabla>
  </DomainObject.Predmet.ProtuStrankaListFormatedWithAdress>
  <DomainObject.Predmet.ProtuStrankaListFormatedWithAdressOIB>
    <izvorni_sadrzaj>
      <item>AIR-LAND-WATER TRANSPORT j.d.o.o., OIB 42186237040, Zagrebačka 26, 10297 Jakovlje</item>
    </izvorni_sadrzaj>
    <derivirana_varijabla naziv="DomainObject.Predmet.ProtuStrankaListFormatedWithAdressOIB_1">
      <item>AIR-LAND-WATER TRANSPORT j.d.o.o., OIB 42186237040, Zagrebačka 26, 10297 Jakovlje</item>
    </derivirana_varijabla>
  </DomainObject.Predmet.ProtuStrankaListFormatedWithAdressOIB>
  <DomainObject.Predmet.ProtuStrankaListNazivFormated>
    <izvorni_sadrzaj>
      <item>AIR-LAND-WATER TRANSPORT j.d.o.o.</item>
    </izvorni_sadrzaj>
    <derivirana_varijabla naziv="DomainObject.Predmet.ProtuStrankaListNazivFormated_1">
      <item>AIR-LAND-WATER TRANSPORT j.d.o.o.</item>
    </derivirana_varijabla>
  </DomainObject.Predmet.ProtuStrankaListNazivFormated>
  <DomainObject.Predmet.ProtuStrankaListNazivFormatedOIB>
    <izvorni_sadrzaj>
      <item>AIR-LAND-WATER TRANSPORT j.d.o.o., OIB 42186237040</item>
    </izvorni_sadrzaj>
    <derivirana_varijabla naziv="DomainObject.Predmet.ProtuStrankaListNazivFormatedOIB_1">
      <item>AIR-LAND-WATER TRANSPORT j.d.o.o., OIB 42186237040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srpnja 2018.</izvorni_sadrzaj>
    <derivirana_varijabla naziv="DomainObject.Datum_1">25. srpnja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AIR-LAND-WATER TRANSPORT j.d.o.o.</izvorni_sadrzaj>
    <derivirana_varijabla naziv="DomainObject.Predmet.ProtustrankaIDrugi_1">AIR-LAND-WATER TRANSPORT j.d.o.o.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AIR-LAND-WATER TRANSPORT j.d.o.o., OIB 42186237040, Zagrebačka 26, 10297 Jakovlje</izvorni_sadrzaj>
    <derivirana_varijabla naziv="DomainObject.Predmet.ProtustrankaIDrugiAdressOIB_1">AIR-LAND-WATER TRANSPORT j.d.o.o., OIB 42186237040, Zagrebačka 26, 10297 Jakovlje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AIR-LAND-WATER TRANSPORT j.d.o.o.</item>
    </izvorni_sadrzaj>
    <derivirana_varijabla naziv="DomainObject.Predmet.SudioniciListNaziv_1">
      <item>FINA Regionalni centar Zagreb</item>
      <item>AIR-LAND-WATER TRANSPORT j.d.o.o.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AIR-LAND-WATER TRANSPORT j.d.o.o., OIB 42186237040, Zagrebačka 26,10297 Jakovlje</item>
    </izvorni_sadrzaj>
    <derivirana_varijabla naziv="DomainObject.Predmet.SudioniciListAdressOIB_1">
      <item>FINA Regionalni centar Zagreb, OIB 85821130368, Trg svibanjskih žrtava 1995. 1,10000 Zagreb</item>
      <item>AIR-LAND-WATER TRANSPORT j.d.o.o., OIB 42186237040, Zagrebačka 26,10297 Jakovlje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42186237040</item>
    </izvorni_sadrzaj>
    <derivirana_varijabla naziv="DomainObject.Predmet.SudioniciListNazivOIB_1">
      <item>, OIB 85821130368</item>
      <item>, OIB 42186237040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AE86731-63D2-4D2B-862E-7B65E624D72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242</properties:Words>
  <properties:Characters>1353</properties:Characters>
  <properties:Lines>45</properties:Lines>
  <properties:Paragraphs>18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1618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2018-07-19T11:42:00Z</dcterms:created>
  <dc:creator>ilukac</dc:creator>
  <cp:lastModifiedBy>Marina Radaković</cp:lastModifiedBy>
  <cp:lastPrinted>2018-01-23T13:14:00Z</cp:lastPrinted>
  <dcterms:modified xmlns:xsi="http://www.w3.org/2001/XMLSchema-instance" xsi:type="dcterms:W3CDTF">2018-07-25T06:08:00Z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Oglas (st-1304-2018.docx)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