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806AEB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4B7DF2" w14:paraId="0368F17B"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C71D8" w:rsidR="006C71D8">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4B7DF2" w14:paraId="6C04B719"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C71D8" w:rsidR="006C71D8">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4B7DF2" w14:paraId="297E03A0" w14:textId="4049D0ED">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C71D8" w:rsidR="006C71D8">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C71D8" w:rsidR="006C71D8">
            <w:rPr>
              <w:rStyle w:val="eSPISCCParagraphDefaultFont"/>
              <w:rFonts w:eastAsiaTheme="minorHAnsi"/>
            </w:rPr>
            <w:t>Zagreb</w:t>
          </w:r>
        </w:sdtContent>
      </w:sdt>
      <w:r w:rsidR="001349C2">
        <w:t xml:space="preserve"> </w:t>
      </w:r>
    </w:p>
    <w:p w:rsidRPr="00176071" w:rsidR="00176071" w:rsidP="00610735" w:rsidRDefault="000E43A6" w14:paraId="625DCC9E"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C71D8" w:rsidR="006C71D8">
            <w:rPr>
              <w:rStyle w:val="eSPISCCParagraphDefaultFont"/>
              <w:rFonts w:eastAsiaTheme="minorHAnsi"/>
            </w:rPr>
            <w:t>Pp-10757/2026</w:t>
          </w:r>
        </w:sdtContent>
      </w:sdt>
      <w:r w:rsidR="00176071">
        <w:t xml:space="preserve">                                                        </w:t>
      </w:r>
    </w:p>
    <w:p w:rsidR="009E7DBB" w:rsidP="000F1677" w:rsidRDefault="00610735" w14:paraId="437FABC8"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C71D8" w:rsidR="006C71D8">
            <w:rPr>
              <w:rStyle w:val="eSPISCCParagraphDefaultFont"/>
              <w:rFonts w:eastAsiaTheme="minorHAnsi"/>
            </w:rPr>
            <w:t>ATTAINMENT jednostavno društvo s ograničenom odgovornošću za ugostiteljstvo i dr.</w:t>
          </w:r>
        </w:sdtContent>
      </w:sdt>
      <w:r w:rsidR="00935B82">
        <w:t xml:space="preserve"> </w:t>
      </w:r>
    </w:p>
    <w:p w:rsidRPr="0041581F" w:rsidR="0041581F" w:rsidP="000F1677" w:rsidRDefault="009E7DBB" w14:paraId="13EDDE18" w14:textId="5328D571">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6C71D8" w:rsidR="006C71D8">
            <w:rPr>
              <w:rStyle w:val="eSPISCCParagraphDefaultFont"/>
              <w:rFonts w:eastAsiaTheme="minorHAnsi"/>
            </w:rPr>
            <w:t>Ivana Milun</w:t>
          </w:r>
        </w:sdtContent>
      </w:sdt>
      <w:r w:rsidR="00935B82">
        <w:rPr>
          <w:rFonts w:eastAsia="Calibri" w:cs="Times New Roman"/>
          <w:noProof/>
        </w:rPr>
        <w:t xml:space="preserve"> </w:t>
      </w:r>
    </w:p>
    <w:p w:rsidRPr="00610735" w:rsidR="00176071" w:rsidP="000F1677" w:rsidRDefault="00176071" w14:paraId="276DE84E"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6C71D8" w:rsidR="006C71D8">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6C71D8" w:rsidR="006C71D8">
            <w:rPr>
              <w:rStyle w:val="eSPISCCParagraphDefaultFont"/>
              <w:rFonts w:eastAsiaTheme="minorHAnsi"/>
            </w:rPr>
            <w:t>Zakon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7F6069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3E75CAE8"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466ABD0" w14:textId="77777777">
      <w:pPr>
        <w:spacing w:after="0"/>
        <w:jc w:val="right"/>
        <w:rPr>
          <w:rFonts w:eastAsia="Calibri" w:cs="Times New Roman"/>
          <w:noProof/>
        </w:rPr>
      </w:pPr>
    </w:p>
    <w:p w:rsidR="00D7095E" w:rsidP="00D7095E" w:rsidRDefault="00D7095E" w14:paraId="31DA1AD0" w14:textId="77777777">
      <w:pPr>
        <w:keepNext/>
        <w:spacing w:after="0"/>
        <w:jc w:val="center"/>
        <w:rPr>
          <w:b/>
          <w:caps/>
          <w:spacing w:val="100"/>
        </w:rPr>
      </w:pPr>
    </w:p>
    <w:p w:rsidR="00D7095E" w:rsidP="00D7095E" w:rsidRDefault="00D7095E" w14:paraId="174365A5" w14:textId="77777777">
      <w:pPr>
        <w:keepNext/>
        <w:spacing w:after="0"/>
        <w:jc w:val="center"/>
        <w:rPr>
          <w:b/>
          <w:caps/>
          <w:spacing w:val="100"/>
        </w:rPr>
      </w:pPr>
    </w:p>
    <w:p w:rsidRPr="00B3638E" w:rsidR="00B3638E" w:rsidP="00B3638E" w:rsidRDefault="00B3638E" w14:paraId="0F9F3ABE"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6A9D4FA8" w14:textId="77777777">
      <w:pPr>
        <w:spacing w:after="0"/>
        <w:jc w:val="center"/>
        <w:rPr>
          <w:rFonts w:eastAsia="Calibri" w:cs="Times New Roman"/>
          <w:b/>
          <w:lang w:eastAsia="hr-HR"/>
        </w:rPr>
      </w:pPr>
    </w:p>
    <w:p w:rsidRPr="00E801F4" w:rsidR="00E801F4" w:rsidP="00E801F4" w:rsidRDefault="009E7DBB" w14:paraId="3005C88F"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6C71D8" w:rsidR="006C71D8">
            <w:rPr>
              <w:rStyle w:val="eSPISCCParagraphDefaultFont"/>
              <w:rFonts w:eastAsiaTheme="minorHAnsi"/>
            </w:rPr>
            <w:t>Ivana Milun</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6C71D8" w:rsidR="006C71D8">
            <w:rPr>
              <w:rStyle w:val="eSPISCCParagraphDefaultFont"/>
              <w:rFonts w:eastAsiaTheme="minorHAnsi"/>
            </w:rPr>
            <w:t>3.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6C71D8" w:rsidR="006C71D8">
            <w:rPr>
              <w:rStyle w:val="eSPISCCParagraphDefaultFont"/>
              <w:rFonts w:eastAsiaTheme="minorHAnsi"/>
            </w:rPr>
            <w:t>10:10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C71D8" w:rsidR="006C71D8">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C71D8" w:rsidR="006C71D8">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6C71D8" w:rsidR="006C71D8">
            <w:rPr>
              <w:rStyle w:val="eSPISCCParagraphDefaultFont"/>
              <w:rFonts w:eastAsiaTheme="minorHAnsi"/>
            </w:rPr>
            <w:t>320</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68EBD855"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3AD73289"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6C71D8" w:rsidR="006C71D8">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6CBA7CB2"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494EAB14"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6A060630"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04285D2C" w14:textId="77777777">
      <w:pPr>
        <w:spacing w:after="0"/>
      </w:pPr>
    </w:p>
    <w:p w:rsidRPr="0041581F" w:rsidR="0041581F" w:rsidP="00A70E0A" w:rsidRDefault="0041581F" w14:paraId="1B8B0C85"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6C71D8" w:rsidR="006C71D8">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6C71D8" w:rsidR="006C71D8">
            <w:rPr>
              <w:rStyle w:val="eSPISCCParagraphDefaultFont"/>
              <w:rFonts w:eastAsiaTheme="minorHAnsi"/>
            </w:rPr>
            <w:t>30. rujna 2026.</w:t>
          </w:r>
        </w:sdtContent>
      </w:sdt>
      <w:r w:rsidRPr="0041581F">
        <w:rPr>
          <w:rFonts w:eastAsia="Calibri" w:cs="Times New Roman"/>
        </w:rPr>
        <w:t xml:space="preserve"> </w:t>
      </w:r>
    </w:p>
    <w:p w:rsidRPr="0041581F" w:rsidR="0041581F" w:rsidP="0041581F" w:rsidRDefault="0041581F" w14:paraId="406C123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4B7DF2" w14:paraId="0D04E31E"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C71D8" w:rsidR="006C71D8">
            <w:rPr>
              <w:rStyle w:val="eSPISCCParagraphDefaultFont"/>
              <w:rFonts w:eastAsiaTheme="minorHAnsi"/>
            </w:rPr>
            <w:t>Marija Malenica Marić</w:t>
          </w:r>
        </w:sdtContent>
      </w:sdt>
    </w:p>
    <w:p w:rsidRPr="0041581F" w:rsidR="006F62A9" w:rsidP="006F62A9" w:rsidRDefault="006F62A9" w14:paraId="0F899C6A" w14:textId="77777777">
      <w:pPr>
        <w:keepNext/>
        <w:spacing w:after="0"/>
        <w:contextualSpacing/>
        <w:rPr>
          <w:rFonts w:cs="Times New Roman"/>
          <w:noProof/>
        </w:rPr>
      </w:pPr>
    </w:p>
    <w:p w:rsidRPr="0041581F" w:rsidR="00176071" w:rsidP="000F1677" w:rsidRDefault="006F62A9" w14:paraId="2D424FEC"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B7DF2" w:rsidP="00537B78" w:rsidRDefault="004B7DF2" w14:paraId="533C4172" w14:textId="77777777">
      <w:r>
        <w:separator/>
      </w:r>
    </w:p>
  </w:endnote>
  <w:endnote w:type="continuationSeparator" w:id="0">
    <w:p w:rsidR="004B7DF2" w:rsidP="00537B78" w:rsidRDefault="004B7DF2" w14:paraId="3B99ECD6"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39093AB7"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321E42BE"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B7DF2" w:rsidP="00537B78" w:rsidRDefault="004B7DF2" w14:paraId="0C48847F" w14:textId="77777777">
      <w:r>
        <w:separator/>
      </w:r>
    </w:p>
  </w:footnote>
  <w:footnote w:type="continuationSeparator" w:id="0">
    <w:p w:rsidR="004B7DF2" w:rsidP="00537B78" w:rsidRDefault="004B7DF2" w14:paraId="54EAF60D"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1145E032"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C71D8" w:rsidR="006C71D8">
          <w:rPr>
            <w:rStyle w:val="eSPISCCParagraphDefaultFont"/>
          </w:rPr>
          <w:t>Pp-10757/2026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564"/>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B7DF2"/>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C71D8"/>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BD0FBA3"/>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B5564"/>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1BFE"/>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Kraj</izvorni_sadrzaj>
    <derivirana_varijabla naziv="DomainObject.UcesnikSudskeRadnje.Adresa.Naselje_1">Kraj</derivirana_varijabla>
  </DomainObject.UcesnikSudskeRadnje.Adresa.Naselje>
  <DomainObject.UcesnikSudskeRadnje.Adresa.PostBroj>
    <izvorni_sadrzaj>21232</izvorni_sadrzaj>
    <derivirana_varijabla naziv="DomainObject.UcesnikSudskeRadnje.Adresa.PostBroj_1">21232</derivirana_varijabla>
  </DomainObject.UcesnikSudskeRadnje.Adresa.PostBroj>
  <DomainObject.UcesnikSudskeRadnje.Adresa.UlicaIKBR>
    <izvorni_sadrzaj>Kraj 2</izvorni_sadrzaj>
    <derivirana_varijabla naziv="DomainObject.UcesnikSudskeRadnje.Adresa.UlicaIKBR_1">Kraj 2</derivirana_varijabla>
  </DomainObject.UcesnikSudskeRadnje.Adresa.UlicaIKBR>
  <DomainObject.UcesnikSudskeRadnje.Naziv>
    <izvorni_sadrzaj>Ivana Milun</izvorni_sadrzaj>
    <derivirana_varijabla naziv="DomainObject.UcesnikSudskeRadnje.Naziv_1">Ivana Milun</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 studenog 2026.</izvorni_sadrzaj>
    <derivirana_varijabla naziv="DomainObject.UcesnikSudskeRadnje.SudskaRadnja.PlaniraniZavrsetakDatum_1">3. studenog 2026.</derivirana_varijabla>
  </DomainObject.UcesnikSudskeRadnje.SudskaRadnja.PlaniraniZavrsetakDatum>
  <DomainObject.UcesnikSudskeRadnje.SudskaRadnja.PlaniraniPocetakDatum>
    <izvorni_sadrzaj>3. studenog 2026.</izvorni_sadrzaj>
    <derivirana_varijabla naziv="DomainObject.UcesnikSudskeRadnje.SudskaRadnja.PlaniraniPocetakDatum_1">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10:10</izvorni_sadrzaj>
    <derivirana_varijabla naziv="DomainObject.UcesnikSudskeRadnje.SudskaRadnja.PlaniraniPocetakVrijeme_1">10:10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10757</izvorni_sadrzaj>
    <derivirana_varijabla naziv="DomainObject.Predmet.Broj_1">10757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6. kolovoza 2026.</izvorni_sadrzaj>
    <derivirana_varijabla naziv="DomainObject.Predmet.DatumOsnivanja_1">6.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27. siječnja 1991.</izvorni_sadrzaj>
    <derivirana_varijabla naziv="DomainObject.Predmet.OkrivljenikFizickaOsoba.DatumRodjenja_1">27. siječnja 1991.</derivirana_varijabla>
  </DomainObject.Predmet.OkrivljenikFizickaOsoba.DatumRodjenja>
  <DomainObject.Predmet.OkrivljenikFizickaOsoba.DatumRodjenjaFormated>
    <izvorni_sadrzaj>27.1.1991.</izvorni_sadrzaj>
    <derivirana_varijabla naziv="DomainObject.Predmet.OkrivljenikFizickaOsoba.DatumRodjenjaFormated_1">27.1.1991.</derivirana_varijabla>
  </DomainObject.Predmet.OkrivljenikFizickaOsoba.DatumRodjenjaFormated>
  <DomainObject.Predmet.OkrivljenikFizickaOsoba.Ime>
    <izvorni_sadrzaj>Ivana</izvorni_sadrzaj>
    <derivirana_varijabla naziv="DomainObject.Predmet.OkrivljenikFizickaOsoba.Ime_1">Ivana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Ivana Milun</izvorni_sadrzaj>
    <derivirana_varijabla naziv="DomainObject.Predmet.OkrivljenikFizickaOsoba.Naziv_1">Ivana Milun</derivirana_varijabla>
  </DomainObject.Predmet.OkrivljenikFizickaOsoba.Naziv>
  <DomainObject.Predmet.OkrivljenikFizickaOsoba.Prezime>
    <izvorni_sadrzaj>Milun</izvorni_sadrzaj>
    <derivirana_varijabla naziv="DomainObject.Predmet.OkrivljenikFizickaOsoba.Prezime_1">Milun</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20668708416</izvorni_sadrzaj>
    <derivirana_varijabla naziv="DomainObject.Predmet.OkrivljenikFizickaOsoba.Oib_1">20668708416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Pp-10757/2026</izvorni_sadrzaj>
    <derivirana_varijabla naziv="DomainObject.Predmet.OznakaBroj_1">Pp-10757/2026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ATTAINMENT jednostavno društvo s ograničenom odgovornošću za ugostiteljstvo; Ivana Milun</izvorni_sadrzaj>
    <derivirana_varijabla naziv="DomainObject.Predmet.ProtustrankaFormated_1">  ATTAINMENT jednostavno društvo s ograničenom odgovornošću za ugostiteljstvo; Ivana Milun</derivirana_varijabla>
  </DomainObject.Predmet.ProtustrankaFormated>
  <DomainObject.Predmet.ProtustrankaFormatedOIB>
    <izvorni_sadrzaj>  ATTAINMENT jednostavno društvo s ograničenom odgovornošću za ugostiteljstvo, OIB 70490054774; Ivana Milun, OIB 20668708416</izvorni_sadrzaj>
    <derivirana_varijabla naziv="DomainObject.Predmet.ProtustrankaFormatedOIB_1">  ATTAINMENT jednostavno društvo s ograničenom odgovornošću za ugostiteljstvo, OIB 70490054774; Ivana Milun, OIB 20668708416</derivirana_varijabla>
  </DomainObject.Predmet.ProtustrankaFormatedOIB>
  <DomainObject.Predmet.ProtustrankaFormatedWithAdress>
    <izvorni_sadrzaj> ATTAINMENT jednostavno društvo s ograničenom odgovornošću za ugostiteljstvo, Hercegovačka 82, 21000 Split; Ivana Milun, Kraj 2, 21232 Kraj</izvorni_sadrzaj>
    <derivirana_varijabla naziv="DomainObject.Predmet.ProtustrankaFormatedWithAdress_1"> ATTAINMENT jednostavno društvo s ograničenom odgovornošću za ugostiteljstvo, Hercegovačka 82, 21000 Split; Ivana Milun, Kraj 2, 21232 Kraj</derivirana_varijabla>
  </DomainObject.Predmet.ProtustrankaFormatedWithAdress>
  <DomainObject.Predmet.ProtustrankaFormatedWithAdressOIB>
    <izvorni_sadrzaj> ATTAINMENT jednostavno društvo s ograničenom odgovornošću za ugostiteljstvo, OIB 70490054774, Hercegovačka 82, 21000 Split; Ivana Milun, OIB 20668708416, Kraj 2, 21232 Kraj</izvorni_sadrzaj>
    <derivirana_varijabla naziv="DomainObject.Predmet.ProtustrankaFormatedWithAdressOIB_1"> ATTAINMENT jednostavno društvo s ograničenom odgovornošću za ugostiteljstvo, OIB 70490054774, Hercegovačka 82, 21000 Split; Ivana Milun, OIB 20668708416, Kraj 2, 21232 Kraj</derivirana_varijabla>
  </DomainObject.Predmet.ProtustrankaFormatedWithAdressOIB>
  <DomainObject.Predmet.ProtustrankaWithAdress>
    <izvorni_sadrzaj>ATTAINMENT jednostavno društvo s ograničenom odgovornošću za ugostiteljstvo Hercegovačka 82, 21000 Split, Ivana Milun Kraj 2, 21232 Kraj</izvorni_sadrzaj>
    <derivirana_varijabla naziv="DomainObject.Predmet.ProtustrankaWithAdress_1">ATTAINMENT jednostavno društvo s ograničenom odgovornošću za ugostiteljstvo Hercegovačka 82, 21000 Split, Ivana Milun Kraj 2, 21232 Kraj</derivirana_varijabla>
  </DomainObject.Predmet.ProtustrankaWithAdress>
  <DomainObject.Predmet.ProtustrankaWithAdressOIB>
    <izvorni_sadrzaj>ATTAINMENT jednostavno društvo s ograničenom odgovornošću za ugostiteljstvo, OIB 70490054774, Hercegovačka 82, 21000 Split, Ivana Milun, OIB 20668708416, Kraj 2, 21232 Kraj</izvorni_sadrzaj>
    <derivirana_varijabla naziv="DomainObject.Predmet.ProtustrankaWithAdressOIB_1">ATTAINMENT jednostavno društvo s ograničenom odgovornošću za ugostiteljstvo, OIB 70490054774, Hercegovačka 82, 21000 Split, Ivana Milun, OIB 20668708416, Kraj 2, 21232 Kraj</derivirana_varijabla>
  </DomainObject.Predmet.ProtustrankaWithAdressOIB>
  <DomainObject.Predmet.ProtustrankaNazivFormated>
    <izvorni_sadrzaj>ATTAINMENT jednostavno društvo s ograničenom odgovornošću za ugostiteljstvo,Ivana Milun</izvorni_sadrzaj>
    <derivirana_varijabla naziv="DomainObject.Predmet.ProtustrankaNazivFormated_1">Ivana Milun</derivirana_varijabla>
    <derivirana_varijabla naziv="Padez">ATTAINMENT jednostavno društvo s ograničenom odgovornošću za ugostiteljstvo,Ivana Milun</derivirana_varijabla>
  </DomainObject.Predmet.ProtustrankaNazivFormated>
  <DomainObject.Predmet.ProtustrankaNazivFormatedOIB>
    <izvorni_sadrzaj>ATTAINMENT jednostavno društvo s ograničenom odgovornošću za ugostiteljstvo, OIB 70490054774,Ivana Milun, OIB 20668708416</izvorni_sadrzaj>
    <derivirana_varijabla naziv="DomainObject.Predmet.ProtustrankaNazivFormatedOIB_1">ATTAINMENT jednostavno društvo s ograničenom odgovornošću za ugostiteljstvo, OIB 70490054774,Ivana Milun, OIB 20668708416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Radojka Balen</izvorni_sadrzaj>
    <derivirana_varijabla naziv="DomainObject.Predmet.Zapisnicar_1">Radojka Balen</derivirana_varijabla>
    <derivirana_varijabla naziv="Padez">Radojka Balen</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ATTAINMENT jednostavno društvo s ograničenom odgovornošću za ugostiteljstvo</item>
      <item>Ivana Milun</item>
    </izvorni_sadrzaj>
    <derivirana_varijabla naziv="DomainObject.Predmet.ProtuStrankaListFormated_1">
      <item>ATTAINMENT jednostavno društvo s ograničenom odgovornošću za ugostiteljstvo</item>
      <item>Ivana Milun</item>
    </derivirana_varijabla>
  </DomainObject.Predmet.ProtuStrankaListFormated>
  <DomainObject.Predmet.ProtuStrankaListFormatedOIB>
    <izvorni_sadrzaj>
      <item>ATTAINMENT jednostavno društvo s ograničenom odgovornošću za ugostiteljstvo, OIB 70490054774</item>
      <item>Ivana Milun, OIB 20668708416</item>
    </izvorni_sadrzaj>
    <derivirana_varijabla naziv="DomainObject.Predmet.ProtuStrankaListFormatedOIB_1">
      <item>ATTAINMENT jednostavno društvo s ograničenom odgovornošću za ugostiteljstvo, OIB 70490054774</item>
      <item>Ivana Milun, OIB 20668708416</item>
    </derivirana_varijabla>
  </DomainObject.Predmet.ProtuStrankaListFormatedOIB>
  <DomainObject.Predmet.ProtuStrankaListFormatedWithAdress>
    <izvorni_sadrzaj>
      <item>ATTAINMENT jednostavno društvo s ograničenom odgovornošću za ugostiteljstvo, Hercegovačka 82, 21000 Split</item>
      <item>Ivana Milun, Kraj 2, 21232 Kraj</item>
    </izvorni_sadrzaj>
    <derivirana_varijabla naziv="DomainObject.Predmet.ProtuStrankaListFormatedWithAdress_1">
      <item>ATTAINMENT jednostavno društvo s ograničenom odgovornošću za ugostiteljstvo, Hercegovačka 82, 21000 Split</item>
      <item>Ivana Milun, Kraj 2, 21232 Kraj</item>
    </derivirana_varijabla>
  </DomainObject.Predmet.ProtuStrankaListFormatedWithAdress>
  <DomainObject.Predmet.ProtuStrankaListFormatedWithAdressOIB>
    <izvorni_sadrzaj>
      <item>ATTAINMENT jednostavno društvo s ograničenom odgovornošću za ugostiteljstvo, OIB 70490054774, Hercegovačka 82, 21000 Split</item>
      <item>Ivana Milun, OIB 20668708416, Kraj 2, 21232 Kraj</item>
    </izvorni_sadrzaj>
    <derivirana_varijabla naziv="DomainObject.Predmet.ProtuStrankaListFormatedWithAdressOIB_1">
      <item>ATTAINMENT jednostavno društvo s ograničenom odgovornošću za ugostiteljstvo, OIB 70490054774, Hercegovačka 82, 21000 Split</item>
      <item>Ivana Milun, OIB 20668708416, Kraj 2, 21232 Kraj</item>
    </derivirana_varijabla>
  </DomainObject.Predmet.ProtuStrankaListFormatedWithAdressOIB>
  <DomainObject.Predmet.ProtuStrankaListNazivFormated>
    <izvorni_sadrzaj>
      <item>ATTAINMENT jednostavno društvo s ograničenom odgovornošću za ugostiteljstvo</item>
      <item>Ivana Milun</item>
    </izvorni_sadrzaj>
    <derivirana_varijabla naziv="DomainObject.Predmet.ProtuStrankaListNazivFormated_1">
      <item>ATTAINMENT jednostavno društvo s ograničenom odgovornošću za ugostiteljstvo</item>
      <item>Ivana Milun</item>
    </derivirana_varijabla>
  </DomainObject.Predmet.ProtuStrankaListNazivFormated>
  <DomainObject.Predmet.ProtuStrankaListNazivFormatedOIB>
    <izvorni_sadrzaj>
      <item>ATTAINMENT jednostavno društvo s ograničenom odgovornošću za ugostiteljstvo, OIB 70490054774</item>
      <item>Ivana Milun, OIB 20668708416</item>
    </izvorni_sadrzaj>
    <derivirana_varijabla naziv="DomainObject.Predmet.ProtuStrankaListNazivFormatedOIB_1">
      <item>ATTAINMENT jednostavno društvo s ograničenom odgovornošću za ugostiteljstvo, OIB 70490054774</item>
      <item>Ivana Milun, OIB 20668708416</item>
    </derivirana_varijabla>
  </DomainObject.Predmet.ProtuStrankaListNazivFormatedOIB>
  <DomainObject.Predmet.OstaliListFormated>
    <izvorni_sadrzaj>
      <item>Ivan Bušić</item>
    </izvorni_sadrzaj>
    <derivirana_varijabla naziv="DomainObject.Predmet.OstaliListFormated_1">
      <item>Ivan Bušić</item>
    </derivirana_varijabla>
    <derivirana_varijabla naziv="DrugaOsoba">
      <item>Ivan Bušić</item>
    </derivirana_varijabla>
  </DomainObject.Predmet.OstaliListFormated>
  <DomainObject.Predmet.OstaliListFormatedOIB>
    <izvorni_sadrzaj>
      <item>Ivan Bušić</item>
    </izvorni_sadrzaj>
    <derivirana_varijabla naziv="DomainObject.Predmet.OstaliListFormatedOIB_1">
      <item>Ivan Bušić</item>
    </derivirana_varijabla>
  </DomainObject.Predmet.OstaliListFormatedOIB>
  <DomainObject.Predmet.OstaliListFormatedWithAdress>
    <izvorni_sadrzaj>
      <item>Ivan Bušić</item>
    </izvorni_sadrzaj>
    <derivirana_varijabla naziv="DomainObject.Predmet.OstaliListFormatedWithAdress_1">
      <item>Ivan Bušić</item>
    </derivirana_varijabla>
  </DomainObject.Predmet.OstaliListFormatedWithAdress>
  <DomainObject.Predmet.OstaliListFormatedWithAdressOIB>
    <izvorni_sadrzaj>
      <item>Ivan Bušić</item>
    </izvorni_sadrzaj>
    <derivirana_varijabla naziv="DomainObject.Predmet.OstaliListFormatedWithAdressOIB_1">
      <item>Ivan Bušić</item>
    </derivirana_varijabla>
  </DomainObject.Predmet.OstaliListFormatedWithAdressOIB>
  <DomainObject.Predmet.OstaliListNazivFormated>
    <izvorni_sadrzaj>
      <item>Ivan Bušić</item>
    </izvorni_sadrzaj>
    <derivirana_varijabla naziv="DomainObject.Predmet.OstaliListNazivFormated_1">
      <item>Ivan Bušić</item>
    </derivirana_varijabla>
  </DomainObject.Predmet.OstaliListNazivFormated>
  <DomainObject.Predmet.OstaliListNazivFormatedOIB>
    <izvorni_sadrzaj>
      <item>Ivan Bušić</item>
    </izvorni_sadrzaj>
    <derivirana_varijabla naziv="DomainObject.Predmet.OstaliListNazivFormatedOIB_1">
      <item>Ivan Bušić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ATTAINMENT jednostavno društvo s ograničenom odgovornošću za ugostiteljstvo i dr.</izvorni_sadrzaj>
    <derivirana_varijabla naziv="DomainObject.Predmet.ProtustrankaIDrugi_1">ATTAINMENT jednostavno društvo s ograničenom odgovornošću za ugostiteljstvo i dr.</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ATTAINMENT jednostavno društvo s ograničenom odgovornošću za ugostiteljstvo, OIB 70490054774, Hercegovačka 82, 21000 Split i dr.</izvorni_sadrzaj>
    <derivirana_varijabla naziv="DomainObject.Predmet.ProtustrankaIDrugiAdressOIB_1">ATTAINMENT jednostavno društvo s ograničenom odgovornošću za ugostiteljstvo, OIB 70490054774, Hercegovačka 82, 21000 Split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ATTAINMENT jednostavno društvo s ograničenom odgovornošću za ugostiteljstvo</item>
      <item>Ivana Milun</item>
      <item>Ivan Bušić</item>
    </izvorni_sadrzaj>
    <derivirana_varijabla naziv="DomainObject.Predmet.SudioniciListNaziv_1">
      <item>HRVATSKO DRUŠTVO SKLADATELJA</item>
      <item>ATTAINMENT jednostavno društvo s ograničenom odgovornošću za ugostiteljstvo</item>
      <item>Ivana Milun</item>
      <item>Ivan Bušić</item>
    </derivirana_varijabla>
    <derivirana_varijabla naziv="OstaliSudionici">
      <item>HRVATSKO DRUŠTVO SKLADATELJA</item>
      <item>ATTAINMENT jednostavno društvo s ograničenom odgovornošću za ugostiteljstvo</item>
      <item>Ivana Milun</item>
      <item>Ivan Bušić</item>
    </derivirana_varijabla>
  </DomainObject.Predmet.SudioniciListNaziv>
  <DomainObject.Predmet.SudioniciListAdressOIB>
    <izvorni_sadrzaj>
      <item>HRVATSKO DRUŠTVO SKLADATELJA, OIB 56668956985, Heinzelova 62 A,10000 Zagreb</item>
      <item>ATTAINMENT jednostavno društvo s ograničenom odgovornošću za ugostiteljstvo, OIB 70490054774, Hercegovačka 82,21000 Split</item>
      <item>Ivana Milun, OIB 20668708416, Kraj 2,21232 Kraj</item>
      <item>Ivan Bušić</item>
    </izvorni_sadrzaj>
    <derivirana_varijabla naziv="DomainObject.Predmet.SudioniciListAdressOIB_1">
      <item>HRVATSKO DRUŠTVO SKLADATELJA, OIB 56668956985, Heinzelova 62 A,10000 Zagreb</item>
      <item>ATTAINMENT jednostavno društvo s ograničenom odgovornošću za ugostiteljstvo, OIB 70490054774, Hercegovačka 82,21000 Split</item>
      <item>Ivana Milun, OIB 20668708416, Kraj 2,21232 Kraj</item>
      <item>Ivan Bušić</item>
    </derivirana_varijabla>
  </DomainObject.Predmet.SudioniciListAdressOIB>
  <DomainObject.UcesnikSudskeRadnje.NazivFormated>
    <izvorni_sadrzaj>Ivana Milun, OIB 20668708416, Kraj 2,21232 Kraj</izvorni_sadrzaj>
    <derivirana_varijabla naziv="DomainObject.UcesnikSudskeRadnje.NazivFormated_1">Ivana Milun, OIB 20668708416, Kraj 2,21232 Kraj</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70490054774</item>
      <item>, OIB 20668708416</item>
      <item>, OIB null</item>
    </izvorni_sadrzaj>
    <derivirana_varijabla naziv="DomainObject.Predmet.SudioniciListNazivOIB_1">
      <item>, OIB 56668956985</item>
      <item>, OIB 70490054774</item>
      <item>, OIB 20668708416</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ATTAINMENT jednostavno društvo s ograničenom odgovornošću za ugostiteljstvo, OIB 70490054774, Hercegovačka 82, 21000 Split
2. Okrivljenik Ivana Milun, OIB 20668708416, Kraj 2, 21232 Kraj
3. Svjedok Ivan Bušić</izvorni_sadrzaj>
    <derivirana_varijabla naziv="DomainObject.UcesnikSudskeRadnje.SudskaRadnja.UcesniciObavijest_1">1. Okrivljenik ATTAINMENT jednostavno društvo s ograničenom odgovornošću za ugostiteljstvo, OIB 70490054774, Hercegovačka 82, 21000 Split
2. Okrivljenik Ivana Milun, OIB 20668708416, Kraj 2, 21232 Kraj
3. Svjedok Ivan Bušić</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kolovoza 2026.</izvorni_sadrzaj>
    <derivirana_varijabla naziv="DomainObject.Predmet.DatumPocetkaProcesa_1">6.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ATTAINMENT jednostavno društvo s ograničenom odgovornošću za ugostiteljstvo, Hercegovačka 82, 21000 Split, OIB: 70490054774</item>
      <item>Ivana Milun, Kraj 2, 21232 Kraj, OIB: 20668708416, rođen-a 27.01.1991., mjesto rođenja Split (Split)</item>
    </izvorni_sadrzaj>
    <derivirana_varijabla naziv="DomainObject.Predmet.OkrivljenikAdresaMjestoRodjenjaList_1">
      <item>ATTAINMENT jednostavno društvo s ograničenom odgovornošću za ugostiteljstvo, Hercegovačka 82, 21000 Split, OIB: 70490054774</item>
      <item>Ivana Milun, Kraj 2, 21232 Kraj, OIB: 20668708416, rođen-a 27.01.1991.,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ATTAINMENT jednostavno društvo s ograničenom odgovornošću za ugostiteljstvo, MBS 060424739, Hercegovačka 82, 21000 Split</izvorni_sadrzaj>
    <derivirana_varijabla naziv="DomainObject.Predmet.OkrivljenikPravnaNazivAdresaMbs_1">ATTAINMENT jednostavno društvo s ograničenom odgovornošću za ugostiteljstvo, MBS 060424739, Hercegovačka 82, 21000 Split</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330</properties:Words>
  <properties:Characters>1929</properties:Characters>
  <properties:Lines>48</properties:Lines>
  <properties:Paragraphs>20</properties:Paragraphs>
  <properties:TotalTime>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2427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2026-09-30T11:23:00Z</cp:lastPrinted>
  <dcterms:modified xmlns:xsi="http://www.w3.org/2001/XMLSchema-instance" xsi:type="dcterms:W3CDTF">2026-09-30T11:23:00Z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Ivana Milun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