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a8ddb5a" w14:textId="a8ddb5a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472CAC">
        <w:t>13</w:t>
      </w:r>
      <w:r w:rsidRPr="0017550A" w:rsidR="00AE1F41">
        <w:t>. St-</w:t>
      </w:r>
      <w:r w:rsidR="00472CAC">
        <w:t>3292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472CAC">
        <w:t>13</w:t>
      </w:r>
      <w:r w:rsidRPr="0017550A" w:rsidR="00884690">
        <w:t>. St</w:t>
      </w:r>
      <w:r w:rsidRPr="0017550A" w:rsidR="00B13065">
        <w:t>-</w:t>
      </w:r>
      <w:r w:rsidR="00472CAC">
        <w:t>3292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8E61DB" w:rsidP="00472CAC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472CAC">
        <w:t xml:space="preserve">ALSHAFI d.o.o., OIB: 04185614984, </w:t>
      </w:r>
      <w:r w:rsidRPr="00472CAC" w:rsidR="00472CAC">
        <w:t xml:space="preserve">Sasi, Sasi </w:t>
      </w:r>
      <w:proofErr w:type="spellStart"/>
      <w:r w:rsidRPr="00472CAC" w:rsidR="00472CAC">
        <w:t>Ščitarjevski</w:t>
      </w:r>
      <w:proofErr w:type="spellEnd"/>
      <w:r w:rsidRPr="00472CAC" w:rsidR="00472CAC">
        <w:t xml:space="preserve"> 2/3</w:t>
      </w:r>
    </w:p>
    <w:p w:rsidRPr="0017550A" w:rsidR="00472CAC" w:rsidP="00472CAC" w:rsidRDefault="00472CAC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sectPr w:rsidRPr="0017550A" w:rsidR="00B3614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3EBE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033E"/>
    <w:rsid w:val="003110BC"/>
    <w:rsid w:val="00313777"/>
    <w:rsid w:val="003145F0"/>
    <w:rsid w:val="0032235A"/>
    <w:rsid w:val="0032392C"/>
    <w:rsid w:val="00323C78"/>
    <w:rsid w:val="00343C10"/>
    <w:rsid w:val="003514C6"/>
    <w:rsid w:val="00351B44"/>
    <w:rsid w:val="00353CBD"/>
    <w:rsid w:val="00354FA4"/>
    <w:rsid w:val="00372F10"/>
    <w:rsid w:val="003815F7"/>
    <w:rsid w:val="0038498A"/>
    <w:rsid w:val="00395049"/>
    <w:rsid w:val="00395A47"/>
    <w:rsid w:val="003A1303"/>
    <w:rsid w:val="003A22DA"/>
    <w:rsid w:val="003A3B2F"/>
    <w:rsid w:val="003A7569"/>
    <w:rsid w:val="003A78D5"/>
    <w:rsid w:val="003B1491"/>
    <w:rsid w:val="003B2799"/>
    <w:rsid w:val="003B3F44"/>
    <w:rsid w:val="003B513D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2CAC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07B5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6CC"/>
    <w:rsid w:val="005D776E"/>
    <w:rsid w:val="005E7832"/>
    <w:rsid w:val="006079F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51D6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3CE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D5A7C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1DB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033A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65D0B"/>
    <w:rsid w:val="00B7105C"/>
    <w:rsid w:val="00B72C5D"/>
    <w:rsid w:val="00B74DAE"/>
    <w:rsid w:val="00B821DD"/>
    <w:rsid w:val="00B82C6F"/>
    <w:rsid w:val="00B84A5E"/>
    <w:rsid w:val="00B872A3"/>
    <w:rsid w:val="00B91F3B"/>
    <w:rsid w:val="00B93113"/>
    <w:rsid w:val="00BA4FBE"/>
    <w:rsid w:val="00BA520C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5A90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EF7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B872A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872A3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B872A3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B872A3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B872A3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872A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872A3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B872A3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B872A3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B872A3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3292</izvorni_sadrzaj>
    <derivirana_varijabla naziv="DomainObject.Predmet.Broj_1">3292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2. prosinca 2022.</izvorni_sadrzaj>
    <derivirana_varijabla naziv="DomainObject.Predmet.DatumIzradeOptuznogAkta_1">2. prosinca 2022.</derivirana_varijabla>
  </DomainObject.Predmet.DatumIzradeOptuznogAkta>
  <DomainObject.Predmet.DatumIzradeOptuznogAktaFormated>
    <izvorni_sadrzaj>2.12.2022.</izvorni_sadrzaj>
    <derivirana_varijabla naziv="DomainObject.Predmet.DatumIzradeOptuznogAktaFormated_1">2.12.2022.</derivirana_varijabla>
  </DomainObject.Predmet.DatumIzradeOptuznogAktaFormated>
  <DomainObject.Predmet.DatumOsnivanja>
    <izvorni_sadrzaj>2. prosinca 2022.</izvorni_sadrzaj>
    <derivirana_varijabla naziv="DomainObject.Predmet.DatumOsnivanja_1">2.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2. prosinca 2022.</izvorni_sadrzaj>
    <derivirana_varijabla naziv="DomainObject.Predmet.DatumPrimitkaOptuznogAkta_1">2. prosinca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St-3292/2022</izvorni_sadrzaj>
    <derivirana_varijabla naziv="DomainObject.Predmet.OznakaBroj_1">St-3292/2022</derivirana_varijabla>
  </DomainObject.Predmet.OznakaBroj>
  <DomainObject.Predmet.OznakaBrojOptuznogAkta>
    <izvorni_sadrzaj>04-06-22-5634</izvorni_sadrzaj>
    <derivirana_varijabla naziv="DomainObject.Predmet.OznakaBrojOptuznogAkta_1">04-06-22-5634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ALSHAFI d.o.o.</izvorni_sadrzaj>
    <derivirana_varijabla naziv="DomainObject.Predmet.ProtustrankaFormated_1">  ALSHAFI d.o.o.</derivirana_varijabla>
  </DomainObject.Predmet.ProtustrankaFormated>
  <DomainObject.Predmet.ProtustrankaFormatedOIB>
    <izvorni_sadrzaj>  ALSHAFI d.o.o., OIB 04185614984</izvorni_sadrzaj>
    <derivirana_varijabla naziv="DomainObject.Predmet.ProtustrankaFormatedOIB_1">  ALSHAFI d.o.o., OIB 04185614984</derivirana_varijabla>
  </DomainObject.Predmet.ProtustrankaFormatedOIB>
  <DomainObject.Predmet.ProtustrankaFormatedWithAdress>
    <izvorni_sadrzaj> ALSHAFI d.o.o., Sasi Ščitarjevski 2 3, 10410 Sasi</izvorni_sadrzaj>
    <derivirana_varijabla naziv="DomainObject.Predmet.ProtustrankaFormatedWithAdress_1"> ALSHAFI d.o.o., Sasi Ščitarjevski 2 3, 10410 Sasi</derivirana_varijabla>
  </DomainObject.Predmet.ProtustrankaFormatedWithAdress>
  <DomainObject.Predmet.ProtustrankaFormatedWithAdressOIB>
    <izvorni_sadrzaj> ALSHAFI d.o.o., OIB 04185614984, Sasi Ščitarjevski 2 3, 10410 Sasi</izvorni_sadrzaj>
    <derivirana_varijabla naziv="DomainObject.Predmet.ProtustrankaFormatedWithAdressOIB_1"> ALSHAFI d.o.o., OIB 04185614984, Sasi Ščitarjevski 2 3, 10410 Sasi</derivirana_varijabla>
  </DomainObject.Predmet.ProtustrankaFormatedWithAdressOIB>
  <DomainObject.Predmet.ProtustrankaWithAdress>
    <izvorni_sadrzaj>ALSHAFI d.o.o. Sasi Ščitarjevski 2 3, 10410 Sasi</izvorni_sadrzaj>
    <derivirana_varijabla naziv="DomainObject.Predmet.ProtustrankaWithAdress_1">ALSHAFI d.o.o. Sasi Ščitarjevski 2 3, 10410 Sasi</derivirana_varijabla>
  </DomainObject.Predmet.ProtustrankaWithAdress>
  <DomainObject.Predmet.ProtustrankaWithAdressOIB>
    <izvorni_sadrzaj>ALSHAFI d.o.o., OIB 04185614984, Sasi Ščitarjevski 2 3, 10410 Sasi</izvorni_sadrzaj>
    <derivirana_varijabla naziv="DomainObject.Predmet.ProtustrankaWithAdressOIB_1">ALSHAFI d.o.o., OIB 04185614984, Sasi Ščitarjevski 2 3, 10410 Sasi</derivirana_varijabla>
  </DomainObject.Predmet.ProtustrankaWithAdressOIB>
  <DomainObject.Predmet.ProtustrankaNazivFormated>
    <izvorni_sadrzaj>ALSHAFI d.o.o.</izvorni_sadrzaj>
    <derivirana_varijabla naziv="DomainObject.Predmet.ProtustrankaNazivFormated_1">ALSHAFI d.o.o.</derivirana_varijabla>
  </DomainObject.Predmet.ProtustrankaNazivFormated>
  <DomainObject.Predmet.ProtustrankaNazivFormatedOIB>
    <izvorni_sadrzaj>ALSHAFI d.o.o., OIB 04185614984</izvorni_sadrzaj>
    <derivirana_varijabla naziv="DomainObject.Predmet.ProtustrankaNazivFormatedOIB_1">ALSHAFI d.o.o., OIB 04185614984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ALSHAFI d.o.o.</item>
    </izvorni_sadrzaj>
    <derivirana_varijabla naziv="DomainObject.Predmet.ProtuStrankaListFormated_1">
      <item>ALSHAFI d.o.o.</item>
    </derivirana_varijabla>
  </DomainObject.Predmet.ProtuStrankaListFormated>
  <DomainObject.Predmet.ProtuStrankaListFormatedOIB>
    <izvorni_sadrzaj>
      <item>ALSHAFI d.o.o., OIB 04185614984</item>
    </izvorni_sadrzaj>
    <derivirana_varijabla naziv="DomainObject.Predmet.ProtuStrankaListFormatedOIB_1">
      <item>ALSHAFI d.o.o., OIB 04185614984</item>
    </derivirana_varijabla>
  </DomainObject.Predmet.ProtuStrankaListFormatedOIB>
  <DomainObject.Predmet.ProtuStrankaListFormatedWithAdress>
    <izvorni_sadrzaj>
      <item>ALSHAFI d.o.o., Sasi Ščitarjevski 2 3, 10410 Sasi</item>
    </izvorni_sadrzaj>
    <derivirana_varijabla naziv="DomainObject.Predmet.ProtuStrankaListFormatedWithAdress_1">
      <item>ALSHAFI d.o.o., Sasi Ščitarjevski 2 3, 10410 Sasi</item>
    </derivirana_varijabla>
  </DomainObject.Predmet.ProtuStrankaListFormatedWithAdress>
  <DomainObject.Predmet.ProtuStrankaListFormatedWithAdressOIB>
    <izvorni_sadrzaj>
      <item>ALSHAFI d.o.o., OIB 04185614984, Sasi Ščitarjevski 2 3, 10410 Sasi</item>
    </izvorni_sadrzaj>
    <derivirana_varijabla naziv="DomainObject.Predmet.ProtuStrankaListFormatedWithAdressOIB_1">
      <item>ALSHAFI d.o.o., OIB 04185614984, Sasi Ščitarjevski 2 3, 10410 Sasi</item>
    </derivirana_varijabla>
  </DomainObject.Predmet.ProtuStrankaListFormatedWithAdressOIB>
  <DomainObject.Predmet.ProtuStrankaListNazivFormated>
    <izvorni_sadrzaj>
      <item>ALSHAFI d.o.o.</item>
    </izvorni_sadrzaj>
    <derivirana_varijabla naziv="DomainObject.Predmet.ProtuStrankaListNazivFormated_1">
      <item>ALSHAFI d.o.o.</item>
    </derivirana_varijabla>
  </DomainObject.Predmet.ProtuStrankaListNazivFormated>
  <DomainObject.Predmet.ProtuStrankaListNazivFormatedOIB>
    <izvorni_sadrzaj>
      <item>ALSHAFI d.o.o., OIB 04185614984</item>
    </izvorni_sadrzaj>
    <derivirana_varijabla naziv="DomainObject.Predmet.ProtuStrankaListNazivFormatedOIB_1">
      <item>ALSHAFI d.o.o., OIB 04185614984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ALSHAFI d.o.o.</izvorni_sadrzaj>
    <derivirana_varijabla naziv="DomainObject.Predmet.ProtustrankaIDrugi_1">ALSHAFI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ALSHAFI d.o.o., OIB 04185614984, Sasi Ščitarjevski 2 3, 10410 Sasi</izvorni_sadrzaj>
    <derivirana_varijabla naziv="DomainObject.Predmet.ProtustrankaIDrugiAdressOIB_1">ALSHAFI d.o.o., OIB 04185614984, Sasi Ščitarjevski 2 3, 10410 Sasi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ALSHAFI d.o.o.</item>
      <item>Financijska agencija</item>
    </izvorni_sadrzaj>
    <derivirana_varijabla naziv="DomainObject.Predmet.SudioniciListNaziv_1">
      <item>ALSHAFI d.o.o.</item>
      <item>Financijska agencija</item>
    </derivirana_varijabla>
  </DomainObject.Predmet.SudioniciListNaziv>
  <DomainObject.Predmet.SudioniciListAdressOIB>
    <izvorni_sadrzaj>
      <item>ALSHAFI d.o.o., OIB 04185614984, Sasi Ščitarjevski 2 3,10410 Sasi</item>
      <item>Financijska agencija, OIB 85821130368, TRG SVIBANJSKIH ŽRTAVA 1995. 1,10000 Zagreb</item>
    </izvorni_sadrzaj>
    <derivirana_varijabla naziv="DomainObject.Predmet.SudioniciListAdressOIB_1">
      <item>ALSHAFI d.o.o., OIB 04185614984, Sasi Ščitarjevski 2 3,10410 Sasi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04185614984</item>
      <item>, OIB 85821130368</item>
    </izvorni_sadrzaj>
    <derivirana_varijabla naziv="DomainObject.Predmet.SudioniciListNazivOIB_1">
      <item>, OIB 04185614984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prosinca 2022.</izvorni_sadrzaj>
    <derivirana_varijabla naziv="DomainObject.Predmet.DatumPocetkaProcesa_1">2.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139</properties:Words>
  <properties:Characters>817</properties:Characters>
  <properties:Lines>43</properties:Lines>
  <properties:Paragraphs>24</properties:Paragraphs>
  <properties:TotalTime>58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2023-03-15T09:43:00Z</cp:lastPrinted>
  <dcterms:modified xmlns:xsi="http://www.w3.org/2001/XMLSchema-instance" xsi:type="dcterms:W3CDTF">2023-03-15T09:45:00Z</dcterms:modified>
  <cp:revision>89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