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0f7350" w14:paraId="90f7350" w:rsidRDefault="00100389" w:rsidP="00020211" w:rsidR="00020211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723900" cx="581025"/>
            <wp:effectExtent b="0" r="9525" t="0" l="0"/>
            <wp:docPr descr="image001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image001"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20211" w:rsidP="00020211" w:rsidR="00020211" w:rsidRPr="00407EE7">
      <w:r w:rsidRPr="00407EE7">
        <w:t xml:space="preserve">  REPUBLIKA HRVATSKA</w:t>
      </w:r>
    </w:p>
    <w:p w:rsidRDefault="00020211" w:rsidP="00020211" w:rsidR="00020211" w:rsidRPr="00407EE7">
      <w:r w:rsidRPr="00407EE7">
        <w:t xml:space="preserve">   Trgovački sud u Zagrebu</w:t>
      </w:r>
    </w:p>
    <w:p w:rsidRDefault="00020211" w:rsidP="00020211" w:rsidR="00020211" w:rsidRPr="00407EE7">
      <w:r w:rsidRPr="00407EE7">
        <w:t xml:space="preserve">     Zagreb, Amruševa 2/II                                                     </w:t>
      </w:r>
      <w:r>
        <w:t xml:space="preserve">                           </w:t>
      </w:r>
      <w:r w:rsidRPr="00407EE7">
        <w:t>72 St-</w:t>
      </w:r>
      <w:r w:rsidR="006E361E">
        <w:t>5180/2016</w:t>
      </w:r>
      <w:r w:rsidR="00100389">
        <w:t>-18</w:t>
      </w:r>
    </w:p>
    <w:p w:rsidRDefault="00020211" w:rsidP="00020211" w:rsidR="00020211">
      <w:pPr>
        <w:jc w:val="center"/>
      </w:pPr>
      <w:r>
        <w:t>REPUBLIKA HRVATSKA</w:t>
      </w:r>
    </w:p>
    <w:p w:rsidRDefault="00020211" w:rsidP="00020211" w:rsidR="00020211" w:rsidRPr="00D83606">
      <w:pPr>
        <w:jc w:val="center"/>
      </w:pPr>
      <w:r w:rsidRPr="00D83606">
        <w:t xml:space="preserve">Z A K LJ U Č A K </w:t>
      </w:r>
      <w:r w:rsidRPr="00D83606">
        <w:tab/>
      </w:r>
    </w:p>
    <w:p w:rsidRDefault="00020211" w:rsidP="00020211" w:rsidR="00020211" w:rsidRPr="00407EE7">
      <w:pPr>
        <w:jc w:val="center"/>
        <w:rPr>
          <w:b/>
        </w:rPr>
      </w:pPr>
    </w:p>
    <w:p w:rsidRDefault="006E361E" w:rsidP="006E361E" w:rsidR="006E361E" w:rsidRPr="004B540A">
      <w:pPr>
        <w:pStyle w:val="Bezproreda"/>
        <w:ind w:firstLine="720"/>
        <w:jc w:val="both"/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</w:pPr>
    </w:p>
    <w:p w:rsidRDefault="006E361E" w:rsidP="006E361E" w:rsidR="006E361E" w:rsidRPr="0066557C">
      <w:pPr>
        <w:pStyle w:val="Bezproreda"/>
        <w:ind w:firstLine="720"/>
        <w:jc w:val="both"/>
        <w:rPr>
          <w:rFonts w:hAnsi="Times New Roman" w:ascii="Times New Roman"/>
          <w:sz w:val="24"/>
          <w:szCs w:val="24"/>
        </w:rPr>
      </w:pPr>
      <w:r w:rsidRPr="004B540A"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  <w:t xml:space="preserve">Trgovački sud u Zagrebu, po sucu Nikoli Ribariću, u postupku predstečajne nagodbe u povodu prijedloga dužnika </w:t>
      </w:r>
      <w:r w:rsidRPr="004B540A">
        <w:rPr>
          <w:rFonts w:hAnsi="Times New Roman" w:ascii="Times New Roman"/>
          <w:sz w:val="24"/>
          <w:szCs w:val="24"/>
        </w:rPr>
        <w:t xml:space="preserve">ROBERTO PLUS d.o.o. 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Zagreb (Grad Zagreb)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Velikopoljska 42</w:t>
      </w:r>
      <w:r>
        <w:rPr>
          <w:rFonts w:hAnsi="Times New Roman" w:ascii="Times New Roman"/>
          <w:sz w:val="24"/>
          <w:szCs w:val="24"/>
        </w:rPr>
        <w:t xml:space="preserve">, OIB: </w:t>
      </w:r>
      <w:r w:rsidRPr="004B540A">
        <w:rPr>
          <w:rFonts w:hAnsi="Times New Roman" w:ascii="Times New Roman"/>
          <w:sz w:val="24"/>
          <w:szCs w:val="24"/>
        </w:rPr>
        <w:t>66385801110</w:t>
      </w:r>
      <w:r w:rsidRPr="0066557C">
        <w:rPr>
          <w:rFonts w:hAnsi="Times New Roman" w:ascii="Times New Roman"/>
          <w:sz w:val="24"/>
          <w:szCs w:val="24"/>
        </w:rPr>
        <w:t>,</w:t>
      </w:r>
      <w:r>
        <w:rPr>
          <w:rFonts w:hAnsi="Times New Roman" w:ascii="Times New Roman"/>
          <w:sz w:val="24"/>
          <w:szCs w:val="24"/>
        </w:rPr>
        <w:t xml:space="preserve"> dana 28. prosinca</w:t>
      </w:r>
      <w:r w:rsidRPr="0066557C">
        <w:rPr>
          <w:rFonts w:hAnsi="Times New Roman" w:ascii="Times New Roman"/>
          <w:sz w:val="24"/>
          <w:szCs w:val="24"/>
        </w:rPr>
        <w:t xml:space="preserve"> 2016.</w:t>
      </w:r>
    </w:p>
    <w:p w:rsidRDefault="00EA2350" w:rsidP="00EA2350" w:rsidR="00EA2350" w:rsidRPr="00407EE7">
      <w:pPr>
        <w:jc w:val="both"/>
        <w:rPr>
          <w:b/>
        </w:rPr>
      </w:pPr>
    </w:p>
    <w:p w:rsidRDefault="00EA2350" w:rsidP="00EA2350" w:rsidR="00EA2350" w:rsidRPr="00100389">
      <w:pPr>
        <w:jc w:val="both"/>
      </w:pPr>
      <w:r w:rsidRPr="00407EE7">
        <w:tab/>
      </w:r>
      <w:r w:rsidRPr="00407EE7">
        <w:tab/>
      </w:r>
      <w:r w:rsidRPr="00407EE7">
        <w:tab/>
      </w:r>
      <w:r w:rsidRPr="00407EE7">
        <w:tab/>
      </w:r>
      <w:r w:rsidRPr="00407EE7">
        <w:tab/>
      </w:r>
      <w:r w:rsidRPr="00100389">
        <w:t xml:space="preserve">z a k  l j u č i o    j e </w:t>
      </w:r>
      <w:r w:rsidRPr="00100389">
        <w:tab/>
      </w:r>
    </w:p>
    <w:p w:rsidRDefault="00EA2350" w:rsidP="00EA2350" w:rsidR="00EA2350">
      <w:pPr>
        <w:jc w:val="both"/>
        <w:rPr>
          <w:b/>
        </w:rPr>
      </w:pPr>
      <w:r w:rsidRPr="00407EE7">
        <w:rPr>
          <w:b/>
        </w:rPr>
        <w:tab/>
      </w:r>
      <w:r w:rsidRPr="00407EE7">
        <w:rPr>
          <w:b/>
        </w:rPr>
        <w:tab/>
      </w:r>
      <w:r w:rsidRPr="00407EE7">
        <w:rPr>
          <w:b/>
        </w:rPr>
        <w:tab/>
      </w:r>
    </w:p>
    <w:p w:rsidRDefault="00EA2350" w:rsidP="00020211" w:rsidR="00020211">
      <w:pPr>
        <w:ind w:firstLine="708"/>
        <w:jc w:val="both"/>
      </w:pPr>
      <w:r>
        <w:t xml:space="preserve">Poziva se </w:t>
      </w:r>
      <w:r w:rsidR="006E361E" w:rsidRPr="004B540A">
        <w:t xml:space="preserve">ROBERTO PLUS d.o.o. </w:t>
      </w:r>
      <w:r w:rsidR="006E361E">
        <w:t xml:space="preserve">, </w:t>
      </w:r>
      <w:r w:rsidR="006E361E" w:rsidRPr="004B540A">
        <w:t>Zagreb (Grad Zagreb)</w:t>
      </w:r>
      <w:r w:rsidR="006E361E">
        <w:t xml:space="preserve">, </w:t>
      </w:r>
      <w:r w:rsidR="006E361E" w:rsidRPr="004B540A">
        <w:t>Velikopoljska 42</w:t>
      </w:r>
      <w:r w:rsidR="006E361E">
        <w:t xml:space="preserve">, OIB: </w:t>
      </w:r>
      <w:r w:rsidR="006E361E" w:rsidRPr="004B540A">
        <w:t>66385801110</w:t>
      </w:r>
      <w:r w:rsidR="00020211">
        <w:t>,</w:t>
      </w:r>
      <w:r>
        <w:t xml:space="preserve"> u roku od 8 dana od dana primitka ovog zaključka dostaviti</w:t>
      </w:r>
      <w:r w:rsidR="00020211">
        <w:t>:</w:t>
      </w:r>
    </w:p>
    <w:p w:rsidRDefault="00020211" w:rsidP="00020211" w:rsidR="00020211">
      <w:pPr>
        <w:ind w:firstLine="708"/>
        <w:jc w:val="both"/>
      </w:pPr>
    </w:p>
    <w:p w:rsidRDefault="00BC4445" w:rsidP="00BC4445" w:rsidR="00BC4445" w:rsidRPr="00407EE7">
      <w:pPr>
        <w:numPr>
          <w:ilvl w:val="0"/>
          <w:numId w:val="2"/>
        </w:numPr>
        <w:jc w:val="both"/>
      </w:pPr>
      <w:r>
        <w:t xml:space="preserve">broj računa na koji će sredstva </w:t>
      </w:r>
      <w:r w:rsidR="003860D7">
        <w:t xml:space="preserve">uplaćena </w:t>
      </w:r>
      <w:r w:rsidR="006E361E">
        <w:t xml:space="preserve">na ime </w:t>
      </w:r>
      <w:r w:rsidR="00B25D96">
        <w:t xml:space="preserve">predujma </w:t>
      </w:r>
      <w:r w:rsidR="003860D7">
        <w:t>troškova</w:t>
      </w:r>
      <w:r w:rsidR="006E361E">
        <w:t xml:space="preserve"> predstečajnog postupka</w:t>
      </w:r>
      <w:r w:rsidR="003860D7">
        <w:t>,</w:t>
      </w:r>
      <w:r w:rsidR="006E361E">
        <w:t xml:space="preserve"> u iznosu od 5.000,00 kuna</w:t>
      </w:r>
      <w:r w:rsidR="003860D7">
        <w:t>,</w:t>
      </w:r>
      <w:r w:rsidR="006E361E">
        <w:t xml:space="preserve"> </w:t>
      </w:r>
      <w:r>
        <w:t xml:space="preserve">na depozitni račun Trgovačkog suda u Zagrebu, </w:t>
      </w:r>
      <w:r w:rsidRPr="00407EE7">
        <w:t>broj</w:t>
      </w:r>
      <w:r w:rsidR="003860D7">
        <w:t>:</w:t>
      </w:r>
      <w:r w:rsidRPr="00407EE7">
        <w:t xml:space="preserve">  2390001-1300000460</w:t>
      </w:r>
      <w:r>
        <w:t>, IBAN: HR92</w:t>
      </w:r>
      <w:r w:rsidRPr="00407EE7">
        <w:t>23900011300000460</w:t>
      </w:r>
      <w:r>
        <w:t xml:space="preserve">, </w:t>
      </w:r>
      <w:r w:rsidRPr="00407EE7">
        <w:t xml:space="preserve"> </w:t>
      </w:r>
      <w:r>
        <w:t xml:space="preserve">s </w:t>
      </w:r>
      <w:r w:rsidRPr="00407EE7">
        <w:t>poziv</w:t>
      </w:r>
      <w:r>
        <w:t>om</w:t>
      </w:r>
      <w:r w:rsidRPr="00407EE7">
        <w:t xml:space="preserve"> na broj 05 </w:t>
      </w:r>
      <w:r w:rsidR="006E361E">
        <w:t>-5180-2016</w:t>
      </w:r>
      <w:r w:rsidR="003860D7">
        <w:t>,</w:t>
      </w:r>
      <w:r w:rsidR="006E361E">
        <w:t xml:space="preserve"> </w:t>
      </w:r>
      <w:r>
        <w:t>biti vraćena uplatitelju</w:t>
      </w:r>
    </w:p>
    <w:p w:rsidRDefault="00EA2350" w:rsidP="00EA2350" w:rsidR="00EA2350">
      <w:pPr>
        <w:jc w:val="both"/>
      </w:pPr>
    </w:p>
    <w:p w:rsidRDefault="00EA2350" w:rsidP="00EA2350" w:rsidR="00EA2350" w:rsidRPr="00407EE7">
      <w:pPr>
        <w:jc w:val="center"/>
      </w:pPr>
      <w:r w:rsidRPr="00407EE7">
        <w:t>Obrazloženje</w:t>
      </w:r>
    </w:p>
    <w:p w:rsidRDefault="00EA2350" w:rsidP="00EA2350" w:rsidR="00EA2350" w:rsidRPr="00407EE7">
      <w:pPr>
        <w:jc w:val="center"/>
      </w:pPr>
    </w:p>
    <w:p w:rsidRDefault="00EA2350" w:rsidP="0097518F" w:rsidR="000C1593">
      <w:pPr>
        <w:jc w:val="both"/>
      </w:pPr>
      <w:r w:rsidRPr="00407EE7">
        <w:tab/>
      </w:r>
      <w:r w:rsidR="003860D7">
        <w:t xml:space="preserve">Rješenjem suda od </w:t>
      </w:r>
      <w:r w:rsidR="000C1593">
        <w:t xml:space="preserve">27.9.2016. odbačen je prijedlog za otvaranjem predstečajnog postupka dužnika </w:t>
      </w:r>
      <w:r w:rsidR="000C1593" w:rsidRPr="004B540A">
        <w:t xml:space="preserve">ROBERTO PLUS d.o.o. </w:t>
      </w:r>
      <w:r w:rsidR="000C1593">
        <w:t xml:space="preserve">, </w:t>
      </w:r>
      <w:r w:rsidR="000C1593" w:rsidRPr="004B540A">
        <w:t>Zagreb (Grad Zagreb)</w:t>
      </w:r>
      <w:r w:rsidR="000C1593">
        <w:t xml:space="preserve">, </w:t>
      </w:r>
      <w:r w:rsidR="000C1593" w:rsidRPr="004B540A">
        <w:t>Velikopoljska 42</w:t>
      </w:r>
      <w:r w:rsidR="000C1593">
        <w:t xml:space="preserve">, OIB: </w:t>
      </w:r>
      <w:r w:rsidR="000C1593" w:rsidRPr="004B540A">
        <w:t>66385801110</w:t>
      </w:r>
      <w:r w:rsidR="000C1593">
        <w:t>.</w:t>
      </w:r>
    </w:p>
    <w:p w:rsidRDefault="000C1593" w:rsidP="0097518F" w:rsidR="000C1593">
      <w:pPr>
        <w:jc w:val="both"/>
      </w:pPr>
      <w:r>
        <w:t>Rješenje od 27.9.2016. postalo je pravomoćno s danom 18.10.2016.</w:t>
      </w:r>
    </w:p>
    <w:p w:rsidRDefault="00B25D96" w:rsidP="0097518F" w:rsidR="000C1593">
      <w:pPr>
        <w:jc w:val="both"/>
      </w:pPr>
      <w:r>
        <w:t>S obzirom da je na depozitu ostao iznos od 5.000,00 kuna uplaćen na ime troškova predstečajnog postupka to je odlučeno kao u izreci.</w:t>
      </w:r>
    </w:p>
    <w:p w:rsidRDefault="008D28CA" w:rsidP="00EA2350" w:rsidR="00EA2350" w:rsidRPr="00407EE7">
      <w:pPr>
        <w:jc w:val="both"/>
      </w:pPr>
      <w:r>
        <w:tab/>
        <w:t>Slijedom navedenoga odlučeno je kao u izreci.</w:t>
      </w:r>
    </w:p>
    <w:p w:rsidRDefault="00100389" w:rsidP="00EA2350" w:rsidR="00100389">
      <w:pPr>
        <w:jc w:val="center"/>
      </w:pPr>
    </w:p>
    <w:p w:rsidRDefault="00EA2350" w:rsidP="00EA2350" w:rsidR="00EA2350" w:rsidRPr="00407EE7">
      <w:pPr>
        <w:jc w:val="center"/>
      </w:pPr>
      <w:r w:rsidRPr="00407EE7">
        <w:t xml:space="preserve">U Zagrebu, </w:t>
      </w:r>
      <w:r w:rsidR="00B108DD">
        <w:t>28</w:t>
      </w:r>
      <w:r w:rsidRPr="00407EE7">
        <w:t>.</w:t>
      </w:r>
      <w:r w:rsidR="00B108DD">
        <w:t xml:space="preserve"> prosinca</w:t>
      </w:r>
      <w:r w:rsidRPr="00407EE7">
        <w:t xml:space="preserve"> 201</w:t>
      </w:r>
      <w:r w:rsidR="00B108DD">
        <w:t>6</w:t>
      </w:r>
      <w:r w:rsidRPr="00407EE7">
        <w:t>. godine</w:t>
      </w:r>
    </w:p>
    <w:p w:rsidRDefault="00EA2350" w:rsidP="00E91121" w:rsidR="00100389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 w:rsidRPr="00407EE7">
        <w:tab/>
      </w:r>
      <w:r w:rsidRPr="00407EE7">
        <w:tab/>
      </w:r>
      <w:r w:rsidRPr="00407EE7">
        <w:tab/>
      </w:r>
      <w:r w:rsidRPr="00407EE7">
        <w:tab/>
      </w:r>
      <w:r w:rsidRPr="00407EE7">
        <w:tab/>
      </w:r>
      <w:r w:rsidRPr="00407EE7">
        <w:tab/>
      </w:r>
      <w:r w:rsidRPr="00407EE7">
        <w:tab/>
      </w:r>
      <w:r w:rsidRPr="00407EE7">
        <w:tab/>
        <w:t xml:space="preserve">                        </w:t>
      </w:r>
      <w:r w:rsidRPr="00407EE7">
        <w:tab/>
      </w:r>
      <w:r w:rsidR="00100389"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100389" w:rsidP="00E91121" w:rsidR="00100389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100389" w:rsidP="00E91121" w:rsidR="00100389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100389" w:rsidP="00E91121" w:rsidR="00100389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Za točnost otpravka – ovlašteni službenik:</w:t>
      </w:r>
    </w:p>
    <w:p w:rsidRDefault="00100389" w:rsidP="00E91121" w:rsidR="00100389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EA2350" w:rsidP="00100389" w:rsidR="00EA2350" w:rsidRPr="00407EE7">
      <w:pPr>
        <w:pStyle w:val="Tijeloteksta"/>
        <w:ind w:left="5760"/>
        <w:rPr>
          <w:b/>
        </w:rPr>
      </w:pPr>
    </w:p>
    <w:p w:rsidRDefault="00EA2350" w:rsidP="00EA2350" w:rsidR="00EA2350" w:rsidRPr="00407EE7">
      <w:pPr>
        <w:jc w:val="both"/>
      </w:pPr>
      <w:r w:rsidRPr="00407EE7">
        <w:rPr>
          <w:b/>
        </w:rPr>
        <w:t>UPUTA O PRAVNOM LIJEKU:</w:t>
      </w:r>
    </w:p>
    <w:p w:rsidRDefault="00EA2350" w:rsidP="00EA2350" w:rsidR="00EA2350">
      <w:pPr>
        <w:jc w:val="both"/>
      </w:pPr>
      <w:r w:rsidRPr="00407EE7">
        <w:t>Protiv ovog zaključka nije dopuštena žalba (čl.11.st.9. SZ).</w:t>
      </w:r>
    </w:p>
    <w:p w:rsidRDefault="00EA2350" w:rsidP="00EA2350" w:rsidR="00EA2350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>
      <w:pPr>
        <w:jc w:val="both"/>
      </w:pPr>
    </w:p>
    <w:p w:rsidRDefault="00EA2350" w:rsidP="00EA2350" w:rsidR="00EA2350" w:rsidRPr="00407EE7"/>
    <w:p w:rsidRDefault="00EA2350" w:rsidR="00EA2350"/>
    <w:sectPr w:rsidSect="00EA2350" w:rsidR="00EA2350">
      <w:headerReference w:type="even" r:id="rId10"/>
      <w:headerReference w:type="default" r:id="rId11"/>
      <w:pgSz w:h="15840" w:w="12240"/>
      <w:pgMar w:gutter="0" w:footer="708" w:header="708" w:left="1260" w:bottom="1797" w:right="162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E3A79" w:rsidR="00EE3A79">
      <w:r>
        <w:separator/>
      </w:r>
    </w:p>
  </w:endnote>
  <w:endnote w:id="0" w:type="continuationSeparator">
    <w:p w:rsidRDefault="00EE3A79" w:rsidR="00EE3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E3A79" w:rsidR="00EE3A79">
      <w:r>
        <w:separator/>
      </w:r>
    </w:p>
  </w:footnote>
  <w:footnote w:id="0" w:type="continuationSeparator">
    <w:p w:rsidRDefault="00EE3A79" w:rsidR="00EE3A7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F141E" w:rsidP="00EA2350" w:rsidR="005F141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5F141E" w:rsidR="005F141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F141E" w:rsidP="00EA2350" w:rsidR="005F141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5794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5F141E" w:rsidP="00B108DD" w:rsidR="005F141E">
    <w:pPr>
      <w:jc w:val="right"/>
    </w:pPr>
    <w:r>
      <w:t>72</w:t>
    </w:r>
    <w:r w:rsidRPr="00832E83">
      <w:t xml:space="preserve"> St-</w:t>
    </w:r>
    <w:r w:rsidR="00B108DD">
      <w:t>5180/2016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A37163"/>
    <w:multiLevelType w:val="hybridMultilevel"/>
    <w:tmpl w:val="2FDA2A96"/>
    <w:lvl w:tplc="8D00DE0C" w:ilvl="0"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655F49D5"/>
    <w:multiLevelType w:val="hybridMultilevel"/>
    <w:tmpl w:val="3AF07236"/>
    <w:lvl w:tplc="20ACCFC4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A2350"/>
    <w:rsid w:val="00020211"/>
    <w:rsid w:val="000C1593"/>
    <w:rsid w:val="00100389"/>
    <w:rsid w:val="003044A1"/>
    <w:rsid w:val="00365498"/>
    <w:rsid w:val="003860D7"/>
    <w:rsid w:val="005F141E"/>
    <w:rsid w:val="006E361E"/>
    <w:rsid w:val="008D28CA"/>
    <w:rsid w:val="00951BE1"/>
    <w:rsid w:val="0097518F"/>
    <w:rsid w:val="00AA14C1"/>
    <w:rsid w:val="00B108DD"/>
    <w:rsid w:val="00B25D96"/>
    <w:rsid w:val="00BC4445"/>
    <w:rsid w:val="00D0345C"/>
    <w:rsid w:val="00D5794C"/>
    <w:rsid w:val="00DE7E7D"/>
    <w:rsid w:val="00EA2350"/>
    <w:rsid w:val="00EE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EA2350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EA2350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A2350"/>
  </w:style>
  <w:style w:styleId="Hiperveza" w:type="character">
    <w:name w:val="Hyperlink"/>
    <w:rsid w:val="00EA2350"/>
    <w:rPr>
      <w:strike w:val="false"/>
      <w:dstrike w:val="false"/>
      <w:color w:val="159BC4"/>
      <w:u w:val="none"/>
      <w:effect w:val="none"/>
    </w:rPr>
  </w:style>
  <w:style w:styleId="Tijeloteksta" w:type="paragraph">
    <w:name w:val="Body Text"/>
    <w:basedOn w:val="Normal"/>
    <w:rsid w:val="00EA2350"/>
    <w:pPr>
      <w:jc w:val="both"/>
    </w:pPr>
  </w:style>
  <w:style w:styleId="Podnoje" w:type="paragraph">
    <w:name w:val="footer"/>
    <w:basedOn w:val="Normal"/>
    <w:link w:val="PodnojeChar"/>
    <w:rsid w:val="003044A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3044A1"/>
    <w:rPr>
      <w:sz w:val="24"/>
      <w:szCs w:val="24"/>
    </w:rPr>
  </w:style>
  <w:style w:styleId="Bezproreda" w:type="paragraph">
    <w:name w:val="No Spacing"/>
    <w:qFormat/>
    <w:rsid w:val="006E361E"/>
    <w:rPr>
      <w:rFonts w:eastAsia="Calibri" w:hAnsi="Calibri" w:ascii="Calibri"/>
      <w:noProof/>
      <w:sz w:val="22"/>
      <w:szCs w:val="22"/>
      <w:lang w:eastAsia="en-US"/>
    </w:rPr>
  </w:style>
  <w:style w:styleId="Podnaslov" w:type="paragraph">
    <w:name w:val="Subtitle"/>
    <w:basedOn w:val="Normal"/>
    <w:link w:val="PodnaslovChar"/>
    <w:qFormat/>
    <w:rsid w:val="00100389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100389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D5794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D5794C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5794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5794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5794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5794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5794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EA2350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EA2350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A2350"/>
  </w:style>
  <w:style w:styleId="Hiperveza" w:type="character">
    <w:name w:val="Hyperlink"/>
    <w:rsid w:val="00EA2350"/>
    <w:rPr>
      <w:strike w:val="0"/>
      <w:dstrike w:val="0"/>
      <w:color w:val="159BC4"/>
      <w:u w:val="none"/>
      <w:effect w:val="none"/>
    </w:rPr>
  </w:style>
  <w:style w:styleId="Tijeloteksta" w:type="paragraph">
    <w:name w:val="Body Text"/>
    <w:basedOn w:val="Normal"/>
    <w:rsid w:val="00EA2350"/>
    <w:pPr>
      <w:jc w:val="both"/>
    </w:pPr>
  </w:style>
  <w:style w:styleId="Podnoje" w:type="paragraph">
    <w:name w:val="footer"/>
    <w:basedOn w:val="Normal"/>
    <w:link w:val="PodnojeChar"/>
    <w:rsid w:val="003044A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3044A1"/>
    <w:rPr>
      <w:sz w:val="24"/>
      <w:szCs w:val="24"/>
    </w:rPr>
  </w:style>
  <w:style w:styleId="Bezproreda" w:type="paragraph">
    <w:name w:val="No Spacing"/>
    <w:qFormat/>
    <w:rsid w:val="006E361E"/>
    <w:rPr>
      <w:rFonts w:ascii="Calibri" w:eastAsia="Calibri" w:hAnsi="Calibri"/>
      <w:noProof/>
      <w:sz w:val="22"/>
      <w:szCs w:val="22"/>
      <w:lang w:eastAsia="en-US"/>
    </w:rPr>
  </w:style>
  <w:style w:styleId="Podnaslov" w:type="paragraph">
    <w:name w:val="Subtitle"/>
    <w:basedOn w:val="Normal"/>
    <w:link w:val="PodnaslovChar"/>
    <w:qFormat/>
    <w:rsid w:val="00100389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100389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D5794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D5794C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5794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5794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5794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5794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5794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prosinca 2016.</izvorni_sadrzaj>
    <derivirana_varijabla naziv="DomainObject.DatumDonosenjaOdluke_1">29.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5180</izvorni_sadrzaj>
    <derivirana_varijabla naziv="DomainObject.Predmet.Broj_1">5180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lipnja 2016.</izvorni_sadrzaj>
    <derivirana_varijabla naziv="DomainObject.Predmet.DatumOsnivanja_1">30.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studenog 2016.</izvorni_sadrzaj>
    <derivirana_varijabla naziv="DomainObject.Predmet.DatumRjesavanja_1">11. studenog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St-5180/2016</izvorni_sadrzaj>
    <derivirana_varijabla naziv="DomainObject.Predmet.OznakaBroj_1">St-5180/2016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Nikola</izvorni_sadrzaj>
    <derivirana_varijabla naziv="DomainObject.Predmet.PredmetRijesio.Ime_1">Nikola</derivirana_varijabla>
  </DomainObject.Predmet.PredmetRijesio.Ime>
  <DomainObject.Predmet.PredmetRijesio.Oib>
    <izvorni_sadrzaj>91998120764</izvorni_sadrzaj>
    <derivirana_varijabla naziv="DomainObject.Predmet.PredmetRijesio.Oib_1">91998120764</derivirana_varijabla>
  </DomainObject.Predmet.PredmetRijesio.Oib>
  <DomainObject.Predmet.PredmetRijesio.Prezime>
    <izvorni_sadrzaj>Ribarić</izvorni_sadrzaj>
    <derivirana_varijabla naziv="DomainObject.Predmet.PredmetRijesio.Prezime_1">Ribarić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ROBERTO PLUS d.o.o.</izvorni_sadrzaj>
    <derivirana_varijabla naziv="DomainObject.Predmet.ProtustrankaFormated_1">  ROBERTO PLUS d.o.o.</derivirana_varijabla>
  </DomainObject.Predmet.ProtustrankaFormated>
  <DomainObject.Predmet.ProtustrankaFormatedOIB>
    <izvorni_sadrzaj>  ROBERTO PLUS d.o.o., OIB 66385801110</izvorni_sadrzaj>
    <derivirana_varijabla naziv="DomainObject.Predmet.ProtustrankaFormatedOIB_1">  ROBERTO PLUS d.o.o., OIB 66385801110</derivirana_varijabla>
  </DomainObject.Predmet.ProtustrankaFormatedOIB>
  <DomainObject.Predmet.ProtustrankaFormatedWithAdress>
    <izvorni_sadrzaj> ROBERTO PLUS d.o.o., Velikopoljska 42, 10000 Zagreb</izvorni_sadrzaj>
    <derivirana_varijabla naziv="DomainObject.Predmet.ProtustrankaFormatedWithAdress_1"> ROBERTO PLUS d.o.o., Velikopoljska 42, 10000 Zagreb</derivirana_varijabla>
  </DomainObject.Predmet.ProtustrankaFormatedWithAdress>
  <DomainObject.Predmet.ProtustrankaFormatedWithAdressOIB>
    <izvorni_sadrzaj> ROBERTO PLUS d.o.o., OIB 66385801110, Velikopoljska 42, 10000 Zagreb</izvorni_sadrzaj>
    <derivirana_varijabla naziv="DomainObject.Predmet.ProtustrankaFormatedWithAdressOIB_1"> ROBERTO PLUS d.o.o., OIB 66385801110, Velikopoljska 42, 10000 Zagreb</derivirana_varijabla>
  </DomainObject.Predmet.ProtustrankaFormatedWithAdressOIB>
  <DomainObject.Predmet.ProtustrankaWithAdress>
    <izvorni_sadrzaj>ROBERTO PLUS d.o.o. Velikopoljska 42, 10000 Zagreb</izvorni_sadrzaj>
    <derivirana_varijabla naziv="DomainObject.Predmet.ProtustrankaWithAdress_1">ROBERTO PLUS d.o.o. Velikopoljska 42, 10000 Zagreb</derivirana_varijabla>
  </DomainObject.Predmet.ProtustrankaWithAdress>
  <DomainObject.Predmet.ProtustrankaWithAdressOIB>
    <izvorni_sadrzaj>ROBERTO PLUS d.o.o., OIB 66385801110, Velikopoljska 42, 10000 Zagreb</izvorni_sadrzaj>
    <derivirana_varijabla naziv="DomainObject.Predmet.ProtustrankaWithAdressOIB_1">ROBERTO PLUS d.o.o., OIB 66385801110, Velikopoljska 42, 10000 Zagreb</derivirana_varijabla>
  </DomainObject.Predmet.ProtustrankaWithAdressOIB>
  <DomainObject.Predmet.ProtustrankaNazivFormated>
    <izvorni_sadrzaj>ROBERTO PLUS d.o.o.</izvorni_sadrzaj>
    <derivirana_varijabla naziv="DomainObject.Predmet.ProtustrankaNazivFormated_1">ROBERTO PLUS d.o.o.</derivirana_varijabla>
  </DomainObject.Predmet.ProtustrankaNazivFormated>
  <DomainObject.Predmet.ProtustrankaNazivFormatedOIB>
    <izvorni_sadrzaj>ROBERTO PLUS d.o.o., OIB 66385801110</izvorni_sadrzaj>
    <derivirana_varijabla naziv="DomainObject.Predmet.ProtustrankaNazivFormatedOIB_1">ROBERTO PLUS d.o.o., OIB 66385801110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ROBERTO PLUS d.o.o.</izvorni_sadrzaj>
    <derivirana_varijabla naziv="DomainObject.Predmet.StrankaFormated_1">  ROBERTO PLUS d.o.o.</derivirana_varijabla>
  </DomainObject.Predmet.StrankaFormated>
  <DomainObject.Predmet.StrankaFormatedOIB>
    <izvorni_sadrzaj>  ROBERTO PLUS d.o.o., OIB 66385801110</izvorni_sadrzaj>
    <derivirana_varijabla naziv="DomainObject.Predmet.StrankaFormatedOIB_1">  ROBERTO PLUS d.o.o., OIB 66385801110</derivirana_varijabla>
  </DomainObject.Predmet.StrankaFormatedOIB>
  <DomainObject.Predmet.StrankaFormatedWithAdress>
    <izvorni_sadrzaj> ROBERTO PLUS d.o.o., Velikopoljska 42, 10000 Zagreb</izvorni_sadrzaj>
    <derivirana_varijabla naziv="DomainObject.Predmet.StrankaFormatedWithAdress_1"> ROBERTO PLUS d.o.o., Velikopoljska 42, 10000 Zagreb</derivirana_varijabla>
  </DomainObject.Predmet.StrankaFormatedWithAdress>
  <DomainObject.Predmet.StrankaFormatedWithAdressOIB>
    <izvorni_sadrzaj> ROBERTO PLUS d.o.o., OIB 66385801110, Velikopoljska 42, 10000 Zagreb</izvorni_sadrzaj>
    <derivirana_varijabla naziv="DomainObject.Predmet.StrankaFormatedWithAdressOIB_1"> ROBERTO PLUS d.o.o., OIB 66385801110, Velikopoljska 42, 10000 Zagreb</derivirana_varijabla>
  </DomainObject.Predmet.StrankaFormatedWithAdressOIB>
  <DomainObject.Predmet.StrankaWithAdress>
    <izvorni_sadrzaj>ROBERTO PLUS d.o.o. Velikopoljska 42,10000 Zagreb</izvorni_sadrzaj>
    <derivirana_varijabla naziv="DomainObject.Predmet.StrankaWithAdress_1">ROBERTO PLUS d.o.o. Velikopoljska 42,10000 Zagreb</derivirana_varijabla>
  </DomainObject.Predmet.StrankaWithAdress>
  <DomainObject.Predmet.StrankaWithAdressOIB>
    <izvorni_sadrzaj>ROBERTO PLUS d.o.o., OIB 66385801110, Velikopoljska 42,10000 Zagreb</izvorni_sadrzaj>
    <derivirana_varijabla naziv="DomainObject.Predmet.StrankaWithAdressOIB_1">ROBERTO PLUS d.o.o., OIB 66385801110, Velikopoljska 42,10000 Zagreb</derivirana_varijabla>
  </DomainObject.Predmet.StrankaWithAdressOIB>
  <DomainObject.Predmet.StrankaNazivFormated>
    <izvorni_sadrzaj>ROBERTO PLUS d.o.o.</izvorni_sadrzaj>
    <derivirana_varijabla naziv="DomainObject.Predmet.StrankaNazivFormated_1">ROBERTO PLUS d.o.o.</derivirana_varijabla>
  </DomainObject.Predmet.StrankaNazivFormated>
  <DomainObject.Predmet.StrankaNazivFormatedOIB>
    <izvorni_sadrzaj>ROBERTO PLUS d.o.o., OIB 66385801110</izvorni_sadrzaj>
    <derivirana_varijabla naziv="DomainObject.Predmet.StrankaNazivFormatedOIB_1">ROBERTO PLUS d.o.o., OIB 66385801110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ROBERTO PLUS d.o.o.</item>
    </izvorni_sadrzaj>
    <derivirana_varijabla naziv="DomainObject.Predmet.StrankaListFormated_1">
      <item>ROBERTO PLUS d.o.o.</item>
    </derivirana_varijabla>
  </DomainObject.Predmet.StrankaListFormated>
  <DomainObject.Predmet.StrankaListFormatedOIB>
    <izvorni_sadrzaj>
      <item>ROBERTO PLUS d.o.o., OIB 66385801110</item>
    </izvorni_sadrzaj>
    <derivirana_varijabla naziv="DomainObject.Predmet.StrankaListFormatedOIB_1">
      <item>ROBERTO PLUS d.o.o., OIB 66385801110</item>
    </derivirana_varijabla>
  </DomainObject.Predmet.StrankaListFormatedOIB>
  <DomainObject.Predmet.StrankaListFormatedWithAdress>
    <izvorni_sadrzaj>
      <item>ROBERTO PLUS d.o.o., Velikopoljska 42, 10000 Zagreb</item>
    </izvorni_sadrzaj>
    <derivirana_varijabla naziv="DomainObject.Predmet.StrankaListFormatedWithAdress_1">
      <item>ROBERTO PLUS d.o.o., Velikopoljska 42, 10000 Zagreb</item>
    </derivirana_varijabla>
  </DomainObject.Predmet.StrankaListFormatedWithAdress>
  <DomainObject.Predmet.StrankaListFormatedWithAdressOIB>
    <izvorni_sadrzaj>
      <item>ROBERTO PLUS d.o.o., OIB 66385801110, Velikopoljska 42, 10000 Zagreb</item>
    </izvorni_sadrzaj>
    <derivirana_varijabla naziv="DomainObject.Predmet.StrankaListFormatedWithAdressOIB_1">
      <item>ROBERTO PLUS d.o.o., OIB 66385801110, Velikopoljska 42, 10000 Zagreb</item>
    </derivirana_varijabla>
  </DomainObject.Predmet.StrankaListFormatedWithAdressOIB>
  <DomainObject.Predmet.StrankaListNazivFormated>
    <izvorni_sadrzaj>
      <item>ROBERTO PLUS d.o.o.</item>
    </izvorni_sadrzaj>
    <derivirana_varijabla naziv="DomainObject.Predmet.StrankaListNazivFormated_1">
      <item>ROBERTO PLUS d.o.o.</item>
    </derivirana_varijabla>
  </DomainObject.Predmet.StrankaListNazivFormated>
  <DomainObject.Predmet.StrankaListNazivFormatedOIB>
    <izvorni_sadrzaj>
      <item>ROBERTO PLUS d.o.o., OIB 66385801110</item>
    </izvorni_sadrzaj>
    <derivirana_varijabla naziv="DomainObject.Predmet.StrankaListNazivFormatedOIB_1">
      <item>ROBERTO PLUS d.o.o., OIB 66385801110</item>
    </derivirana_varijabla>
  </DomainObject.Predmet.StrankaListNazivFormatedOIB>
  <DomainObject.Predmet.ProtuStrankaListFormated>
    <izvorni_sadrzaj>
      <item>ROBERTO PLUS d.o.o.</item>
    </izvorni_sadrzaj>
    <derivirana_varijabla naziv="DomainObject.Predmet.ProtuStrankaListFormated_1">
      <item>ROBERTO PLUS d.o.o.</item>
    </derivirana_varijabla>
  </DomainObject.Predmet.ProtuStrankaListFormated>
  <DomainObject.Predmet.ProtuStrankaListFormatedOIB>
    <izvorni_sadrzaj>
      <item>ROBERTO PLUS d.o.o., OIB 66385801110</item>
    </izvorni_sadrzaj>
    <derivirana_varijabla naziv="DomainObject.Predmet.ProtuStrankaListFormatedOIB_1">
      <item>ROBERTO PLUS d.o.o., OIB 66385801110</item>
    </derivirana_varijabla>
  </DomainObject.Predmet.ProtuStrankaListFormatedOIB>
  <DomainObject.Predmet.ProtuStrankaListFormatedWithAdress>
    <izvorni_sadrzaj>
      <item>ROBERTO PLUS d.o.o., Velikopoljska 42, 10000 Zagreb</item>
    </izvorni_sadrzaj>
    <derivirana_varijabla naziv="DomainObject.Predmet.ProtuStrankaListFormatedWithAdress_1">
      <item>ROBERTO PLUS d.o.o., Velikopoljska 42, 10000 Zagreb</item>
    </derivirana_varijabla>
  </DomainObject.Predmet.ProtuStrankaListFormatedWithAdress>
  <DomainObject.Predmet.ProtuStrankaListFormatedWithAdressOIB>
    <izvorni_sadrzaj>
      <item>ROBERTO PLUS d.o.o., OIB 66385801110, Velikopoljska 42, 10000 Zagreb</item>
    </izvorni_sadrzaj>
    <derivirana_varijabla naziv="DomainObject.Predmet.ProtuStrankaListFormatedWithAdressOIB_1">
      <item>ROBERTO PLUS d.o.o., OIB 66385801110, Velikopoljska 42, 10000 Zagreb</item>
    </derivirana_varijabla>
  </DomainObject.Predmet.ProtuStrankaListFormatedWithAdressOIB>
  <DomainObject.Predmet.ProtuStrankaListNazivFormated>
    <izvorni_sadrzaj>
      <item>ROBERTO PLUS d.o.o.</item>
    </izvorni_sadrzaj>
    <derivirana_varijabla naziv="DomainObject.Predmet.ProtuStrankaListNazivFormated_1">
      <item>ROBERTO PLUS d.o.o.</item>
    </derivirana_varijabla>
  </DomainObject.Predmet.ProtuStrankaListNazivFormated>
  <DomainObject.Predmet.ProtuStrankaListNazivFormatedOIB>
    <izvorni_sadrzaj>
      <item>ROBERTO PLUS d.o.o., OIB 66385801110</item>
    </izvorni_sadrzaj>
    <derivirana_varijabla naziv="DomainObject.Predmet.ProtuStrankaListNazivFormatedOIB_1">
      <item>ROBERTO PLUS d.o.o., OIB 66385801110</item>
    </derivirana_varijabla>
  </DomainObject.Predmet.ProtuStrankaListNazivFormatedOIB>
  <DomainObject.Predmet.OstaliListFormated>
    <izvorni_sadrzaj>
      <item>ODVJETNIČKO DRUŠTVO BEKINA, ŠKURLA, DURMIŠ I SPAJIĆ, društvo s ograničenom odgovornošću</item>
    </izvorni_sadrzaj>
    <derivirana_varijabla naziv="DomainObject.Predmet.OstaliListFormated_1">
      <item>ODVJETNIČKO DRUŠTVO BEKINA, ŠKURLA, DURMIŠ I SPAJIĆ, društvo s ograničenom odgovornošću</item>
    </derivirana_varijabla>
  </DomainObject.Predmet.OstaliListFormated>
  <DomainObject.Predmet.OstaliListFormatedOIB>
    <izvorni_sadrzaj>
      <item>ODVJETNIČKO DRUŠTVO BEKINA, ŠKURLA, DURMIŠ I SPAJIĆ, društvo s ograničenom odgovornošću, OIB 68178969783</item>
    </izvorni_sadrzaj>
    <derivirana_varijabla naziv="DomainObject.Predmet.OstaliListFormatedOIB_1">
      <item>ODVJETNIČKO DRUŠTVO BEKINA, ŠKURLA, DURMIŠ I SPAJIĆ, društvo s ograničenom odgovornošću, OIB 68178969783</item>
    </derivirana_varijabla>
  </DomainObject.Predmet.OstaliListFormatedOIB>
  <DomainObject.Predmet.OstaliListFormatedWithAdress>
    <izvorni_sadrzaj>
      <item>ODVJETNIČKO DRUŠTVO BEKINA, ŠKURLA, DURMIŠ I SPAJIĆ, društvo s ograničenom odgovornošću, Preradovićeva 24 , 10000 Zagreb</item>
    </izvorni_sadrzaj>
    <derivirana_varijabla naziv="DomainObject.Predmet.OstaliListFormatedWithAdress_1">
      <item>ODVJETNIČKO DRUŠTVO BEKINA, ŠKURLA, DURMIŠ I SPAJIĆ, društvo s ograničenom odgovornošću, Preradovićeva 24 , 10000 Zagreb</item>
    </derivirana_varijabla>
  </DomainObject.Predmet.OstaliListFormatedWithAdress>
  <DomainObject.Predmet.OstaliListFormatedWithAdressOIB>
    <izvorni_sadrzaj>
      <item>ODVJETNIČKO DRUŠTVO BEKINA, ŠKURLA, DURMIŠ I SPAJIĆ, društvo s ograničenom odgovornošću, OIB 68178969783, Preradovićeva 24 , 10000 Zagreb</item>
    </izvorni_sadrzaj>
    <derivirana_varijabla naziv="DomainObject.Predmet.OstaliListFormatedWithAdressOIB_1">
      <item>ODVJETNIČKO DRUŠTVO BEKINA, ŠKURLA, DURMIŠ I SPAJIĆ, društvo s ograničenom odgovornošću, OIB 68178969783, Preradovićeva 24 , 10000 Zagreb</item>
    </derivirana_varijabla>
  </DomainObject.Predmet.OstaliListFormatedWithAdressOIB>
  <DomainObject.Predmet.OstaliListNazivFormated>
    <izvorni_sadrzaj>
      <item>ODVJETNIČKO DRUŠTVO BEKINA, ŠKURLA, DURMIŠ I SPAJIĆ, društvo s ograničenom odgovornošću</item>
    </izvorni_sadrzaj>
    <derivirana_varijabla naziv="DomainObject.Predmet.OstaliListNazivFormated_1">
      <item>ODVJETNIČKO DRUŠTVO BEKINA, ŠKURLA, DURMIŠ I SPAJIĆ, društvo s ograničenom odgovornošću</item>
    </derivirana_varijabla>
  </DomainObject.Predmet.OstaliListNazivFormated>
  <DomainObject.Predmet.OstaliListNazivFormatedOIB>
    <izvorni_sadrzaj>
      <item>ODVJETNIČKO DRUŠTVO BEKINA, ŠKURLA, DURMIŠ I SPAJIĆ, društvo s ograničenom odgovornošću, OIB 68178969783</item>
    </izvorni_sadrzaj>
    <derivirana_varijabla naziv="DomainObject.Predmet.OstaliListNazivFormatedOIB_1">
      <item>ODVJETNIČKO DRUŠTVO BEKINA, ŠKURLA, DURMIŠ I SPAJIĆ, društvo s ograničenom odgovornošću, OIB 68178969783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prosinca 2016.</izvorni_sadrzaj>
    <derivirana_varijabla naziv="DomainObject.Datum_1">29.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ROBERTO PLUS d.o.o.</izvorni_sadrzaj>
    <derivirana_varijabla naziv="DomainObject.Predmet.StrankaIDrugi_1">ROBERTO PLUS d.o.o.</derivirana_varijabla>
  </DomainObject.Predmet.StrankaIDrugi>
  <DomainObject.Predmet.ProtustrankaIDrugi>
    <izvorni_sadrzaj>ROBERTO PLUS d.o.o.</izvorni_sadrzaj>
    <derivirana_varijabla naziv="DomainObject.Predmet.ProtustrankaIDrugi_1">ROBERTO PLUS d.o.o.</derivirana_varijabla>
  </DomainObject.Predmet.ProtustrankaIDrugi>
  <DomainObject.Predmet.StrankaIDrugiAdressOIB>
    <izvorni_sadrzaj>ROBERTO PLUS d.o.o., OIB 66385801110, Velikopoljska 42, 10000 Zagreb</izvorni_sadrzaj>
    <derivirana_varijabla naziv="DomainObject.Predmet.StrankaIDrugiAdressOIB_1">ROBERTO PLUS d.o.o., OIB 66385801110, Velikopoljska 42, 10000 Zagreb</derivirana_varijabla>
  </DomainObject.Predmet.StrankaIDrugiAdressOIB>
  <DomainObject.Predmet.ProtustrankaIDrugiAdressOIB>
    <izvorni_sadrzaj>ROBERTO PLUS d.o.o., OIB 66385801110, Velikopoljska 42, 10000 Zagreb</izvorni_sadrzaj>
    <derivirana_varijabla naziv="DomainObject.Predmet.ProtustrankaIDrugiAdressOIB_1">ROBERTO PLUS d.o.o., OIB 66385801110, Velikopoljska 42,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27. rujna 2016.</izvorni_sadrzaj>
    <derivirana_varijabla naziv="DomainObject.Predmet.OdlukaRjesenje.DatumDonosenjaOdluke_1">27. rujna 2016.</derivirana_varijabla>
  </DomainObject.Predmet.OdlukaRjesenje.DatumDonosenjaOdluke>
  <DomainObject.Predmet.OdlukaRjesenje.DatumPravomocnosti>
    <izvorni_sadrzaj>18. listopada 2016.</izvorni_sadrzaj>
    <derivirana_varijabla naziv="DomainObject.Predmet.OdlukaRjesenje.DatumPravomocnosti_1">18. listopada 2016.</derivirana_varijabla>
  </DomainObject.Predmet.OdlukaRjesenje.DatumPravomocnosti>
  <DomainObject.Predmet.OdlukaRjesenje.Oznaka>
    <izvorni_sadrzaj>St-5180/2016-10</izvorni_sadrzaj>
    <derivirana_varijabla naziv="DomainObject.Predmet.OdlukaRjesenje.Oznaka_1">St-5180/2016-10</derivirana_varijabla>
  </DomainObject.Predmet.OdlukaRjesenje.Oznaka>
  <DomainObject.Predmet.SudioniciListNaziv>
    <izvorni_sadrzaj>
      <item>ROBERTO PLUS d.o.o.</item>
      <item>ROBERTO PLUS d.o.o.</item>
      <item>ODVJETNIČKO DRUŠTVO BEKINA, ŠKURLA, DURMIŠ I SPAJIĆ, društvo s ograničenom odgovornošću</item>
    </izvorni_sadrzaj>
    <derivirana_varijabla naziv="DomainObject.Predmet.SudioniciListNaziv_1">
      <item>ROBERTO PLUS d.o.o.</item>
      <item>ROBERTO PLUS d.o.o.</item>
      <item>ODVJETNIČKO DRUŠTVO BEKINA, ŠKURLA, DURMIŠ I SPAJIĆ, društvo s ograničenom odgovornošću</item>
    </derivirana_varijabla>
  </DomainObject.Predmet.SudioniciListNaziv>
  <DomainObject.Predmet.SudioniciListAdressOIB>
    <izvorni_sadrzaj>
      <item>ROBERTO PLUS d.o.o., OIB 66385801110, Velikopoljska 42,10000 Zagreb</item>
      <item>ROBERTO PLUS d.o.o., OIB 66385801110, Velikopoljska 42,10000 Zagreb</item>
      <item>ODVJETNIČKO DRUŠTVO BEKINA, ŠKURLA, DURMIŠ I SPAJIĆ, društvo s ograničenom odgovornošću, OIB 68178969783, Preradovićeva 24 ,10000 Zagreb</item>
    </izvorni_sadrzaj>
    <derivirana_varijabla naziv="DomainObject.Predmet.SudioniciListAdressOIB_1">
      <item>ROBERTO PLUS d.o.o., OIB 66385801110, Velikopoljska 42,10000 Zagreb</item>
      <item>ROBERTO PLUS d.o.o., OIB 66385801110, Velikopoljska 42,10000 Zagreb</item>
      <item>ODVJETNIČKO DRUŠTVO BEKINA, ŠKURLA, DURMIŠ I SPAJIĆ, društvo s ograničenom odgovornošću, OIB 68178969783, Preradovićeva 24 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66385801110</item>
      <item>, OIB 66385801110</item>
      <item>, OIB 68178969783</item>
    </izvorni_sadrzaj>
    <derivirana_varijabla naziv="DomainObject.Predmet.SudioniciListNazivOIB_1">
      <item>, OIB 66385801110</item>
      <item>, OIB 66385801110</item>
      <item>, OIB 68178969783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219</properties:Words>
  <properties:Characters>1212</properties:Characters>
  <properties:Lines>57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                                                                                                                                          </vt:lpstr>
    </vt:vector>
  </properties:TitlesOfParts>
  <properties:LinksUpToDate>false</properties:LinksUpToDate>
  <properties:CharactersWithSpaces>1563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2016-12-29T10:35:00Z</dcterms:created>
  <dc:creator>nribaric</dc:creator>
  <cp:lastModifiedBy>Jadranka Zelić</cp:lastModifiedBy>
  <cp:lastPrinted>2016-12-29T10:34:00Z</cp:lastPrinted>
  <dcterms:modified xmlns:xsi="http://www.w3.org/2001/XMLSchema-instance" xsi:type="dcterms:W3CDTF">2016-12-29T10:36:00Z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