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ec5347" w14:paraId="eec5347" w:rsidRDefault="00C80CFD" w:rsidR="00D6593B">
      <w:pPr>
        <w15:collapsed w:val="false"/>
      </w:pPr>
      <w:bookmarkStart w:name="_GoBack" w:id="0"/>
      <w:bookmarkEnd w:id="0"/>
      <w:r>
        <w:rPr>
          <w:rFonts w:cs="Times New Roman"/>
          <w:noProof/>
          <w:lang w:eastAsia="hr-HR"/>
        </w:rPr>
        <w:t xml:space="preserve">               </w:t>
      </w:r>
      <w:r w:rsidR="00D6593B" w:rsidRPr="008168B3">
        <w:rPr>
          <w:rFonts w:cs="Times New Roman"/>
          <w:noProof/>
          <w:lang w:eastAsia="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r>
        <w:rPr>
          <w:rFonts w:cs="Times New Roman"/>
          <w:noProof/>
          <w:lang w:eastAsia="hr-HR"/>
        </w:rPr>
        <w:t xml:space="preserve"> </w:t>
      </w:r>
    </w:p>
    <w:p w:rsidRDefault="00D6593B" w:rsidR="00D6593B">
      <w:r>
        <w:t xml:space="preserve">REPUBLIKA HRVATSKA </w:t>
      </w:r>
    </w:p>
    <w:p w:rsidRDefault="00D6593B" w:rsidR="00D6593B">
      <w:r>
        <w:t>TRGOVAČKI SUD U ZAGREBU</w:t>
      </w:r>
    </w:p>
    <w:p w:rsidRDefault="00D6593B" w:rsidR="00D6593B">
      <w:r>
        <w:t xml:space="preserve">Zagreb, </w:t>
      </w:r>
      <w:proofErr w:type="spellStart"/>
      <w:r>
        <w:t>Amruševa</w:t>
      </w:r>
      <w:proofErr w:type="spellEnd"/>
      <w:r>
        <w:t xml:space="preserve"> 2/II</w:t>
      </w:r>
      <w:r w:rsidR="002973F9">
        <w:tab/>
      </w:r>
      <w:r w:rsidR="002973F9">
        <w:tab/>
      </w:r>
      <w:r w:rsidR="002973F9">
        <w:tab/>
      </w:r>
      <w:r w:rsidR="002973F9">
        <w:tab/>
      </w:r>
      <w:r w:rsidR="002973F9">
        <w:tab/>
      </w:r>
      <w:r w:rsidR="002973F9">
        <w:tab/>
      </w:r>
      <w:r w:rsidR="00C80CFD">
        <w:t xml:space="preserve">       </w:t>
      </w:r>
      <w:r w:rsidR="0086700A">
        <w:t xml:space="preserve">      </w:t>
      </w:r>
      <w:r w:rsidR="008D2F73">
        <w:t>48. St</w:t>
      </w:r>
      <w:r w:rsidR="00781B4E">
        <w:t>-8580</w:t>
      </w:r>
      <w:r w:rsidR="004E0CC2">
        <w:t>/</w:t>
      </w:r>
      <w:r w:rsidR="008D2F73">
        <w:t>15</w:t>
      </w:r>
    </w:p>
    <w:p w:rsidRDefault="0027656E" w:rsidR="0027656E"/>
    <w:p w:rsidRDefault="002973F9" w:rsidR="002973F9"/>
    <w:p w:rsidRDefault="00C80CFD" w:rsidP="002973F9" w:rsidR="002973F9">
      <w:pPr>
        <w:jc w:val="center"/>
      </w:pPr>
      <w:r>
        <w:t>R E P U B L I K A    H R V A T S K A</w:t>
      </w:r>
      <w:r w:rsidR="002973F9">
        <w:t xml:space="preserve"> </w:t>
      </w:r>
    </w:p>
    <w:p w:rsidRDefault="002973F9" w:rsidP="002973F9" w:rsidR="002973F9">
      <w:pPr>
        <w:jc w:val="center"/>
      </w:pPr>
      <w:r>
        <w:t xml:space="preserve">R  J E Š E N J E </w:t>
      </w:r>
    </w:p>
    <w:p w:rsidRDefault="002973F9" w:rsidP="002973F9" w:rsidR="002973F9">
      <w:pPr>
        <w:jc w:val="center"/>
      </w:pPr>
    </w:p>
    <w:p w:rsidRDefault="00C80CFD" w:rsidP="00B07038" w:rsidR="002973F9" w:rsidRPr="00B07038">
      <w:pPr>
        <w:ind w:firstLine="708"/>
        <w:jc w:val="both"/>
      </w:pPr>
      <w:r>
        <w:t xml:space="preserve">Trgovački sud u Zagrebu, </w:t>
      </w:r>
      <w:r w:rsidR="002973F9">
        <w:t xml:space="preserve">po sucu </w:t>
      </w:r>
      <w:r>
        <w:t>Vesni</w:t>
      </w:r>
      <w:r w:rsidR="0027656E">
        <w:t xml:space="preserve"> Sremac Šoštar kao stečajnom suc</w:t>
      </w:r>
      <w:r>
        <w:t xml:space="preserve">u, </w:t>
      </w:r>
      <w:r w:rsidR="002973F9">
        <w:t>povodom zahtjeva FINANCIJSKE AGENCIJE</w:t>
      </w:r>
      <w:r w:rsidR="00C37F42">
        <w:t xml:space="preserve"> Podružnica Zagreb, Trg svibanjskih žrtava 1995. 1 </w:t>
      </w:r>
      <w:r w:rsidR="002973F9">
        <w:t xml:space="preserve"> za provedbu skraćenog stečajnog postupka nad </w:t>
      </w:r>
      <w:r w:rsidR="006015DC">
        <w:t>dužnikom</w:t>
      </w:r>
      <w:r w:rsidR="00B07038">
        <w:t xml:space="preserve"> KIOSK GRUPA d.o.o. Zagreb, Šubićeva 40, OIB:</w:t>
      </w:r>
      <w:r w:rsidR="00783C48">
        <w:t xml:space="preserve"> </w:t>
      </w:r>
      <w:r w:rsidR="00B07038">
        <w:t xml:space="preserve">78726567410, MBS: 080656839, </w:t>
      </w:r>
      <w:r w:rsidR="002973F9">
        <w:t xml:space="preserve">dana </w:t>
      </w:r>
      <w:r w:rsidR="00A36154">
        <w:t>20</w:t>
      </w:r>
      <w:r w:rsidR="00D96BB9">
        <w:t xml:space="preserve">. rujna </w:t>
      </w:r>
      <w:r w:rsidR="002A3D45">
        <w:t xml:space="preserve">2016. godine </w:t>
      </w:r>
    </w:p>
    <w:p w:rsidRDefault="002973F9" w:rsidP="00CC348F" w:rsidR="002973F9">
      <w:pPr>
        <w:jc w:val="both"/>
      </w:pPr>
    </w:p>
    <w:p w:rsidRDefault="002973F9" w:rsidP="00C80CFD" w:rsidR="002973F9">
      <w:pPr>
        <w:jc w:val="center"/>
      </w:pPr>
      <w:r>
        <w:t xml:space="preserve">r i j e š i o   </w:t>
      </w:r>
      <w:r w:rsidR="004E0CC2">
        <w:t xml:space="preserve"> </w:t>
      </w:r>
      <w:r>
        <w:t>j e</w:t>
      </w:r>
    </w:p>
    <w:p w:rsidRDefault="002973F9" w:rsidP="00C80CFD" w:rsidR="002973F9">
      <w:pPr>
        <w:jc w:val="center"/>
      </w:pPr>
    </w:p>
    <w:p w:rsidRDefault="002973F9" w:rsidP="00CC348F" w:rsidR="00CC348F">
      <w:pPr>
        <w:ind w:left="708"/>
      </w:pPr>
      <w:r>
        <w:t>Obustavlja se skraćeni stečajni postupak nad dužnikom</w:t>
      </w:r>
      <w:r w:rsidR="006015DC">
        <w:t xml:space="preserve"> </w:t>
      </w:r>
      <w:r w:rsidR="00B07038">
        <w:t>KIOSK GRUPA d.o.o. Zagreb, Šubićeva 40, OIB:</w:t>
      </w:r>
      <w:r w:rsidR="00783C48">
        <w:t xml:space="preserve"> </w:t>
      </w:r>
      <w:r w:rsidR="00B07038">
        <w:t>78726567410, MBS: 080656839.</w:t>
      </w:r>
    </w:p>
    <w:p w:rsidRDefault="00D96BB9" w:rsidP="00D96BB9" w:rsidR="00D96BB9">
      <w:pPr>
        <w:suppressAutoHyphens/>
        <w:ind w:left="-15"/>
        <w:jc w:val="both"/>
      </w:pPr>
    </w:p>
    <w:p w:rsidRDefault="002973F9" w:rsidP="00C80CFD" w:rsidR="002973F9">
      <w:pPr>
        <w:jc w:val="center"/>
      </w:pPr>
      <w:r>
        <w:t>Obrazloženje</w:t>
      </w:r>
    </w:p>
    <w:p w:rsidRDefault="002973F9" w:rsidP="00C80CFD" w:rsidR="002973F9">
      <w:pPr>
        <w:jc w:val="center"/>
      </w:pPr>
    </w:p>
    <w:p w:rsidRDefault="002973F9" w:rsidP="00CC348F" w:rsidR="00CC348F">
      <w:pPr>
        <w:ind w:firstLine="708"/>
      </w:pPr>
      <w:r>
        <w:t>Financijska agencija podnijela je ovom</w:t>
      </w:r>
      <w:r w:rsidR="00D35761">
        <w:t xml:space="preserve"> sudu na temelju odredbe čl. 444</w:t>
      </w:r>
      <w:r>
        <w:t xml:space="preserve"> st. 1 Stečajnog zakona (</w:t>
      </w:r>
      <w:r w:rsidR="00C80CFD">
        <w:t>"</w:t>
      </w:r>
      <w:r>
        <w:t>NN</w:t>
      </w:r>
      <w:r w:rsidR="00C80CFD">
        <w:t>" br.</w:t>
      </w:r>
      <w:r>
        <w:t>71/15) zahtjev za provedbu skraćenog stečajnog postupka nad dužnikom</w:t>
      </w:r>
      <w:r w:rsidR="006015DC">
        <w:t xml:space="preserve"> </w:t>
      </w:r>
      <w:r w:rsidR="00B07038">
        <w:t>KIOSK GRUPA d.o.o. Zagreb, Šubićeva 40, OIB:</w:t>
      </w:r>
      <w:r w:rsidR="00783C48">
        <w:t xml:space="preserve"> </w:t>
      </w:r>
      <w:r w:rsidR="00B07038">
        <w:t>78726567410, MBS: 080656839.</w:t>
      </w:r>
    </w:p>
    <w:p w:rsidRDefault="005427D1" w:rsidP="00542EE7" w:rsidR="005427D1">
      <w:pPr>
        <w:suppressAutoHyphens/>
        <w:ind w:firstLine="708"/>
        <w:jc w:val="both"/>
      </w:pPr>
    </w:p>
    <w:p w:rsidRDefault="005427D1" w:rsidP="00C80CFD" w:rsidR="002973F9">
      <w:pPr>
        <w:jc w:val="both"/>
      </w:pPr>
      <w:r>
        <w:t xml:space="preserve"> </w:t>
      </w:r>
      <w:r w:rsidR="002973F9">
        <w:tab/>
        <w:t xml:space="preserve">Prema odredbi čl. 428 1 Stečajnog zakona sud će provesti skraćeni stečajni postupak nad pravnom osobom ako su ispunjene slijedeće pretpostavke: </w:t>
      </w:r>
    </w:p>
    <w:p w:rsidRDefault="002973F9" w:rsidP="00C80CFD" w:rsidR="002973F9">
      <w:pPr>
        <w:pStyle w:val="Odlomakpopisa"/>
        <w:numPr>
          <w:ilvl w:val="0"/>
          <w:numId w:val="1"/>
        </w:numPr>
        <w:jc w:val="both"/>
      </w:pPr>
      <w:r>
        <w:t xml:space="preserve">ako nema zaposlenih </w:t>
      </w:r>
    </w:p>
    <w:p w:rsidRDefault="002973F9" w:rsidP="00C80CFD" w:rsidR="002973F9">
      <w:pPr>
        <w:pStyle w:val="Odlomakpopisa"/>
        <w:numPr>
          <w:ilvl w:val="0"/>
          <w:numId w:val="1"/>
        </w:numPr>
        <w:jc w:val="both"/>
      </w:pPr>
      <w:r>
        <w:t xml:space="preserve">ako u Očevidniku redoslijeda osnova za plaćanje ima evidentirane neizvršene osnove za plaćanje u neprekinutom razdoblju od 120 dana i </w:t>
      </w:r>
    </w:p>
    <w:p w:rsidRDefault="002973F9" w:rsidP="00C80CFD" w:rsidR="002973F9">
      <w:pPr>
        <w:pStyle w:val="Odlomakpopisa"/>
        <w:numPr>
          <w:ilvl w:val="0"/>
          <w:numId w:val="1"/>
        </w:numPr>
        <w:jc w:val="both"/>
      </w:pPr>
      <w:r>
        <w:t xml:space="preserve">ako nisu ispunjene pretpostavke za pokretanje dugog postupka radi brisanja iz sudskog registra. </w:t>
      </w:r>
    </w:p>
    <w:p w:rsidRDefault="002973F9" w:rsidP="00C80CFD" w:rsidR="00DD4C9B">
      <w:pPr>
        <w:ind w:left="708"/>
        <w:jc w:val="both"/>
      </w:pPr>
      <w:r>
        <w:t>Sud je temeljem čl. 430</w:t>
      </w:r>
      <w:r w:rsidR="005427D1">
        <w:t>.</w:t>
      </w:r>
      <w:r>
        <w:t xml:space="preserve"> Stečajnog zakona na mrežnoj stranici e-oglasna ploča suda </w:t>
      </w:r>
    </w:p>
    <w:p w:rsidRDefault="00B07038" w:rsidP="00C80CFD" w:rsidR="002973F9">
      <w:pPr>
        <w:jc w:val="both"/>
      </w:pPr>
      <w:r>
        <w:t>dana 10</w:t>
      </w:r>
      <w:r w:rsidR="00D96BB9">
        <w:t>.</w:t>
      </w:r>
      <w:r w:rsidR="00542EE7">
        <w:t xml:space="preserve"> veljače</w:t>
      </w:r>
      <w:r w:rsidR="003166AB">
        <w:t xml:space="preserve"> </w:t>
      </w:r>
      <w:r w:rsidR="001E7BCF">
        <w:t xml:space="preserve">2016. godine </w:t>
      </w:r>
      <w:r w:rsidR="002973F9">
        <w:t xml:space="preserve">objavio oglas kojim je pozvao osobe ovlaštene za zastupanje dužnika po zakonu u roku 15 dana od objave oglasa, </w:t>
      </w:r>
      <w:r w:rsidR="00DD4C9B">
        <w:t xml:space="preserve">da podnesu sudu javnobilježnički ovjerovljen popis imovine i obveza na propisanom obrascu te je pozvao vjerovnika dužnika da najkasnije u roku od 45 dana od dana objave oglasa predlože otvaranje stečajnog postupka i da po pozivu suda predujme sredstva za namirenje troškova postupka, uz upozorenje na pravne posljedice nepodnošenja takovog prijedloga. </w:t>
      </w:r>
    </w:p>
    <w:p w:rsidRDefault="00DD4C9B" w:rsidP="00C80CFD" w:rsidR="003166AB">
      <w:pPr>
        <w:jc w:val="both"/>
      </w:pPr>
      <w:r>
        <w:tab/>
        <w:t xml:space="preserve">Vjerovnik dužnika Republika Hrvatska je dana </w:t>
      </w:r>
      <w:r w:rsidR="00B07038">
        <w:t>03</w:t>
      </w:r>
      <w:r w:rsidR="00542EE7">
        <w:t xml:space="preserve">. ožujka </w:t>
      </w:r>
      <w:r w:rsidR="001E7BCF">
        <w:t xml:space="preserve">2016. </w:t>
      </w:r>
      <w:r>
        <w:t xml:space="preserve">podnio prijedlog za otvaranje stečajnog postupka nad dužnikom te je izvijestio sud da prema dužniku ima potraživanje u iznosu od </w:t>
      </w:r>
      <w:r w:rsidR="00781B4E">
        <w:t xml:space="preserve"> 46.665,20 </w:t>
      </w:r>
      <w:r w:rsidR="006015DC">
        <w:t xml:space="preserve"> </w:t>
      </w:r>
      <w:r w:rsidR="003166AB">
        <w:t>kn.</w:t>
      </w:r>
      <w:r w:rsidR="006015DC">
        <w:t xml:space="preserve"> </w:t>
      </w:r>
    </w:p>
    <w:p w:rsidRDefault="00DD4C9B" w:rsidP="00C80CFD" w:rsidR="003166AB">
      <w:pPr>
        <w:jc w:val="both"/>
      </w:pPr>
      <w:r>
        <w:tab/>
        <w:t>Republika Hrvatska je, sukladno čl. 114 st. 3 SZ-a, oslobođena predujmljivanja iznosa od 1.000,00 kuna u Fond za namirenje troškova stečajnog postupka te dodatnog iznosa koji ne može biti viši od 20.000,00 kuna u smislu stavka 1 navedenog članka.</w:t>
      </w:r>
    </w:p>
    <w:p w:rsidRDefault="003166AB" w:rsidP="00C80CFD" w:rsidR="003166AB">
      <w:pPr>
        <w:jc w:val="both"/>
      </w:pPr>
    </w:p>
    <w:p w:rsidRDefault="00DD4C9B" w:rsidP="00C80CFD" w:rsidR="00DD4C9B">
      <w:pPr>
        <w:jc w:val="both"/>
      </w:pPr>
      <w:r>
        <w:lastRenderedPageBreak/>
        <w:t xml:space="preserve"> </w:t>
      </w:r>
      <w:r>
        <w:tab/>
        <w:t>Kako iz navedenog proizlazi da u konkretnom slučaju nisu isp</w:t>
      </w:r>
      <w:r w:rsidR="00474665">
        <w:t xml:space="preserve">unjene pretpostavke za provedbu </w:t>
      </w:r>
      <w:r>
        <w:t xml:space="preserve">skraćenog stečajnog postupka koji završava otvaranjem i istovremenim zaključenjem skraćenog stečajnog postupka (čl. 431 SZ), odlučeno je primjenom odredbe čl. 433 SZ kao u izreci ovog rješenja. </w:t>
      </w:r>
    </w:p>
    <w:p w:rsidRDefault="00DD4C9B" w:rsidP="00C80CFD" w:rsidR="00DD4C9B">
      <w:pPr>
        <w:jc w:val="both"/>
      </w:pPr>
      <w:r>
        <w:tab/>
        <w:t xml:space="preserve">Nakon pravomoćnosti ovog rješenja, posebnim će se rješenjem odlučiti da li  će se nad gore navedenim dužnikom pokrenuti prethodni postupak ili će rješenjem odmah otvoriti redovni stečajni postupak (čl. 433 SZ). </w:t>
      </w:r>
    </w:p>
    <w:p w:rsidRDefault="00DD4C9B" w:rsidP="00C80CFD" w:rsidR="00DD4C9B">
      <w:pPr>
        <w:jc w:val="both"/>
      </w:pPr>
    </w:p>
    <w:p w:rsidRDefault="00A36154" w:rsidP="00C80CFD" w:rsidR="00DD4C9B">
      <w:pPr>
        <w:jc w:val="center"/>
      </w:pPr>
      <w:r>
        <w:t>U Zagrebu, 20</w:t>
      </w:r>
      <w:r w:rsidR="00D96BB9">
        <w:t xml:space="preserve">. rujna </w:t>
      </w:r>
      <w:r w:rsidR="00C80CFD">
        <w:t xml:space="preserve"> </w:t>
      </w:r>
      <w:r w:rsidR="001E7BCF">
        <w:t>2016.</w:t>
      </w:r>
      <w:r w:rsidR="00C80CFD">
        <w:t xml:space="preserve"> godine</w:t>
      </w:r>
    </w:p>
    <w:p w:rsidRDefault="00C37F42" w:rsidP="00C80CFD" w:rsidR="00C37F42">
      <w:pPr>
        <w:jc w:val="center"/>
      </w:pPr>
    </w:p>
    <w:p w:rsidRDefault="00DD4C9B" w:rsidP="00C80CFD" w:rsidR="00DD4C9B">
      <w:pPr>
        <w:jc w:val="both"/>
      </w:pPr>
    </w:p>
    <w:p w:rsidRDefault="00DD4C9B" w:rsidP="00C80CFD" w:rsidR="00C80CFD">
      <w:pPr>
        <w:jc w:val="right"/>
      </w:pPr>
      <w:r>
        <w:tab/>
      </w:r>
      <w:r>
        <w:tab/>
      </w:r>
      <w:r>
        <w:tab/>
      </w:r>
      <w:r>
        <w:tab/>
      </w:r>
      <w:r>
        <w:tab/>
      </w:r>
      <w:r>
        <w:tab/>
      </w:r>
      <w:r>
        <w:tab/>
      </w:r>
      <w:r>
        <w:tab/>
      </w:r>
      <w:r>
        <w:tab/>
      </w:r>
      <w:r w:rsidR="00C80CFD">
        <w:t>SUDAC:</w:t>
      </w:r>
    </w:p>
    <w:p w:rsidRDefault="00C80CFD" w:rsidP="00C80CFD" w:rsidR="00C80CFD">
      <w:pPr>
        <w:jc w:val="right"/>
      </w:pPr>
      <w:r>
        <w:t>Vesna Sremac Šoštar</w:t>
      </w:r>
      <w:r w:rsidR="00CC7F77">
        <w:t>, v.r.</w:t>
      </w:r>
    </w:p>
    <w:p w:rsidRDefault="00DD4C9B" w:rsidP="00C80CFD" w:rsidR="00DD4C9B">
      <w:pPr>
        <w:jc w:val="right"/>
      </w:pPr>
      <w:r>
        <w:t xml:space="preserve"> </w:t>
      </w:r>
    </w:p>
    <w:p w:rsidRDefault="00DD4C9B" w:rsidP="00C80CFD" w:rsidR="00DD4C9B">
      <w:pPr>
        <w:jc w:val="both"/>
      </w:pPr>
    </w:p>
    <w:p w:rsidRDefault="00C80CFD" w:rsidP="00C80CFD" w:rsidR="00DD4C9B" w:rsidRPr="00D71DE7">
      <w:pPr>
        <w:jc w:val="both"/>
      </w:pPr>
      <w:r>
        <w:t>POUKA</w:t>
      </w:r>
      <w:r w:rsidR="00DD4C9B" w:rsidRPr="00D71DE7">
        <w:t xml:space="preserve"> O PRAVNOM LIJEKU</w:t>
      </w:r>
      <w:r>
        <w:t>:</w:t>
      </w:r>
    </w:p>
    <w:p w:rsidRDefault="00DD4C9B" w:rsidP="00C80CFD" w:rsidR="00DD4C9B">
      <w:pPr>
        <w:jc w:val="both"/>
      </w:pPr>
      <w:r w:rsidRPr="00D71DE7">
        <w:t>Protiv ovog rješenja nezadovoljna stranka može uložiti žalbu Visokom trgovačkom sudu Republike Hrvatske u roku od 8 dana po primitku rješenja, a ulaže se putem ovog suda u 3 primjerka</w:t>
      </w:r>
      <w:r w:rsidR="00C80CFD">
        <w:t xml:space="preserve">. </w:t>
      </w:r>
      <w:r w:rsidRPr="00D71DE7">
        <w:t xml:space="preserve"> </w:t>
      </w:r>
    </w:p>
    <w:p w:rsidRDefault="00C80CFD" w:rsidP="00C80CFD" w:rsidR="00C80CFD">
      <w:pPr>
        <w:jc w:val="both"/>
      </w:pPr>
    </w:p>
    <w:p w:rsidRDefault="00A2217E" w:rsidP="00A2217E" w:rsidR="00A2217E" w:rsidRPr="00E32402">
      <w:pPr>
        <w:jc w:val="center"/>
        <w:rPr>
          <w:b/>
          <w:szCs w:val="24"/>
        </w:rPr>
      </w:pPr>
    </w:p>
    <w:p w:rsidRDefault="00CC7F77" w:rsidP="00CC7F77" w:rsidR="00803C72">
      <w:pPr>
        <w:jc w:val="right"/>
        <w:rPr>
          <w:szCs w:val="24"/>
        </w:rPr>
      </w:pPr>
      <w:r>
        <w:rPr>
          <w:szCs w:val="24"/>
        </w:rPr>
        <w:t xml:space="preserve">Za točnost </w:t>
      </w:r>
      <w:proofErr w:type="spellStart"/>
      <w:r>
        <w:rPr>
          <w:szCs w:val="24"/>
        </w:rPr>
        <w:t>otpravka</w:t>
      </w:r>
      <w:proofErr w:type="spellEnd"/>
      <w:r>
        <w:rPr>
          <w:szCs w:val="24"/>
        </w:rPr>
        <w:t>-ovlašteni službenik:</w:t>
      </w:r>
    </w:p>
    <w:p w:rsidRDefault="00CC7F77" w:rsidP="00CC7F77" w:rsidR="00CC7F77">
      <w:pPr>
        <w:jc w:val="right"/>
      </w:pPr>
      <w:r w:rsidRPr="00CC7F77">
        <w:rPr>
          <w:szCs w:val="24"/>
        </w:rPr>
        <w:t>Zlatka Plivelić</w:t>
      </w:r>
    </w:p>
    <w:sectPr w:rsidSect="003166AB" w:rsidR="00CC7F77">
      <w:headerReference w:type="default" r:id="rId11"/>
      <w:pgSz w:h="16838" w:w="11906"/>
      <w:pgMar w:gutter="0" w:footer="709" w:header="709" w:left="1418" w:bottom="1418" w:right="1418"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D4C9B" w:rsidP="00DD4C9B" w:rsidR="00DD4C9B">
      <w:r>
        <w:separator/>
      </w:r>
    </w:p>
  </w:endnote>
  <w:endnote w:id="0" w:type="continuationSeparator">
    <w:p w:rsidRDefault="00DD4C9B" w:rsidP="00DD4C9B" w:rsidR="00DD4C9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D4C9B" w:rsidP="00DD4C9B" w:rsidR="00DD4C9B">
      <w:r>
        <w:separator/>
      </w:r>
    </w:p>
  </w:footnote>
  <w:footnote w:id="0" w:type="continuationSeparator">
    <w:p w:rsidRDefault="00DD4C9B" w:rsidP="00DD4C9B" w:rsidR="00DD4C9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35636319"/>
      <w:docPartObj>
        <w:docPartGallery w:val="Page Numbers (Top of Page)"/>
        <w:docPartUnique/>
      </w:docPartObj>
    </w:sdtPr>
    <w:sdtEndPr/>
    <w:sdtContent>
      <w:p w:rsidRDefault="00C37F42" w:rsidP="00C37F42" w:rsidR="00DD4C9B">
        <w:pPr>
          <w:pStyle w:val="Zaglavlje"/>
          <w:ind w:firstLine="3540"/>
          <w:jc w:val="center"/>
        </w:pPr>
        <w:r>
          <w:t xml:space="preserve">      </w:t>
        </w:r>
        <w:r w:rsidR="00D96BB9">
          <w:t xml:space="preserve"> </w:t>
        </w:r>
        <w:r>
          <w:t>2</w:t>
        </w:r>
        <w:r w:rsidR="00DD4C9B">
          <w:t xml:space="preserve">                      </w:t>
        </w:r>
        <w:r w:rsidR="00C80CFD">
          <w:t xml:space="preserve">                </w:t>
        </w:r>
        <w:r w:rsidR="005427D1">
          <w:t xml:space="preserve">                 </w:t>
        </w:r>
        <w:r w:rsidR="00781B4E">
          <w:t>48. St-8580</w:t>
        </w:r>
        <w:r w:rsidR="00566A56">
          <w:t>/</w:t>
        </w:r>
        <w:r w:rsidR="00D96BB9">
          <w:t>15</w:t>
        </w:r>
      </w:p>
    </w:sdtContent>
  </w:sdt>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name w:val="WW8Num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
    <w:nsid w:val="2EE42C87"/>
    <w:multiLevelType w:val="hybridMultilevel"/>
    <w:tmpl w:val="F3E079D6"/>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2">
    <w:nsid w:val="3BDA5540"/>
    <w:multiLevelType w:val="multilevel"/>
    <w:tmpl w:val="0000000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3">
    <w:nsid w:val="73C51E70"/>
    <w:multiLevelType w:val="hybridMultilevel"/>
    <w:tmpl w:val="D8E0C176"/>
    <w:lvl w:tplc="197028DC" w:ilvl="0">
      <w:start w:val="2"/>
      <w:numFmt w:val="bullet"/>
      <w:lvlText w:val="-"/>
      <w:lvlJc w:val="left"/>
      <w:pPr>
        <w:ind w:hanging="360" w:left="1068"/>
      </w:pPr>
      <w:rPr>
        <w:rFonts w:eastAsiaTheme="minorHAnsi" w:cs="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6593B"/>
    <w:rsid w:val="00007DC8"/>
    <w:rsid w:val="00013E03"/>
    <w:rsid w:val="0015645C"/>
    <w:rsid w:val="0019548A"/>
    <w:rsid w:val="001C6B43"/>
    <w:rsid w:val="001E7BCF"/>
    <w:rsid w:val="0027656E"/>
    <w:rsid w:val="00283809"/>
    <w:rsid w:val="002973F9"/>
    <w:rsid w:val="002A3D45"/>
    <w:rsid w:val="002A6164"/>
    <w:rsid w:val="002D7583"/>
    <w:rsid w:val="0030413A"/>
    <w:rsid w:val="003166AB"/>
    <w:rsid w:val="00341B62"/>
    <w:rsid w:val="00345A2C"/>
    <w:rsid w:val="0035182A"/>
    <w:rsid w:val="003F5D58"/>
    <w:rsid w:val="00462590"/>
    <w:rsid w:val="00474665"/>
    <w:rsid w:val="004A0E50"/>
    <w:rsid w:val="004B72A9"/>
    <w:rsid w:val="004C25F1"/>
    <w:rsid w:val="004D61B5"/>
    <w:rsid w:val="004E0CC2"/>
    <w:rsid w:val="005151FF"/>
    <w:rsid w:val="005315D9"/>
    <w:rsid w:val="00533382"/>
    <w:rsid w:val="005427D1"/>
    <w:rsid w:val="00542EE7"/>
    <w:rsid w:val="00566A56"/>
    <w:rsid w:val="005A5B38"/>
    <w:rsid w:val="006015DC"/>
    <w:rsid w:val="006451BE"/>
    <w:rsid w:val="0065404E"/>
    <w:rsid w:val="006630E6"/>
    <w:rsid w:val="00677C3A"/>
    <w:rsid w:val="006D37EF"/>
    <w:rsid w:val="006D7209"/>
    <w:rsid w:val="00781B4E"/>
    <w:rsid w:val="00783C48"/>
    <w:rsid w:val="007A5DAF"/>
    <w:rsid w:val="007B5618"/>
    <w:rsid w:val="007C5E77"/>
    <w:rsid w:val="00803C72"/>
    <w:rsid w:val="00842B89"/>
    <w:rsid w:val="00852BC6"/>
    <w:rsid w:val="0086700A"/>
    <w:rsid w:val="008D12F2"/>
    <w:rsid w:val="008D2F73"/>
    <w:rsid w:val="009157A0"/>
    <w:rsid w:val="009357C1"/>
    <w:rsid w:val="00997C91"/>
    <w:rsid w:val="00A2217E"/>
    <w:rsid w:val="00A36154"/>
    <w:rsid w:val="00A45D35"/>
    <w:rsid w:val="00A53662"/>
    <w:rsid w:val="00A81191"/>
    <w:rsid w:val="00A97E67"/>
    <w:rsid w:val="00B07038"/>
    <w:rsid w:val="00B53525"/>
    <w:rsid w:val="00B67A9F"/>
    <w:rsid w:val="00B71151"/>
    <w:rsid w:val="00BD271E"/>
    <w:rsid w:val="00C0217C"/>
    <w:rsid w:val="00C37F42"/>
    <w:rsid w:val="00C80CFD"/>
    <w:rsid w:val="00C9256A"/>
    <w:rsid w:val="00CB121F"/>
    <w:rsid w:val="00CC348F"/>
    <w:rsid w:val="00CC4CC9"/>
    <w:rsid w:val="00CC7F77"/>
    <w:rsid w:val="00D35761"/>
    <w:rsid w:val="00D51262"/>
    <w:rsid w:val="00D6593B"/>
    <w:rsid w:val="00D92198"/>
    <w:rsid w:val="00D96BB9"/>
    <w:rsid w:val="00DD4C9B"/>
    <w:rsid w:val="00DD686D"/>
    <w:rsid w:val="00E021FF"/>
    <w:rsid w:val="00EA30C4"/>
    <w:rsid w:val="00EA3AF8"/>
    <w:rsid w:val="00EB07C2"/>
    <w:rsid w:val="00EB45AB"/>
    <w:rsid w:val="00ED6BC2"/>
    <w:rsid w:val="00EE6B44"/>
    <w:rsid w:val="00F33CE5"/>
    <w:rsid w:val="00F45796"/>
    <w:rsid w:val="00F941E3"/>
    <w:rsid w:val="00FB0244"/>
    <w:rsid w:val="00FD2EE3"/>
    <w:rsid w:val="00FE414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6593B"/>
    <w:rPr>
      <w:rFonts w:cs="Tahoma" w:hAnsi="Tahoma" w:ascii="Tahoma"/>
      <w:sz w:val="16"/>
      <w:szCs w:val="16"/>
    </w:rPr>
  </w:style>
  <w:style w:styleId="Odlomakpopisa" w:type="paragraph">
    <w:name w:val="List Paragraph"/>
    <w:basedOn w:val="Normal"/>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true"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true" w:styleId="PodnojeChar" w:type="character">
    <w:name w:val="Podnožje Char"/>
    <w:basedOn w:val="Zadanifontodlomka"/>
    <w:link w:val="Podnoje"/>
    <w:uiPriority w:val="99"/>
    <w:rsid w:val="00DD4C9B"/>
  </w:style>
  <w:style w:styleId="Tekstrezerviranogmjesta" w:type="character">
    <w:name w:val="Placeholder Text"/>
    <w:basedOn w:val="Zadanifontodlomka"/>
    <w:uiPriority w:val="99"/>
    <w:semiHidden/>
    <w:rsid w:val="00345A2C"/>
    <w:rPr>
      <w:color w:val="808080"/>
      <w:bdr w:space="0" w:sz="0" w:color="auto" w:val="none"/>
      <w:shd w:fill="auto" w:color="auto" w:val="clear"/>
    </w:rPr>
  </w:style>
  <w:style w:customStyle="true" w:styleId="eSPISCCParagraphDefaultFont" w:type="character">
    <w:name w:val="eSPIS_CC_Paragraph Default Font"/>
    <w:basedOn w:val="Zadanifontodlomka"/>
    <w:rsid w:val="00345A2C"/>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345A2C"/>
    <w:rPr>
      <w:rFonts w:cs="Times New Roman"/>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345A2C"/>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345A2C"/>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ascii="Tahoma" w:cs="Tahoma" w:hAnsi="Tahoma"/>
      <w:sz w:val="16"/>
      <w:szCs w:val="16"/>
    </w:rPr>
  </w:style>
  <w:style w:customStyle="1" w:styleId="TekstbaloniaChar" w:type="character">
    <w:name w:val="Tekst balončića Char"/>
    <w:basedOn w:val="Zadanifontodlomka"/>
    <w:link w:val="Tekstbalonia"/>
    <w:uiPriority w:val="99"/>
    <w:semiHidden/>
    <w:rsid w:val="00D6593B"/>
    <w:rPr>
      <w:rFonts w:ascii="Tahoma" w:cs="Tahoma" w:hAnsi="Tahoma"/>
      <w:sz w:val="16"/>
      <w:szCs w:val="16"/>
    </w:rPr>
  </w:style>
  <w:style w:styleId="Odlomakpopisa" w:type="paragraph">
    <w:name w:val="List Paragraph"/>
    <w:basedOn w:val="Normal"/>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1"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1" w:styleId="PodnojeChar" w:type="character">
    <w:name w:val="Podnožje Char"/>
    <w:basedOn w:val="Zadanifontodlomka"/>
    <w:link w:val="Podnoje"/>
    <w:uiPriority w:val="99"/>
    <w:rsid w:val="00DD4C9B"/>
  </w:style>
  <w:style w:styleId="Tekstrezerviranogmjesta" w:type="character">
    <w:name w:val="Placeholder Text"/>
    <w:basedOn w:val="Zadanifontodlomka"/>
    <w:uiPriority w:val="99"/>
    <w:semiHidden/>
    <w:rsid w:val="00345A2C"/>
    <w:rPr>
      <w:color w:val="808080"/>
      <w:bdr w:color="auto" w:space="0" w:sz="0" w:val="none"/>
      <w:shd w:color="auto" w:fill="auto" w:val="clear"/>
    </w:rPr>
  </w:style>
  <w:style w:customStyle="1" w:styleId="eSPISCCParagraphDefaultFont" w:type="character">
    <w:name w:val="eSPIS_CC_Paragraph Default Font"/>
    <w:basedOn w:val="Zadanifontodlomka"/>
    <w:rsid w:val="00345A2C"/>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345A2C"/>
    <w:rPr>
      <w:rFonts w:cs="Times New Roman"/>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345A2C"/>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345A2C"/>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1190657">
      <w:bodyDiv w:val="true"/>
      <w:marLeft w:val="0"/>
      <w:marRight w:val="0"/>
      <w:marTop w:val="0"/>
      <w:marBottom w:val="0"/>
      <w:divBdr>
        <w:top w:space="0" w:sz="0" w:color="auto" w:val="none"/>
        <w:left w:space="0" w:sz="0" w:color="auto" w:val="none"/>
        <w:bottom w:space="0" w:sz="0" w:color="auto" w:val="none"/>
        <w:right w:space="0" w:sz="0" w:color="auto" w:val="none"/>
      </w:divBdr>
    </w:div>
    <w:div w:id="433790173">
      <w:bodyDiv w:val="true"/>
      <w:marLeft w:val="0"/>
      <w:marRight w:val="0"/>
      <w:marTop w:val="0"/>
      <w:marBottom w:val="0"/>
      <w:divBdr>
        <w:top w:space="0" w:sz="0" w:color="auto" w:val="none"/>
        <w:left w:space="0" w:sz="0" w:color="auto" w:val="none"/>
        <w:bottom w:space="0" w:sz="0" w:color="auto" w:val="none"/>
        <w:right w:space="0" w:sz="0" w:color="auto" w:val="none"/>
      </w:divBdr>
    </w:div>
    <w:div w:id="743382179">
      <w:bodyDiv w:val="true"/>
      <w:marLeft w:val="0"/>
      <w:marRight w:val="0"/>
      <w:marTop w:val="0"/>
      <w:marBottom w:val="0"/>
      <w:divBdr>
        <w:top w:space="0" w:sz="0" w:color="auto" w:val="none"/>
        <w:left w:space="0" w:sz="0" w:color="auto" w:val="none"/>
        <w:bottom w:space="0" w:sz="0" w:color="auto" w:val="none"/>
        <w:right w:space="0" w:sz="0" w:color="auto" w:val="none"/>
      </w:divBdr>
    </w:div>
    <w:div w:id="867185682">
      <w:bodyDiv w:val="true"/>
      <w:marLeft w:val="0"/>
      <w:marRight w:val="0"/>
      <w:marTop w:val="0"/>
      <w:marBottom w:val="0"/>
      <w:divBdr>
        <w:top w:space="0" w:sz="0" w:color="auto" w:val="none"/>
        <w:left w:space="0" w:sz="0" w:color="auto" w:val="none"/>
        <w:bottom w:space="0" w:sz="0" w:color="auto" w:val="none"/>
        <w:right w:space="0" w:sz="0" w:color="auto" w:val="none"/>
      </w:divBdr>
    </w:div>
    <w:div w:id="975180434">
      <w:bodyDiv w:val="true"/>
      <w:marLeft w:val="0"/>
      <w:marRight w:val="0"/>
      <w:marTop w:val="0"/>
      <w:marBottom w:val="0"/>
      <w:divBdr>
        <w:top w:space="0" w:sz="0" w:color="auto" w:val="none"/>
        <w:left w:space="0" w:sz="0" w:color="auto" w:val="none"/>
        <w:bottom w:space="0" w:sz="0" w:color="auto" w:val="none"/>
        <w:right w:space="0" w:sz="0" w:color="auto" w:val="none"/>
      </w:divBdr>
    </w:div>
    <w:div w:id="1221358642">
      <w:bodyDiv w:val="true"/>
      <w:marLeft w:val="0"/>
      <w:marRight w:val="0"/>
      <w:marTop w:val="0"/>
      <w:marBottom w:val="0"/>
      <w:divBdr>
        <w:top w:space="0" w:sz="0" w:color="auto" w:val="none"/>
        <w:left w:space="0" w:sz="0" w:color="auto" w:val="none"/>
        <w:bottom w:space="0" w:sz="0" w:color="auto" w:val="none"/>
        <w:right w:space="0" w:sz="0" w:color="auto" w:val="none"/>
      </w:divBdr>
    </w:div>
    <w:div w:id="1433627868">
      <w:bodyDiv w:val="true"/>
      <w:marLeft w:val="0"/>
      <w:marRight w:val="0"/>
      <w:marTop w:val="0"/>
      <w:marBottom w:val="0"/>
      <w:divBdr>
        <w:top w:space="0" w:sz="0" w:color="auto" w:val="none"/>
        <w:left w:space="0" w:sz="0" w:color="auto" w:val="none"/>
        <w:bottom w:space="0" w:sz="0" w:color="auto" w:val="none"/>
        <w:right w:space="0" w:sz="0" w:color="auto" w:val="none"/>
      </w:divBdr>
    </w:div>
    <w:div w:id="1586567507">
      <w:bodyDiv w:val="true"/>
      <w:marLeft w:val="0"/>
      <w:marRight w:val="0"/>
      <w:marTop w:val="0"/>
      <w:marBottom w:val="0"/>
      <w:divBdr>
        <w:top w:space="0" w:sz="0" w:color="auto" w:val="none"/>
        <w:left w:space="0" w:sz="0" w:color="auto" w:val="none"/>
        <w:bottom w:space="0" w:sz="0" w:color="auto" w:val="none"/>
        <w:right w:space="0" w:sz="0" w:color="auto" w:val="none"/>
      </w:divBdr>
    </w:div>
    <w:div w:id="1771394482">
      <w:bodyDiv w:val="true"/>
      <w:marLeft w:val="0"/>
      <w:marRight w:val="0"/>
      <w:marTop w:val="0"/>
      <w:marBottom w:val="0"/>
      <w:divBdr>
        <w:top w:space="0" w:sz="0" w:color="auto" w:val="none"/>
        <w:left w:space="0" w:sz="0" w:color="auto" w:val="none"/>
        <w:bottom w:space="0" w:sz="0" w:color="auto" w:val="none"/>
        <w:right w:space="0" w:sz="0" w:color="auto" w:val="none"/>
      </w:divBdr>
    </w:div>
    <w:div w:id="1837333142">
      <w:bodyDiv w:val="true"/>
      <w:marLeft w:val="0"/>
      <w:marRight w:val="0"/>
      <w:marTop w:val="0"/>
      <w:marBottom w:val="0"/>
      <w:divBdr>
        <w:top w:space="0" w:sz="0" w:color="auto" w:val="none"/>
        <w:left w:space="0" w:sz="0" w:color="auto" w:val="none"/>
        <w:bottom w:space="0" w:sz="0" w:color="auto" w:val="none"/>
        <w:right w:space="0" w:sz="0" w:color="auto" w:val="none"/>
      </w:divBdr>
    </w:div>
    <w:div w:id="2019191446">
      <w:bodyDiv w:val="true"/>
      <w:marLeft w:val="0"/>
      <w:marRight w:val="0"/>
      <w:marTop w:val="0"/>
      <w:marBottom w:val="0"/>
      <w:divBdr>
        <w:top w:space="0" w:sz="0" w:color="auto" w:val="none"/>
        <w:left w:space="0" w:sz="0" w:color="auto" w:val="none"/>
        <w:bottom w:space="0" w:sz="0" w:color="auto" w:val="none"/>
        <w:right w:space="0" w:sz="0" w:color="auto" w:val="none"/>
      </w:divBdr>
    </w:div>
    <w:div w:id="211655694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rujna 2016.</izvorni_sadrzaj>
    <derivirana_varijabla naziv="DomainObject.DatumDonosenjaOdluke_1">20. rujna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8580</izvorni_sadrzaj>
    <derivirana_varijabla naziv="DomainObject.Predmet.Broj_1">8580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prosinca 2015.</izvorni_sadrzaj>
    <derivirana_varijabla naziv="DomainObject.Predmet.DatumOsnivanja_1">18.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St-8580/2015</izvorni_sadrzaj>
    <derivirana_varijabla naziv="DomainObject.Predmet.OznakaBroj_1">St-8580/2015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KIOSK GRUPA d.o.o. zastupanog po punomoćniku VELJKO PEROVIĆ</izvorni_sadrzaj>
    <derivirana_varijabla naziv="DomainObject.Predmet.ProtustrankaFormated_1">  KIOSK GRUPA d.o.o. zastupanog po punomoćniku VELJKO PEROVIĆ</derivirana_varijabla>
  </DomainObject.Predmet.ProtustrankaFormated>
  <DomainObject.Predmet.ProtustrankaFormatedOIB>
    <izvorni_sadrzaj>  KIOSK GRUPA d.o.o., OIB 78726567410 zastupanog po punomoćniku VELJKO PEROVIĆ</izvorni_sadrzaj>
    <derivirana_varijabla naziv="DomainObject.Predmet.ProtustrankaFormatedOIB_1">  KIOSK GRUPA d.o.o., OIB 78726567410 zastupanog po punomoćniku VELJKO PEROVIĆ</derivirana_varijabla>
  </DomainObject.Predmet.ProtustrankaFormatedOIB>
  <DomainObject.Predmet.ProtustrankaFormatedWithAdress>
    <izvorni_sadrzaj> KIOSK GRUPA d.o.o., Šubićeva 40, 10000 Zagreb zastupanog po punomoćniku VELJKO PEROVIĆ</izvorni_sadrzaj>
    <derivirana_varijabla naziv="DomainObject.Predmet.ProtustrankaFormatedWithAdress_1"> KIOSK GRUPA d.o.o., Šubićeva 40, 10000 Zagreb zastupanog po punomoćniku VELJKO PEROVIĆ</derivirana_varijabla>
  </DomainObject.Predmet.ProtustrankaFormatedWithAdress>
  <DomainObject.Predmet.ProtustrankaFormatedWithAdressOIB>
    <izvorni_sadrzaj> KIOSK GRUPA d.o.o., OIB 78726567410, Šubićeva 40, 10000 Zagreb zastupanog po punomoćniku VELJKO PEROVIĆ</izvorni_sadrzaj>
    <derivirana_varijabla naziv="DomainObject.Predmet.ProtustrankaFormatedWithAdressOIB_1"> KIOSK GRUPA d.o.o., OIB 78726567410, Šubićeva 40, 10000 Zagreb zastupanog po punomoćniku VELJKO PEROVIĆ</derivirana_varijabla>
  </DomainObject.Predmet.ProtustrankaFormatedWithAdressOIB>
  <DomainObject.Predmet.ProtustrankaWithAdress>
    <izvorni_sadrzaj>KIOSK GRUPA d.o.o. Šubićeva 40, 10000 Zagreb</izvorni_sadrzaj>
    <derivirana_varijabla naziv="DomainObject.Predmet.ProtustrankaWithAdress_1">KIOSK GRUPA d.o.o. Šubićeva 40, 10000 Zagreb</derivirana_varijabla>
  </DomainObject.Predmet.ProtustrankaWithAdress>
  <DomainObject.Predmet.ProtustrankaWithAdressOIB>
    <izvorni_sadrzaj>KIOSK GRUPA d.o.o., OIB 78726567410, Šubićeva 40, 10000 Zagreb</izvorni_sadrzaj>
    <derivirana_varijabla naziv="DomainObject.Predmet.ProtustrankaWithAdressOIB_1">KIOSK GRUPA d.o.o., OIB 78726567410, Šubićeva 40, 10000 Zagreb</derivirana_varijabla>
  </DomainObject.Predmet.ProtustrankaWithAdressOIB>
  <DomainObject.Predmet.ProtustrankaNazivFormated>
    <izvorni_sadrzaj>KIOSK GRUPA d.o.o.</izvorni_sadrzaj>
    <derivirana_varijabla naziv="DomainObject.Predmet.ProtustrankaNazivFormated_1">KIOSK GRUPA d.o.o.</derivirana_varijabla>
  </DomainObject.Predmet.ProtustrankaNazivFormated>
  <DomainObject.Predmet.ProtustrankaNazivFormatedOIB>
    <izvorni_sadrzaj>KIOSK GRUPA d.o.o., OIB 78726567410</izvorni_sadrzaj>
    <derivirana_varijabla naziv="DomainObject.Predmet.ProtustrankaNazivFormatedOIB_1">KIOSK GRUPA d.o.o., OIB 78726567410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KIOSK GRUPA d.o.o. zastupanog po punomoćniku VELJKO PEROVIĆ</item>
    </izvorni_sadrzaj>
    <derivirana_varijabla naziv="DomainObject.Predmet.ProtuStrankaListFormated_1">
      <item>KIOSK GRUPA d.o.o. zastupanog po punomoćniku VELJKO PEROVIĆ</item>
    </derivirana_varijabla>
  </DomainObject.Predmet.ProtuStrankaListFormated>
  <DomainObject.Predmet.ProtuStrankaListFormatedOIB>
    <izvorni_sadrzaj>
      <item>KIOSK GRUPA d.o.o., OIB 78726567410 zastupanog po punomoćniku VELJKO PEROVIĆ</item>
    </izvorni_sadrzaj>
    <derivirana_varijabla naziv="DomainObject.Predmet.ProtuStrankaListFormatedOIB_1">
      <item>KIOSK GRUPA d.o.o., OIB 78726567410 zastupanog po punomoćniku VELJKO PEROVIĆ</item>
    </derivirana_varijabla>
  </DomainObject.Predmet.ProtuStrankaListFormatedOIB>
  <DomainObject.Predmet.ProtuStrankaListFormatedWithAdress>
    <izvorni_sadrzaj>
      <item>KIOSK GRUPA d.o.o., Šubićeva 40, 10000 Zagreb zastupanog po punomoćniku VELJKO PEROVIĆ</item>
    </izvorni_sadrzaj>
    <derivirana_varijabla naziv="DomainObject.Predmet.ProtuStrankaListFormatedWithAdress_1">
      <item>KIOSK GRUPA d.o.o., Šubićeva 40, 10000 Zagreb zastupanog po punomoćniku VELJKO PEROVIĆ</item>
    </derivirana_varijabla>
  </DomainObject.Predmet.ProtuStrankaListFormatedWithAdress>
  <DomainObject.Predmet.ProtuStrankaListFormatedWithAdressOIB>
    <izvorni_sadrzaj>
      <item>KIOSK GRUPA d.o.o., OIB 78726567410, Šubićeva 40, 10000 Zagreb zastupanog po punomoćniku VELJKO PEROVIĆ</item>
    </izvorni_sadrzaj>
    <derivirana_varijabla naziv="DomainObject.Predmet.ProtuStrankaListFormatedWithAdressOIB_1">
      <item>KIOSK GRUPA d.o.o., OIB 78726567410, Šubićeva 40, 10000 Zagreb zastupanog po punomoćniku VELJKO PEROVIĆ</item>
    </derivirana_varijabla>
  </DomainObject.Predmet.ProtuStrankaListFormatedWithAdressOIB>
  <DomainObject.Predmet.ProtuStrankaListNazivFormated>
    <izvorni_sadrzaj>
      <item>KIOSK GRUPA d.o.o.</item>
    </izvorni_sadrzaj>
    <derivirana_varijabla naziv="DomainObject.Predmet.ProtuStrankaListNazivFormated_1">
      <item>KIOSK GRUPA d.o.o.</item>
    </derivirana_varijabla>
  </DomainObject.Predmet.ProtuStrankaListNazivFormated>
  <DomainObject.Predmet.ProtuStrankaListNazivFormatedOIB>
    <izvorni_sadrzaj>
      <item>KIOSK GRUPA d.o.o., OIB 78726567410</item>
    </izvorni_sadrzaj>
    <derivirana_varijabla naziv="DomainObject.Predmet.ProtuStrankaListNazivFormatedOIB_1">
      <item>KIOSK GRUPA d.o.o., OIB 78726567410</item>
    </derivirana_varijabla>
  </DomainObject.Predmet.ProtuStrankaListNazivFormatedOIB>
  <DomainObject.Predmet.OstaliListFormated>
    <izvorni_sadrzaj>
      <item>VELJKO PEROVIĆ punomoćnik sudionika u postupku KIOSK GRUPA d.o.o.</item>
    </izvorni_sadrzaj>
    <derivirana_varijabla naziv="DomainObject.Predmet.OstaliListFormated_1">
      <item>VELJKO PEROVIĆ punomoćnik sudionika u postupku KIOSK GRUPA d.o.o.</item>
    </derivirana_varijabla>
  </DomainObject.Predmet.OstaliListFormated>
  <DomainObject.Predmet.OstaliListFormatedOIB>
    <izvorni_sadrzaj>
      <item>VELJKO PEROVIĆ, OIB 07762961512 punomoćnik sudionika u postupku KIOSK GRUPA d.o.o.</item>
    </izvorni_sadrzaj>
    <derivirana_varijabla naziv="DomainObject.Predmet.OstaliListFormatedOIB_1">
      <item>VELJKO PEROVIĆ, OIB 07762961512 punomoćnik sudionika u postupku KIOSK GRUPA d.o.o.</item>
    </derivirana_varijabla>
  </DomainObject.Predmet.OstaliListFormatedOIB>
  <DomainObject.Predmet.OstaliListFormatedWithAdress>
    <izvorni_sadrzaj>
      <item>VELJKO PEROVIĆ, HEKTOROVIĆA PETRA 8, 10360 Sesvete punomoćnik sudionika u postupku KIOSK GRUPA d.o.o.</item>
    </izvorni_sadrzaj>
    <derivirana_varijabla naziv="DomainObject.Predmet.OstaliListFormatedWithAdress_1">
      <item>VELJKO PEROVIĆ, HEKTOROVIĆA PETRA 8, 10360 Sesvete punomoćnik sudionika u postupku KIOSK GRUPA d.o.o.</item>
    </derivirana_varijabla>
  </DomainObject.Predmet.OstaliListFormatedWithAdress>
  <DomainObject.Predmet.OstaliListFormatedWithAdressOIB>
    <izvorni_sadrzaj>
      <item>VELJKO PEROVIĆ, OIB 07762961512, HEKTOROVIĆA PETRA 8, 10360 Sesvete punomoćnik sudionika u postupku KIOSK GRUPA d.o.o.</item>
    </izvorni_sadrzaj>
    <derivirana_varijabla naziv="DomainObject.Predmet.OstaliListFormatedWithAdressOIB_1">
      <item>VELJKO PEROVIĆ, OIB 07762961512, HEKTOROVIĆA PETRA 8, 10360 Sesvete punomoćnik sudionika u postupku KIOSK GRUPA d.o.o.</item>
    </derivirana_varijabla>
  </DomainObject.Predmet.OstaliListFormatedWithAdressOIB>
  <DomainObject.Predmet.OstaliListNazivFormated>
    <izvorni_sadrzaj>
      <item>VELJKO PEROVIĆ</item>
    </izvorni_sadrzaj>
    <derivirana_varijabla naziv="DomainObject.Predmet.OstaliListNazivFormated_1">
      <item>VELJKO PEROVIĆ</item>
    </derivirana_varijabla>
  </DomainObject.Predmet.OstaliListNazivFormated>
  <DomainObject.Predmet.OstaliListNazivFormatedOIB>
    <izvorni_sadrzaj>
      <item>VELJKO PEROVIĆ, OIB 07762961512</item>
    </izvorni_sadrzaj>
    <derivirana_varijabla naziv="DomainObject.Predmet.OstaliListNazivFormatedOIB_1">
      <item>VELJKO PEROVIĆ, OIB 07762961512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rujna 2016.</izvorni_sadrzaj>
    <derivirana_varijabla naziv="DomainObject.Datum_1">20. rujna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KIOSK GRUPA d.o.o.</izvorni_sadrzaj>
    <derivirana_varijabla naziv="DomainObject.Predmet.ProtustrankaIDrugi_1">KIOSK GRUPA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KIOSK GRUPA d.o.o., OIB 78726567410, Šubićeva 40, 10000 Zagreb</izvorni_sadrzaj>
    <derivirana_varijabla naziv="DomainObject.Predmet.ProtustrankaIDrugiAdressOIB_1">KIOSK GRUPA d.o.o., OIB 78726567410, Šubićeva 40,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KIOSK GRUPA d.o.o.</item>
      <item>VELJKO PEROVIĆ</item>
    </izvorni_sadrzaj>
    <derivirana_varijabla naziv="DomainObject.Predmet.SudioniciListNaziv_1">
      <item>FINA Regionalni centar Zagreb</item>
      <item>KIOSK GRUPA d.o.o.</item>
      <item>VELJKO PEROVIĆ</item>
    </derivirana_varijabla>
  </DomainObject.Predmet.SudioniciListNaziv>
  <DomainObject.Predmet.SudioniciListAdressOIB>
    <izvorni_sadrzaj>
      <item>FINA Regionalni centar Zagreb, OIB 85821130368, Trg svibanjskih žrtava 1995. 1,10000 Zagreb</item>
      <item>KIOSK GRUPA d.o.o., OIB 78726567410, Šubićeva 40,10000 Zagreb</item>
      <item>VELJKO PEROVIĆ, OIB 07762961512, HEKTOROVIĆA PETRA 8,10360 Sesvete</item>
    </izvorni_sadrzaj>
    <derivirana_varijabla naziv="DomainObject.Predmet.SudioniciListAdressOIB_1">
      <item>FINA Regionalni centar Zagreb, OIB 85821130368, Trg svibanjskih žrtava 1995. 1,10000 Zagreb</item>
      <item>KIOSK GRUPA d.o.o., OIB 78726567410, Šubićeva 40,10000 Zagreb</item>
      <item>VELJKO PEROVIĆ, OIB 07762961512, HEKTOROVIĆA PETRA 8,10360 Sesvete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78726567410</item>
      <item>, OIB 07762961512</item>
    </izvorni_sadrzaj>
    <derivirana_varijabla naziv="DomainObject.Predmet.SudioniciListNazivOIB_1">
      <item>, OIB 85821130368</item>
      <item>, OIB 78726567410</item>
      <item>, OIB 07762961512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35D03F3-8151-4C46-A05D-FCC28ABCB67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483</properties:Words>
  <properties:Characters>2626</properties:Characters>
  <properties:Lines>69</properties:Lines>
  <properties:Paragraphs>27</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3160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2016-09-19T12:30:00Z</dcterms:created>
  <dc:creator>Vinka Mihalinčić</dc:creator>
  <cp:lastModifiedBy>Zlatka Plivelić</cp:lastModifiedBy>
  <cp:lastPrinted>2016-09-19T12:29:00Z</cp:lastPrinted>
  <dcterms:modified xmlns:xsi="http://www.w3.org/2001/XMLSchema-instance" xsi:type="dcterms:W3CDTF">2016-09-20T09:58:00Z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