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d84ffa" w14:paraId="1d84ffa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095031" w:rsidRPr="00095031">
        <w:t>BEPI-VIS d.o.o., OIB: 65056191216, Vis, Zagrebačka bb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F725C8">
        <w:t>17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095031" w:rsidRPr="00095031">
        <w:t>BEPI-VIS d.o.o., OIB: 65056191216, Vis, Zagrebačka bb</w:t>
      </w:r>
      <w:r w:rsidR="006B3ED2">
        <w:t xml:space="preserve">, </w:t>
      </w:r>
      <w:r>
        <w:t xml:space="preserve">na dan </w:t>
      </w:r>
      <w:r w:rsidR="00F725C8">
        <w:t>2</w:t>
      </w:r>
      <w:r w:rsidR="00095031">
        <w:t>0</w:t>
      </w:r>
      <w:r w:rsidR="00F725C8">
        <w:t>. travnja 2016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F725C8">
        <w:t>120</w:t>
      </w:r>
      <w:r w:rsidR="008A558F" w:rsidRPr="008A558F">
        <w:t xml:space="preserve"> dana, u ukupnom iznosu od </w:t>
      </w:r>
      <w:r w:rsidR="00095031">
        <w:t>30.784,36</w:t>
      </w:r>
      <w:r w:rsidR="00F725C8">
        <w:t xml:space="preserve"> 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F725C8">
        <w:t>7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F725C8">
      <w:t>11</w:t>
    </w:r>
    <w:r w:rsidR="00095031">
      <w:t>5</w:t>
    </w:r>
    <w:r w:rsidR="00475645">
      <w:t>1</w:t>
    </w:r>
    <w:r w:rsidR="00F725C8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3033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2016.</izvorni_sadrzaj>
    <derivirana_varijabla naziv="DomainObject.DatumDonosenjaOdluke_1">17.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1151</izvorni_sadrzaj>
    <derivirana_varijabla naziv="DomainObject.Predmet.Broj_1">1151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2016.</izvorni_sadrzaj>
    <derivirana_varijabla naziv="DomainObject.Predmet.DatumOsnivanja_1">27.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St-1151/2016</izvorni_sadrzaj>
    <derivirana_varijabla naziv="DomainObject.Predmet.OznakaBroj_1">St-1151/2016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BEPI-VIS d.o.o. za usluge</izvorni_sadrzaj>
    <derivirana_varijabla naziv="DomainObject.Predmet.ProtustrankaFormated_1">  BEPI-VIS d.o.o. za usluge</derivirana_varijabla>
  </DomainObject.Predmet.ProtustrankaFormated>
  <DomainObject.Predmet.ProtustrankaFormatedOIB>
    <izvorni_sadrzaj>  BEPI-VIS d.o.o. za usluge, OIB 65056191216</izvorni_sadrzaj>
    <derivirana_varijabla naziv="DomainObject.Predmet.ProtustrankaFormatedOIB_1">  BEPI-VIS d.o.o. za usluge, OIB 65056191216</derivirana_varijabla>
  </DomainObject.Predmet.ProtustrankaFormatedOIB>
  <DomainObject.Predmet.ProtustrankaFormatedWithAdress>
    <izvorni_sadrzaj> BEPI-VIS d.o.o. za usluge, Zagrebačka/bb, 21480 Vis</izvorni_sadrzaj>
    <derivirana_varijabla naziv="DomainObject.Predmet.ProtustrankaFormatedWithAdress_1"> BEPI-VIS d.o.o. za usluge, Zagrebačka/bb, 21480 Vis</derivirana_varijabla>
  </DomainObject.Predmet.ProtustrankaFormatedWithAdress>
  <DomainObject.Predmet.ProtustrankaFormatedWithAdressOIB>
    <izvorni_sadrzaj> BEPI-VIS d.o.o. za usluge, OIB 65056191216, Zagrebačka/bb, 21480 Vis</izvorni_sadrzaj>
    <derivirana_varijabla naziv="DomainObject.Predmet.ProtustrankaFormatedWithAdressOIB_1"> BEPI-VIS d.o.o. za usluge, OIB 65056191216, Zagrebačka/bb, 21480 Vis</derivirana_varijabla>
  </DomainObject.Predmet.ProtustrankaFormatedWithAdressOIB>
  <DomainObject.Predmet.ProtustrankaWithAdress>
    <izvorni_sadrzaj>BEPI-VIS d.o.o. za usluge Zagrebačka/bb, 21480 Vis</izvorni_sadrzaj>
    <derivirana_varijabla naziv="DomainObject.Predmet.ProtustrankaWithAdress_1">BEPI-VIS d.o.o. za usluge Zagrebačka/bb, 21480 Vis</derivirana_varijabla>
  </DomainObject.Predmet.ProtustrankaWithAdress>
  <DomainObject.Predmet.ProtustrankaWithAdressOIB>
    <izvorni_sadrzaj>BEPI-VIS d.o.o. za usluge, OIB 65056191216, Zagrebačka/bb, 21480 Vis</izvorni_sadrzaj>
    <derivirana_varijabla naziv="DomainObject.Predmet.ProtustrankaWithAdressOIB_1">BEPI-VIS d.o.o. za usluge, OIB 65056191216, Zagrebačka/bb, 21480 Vis</derivirana_varijabla>
  </DomainObject.Predmet.ProtustrankaWithAdressOIB>
  <DomainObject.Predmet.ProtustrankaNazivFormated>
    <izvorni_sadrzaj>BEPI-VIS d.o.o. za usluge</izvorni_sadrzaj>
    <derivirana_varijabla naziv="DomainObject.Predmet.ProtustrankaNazivFormated_1">BEPI-VIS d.o.o. za usluge</derivirana_varijabla>
  </DomainObject.Predmet.ProtustrankaNazivFormated>
  <DomainObject.Predmet.ProtustrankaNazivFormatedOIB>
    <izvorni_sadrzaj>BEPI-VIS d.o.o. za usluge, OIB 65056191216</izvorni_sadrzaj>
    <derivirana_varijabla naziv="DomainObject.Predmet.ProtustrankaNazivFormatedOIB_1">BEPI-VIS d.o.o. za usluge, OIB 65056191216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30784.36</izvorni_sadrzaj>
    <derivirana_varijabla naziv="DomainObject.Predmet.TrenutnaVrijednost_1">30784.36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BEPI-VIS d.o.o. za usluge</item>
    </izvorni_sadrzaj>
    <derivirana_varijabla naziv="DomainObject.Predmet.ProtuStrankaListFormated_1">
      <item>BEPI-VIS d.o.o. za usluge</item>
    </derivirana_varijabla>
  </DomainObject.Predmet.ProtuStrankaListFormated>
  <DomainObject.Predmet.ProtuStrankaListFormatedOIB>
    <izvorni_sadrzaj>
      <item>BEPI-VIS d.o.o. za usluge, OIB 65056191216</item>
    </izvorni_sadrzaj>
    <derivirana_varijabla naziv="DomainObject.Predmet.ProtuStrankaListFormatedOIB_1">
      <item>BEPI-VIS d.o.o. za usluge, OIB 65056191216</item>
    </derivirana_varijabla>
  </DomainObject.Predmet.ProtuStrankaListFormatedOIB>
  <DomainObject.Predmet.ProtuStrankaListFormatedWithAdress>
    <izvorni_sadrzaj>
      <item>BEPI-VIS d.o.o. za usluge, Zagrebačka/bb, 21480 Vis</item>
    </izvorni_sadrzaj>
    <derivirana_varijabla naziv="DomainObject.Predmet.ProtuStrankaListFormatedWithAdress_1">
      <item>BEPI-VIS d.o.o. za usluge, Zagrebačka/bb, 21480 Vis</item>
    </derivirana_varijabla>
  </DomainObject.Predmet.ProtuStrankaListFormatedWithAdress>
  <DomainObject.Predmet.ProtuStrankaListFormatedWithAdressOIB>
    <izvorni_sadrzaj>
      <item>BEPI-VIS d.o.o. za usluge, OIB 65056191216, Zagrebačka/bb, 21480 Vis</item>
    </izvorni_sadrzaj>
    <derivirana_varijabla naziv="DomainObject.Predmet.ProtuStrankaListFormatedWithAdressOIB_1">
      <item>BEPI-VIS d.o.o. za usluge, OIB 65056191216, Zagrebačka/bb, 21480 Vis</item>
    </derivirana_varijabla>
  </DomainObject.Predmet.ProtuStrankaListFormatedWithAdressOIB>
  <DomainObject.Predmet.ProtuStrankaListNazivFormated>
    <izvorni_sadrzaj>
      <item>BEPI-VIS d.o.o. za usluge</item>
    </izvorni_sadrzaj>
    <derivirana_varijabla naziv="DomainObject.Predmet.ProtuStrankaListNazivFormated_1">
      <item>BEPI-VIS d.o.o. za usluge</item>
    </derivirana_varijabla>
  </DomainObject.Predmet.ProtuStrankaListNazivFormated>
  <DomainObject.Predmet.ProtuStrankaListNazivFormatedOIB>
    <izvorni_sadrzaj>
      <item>BEPI-VIS d.o.o. za usluge, OIB 65056191216</item>
    </izvorni_sadrzaj>
    <derivirana_varijabla naziv="DomainObject.Predmet.ProtuStrankaListNazivFormatedOIB_1">
      <item>BEPI-VIS d.o.o. za usluge, OIB 65056191216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2016.</izvorni_sadrzaj>
    <derivirana_varijabla naziv="DomainObject.Datum_1">17.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BEPI-VIS d.o.o. za usluge</izvorni_sadrzaj>
    <derivirana_varijabla naziv="DomainObject.Predmet.ProtustrankaIDrugi_1">BEPI-VIS d.o.o.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BEPI-VIS d.o.o. za usluge, OIB 65056191216, Zagrebačka/bb, 21480 Vis</izvorni_sadrzaj>
    <derivirana_varijabla naziv="DomainObject.Predmet.ProtustrankaIDrugiAdressOIB_1">BEPI-VIS d.o.o. za usluge, OIB 65056191216, Zagrebačka/bb, 21480 Vis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BEPI-VIS d.o.o. za usluge</item>
      <item>FINANCIJSKA AGENCIJA, RC SPLIT</item>
    </izvorni_sadrzaj>
    <derivirana_varijabla naziv="DomainObject.Predmet.SudioniciListNaziv_1">
      <item>BEPI-VIS d.o.o. za usluge</item>
      <item>FINANCIJSKA AGENCIJA, RC SPLIT</item>
    </derivirana_varijabla>
  </DomainObject.Predmet.SudioniciListNaziv>
  <DomainObject.Predmet.SudioniciListAdressOIB>
    <izvorni_sadrzaj>
      <item>BEPI-VIS d.o.o. za usluge, OIB 65056191216, Zagrebačka/bb,21480 Vis</item>
      <item>FINANCIJSKA AGENCIJA, RC SPLIT, OIB 85821130368, Mažuranićevo šetalište 24 b,21000 Split</item>
    </izvorni_sadrzaj>
    <derivirana_varijabla naziv="DomainObject.Predmet.SudioniciListAdressOIB_1">
      <item>BEPI-VIS d.o.o. za usluge, OIB 65056191216, Zagrebačka/bb,21480 Vis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65056191216</item>
      <item>, OIB 85821130368</item>
    </izvorni_sadrzaj>
    <derivirana_varijabla naziv="DomainObject.Predmet.SudioniciListNazivOIB_1">
      <item>, OIB 65056191216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7EA296E-4FCD-40B9-863D-D3F1675409D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320</properties:Words>
  <properties:Characters>1803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2016-11-17T07:59:00Z</dcterms:created>
  <dc:creator>nmarkovic</dc:creator>
  <cp:lastModifiedBy>Ana Golub Gruić</cp:lastModifiedBy>
  <cp:lastPrinted>2016-11-17T07:59:00Z</cp:lastPrinted>
  <dcterms:modified xmlns:xsi="http://www.w3.org/2001/XMLSchema-instance" xsi:type="dcterms:W3CDTF">2016-11-17T09:32:00Z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