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F4DE2" w:rsidR="001349C2" w:rsidP="001349C2" w:rsidRDefault="001349C2" w14:paraId="3535838F" w14:textId="77777777">
      <w:pPr>
        <w:spacing w:after="0"/>
        <w15:collapsed w:val="false"/>
        <w:rPr>
          <w:rStyle w:val="PozadinaSvijetloZelena"/>
          <w:noProof w:val="false"/>
          <w:shd w:val="clear" w:color="auto" w:fill="auto"/>
        </w:rPr>
      </w:pPr>
      <w:r w:rsidRPr="00BF4DE2">
        <w:rPr>
          <w:rStyle w:val="PozadinaSvijetloZelena"/>
          <w:noProof w:val="false"/>
          <w:shd w:val="clear" w:color="auto" w:fill="auto"/>
        </w:rPr>
        <w:t>REPUBLIKA HRVATSKA</w:t>
      </w:r>
    </w:p>
    <w:p w:rsidRPr="00BF4DE2" w:rsidR="001349C2" w:rsidP="001349C2" w:rsidRDefault="00057E64" w14:paraId="6104CE14"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1D3E35" w:rsidR="001D3E35">
            <w:rPr>
              <w:rStyle w:val="eSPISCCParagraphDefaultFont"/>
              <w:rFonts w:eastAsiaTheme="minorHAnsi"/>
            </w:rPr>
            <w:t>Općinski sud u Velikoj Gorici</w:t>
          </w:r>
        </w:sdtContent>
      </w:sdt>
      <w:r w:rsidRPr="00BF4DE2" w:rsidR="001349C2">
        <w:rPr>
          <w:rStyle w:val="PozadinaSvijetloZelena"/>
          <w:noProof w:val="false"/>
          <w:shd w:val="clear" w:color="auto" w:fill="auto"/>
        </w:rPr>
        <w:t xml:space="preserve"> </w:t>
      </w:r>
    </w:p>
    <w:p w:rsidRPr="00BF4DE2" w:rsidR="005D2A7B" w:rsidP="001349C2" w:rsidRDefault="00057E64" w14:paraId="1062B9E6"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D3E35" w:rsidR="001D3E35">
            <w:rPr>
              <w:rStyle w:val="eSPISCCParagraphDefaultFont"/>
              <w:rFonts w:eastAsiaTheme="minorHAnsi"/>
            </w:rPr>
            <w:t>Trg kralja Tomislava 36</w:t>
          </w:r>
        </w:sdtContent>
      </w:sdt>
      <w:r w:rsidRPr="00BF4DE2" w:rsidR="001349C2">
        <w:rPr>
          <w:rStyle w:val="PozadinaSvijetloZelena"/>
          <w:noProof w:val="false"/>
          <w:shd w:val="clear" w:color="auto" w:fill="auto"/>
        </w:rPr>
        <w:t xml:space="preserve"> </w:t>
      </w:r>
      <w:r w:rsidRPr="00BF4DE2" w:rsidR="005D2A7B">
        <w:rPr>
          <w:rStyle w:val="PozadinaSvijetloZelena"/>
          <w:noProof w:val="false"/>
          <w:shd w:val="clear" w:color="auto" w:fill="auto"/>
        </w:rPr>
        <w:t xml:space="preserve"> </w:t>
      </w:r>
    </w:p>
    <w:p w:rsidR="00E709C9" w:rsidP="00E709C9" w:rsidRDefault="00057E64" w14:paraId="36825DDC"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1D3E35" w:rsidR="001D3E35">
            <w:rPr>
              <w:rStyle w:val="eSPISCCParagraphDefaultFont"/>
              <w:rFonts w:eastAsiaTheme="minorHAnsi"/>
            </w:rPr>
            <w:t>10410</w:t>
          </w:r>
        </w:sdtContent>
      </w:sdt>
      <w:r w:rsidRPr="00BF4DE2"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D3E35" w:rsidR="001D3E35">
            <w:rPr>
              <w:rStyle w:val="eSPISCCParagraphDefaultFont"/>
              <w:rFonts w:eastAsiaTheme="minorHAnsi"/>
            </w:rPr>
            <w:t>Velika Gorica</w:t>
          </w:r>
        </w:sdtContent>
      </w:sdt>
      <w:r w:rsidRPr="00BF4DE2" w:rsidR="001349C2">
        <w:t xml:space="preserve"> </w:t>
      </w:r>
    </w:p>
    <w:p w:rsidR="00E709C9" w:rsidP="00E709C9" w:rsidRDefault="00E709C9" w14:paraId="42578854" w14:textId="77777777">
      <w:pPr>
        <w:spacing w:after="0"/>
      </w:pPr>
    </w:p>
    <w:p w:rsidR="00CD6A12" w:rsidP="00E709C9" w:rsidRDefault="00CD6A12" w14:paraId="3315DC54" w14:textId="77777777">
      <w:pPr>
        <w:spacing w:after="0"/>
        <w:jc w:val="right"/>
        <w:rPr>
          <w:rStyle w:val="PozadinaSvijetloCrvena"/>
          <w:noProof w:val="false"/>
          <w:shd w:val="clear" w:color="auto" w:fill="auto"/>
        </w:rPr>
      </w:pPr>
    </w:p>
    <w:p w:rsidRPr="00BF4DE2" w:rsidR="009F44DD" w:rsidP="00E709C9" w:rsidRDefault="009F44DD" w14:paraId="68B245E0" w14:textId="77777777">
      <w:pPr>
        <w:spacing w:after="0"/>
        <w:jc w:val="right"/>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1835100914"/>
          <w:placeholder>
            <w:docPart w:val="4C1EFAA467444E53AB86DCED71A6F7A3"/>
          </w:placeholder>
          <w:dataBinding w:xpath="/icms/DomainObject.Predmet.OznakaBroj/derivirana_varijabla[@naziv='DomainObject.Predmet.OznakaBroj_1']" w:storeItemID="{100293BC-3C9C-4740-99C7-73F5E9006100}"/>
          <w:text/>
        </w:sdtPr>
        <w:sdtEndPr>
          <w:rPr>
            <w:rStyle w:val="eSPISCCParagraphDefaultFont"/>
          </w:rPr>
        </w:sdtEndPr>
        <w:sdtContent>
          <w:r w:rsidRPr="001D3E35" w:rsidR="001D3E35">
            <w:rPr>
              <w:rStyle w:val="eSPISCCParagraphDefaultFont"/>
              <w:rFonts w:eastAsiaTheme="minorHAnsi"/>
            </w:rPr>
            <w:t>P-197/2025</w:t>
          </w:r>
        </w:sdtContent>
      </w:sdt>
    </w:p>
    <w:p w:rsidRPr="00BF4DE2" w:rsidR="00D81ABB" w:rsidP="00D81ABB" w:rsidRDefault="00D81ABB" w14:paraId="1A2F8788" w14:textId="77777777">
      <w:pPr>
        <w:pStyle w:val="Naslovdokumenta"/>
        <w:suppressAutoHyphens/>
        <w:spacing w:before="0" w:after="0"/>
      </w:pPr>
    </w:p>
    <w:p w:rsidRPr="00BF4DE2" w:rsidR="00D81ABB" w:rsidP="00D81ABB" w:rsidRDefault="00D81ABB" w14:paraId="2C6F2820" w14:textId="77777777">
      <w:pPr>
        <w:pStyle w:val="Poetniodjeljak"/>
        <w:spacing w:before="0" w:after="0"/>
      </w:pPr>
      <w:r w:rsidRPr="00BF4DE2">
        <w:t>PRAVNA STVAR:</w:t>
      </w:r>
    </w:p>
    <w:p w:rsidRPr="00EE54E8" w:rsidR="00B7371E" w:rsidP="00B7371E" w:rsidRDefault="00B7371E" w14:paraId="3F63248C" w14:textId="77777777">
      <w:pPr>
        <w:tabs>
          <w:tab w:val="left" w:pos="1560"/>
        </w:tabs>
        <w:spacing w:after="0"/>
        <w:rPr>
          <w:noProof/>
        </w:rPr>
      </w:pPr>
      <w:r w:rsidRPr="00EE54E8">
        <w:rPr>
          <w:noProof/>
        </w:rPr>
        <w:t>TUŽITELJ:</w:t>
      </w:r>
      <w:r w:rsidRPr="00EE54E8">
        <w:rPr>
          <w:noProof/>
        </w:rPr>
        <w:tab/>
      </w:r>
      <w:sdt>
        <w:sdtPr>
          <w:rPr>
            <w:rStyle w:val="eSPISCCParagraphDefaultFont"/>
            <w:rFonts w:eastAsiaTheme="minorHAnsi"/>
          </w:rPr>
          <w:alias w:val="Tužitelj (identifikacija, OIB, adresa)"/>
          <w:tag w:val="DomainObject.Predmet.StrankaFormatedWithAdressOIB_1"/>
          <w:id w:val="-2113194559"/>
          <w:placeholder>
            <w:docPart w:val="76CE2C54DDDC466DA7401D5D29A02F96"/>
          </w:placeholder>
          <w:dataBinding w:xpath="/icms/DomainObject.Predmet.StrankaFormatedWithAdressOIB/derivirana_varijabla[@naziv='DomainObject.Predmet.StrankaFormatedWithAdressOIB_1']" w:storeItemID="{100293BC-3C9C-4740-99C7-73F5E9006100}"/>
          <w:text w:multiLine="true"/>
        </w:sdtPr>
        <w:sdtEndPr>
          <w:rPr>
            <w:rStyle w:val="eSPISCCParagraphDefaultFont"/>
          </w:rPr>
        </w:sdtEndPr>
        <w:sdtContent>
          <w:r w:rsidRPr="001D3E35" w:rsidR="001D3E35">
            <w:rPr>
              <w:rStyle w:val="eSPISCCParagraphDefaultFont"/>
              <w:rFonts w:eastAsiaTheme="minorHAnsi"/>
            </w:rPr>
            <w:t xml:space="preserve"> Marica Stepanić, OIB 13450725682, ODRANSKA 41/1, 10410 Donja Lomnica zastupanog po punomoćniku Zlatko Bukovac</w:t>
          </w:r>
        </w:sdtContent>
      </w:sdt>
      <w:r w:rsidRPr="00EE54E8">
        <w:rPr>
          <w:noProof/>
        </w:rPr>
        <w:t xml:space="preserve"> </w:t>
      </w:r>
    </w:p>
    <w:p w:rsidRPr="00EE54E8" w:rsidR="00B7371E" w:rsidP="001D3E35" w:rsidRDefault="00B7371E" w14:paraId="597DEF4A" w14:textId="77777777">
      <w:pPr>
        <w:pStyle w:val="Odlomakpopisa"/>
        <w:numPr>
          <w:ilvl w:val="0"/>
          <w:numId w:val="49"/>
        </w:numPr>
        <w:tabs>
          <w:tab w:val="left" w:pos="1560"/>
        </w:tabs>
        <w:spacing w:after="0"/>
        <w:rPr>
          <w:noProof/>
        </w:rPr>
      </w:pPr>
      <w:r w:rsidRPr="00EE54E8">
        <w:rPr>
          <w:noProof/>
        </w:rPr>
        <w:t>TUŽENIK:</w:t>
      </w:r>
      <w:r w:rsidRPr="00EE54E8">
        <w:rPr>
          <w:noProof/>
        </w:rPr>
        <w:tab/>
      </w:r>
      <w:sdt>
        <w:sdtPr>
          <w:rPr>
            <w:rStyle w:val="eSPISCCParagraphDefaultFont"/>
          </w:rPr>
          <w:alias w:val="Tuženik (identifikacija, OIB, adresa)"/>
          <w:tag w:val="DomainObject.Predmet.ProtustrankaFormatedWithAdressOIB_1"/>
          <w:id w:val="2015877573"/>
          <w:placeholder>
            <w:docPart w:val="50898621949F49D1B69E128328C9E140"/>
          </w:placeholder>
          <w:dataBinding w:xpath="/icms/DomainObject.Predmet.ProtustrankaFormatedWithAdressOIB/derivirana_varijabla[@naziv='DomainObject.Predmet.ProtustrankaFormatedWithAdressOIB_1']" w:storeItemID="{100293BC-3C9C-4740-99C7-73F5E9006100}"/>
          <w:text w:multiLine="true"/>
        </w:sdtPr>
        <w:sdtEndPr>
          <w:rPr>
            <w:rStyle w:val="eSPISCCParagraphDefaultFont"/>
          </w:rPr>
        </w:sdtEndPr>
        <w:sdtContent>
          <w:r w:rsidRPr="001D3E35" w:rsidR="001D3E35">
            <w:rPr>
              <w:rStyle w:val="eSPISCCParagraphDefaultFont"/>
            </w:rPr>
            <w:t xml:space="preserve"> Ivan Kos, OIB 52797921577, ŠKOLSKA CESTA 111A, 10413 Kozjača; Slava Vukašinec, OIB 45505792893, GALEKOVIĆA LADISLAVA 8, 10410 Mraclin; Barica Cerovski, OIB 08622544860, Vinogradarska cesta 6, 10412 Markuševec Turopoljski; Janica Nestić, OIB 78105874225, NIKOLE TESLE 71, 10410 Velika Gorica; Marija Dodig, OIB 62284291742, I.RESNIK 129I, 10000 Zagreb; Josip Kos, OIB 83115292986, ULICA IVANA MEŠTROVIĆA 12, 44000 Sisak; Mladen Pukšić, OIB 98329471130, TRG SV. MIHALJA 2A, 10413 Kozjača; Vladimir Pukšić, OIB 47208815418, TRG SV. MIHALJA 3, 10413 Kozjača; Josip Pukšić, OIB 37765840328, DUGA ULICA 15, 10413 Kozjača; Ljubica Pukšić, OIB 66571998667, DUGA ULICA 15, 10413 Kozjača; Mara Pukšić, OIB 52863387714, TRG SV. MIHALJA 2, 10413 Kozjača; Stjepan Pukšić, OIB 44401888628, TRG SV. MIHALJA 2, 10413 Kozjača; Tihomir Kovačić, OIB 80991011256, KOZJAČKA CESTA 5, 10413 Kozjača; Miroslava Kovačić, OIB 62029376428, GREDA 104A, 44000 Greda; Dražen Kovačić, OIB 65386002662, LOMNIČKA 48, 10410 Velika Gorica; Anita Kovačić Stipanec, OIB 15160445251, GREDA 104A, 44000 Greda; Anica Kovačić, OIB 36206425477, Ferenščica I. 25, 10000 Zagreb; Mara Kordić, OIB 09678933080, NOVO BRDO 29, 10413 Novo Brdo; Stjepan Kovačić, OIB 44456150951, NIKOLE TESLE 25, 10410 Velika Gorica; Jana Karaga, BREŽANI 8, 44250 Lekenik; Ivan Kovačić, OIB 70353645577, KOZJAČKA CESTA 4, 10413 Kozjača; Josip Kovačić, OIB 34417153732, KLJUČIČKA CESTA 94, 10413 Ključić Brdo; Slava Radočaj, OIB 63017427743, KURILOVEČKA ULICA 51, 10410 Velika Gorica; Mara Kovačić-Brkić, OIB 68460299527, BRKIĆEVA ULICA 19, 10413 Velika Buna; Dražana Mateša, OIB 30090188855, ULICA JURJA KRIŽANIĆA 10, 44000 Sisak; Ivan Kovačić, OIB 57760782407, DUGA 68B, 10413 Kozjača; Nedeljko Kovačić, OIB 26982233253, ERGENZINGERSTR. 67, Bondorf; Bara Pavlečić, OIB 21843264265, Ulica Bana Josipa Jelačića 50, 10410 Velika Gorica</w:t>
          </w:r>
        </w:sdtContent>
      </w:sdt>
      <w:r w:rsidRPr="00EE54E8">
        <w:rPr>
          <w:noProof/>
        </w:rPr>
        <w:t xml:space="preserve"> </w:t>
      </w:r>
    </w:p>
    <w:p w:rsidRPr="00EE54E8" w:rsidR="00B7371E" w:rsidP="00B7371E" w:rsidRDefault="00B7371E" w14:paraId="4F51E151" w14:textId="77777777">
      <w:pPr>
        <w:tabs>
          <w:tab w:val="left" w:pos="1560"/>
        </w:tabs>
        <w:spacing w:after="0"/>
        <w:rPr>
          <w:noProof/>
        </w:rPr>
      </w:pPr>
      <w:r w:rsidRPr="00EE54E8">
        <w:rPr>
          <w:noProof/>
        </w:rPr>
        <w:t>RADI:</w:t>
      </w:r>
      <w:r w:rsidRPr="00EE54E8">
        <w:rPr>
          <w:noProof/>
        </w:rPr>
        <w:tab/>
      </w:r>
      <w:sdt>
        <w:sdtPr>
          <w:rPr>
            <w:rStyle w:val="eSPISCCParagraphDefaultFont"/>
            <w:rFonts w:eastAsiaTheme="minorHAnsi"/>
          </w:rPr>
          <w:alias w:val="Radi (naziv vrste spora)"/>
          <w:tag w:val="DomainObject.Predmet.VrstaSpora.Naziv_1"/>
          <w:id w:val="-1491097621"/>
          <w:placeholder>
            <w:docPart w:val="E7EE277C26EA4993A50C163A4FB28F69"/>
          </w:placeholder>
          <w:dataBinding w:xpath="/icms/DomainObject.Predmet.VrstaSpora.Naziv/derivirana_varijabla[@naziv='DomainObject.Predmet.VrstaSpora.Naziv_1']" w:storeItemID="{100293BC-3C9C-4740-99C7-73F5E9006100}"/>
          <w:text/>
        </w:sdtPr>
        <w:sdtEndPr>
          <w:rPr>
            <w:rStyle w:val="eSPISCCParagraphDefaultFont"/>
          </w:rPr>
        </w:sdtEndPr>
        <w:sdtContent>
          <w:r w:rsidRPr="001D3E35" w:rsidR="001D3E35">
            <w:rPr>
              <w:rStyle w:val="eSPISCCParagraphDefaultFont"/>
              <w:rFonts w:eastAsiaTheme="minorHAnsi"/>
            </w:rPr>
            <w:t>Stvarno - pravo vlasništva nekretnine</w:t>
          </w:r>
        </w:sdtContent>
      </w:sdt>
      <w:r w:rsidRPr="00EE54E8">
        <w:rPr>
          <w:noProof/>
        </w:rPr>
        <w:t xml:space="preserve"> </w:t>
      </w:r>
    </w:p>
    <w:p w:rsidRPr="00BF4DE2" w:rsidR="00435F04" w:rsidP="00435F04" w:rsidRDefault="00435F04" w14:paraId="133DCECC" w14:textId="77777777">
      <w:pPr>
        <w:pStyle w:val="NormaleSPIS"/>
        <w:spacing w:after="0"/>
        <w:jc w:val="center"/>
      </w:pPr>
    </w:p>
    <w:p w:rsidRPr="00BF4DE2" w:rsidR="00963C4A" w:rsidP="00963C4A" w:rsidRDefault="00963C4A" w14:paraId="453330F1" w14:textId="77777777">
      <w:pPr>
        <w:pStyle w:val="Poetniodjeljak"/>
        <w:spacing w:before="0" w:after="0"/>
        <w:jc w:val="center"/>
      </w:pPr>
      <w:r w:rsidRPr="00BF4DE2">
        <w:t xml:space="preserve">P O Z I V </w:t>
      </w:r>
    </w:p>
    <w:p w:rsidRPr="00BF4DE2" w:rsidR="00963C4A" w:rsidP="00963C4A" w:rsidRDefault="00963C4A" w14:paraId="57E9564E" w14:textId="77777777">
      <w:pPr>
        <w:pStyle w:val="Poetniodjeljak"/>
        <w:spacing w:before="0" w:after="0"/>
        <w:jc w:val="center"/>
      </w:pPr>
      <w:r w:rsidRPr="00BF4DE2">
        <w:t>ZA GLAVNU RASPRAVU</w:t>
      </w:r>
    </w:p>
    <w:p w:rsidR="001D3E35" w:rsidP="001D3E35" w:rsidRDefault="001D3E35" w14:paraId="7F08050C" w14:textId="77777777">
      <w:pPr>
        <w:keepNext/>
        <w:spacing w:after="0"/>
      </w:pPr>
    </w:p>
    <w:p w:rsidRPr="00BF4DE2" w:rsidR="001D3E35" w:rsidP="001D3E35" w:rsidRDefault="001D3E35" w14:paraId="073107E1" w14:textId="02A158F4">
      <w:pPr>
        <w:pStyle w:val="NormaleSPIS"/>
        <w:spacing w:after="0"/>
        <w:jc w:val="center"/>
      </w:pPr>
      <w:sdt>
        <w:sdtPr>
          <w:rPr>
            <w:rStyle w:val="eSPISCCParagraphDefaultFont"/>
          </w:rPr>
          <w:alias w:val="Stranke i ostali sudionici u postupku"/>
          <w:tag w:val="DomainObject.UcesnikSudskeRadnje.NazivFormated_1"/>
          <w:id w:val="-965358911"/>
          <w:placeholder>
            <w:docPart w:val="3FF80456FFF74EA5A255FDD33FFAF41E"/>
          </w:placeholder>
          <w:dataBinding w:xpath="/icms/DomainObject.UcesnikSudskeRadnje.NazivFormated/derivirana_varijabla[@naziv='DomainObject.UcesnikSudskeRadnje.NazivFormated_1']" w:storeItemID="{100293BC-3C9C-4740-99C7-73F5E9006100}"/>
          <w:text/>
        </w:sdtPr>
        <w:sdtContent>
          <w:r w:rsidRPr="001D3E35">
            <w:rPr>
              <w:rStyle w:val="eSPISCCParagraphDefaultFont"/>
            </w:rPr>
            <w:t>Josip Kovačić, OIB 34417153732, KLJUČIČKA CESTA 94, Ključić Brdo</w:t>
          </w:r>
        </w:sdtContent>
      </w:sdt>
    </w:p>
    <w:p w:rsidR="001D3E35" w:rsidP="00D81ABB" w:rsidRDefault="001D3E35" w14:paraId="013AFAF8" w14:textId="77777777">
      <w:pPr>
        <w:pStyle w:val="NormaleSPIS"/>
        <w:spacing w:after="0"/>
        <w:rPr>
          <w:noProof/>
        </w:rPr>
      </w:pPr>
    </w:p>
    <w:p w:rsidR="001D3E35" w:rsidP="00D81ABB" w:rsidRDefault="001D3E35" w14:paraId="69E8B17A" w14:textId="77777777">
      <w:pPr>
        <w:pStyle w:val="NormaleSPIS"/>
        <w:spacing w:after="0"/>
        <w:rPr>
          <w:noProof/>
        </w:rPr>
      </w:pPr>
    </w:p>
    <w:p w:rsidR="00653BE0" w:rsidP="00D81ABB" w:rsidRDefault="00800645" w14:paraId="0E513F52" w14:textId="4EBAA8C0">
      <w:pPr>
        <w:pStyle w:val="NormaleSPIS"/>
        <w:spacing w:after="0"/>
      </w:pPr>
      <w:r w:rsidRPr="00BF4DE2">
        <w:rPr>
          <w:noProof/>
        </w:rPr>
        <w:t xml:space="preserve">Pozivate se na </w:t>
      </w:r>
      <w:r w:rsidRPr="00BF4DE2" w:rsidR="00B10637">
        <w:rPr>
          <w:noProof/>
        </w:rPr>
        <w:t>glavnu raspravu</w:t>
      </w:r>
      <w:r w:rsidRPr="00BF4DE2">
        <w:rPr>
          <w:noProof/>
        </w:rPr>
        <w:t xml:space="preserve"> u gornjem predmetu </w:t>
      </w:r>
      <w:r w:rsidRPr="00BF4DE2" w:rsidR="00B10637">
        <w:rPr>
          <w:noProof/>
        </w:rPr>
        <w:t>koja</w:t>
      </w:r>
      <w:r w:rsidRPr="00BF4DE2" w:rsidR="00A516E6">
        <w:rPr>
          <w:noProof/>
        </w:rPr>
        <w:t xml:space="preserve"> će se održati </w:t>
      </w:r>
      <w:r w:rsidRPr="00BF4DE2">
        <w:rPr>
          <w:noProof/>
        </w:rPr>
        <w:t xml:space="preserve"> </w:t>
      </w:r>
      <w:sdt>
        <w:sdtPr>
          <w:rPr>
            <w:rStyle w:val="eSPISCCParagraphDefaultFont"/>
          </w:rPr>
          <w:alias w:val="Datum sudske radnje"/>
          <w:tag w:val="DomainObject.UcesnikSudskeRadnje.SudskaRadnja.PlaniraniPocetakDa"/>
          <w:id w:val="-834612113"/>
          <w:placeholder>
            <w:docPart w:val="8CBD48A3D43F4725BFA3644784EFCFB9"/>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1D3E35" w:rsidR="001D3E35">
            <w:rPr>
              <w:rStyle w:val="eSPISCCParagraphDefaultFont"/>
            </w:rPr>
            <w:t>4. studenog 2026.</w:t>
          </w:r>
        </w:sdtContent>
      </w:sdt>
      <w:r w:rsidRPr="00BF4DE2">
        <w:rPr>
          <w:noProof/>
        </w:rPr>
        <w:t xml:space="preserve">  u </w:t>
      </w:r>
      <w:sdt>
        <w:sdtPr>
          <w:rPr>
            <w:rStyle w:val="eSPISCCParagraphDefaultFont"/>
          </w:rPr>
          <w:alias w:val="Vrijeme-sat"/>
          <w:tag w:val="DomainObject.UcesnikSudskeRadnje.SudskaRadnja.PlaniraniPocetakVr"/>
          <w:id w:val="171228347"/>
          <w:placeholder>
            <w:docPart w:val="F86ACD1AB65C41AF96D95354B064E03E"/>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1D3E35" w:rsidR="001D3E35">
            <w:rPr>
              <w:rStyle w:val="eSPISCCParagraphDefaultFont"/>
            </w:rPr>
            <w:t>13:00</w:t>
          </w:r>
        </w:sdtContent>
      </w:sdt>
      <w:r w:rsidRPr="00BF4DE2">
        <w:rPr>
          <w:noProof/>
        </w:rPr>
        <w:t xml:space="preserve">  sati, soba broj </w:t>
      </w:r>
      <w:sdt>
        <w:sdtPr>
          <w:rPr>
            <w:rStyle w:val="eSPISCCParagraphDefaultFont"/>
          </w:rPr>
          <w:alias w:val="Broj sobe"/>
          <w:tag w:val="DomainObject.UcesnikSudskeRadnje.SudskaRadnja.Prostorija.Oznaka_"/>
          <w:id w:val="-1276863471"/>
          <w:placeholder>
            <w:docPart w:val="D3C47FF01E8F4A67A7844AD4CE6F9C3E"/>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1D3E35" w:rsidR="001D3E35">
            <w:rPr>
              <w:rStyle w:val="eSPISCCParagraphDefaultFont"/>
            </w:rPr>
            <w:t>6</w:t>
          </w:r>
        </w:sdtContent>
      </w:sdt>
      <w:r w:rsidRPr="00BF4DE2" w:rsidR="00653BE0">
        <w:t>.</w:t>
      </w:r>
    </w:p>
    <w:p w:rsidR="001D3E35" w:rsidP="000D7241" w:rsidRDefault="001D3E35" w14:paraId="2CB5682B" w14:textId="77777777">
      <w:pPr>
        <w:spacing w:after="0"/>
        <w:ind w:firstLine="567"/>
        <w:jc w:val="both"/>
        <w:rPr>
          <w:rFonts w:eastAsia="Times New Roman"/>
          <w:lang w:eastAsia="hr-HR"/>
        </w:rPr>
      </w:pPr>
    </w:p>
    <w:p w:rsidR="001D3E35" w:rsidP="001D3E35" w:rsidRDefault="001D3E35" w14:paraId="286C7356" w14:textId="77777777">
      <w:pPr>
        <w:pStyle w:val="NormaleSPIS"/>
        <w:spacing w:after="0"/>
      </w:pPr>
    </w:p>
    <w:p w:rsidR="001D3E35" w:rsidP="001D3E35" w:rsidRDefault="001D3E35" w14:paraId="63917505" w14:textId="77777777">
      <w:pPr>
        <w:spacing w:after="0"/>
        <w:ind w:firstLine="567"/>
        <w:jc w:val="both"/>
        <w:rPr>
          <w:rFonts w:eastAsia="Times New Roman" w:cs="Arial"/>
          <w:lang w:eastAsia="hr-HR"/>
        </w:rPr>
      </w:pPr>
      <w:r>
        <w:rPr>
          <w:rFonts w:eastAsia="Times New Roman" w:cs="Arial"/>
          <w:lang w:eastAsia="hr-HR"/>
        </w:rPr>
        <w:t xml:space="preserve">Na ročištu će se izvoditi dokaz </w:t>
      </w:r>
      <w:sdt>
        <w:sdtPr>
          <w:rPr>
            <w:rStyle w:val="eSPISCCParagraphDefaultFont"/>
            <w:rFonts w:eastAsiaTheme="minorHAnsi"/>
          </w:rPr>
          <w:alias w:val="Predmet_Dokaz (opis)"/>
          <w:tag w:val="UserObject.Predmet.DokazOpis_1"/>
          <w:id w:val="927462136"/>
          <w:placeholder>
            <w:docPart w:val="B2DB1ECE4AF8408CA28A0935AD48F0AB"/>
          </w:placeholder>
          <w:dataBinding w:xpath="/icms/UserObject.Predmet.DokazOpis/derivirana_varijabla[@naziv='UserObject.Predmet.DokazOpis_1']" w:storeItemID="{100293BC-3C9C-4740-99C7-73F5E9006100}"/>
          <w:text w:multiLine="true"/>
        </w:sdtPr>
        <w:sdtContent>
          <w:r w:rsidRPr="001D3E35">
            <w:rPr>
              <w:rStyle w:val="eSPISCCParagraphDefaultFont"/>
              <w:rFonts w:eastAsiaTheme="minorHAnsi"/>
            </w:rPr>
            <w:t xml:space="preserve">saslušanje tužiteljice, tuženika i svjedoka </w:t>
          </w:r>
        </w:sdtContent>
      </w:sdt>
      <w:r>
        <w:rPr>
          <w:rFonts w:eastAsia="Times New Roman" w:cs="Arial"/>
          <w:lang w:eastAsia="hr-HR"/>
        </w:rPr>
        <w:t>.</w:t>
      </w:r>
    </w:p>
    <w:p w:rsidR="001D3E35" w:rsidP="001D3E35" w:rsidRDefault="001D3E35" w14:paraId="5E43254B" w14:textId="77777777">
      <w:pPr>
        <w:ind w:firstLine="708"/>
        <w:jc w:val="both"/>
        <w:rPr>
          <w:rFonts w:eastAsia="Times New Roman" w:cs="Arial"/>
          <w:lang w:eastAsia="hr-HR"/>
        </w:rPr>
      </w:pPr>
    </w:p>
    <w:p w:rsidRPr="001D3E35" w:rsidR="001D3E35" w:rsidP="001D3E35" w:rsidRDefault="001D3E35" w14:paraId="6AAAF361" w14:textId="5DA0196B">
      <w:pPr>
        <w:ind w:firstLine="708"/>
        <w:jc w:val="both"/>
        <w:rPr>
          <w:rFonts w:cs="Arial"/>
        </w:rPr>
      </w:pPr>
      <w:r>
        <w:rPr>
          <w:rFonts w:eastAsia="Times New Roman" w:cs="Arial"/>
          <w:lang w:eastAsia="hr-HR"/>
        </w:rPr>
        <w:t xml:space="preserve">Ako s ročišta za glavnu raspravu izostane tužitelj, ili ako na to ročište ne dođe tuženik, a uredno su pozvani, rasprava će se održati s prisutnom strankom (članak 295. stavak 1. </w:t>
      </w:r>
      <w:r>
        <w:rPr>
          <w:rStyle w:val="postbody1"/>
          <w:rFonts w:eastAsia="Times New Roman" w:cs="Arial"/>
          <w:bCs/>
          <w:sz w:val="24"/>
          <w:szCs w:val="24"/>
          <w:lang w:eastAsia="hr-HR"/>
        </w:rPr>
        <w:t xml:space="preserve">Zakona o parničnom postupku "Narodne novine", broj  </w:t>
      </w:r>
      <w:r>
        <w:rPr>
          <w:rFonts w:cs="Arial"/>
        </w:rPr>
        <w:t xml:space="preserve">53/91, 91/92, 58/93, 112/99, 88/01, 117/03, 88/05, 02/07, 84/08, 96/08, 123/08, 57/11, 148/11, 25/13, 89/14, 70/19,  80/22, 114/22, 155/23 </w:t>
      </w:r>
      <w:r>
        <w:rPr>
          <w:rFonts w:eastAsia="Times New Roman" w:cs="Arial"/>
          <w:lang w:eastAsia="hr-HR"/>
        </w:rPr>
        <w:t xml:space="preserve">– dalje </w:t>
      </w:r>
      <w:r>
        <w:rPr>
          <w:rFonts w:cs="Arial"/>
        </w:rPr>
        <w:t>ZPP).</w:t>
      </w:r>
    </w:p>
    <w:p w:rsidRPr="00BF4DE2" w:rsidR="000D7241" w:rsidP="000D7241" w:rsidRDefault="000D7241" w14:paraId="574285EA" w14:textId="4669FA0F">
      <w:pPr>
        <w:spacing w:after="0"/>
        <w:ind w:firstLine="567"/>
        <w:jc w:val="both"/>
        <w:rPr>
          <w:rFonts w:eastAsia="Times New Roman"/>
          <w:lang w:eastAsia="hr-HR"/>
        </w:rPr>
      </w:pPr>
      <w:r w:rsidRPr="00BF4DE2">
        <w:rPr>
          <w:rFonts w:eastAsia="Times New Roman"/>
          <w:lang w:eastAsia="hr-HR"/>
        </w:rPr>
        <w:t>Ako s ročišta za glavnu raspravu neopravdano izostanu obje stranke ili ako dođu na ročište, ali se neće upustiti u raspravljanje, ili se udalje s ročišta, smatrat će se da je tužitelj povukao tužbu (članak 295. stavak 2. ZPP-a).</w:t>
      </w:r>
    </w:p>
    <w:p w:rsidRPr="00BF4DE2" w:rsidR="00963C4A" w:rsidP="00963C4A" w:rsidRDefault="00800645" w14:paraId="2E183DCC" w14:textId="77777777">
      <w:pPr>
        <w:spacing w:after="0"/>
        <w:ind w:firstLine="567"/>
        <w:jc w:val="both"/>
        <w:rPr>
          <w:rFonts w:eastAsia="Times New Roman"/>
          <w:lang w:eastAsia="hr-HR"/>
        </w:rPr>
      </w:pPr>
      <w:r w:rsidRPr="00BF4DE2">
        <w:rPr>
          <w:rFonts w:eastAsia="Times New Roman"/>
          <w:lang w:eastAsia="hr-HR"/>
        </w:rPr>
        <w:t xml:space="preserve">Stranke mogu </w:t>
      </w:r>
      <w:r w:rsidRPr="00BF4DE2" w:rsidR="00B10637">
        <w:rPr>
          <w:rFonts w:eastAsia="Times New Roman"/>
          <w:lang w:eastAsia="hr-HR"/>
        </w:rPr>
        <w:t>tijekom glavne rasprave</w:t>
      </w:r>
      <w:r w:rsidRPr="00BF4DE2">
        <w:rPr>
          <w:rFonts w:eastAsia="Times New Roman"/>
          <w:lang w:eastAsia="hr-HR"/>
        </w:rPr>
        <w:t xml:space="preserve"> iznositi nove činjenice i predlagati nove dokaze samo ako ih bez svoje krivnje nisu mogle iznijeti, odnosno predložiti </w:t>
      </w:r>
      <w:r w:rsidRPr="00BF4DE2" w:rsidR="00963C4A">
        <w:rPr>
          <w:rFonts w:eastAsia="Times New Roman"/>
          <w:lang w:eastAsia="hr-HR"/>
        </w:rPr>
        <w:t>prije zaključenja prethodnog postupka (članak 299. stavak 2. ZPP-a).</w:t>
      </w:r>
    </w:p>
    <w:p w:rsidRPr="00BF4DE2" w:rsidR="00800645" w:rsidP="00D81ABB" w:rsidRDefault="00B10637" w14:paraId="73078223" w14:textId="77777777">
      <w:pPr>
        <w:spacing w:after="0"/>
        <w:ind w:firstLine="567"/>
        <w:jc w:val="both"/>
        <w:rPr>
          <w:rFonts w:eastAsia="Times New Roman"/>
          <w:lang w:eastAsia="hr-HR"/>
        </w:rPr>
      </w:pPr>
      <w:r w:rsidRPr="00BF4DE2">
        <w:rPr>
          <w:rFonts w:eastAsia="Times New Roman"/>
          <w:lang w:eastAsia="hr-HR"/>
        </w:rPr>
        <w:t xml:space="preserve"> </w:t>
      </w:r>
      <w:r w:rsidRPr="00BF4DE2" w:rsidR="00800645">
        <w:rPr>
          <w:rFonts w:eastAsia="Times New Roman"/>
          <w:lang w:eastAsia="hr-HR"/>
        </w:rPr>
        <w:t xml:space="preserve">Nove činjenice i nove dokaze koje su stranke iznijele, odnosno predložile </w:t>
      </w:r>
      <w:r w:rsidRPr="00BF4DE2" w:rsidR="00963C4A">
        <w:rPr>
          <w:rFonts w:eastAsia="Times New Roman"/>
          <w:lang w:eastAsia="hr-HR"/>
        </w:rPr>
        <w:t>tijekom glavne rasprave</w:t>
      </w:r>
      <w:r w:rsidRPr="00BF4DE2" w:rsidR="00800645">
        <w:rPr>
          <w:rFonts w:eastAsia="Times New Roman"/>
          <w:lang w:eastAsia="hr-HR"/>
        </w:rPr>
        <w:t xml:space="preserve"> protivno gore navedenom, sud neće</w:t>
      </w:r>
      <w:r w:rsidRPr="00BF4DE2" w:rsidR="00D81ABB">
        <w:rPr>
          <w:rFonts w:eastAsia="Times New Roman"/>
          <w:lang w:eastAsia="hr-HR"/>
        </w:rPr>
        <w:t xml:space="preserve"> uzeti u obzir (članak </w:t>
      </w:r>
      <w:r w:rsidRPr="00BF4DE2" w:rsidR="00963C4A">
        <w:rPr>
          <w:rFonts w:eastAsia="Times New Roman"/>
          <w:lang w:eastAsia="hr-HR"/>
        </w:rPr>
        <w:t>299. stavak 3.</w:t>
      </w:r>
      <w:r w:rsidRPr="00BF4DE2" w:rsidR="00F06996">
        <w:rPr>
          <w:rFonts w:eastAsia="Times New Roman"/>
          <w:lang w:eastAsia="hr-HR"/>
        </w:rPr>
        <w:t xml:space="preserve"> </w:t>
      </w:r>
      <w:r w:rsidRPr="00BF4DE2" w:rsidR="00800645">
        <w:rPr>
          <w:rFonts w:eastAsia="Times New Roman"/>
          <w:lang w:eastAsia="hr-HR"/>
        </w:rPr>
        <w:t>ZPP</w:t>
      </w:r>
      <w:r w:rsidRPr="00BF4DE2" w:rsidR="00A20A0D">
        <w:rPr>
          <w:rFonts w:eastAsia="Times New Roman"/>
          <w:lang w:eastAsia="hr-HR"/>
        </w:rPr>
        <w:t>-a)</w:t>
      </w:r>
      <w:r w:rsidRPr="00BF4DE2" w:rsidR="00800645">
        <w:rPr>
          <w:rFonts w:eastAsia="Times New Roman"/>
          <w:lang w:eastAsia="hr-HR"/>
        </w:rPr>
        <w:t>.</w:t>
      </w:r>
    </w:p>
    <w:p w:rsidRPr="00BF4DE2" w:rsidR="00B10637" w:rsidP="00D81ABB" w:rsidRDefault="00B10637" w14:paraId="0218806A" w14:textId="77777777">
      <w:pPr>
        <w:spacing w:after="0"/>
        <w:ind w:firstLine="567"/>
        <w:jc w:val="both"/>
        <w:rPr>
          <w:rFonts w:eastAsia="Times New Roman"/>
          <w:lang w:eastAsia="hr-HR"/>
        </w:rPr>
      </w:pPr>
    </w:p>
    <w:p w:rsidRPr="00BF4DE2" w:rsidR="00800645" w:rsidP="00D81ABB" w:rsidRDefault="00800645" w14:paraId="01031430" w14:textId="77777777">
      <w:pPr>
        <w:spacing w:after="0"/>
        <w:jc w:val="center"/>
      </w:pPr>
      <w:r w:rsidRPr="00BF4DE2">
        <w:t xml:space="preserve">U </w:t>
      </w:r>
      <w:sdt>
        <w:sdtPr>
          <w:rPr>
            <w:rStyle w:val="eSPISCCParagraphDefaultFont"/>
            <w:rFonts w:eastAsiaTheme="minorHAnsi"/>
          </w:rPr>
          <w:alias w:val="Naselje suda"/>
          <w:tag w:val="DomainObject.Predmet.Sud.Adresa.NaseljeLokativ_1"/>
          <w:id w:val="856390678"/>
          <w:placeholder>
            <w:docPart w:val="9989B93DF4E14A3481AFDD23FD25DFD7"/>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1D3E35" w:rsidR="001D3E35">
            <w:rPr>
              <w:rStyle w:val="eSPISCCParagraphDefaultFont"/>
              <w:rFonts w:eastAsiaTheme="minorHAnsi"/>
            </w:rPr>
            <w:t>Velikoj Gorici</w:t>
          </w:r>
        </w:sdtContent>
      </w:sdt>
      <w:r w:rsidRPr="00BF4DE2">
        <w:t xml:space="preserve"> </w:t>
      </w:r>
      <w:sdt>
        <w:sdtPr>
          <w:rPr>
            <w:rStyle w:val="eSPISCCParagraphDefaultFont"/>
            <w:rFonts w:eastAsiaTheme="minorHAnsi"/>
          </w:rPr>
          <w:alias w:val="Datum pisanja (datum)"/>
          <w:tag w:val="DomainObject.Datum_1"/>
          <w:id w:val="-1801834035"/>
          <w:placeholder>
            <w:docPart w:val="856563A355BF4E3780E09133CE8DB5EA"/>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Pr>
        </w:sdtEndPr>
        <w:sdtContent>
          <w:r w:rsidRPr="001D3E35" w:rsidR="001D3E35">
            <w:rPr>
              <w:rStyle w:val="eSPISCCParagraphDefaultFont"/>
              <w:rFonts w:eastAsiaTheme="minorHAnsi"/>
            </w:rPr>
            <w:t>9. rujna 2026.</w:t>
          </w:r>
        </w:sdtContent>
      </w:sdt>
      <w:r w:rsidRPr="00BF4DE2">
        <w:t xml:space="preserve"> </w:t>
      </w:r>
    </w:p>
    <w:p w:rsidRPr="00BF4DE2" w:rsidR="00D81ABB" w:rsidP="00D81ABB" w:rsidRDefault="00D81ABB" w14:paraId="6E2A3953" w14:textId="77777777">
      <w:pPr>
        <w:keepNext/>
        <w:spacing w:after="0"/>
        <w:ind w:left="5387"/>
        <w:contextualSpacing/>
        <w:rPr>
          <w:noProof/>
        </w:rPr>
      </w:pPr>
    </w:p>
    <w:p w:rsidRPr="00BF4DE2" w:rsidR="00800645" w:rsidP="008B330A" w:rsidRDefault="00800645" w14:paraId="64E6055A" w14:textId="77777777">
      <w:pPr>
        <w:keepNext/>
        <w:spacing w:after="0"/>
        <w:ind w:left="5103"/>
        <w:contextualSpacing/>
        <w:rPr>
          <w:noProof/>
        </w:rPr>
      </w:pPr>
      <w:r w:rsidRPr="00BF4DE2">
        <w:rPr>
          <w:noProof/>
        </w:rPr>
        <w:t>Sudac</w:t>
      </w:r>
    </w:p>
    <w:p w:rsidRPr="00BF4DE2" w:rsidR="00800645" w:rsidP="008B330A" w:rsidRDefault="00057E64" w14:paraId="6768438E" w14:textId="77777777">
      <w:pPr>
        <w:spacing w:after="0"/>
        <w:ind w:left="5103"/>
        <w:rPr>
          <w:noProof/>
        </w:rPr>
      </w:pPr>
      <w:sdt>
        <w:sdtPr>
          <w:rPr>
            <w:rStyle w:val="eSPISCCParagraphDefaultFont"/>
            <w:rFonts w:eastAsiaTheme="minorHAnsi"/>
          </w:rPr>
          <w:alias w:val="Sudac (ime i prezime)"/>
          <w:tag w:val="DomainObject.Predmet.Referada.Sudac_1"/>
          <w:id w:val="1599982641"/>
          <w:placeholder>
            <w:docPart w:val="3BE7B78B33AB47D59D0FADA08EF8CE08"/>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1D3E35" w:rsidR="001D3E35">
            <w:rPr>
              <w:rStyle w:val="eSPISCCParagraphDefaultFont"/>
              <w:rFonts w:eastAsiaTheme="minorHAnsi"/>
            </w:rPr>
            <w:t>Ileana Bebek</w:t>
          </w:r>
        </w:sdtContent>
      </w:sdt>
    </w:p>
    <w:p w:rsidRPr="00BF4DE2" w:rsidR="00D81ABB" w:rsidP="008B330A" w:rsidRDefault="00D81ABB" w14:paraId="25F49413" w14:textId="77777777">
      <w:pPr>
        <w:keepNext/>
        <w:spacing w:after="0"/>
        <w:ind w:left="5103"/>
        <w:rPr>
          <w:noProof/>
          <w:lang w:eastAsia="hr-HR"/>
        </w:rPr>
      </w:pPr>
    </w:p>
    <w:p w:rsidRPr="00233FCE" w:rsidR="00E6195A" w:rsidP="001D3E35" w:rsidRDefault="00E6195A" w14:paraId="30DF588D" w14:textId="08D6EFF8">
      <w:pPr>
        <w:spacing w:after="0"/>
        <w:ind w:left="567"/>
        <w:contextualSpacing/>
        <w:rPr>
          <w:noProof/>
        </w:rPr>
      </w:pPr>
    </w:p>
    <w:p w:rsidR="00E6195A" w:rsidP="008B330A" w:rsidRDefault="00E6195A" w14:paraId="0354E9D9" w14:textId="77777777">
      <w:pPr>
        <w:keepNext/>
        <w:spacing w:after="0"/>
        <w:ind w:left="5103"/>
        <w:rPr>
          <w:rStyle w:val="PozadinaSvijetloZelena"/>
        </w:rPr>
      </w:pPr>
    </w:p>
    <w:sectPr w:rsidR="00E6195A" w:rsidSect="00A130E9">
      <w:headerReference w:type="default" r:id="rId9"/>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57E64" w:rsidP="00537B78" w:rsidRDefault="00057E64" w14:paraId="75089BF1" w14:textId="77777777">
      <w:r>
        <w:separator/>
      </w:r>
    </w:p>
  </w:endnote>
  <w:endnote w:type="continuationSeparator" w:id="0">
    <w:p w:rsidR="00057E64" w:rsidP="00537B78" w:rsidRDefault="00057E64" w14:paraId="26AB9A74"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57E64" w:rsidP="00537B78" w:rsidRDefault="00057E64" w14:paraId="040EC8F0" w14:textId="77777777">
      <w:r>
        <w:separator/>
      </w:r>
    </w:p>
  </w:footnote>
  <w:footnote w:type="continuationSeparator" w:id="0">
    <w:p w:rsidR="00057E64" w:rsidP="00537B78" w:rsidRDefault="00057E64" w14:paraId="059B1DB6"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BF4DE2" w:rsidR="00A130E9" w:rsidP="00A130E9" w:rsidRDefault="00A130E9" w14:paraId="194C7B1C" w14:textId="77777777">
    <w:pPr>
      <w:spacing w:after="0"/>
      <w:jc w:val="right"/>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Oznaka referade"/>
        <w:tag w:val="DomainObject.Predmet.Referada.Oznaka_1"/>
        <w:id w:val="689726874"/>
        <w:placeholder>
          <w:docPart w:val="371A79812C534F15B693A6E7613FEB01"/>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1D3E35" w:rsidR="001D3E35">
          <w:rPr>
            <w:rStyle w:val="eSPISCCParagraphDefaultFont"/>
            <w:rFonts w:eastAsiaTheme="minorHAnsi"/>
          </w:rPr>
          <w:t>Ref. 2</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Fonts w:eastAsiaTheme="minorHAnsi"/>
        </w:rPr>
        <w:alias w:val="Poslovni broj"/>
        <w:tag w:val="DomainObject.Predmet.OznakaBroj_1"/>
        <w:id w:val="691577331"/>
        <w:placeholder>
          <w:docPart w:val="7D87DF601EBA4A3F80AAEEC34BC52FF7"/>
        </w:placeholder>
        <w:dataBinding w:xpath="/icms/DomainObject.Predmet.OznakaBroj/derivirana_varijabla[@naziv='DomainObject.Predmet.OznakaBroj_1']" w:storeItemID="{100293BC-3C9C-4740-99C7-73F5E9006100}"/>
        <w:text/>
      </w:sdtPr>
      <w:sdtEndPr>
        <w:rPr>
          <w:rStyle w:val="eSPISCCParagraphDefaultFont"/>
        </w:rPr>
      </w:sdtEndPr>
      <w:sdtContent>
        <w:r w:rsidRPr="001D3E35" w:rsidR="001D3E35">
          <w:rPr>
            <w:rStyle w:val="eSPISCCParagraphDefaultFont"/>
            <w:rFonts w:eastAsiaTheme="minorHAnsi"/>
          </w:rPr>
          <w:t>P-197/2025</w:t>
        </w:r>
      </w:sdtContent>
    </w:sdt>
  </w:p>
  <w:p w:rsidR="00A130E9" w:rsidRDefault="00A130E9" w14:paraId="261BB159" w14:textId="77777777">
    <w:pPr>
      <w:pStyle w:val="Zaglavlje"/>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0273E1"/>
    <w:multiLevelType w:val="hybridMultilevel"/>
    <w:tmpl w:val="AE30E996"/>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3">
    <w:nsid w:val="0B2B2107"/>
    <w:multiLevelType w:val="multilevel"/>
    <w:tmpl w:val="0CB608A8"/>
    <w:numStyleLink w:val="NumListI"/>
  </w:abstractNum>
  <w:abstractNum w:abstractNumId="14">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7">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8">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9">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1">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2">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3">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4">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9"/>
  </w:num>
  <w:num w:numId="2">
    <w:abstractNumId w:val="30"/>
  </w:num>
  <w:num w:numId="3">
    <w:abstractNumId w:val="18"/>
  </w:num>
  <w:num w:numId="4">
    <w:abstractNumId w:val="40"/>
  </w:num>
  <w:num w:numId="5">
    <w:abstractNumId w:val="42"/>
  </w:num>
  <w:num w:numId="6">
    <w:abstractNumId w:val="20"/>
  </w:num>
  <w:num w:numId="7">
    <w:abstractNumId w:val="21"/>
  </w:num>
  <w:num w:numId="8">
    <w:abstractNumId w:val="29"/>
  </w:num>
  <w:num w:numId="9">
    <w:abstractNumId w:val="16"/>
  </w:num>
  <w:num w:numId="10">
    <w:abstractNumId w:val="35"/>
  </w:num>
  <w:num w:numId="11">
    <w:abstractNumId w:val="15"/>
  </w:num>
  <w:num w:numId="12">
    <w:abstractNumId w:val="14"/>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4"/>
  </w:num>
  <w:num w:numId="18">
    <w:abstractNumId w:val="37"/>
  </w:num>
  <w:num w:numId="19">
    <w:abstractNumId w:val="17"/>
  </w:num>
  <w:num w:numId="20">
    <w:abstractNumId w:val="22"/>
  </w:num>
  <w:num w:numId="21">
    <w:abstractNumId w:val="23"/>
  </w:num>
  <w:num w:numId="22">
    <w:abstractNumId w:val="18"/>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3"/>
  </w:num>
  <w:num w:numId="44">
    <w:abstractNumId w:val="41"/>
  </w:num>
  <w:num w:numId="45">
    <w:abstractNumId w:val="17"/>
  </w:num>
  <w:num w:numId="46">
    <w:abstractNumId w:val="17"/>
    <w:lvlOverride w:ilvl="0">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46F"/>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57E64"/>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241"/>
    <w:rsid w:val="000D7DF3"/>
    <w:rsid w:val="000E09B4"/>
    <w:rsid w:val="000E2587"/>
    <w:rsid w:val="000E2D23"/>
    <w:rsid w:val="000E30E6"/>
    <w:rsid w:val="000E522F"/>
    <w:rsid w:val="000E7426"/>
    <w:rsid w:val="000F1529"/>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153D"/>
    <w:rsid w:val="00182400"/>
    <w:rsid w:val="00182FEF"/>
    <w:rsid w:val="0018302A"/>
    <w:rsid w:val="001856F9"/>
    <w:rsid w:val="001860AA"/>
    <w:rsid w:val="00186969"/>
    <w:rsid w:val="0018734A"/>
    <w:rsid w:val="001878B7"/>
    <w:rsid w:val="00192554"/>
    <w:rsid w:val="00194145"/>
    <w:rsid w:val="00195336"/>
    <w:rsid w:val="00196228"/>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3E35"/>
    <w:rsid w:val="001D40EC"/>
    <w:rsid w:val="001D41FF"/>
    <w:rsid w:val="001D4533"/>
    <w:rsid w:val="001D5128"/>
    <w:rsid w:val="001D7697"/>
    <w:rsid w:val="001E1CF7"/>
    <w:rsid w:val="001E234A"/>
    <w:rsid w:val="001E34BF"/>
    <w:rsid w:val="001E57C9"/>
    <w:rsid w:val="001E6FF2"/>
    <w:rsid w:val="001E7337"/>
    <w:rsid w:val="001E7BF9"/>
    <w:rsid w:val="001F0607"/>
    <w:rsid w:val="001F0947"/>
    <w:rsid w:val="001F14AA"/>
    <w:rsid w:val="001F1677"/>
    <w:rsid w:val="001F20D3"/>
    <w:rsid w:val="001F357C"/>
    <w:rsid w:val="001F36DA"/>
    <w:rsid w:val="001F3B38"/>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2491"/>
    <w:rsid w:val="00226502"/>
    <w:rsid w:val="00230588"/>
    <w:rsid w:val="00232861"/>
    <w:rsid w:val="00233507"/>
    <w:rsid w:val="0023422C"/>
    <w:rsid w:val="00235532"/>
    <w:rsid w:val="00236A94"/>
    <w:rsid w:val="00243937"/>
    <w:rsid w:val="00244135"/>
    <w:rsid w:val="002445A7"/>
    <w:rsid w:val="0024503A"/>
    <w:rsid w:val="00245741"/>
    <w:rsid w:val="00245946"/>
    <w:rsid w:val="00245A2B"/>
    <w:rsid w:val="00246057"/>
    <w:rsid w:val="00246C51"/>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1FCD"/>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A1"/>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30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5F04"/>
    <w:rsid w:val="00437222"/>
    <w:rsid w:val="00442F2C"/>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C634E"/>
    <w:rsid w:val="004D01C6"/>
    <w:rsid w:val="004D0CBE"/>
    <w:rsid w:val="004D0D3F"/>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572"/>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BE0"/>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7A"/>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48CF"/>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A54"/>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499"/>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14A5"/>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420"/>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0ECD"/>
    <w:rsid w:val="008B330A"/>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1EA"/>
    <w:rsid w:val="00941521"/>
    <w:rsid w:val="0094212D"/>
    <w:rsid w:val="009472A7"/>
    <w:rsid w:val="00950290"/>
    <w:rsid w:val="00951BAE"/>
    <w:rsid w:val="00955DE0"/>
    <w:rsid w:val="0095782D"/>
    <w:rsid w:val="009618E7"/>
    <w:rsid w:val="00962079"/>
    <w:rsid w:val="00962249"/>
    <w:rsid w:val="00962AD7"/>
    <w:rsid w:val="009639FB"/>
    <w:rsid w:val="00963C4A"/>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9796E"/>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243F"/>
    <w:rsid w:val="009F44DD"/>
    <w:rsid w:val="009F4ED4"/>
    <w:rsid w:val="009F569E"/>
    <w:rsid w:val="009F5CAB"/>
    <w:rsid w:val="009F6337"/>
    <w:rsid w:val="009F63A6"/>
    <w:rsid w:val="00A00EDC"/>
    <w:rsid w:val="00A0296C"/>
    <w:rsid w:val="00A02FD5"/>
    <w:rsid w:val="00A04C3E"/>
    <w:rsid w:val="00A0541A"/>
    <w:rsid w:val="00A1027B"/>
    <w:rsid w:val="00A11853"/>
    <w:rsid w:val="00A11C53"/>
    <w:rsid w:val="00A130E9"/>
    <w:rsid w:val="00A141EC"/>
    <w:rsid w:val="00A142A8"/>
    <w:rsid w:val="00A17E28"/>
    <w:rsid w:val="00A20A0D"/>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5B0C"/>
    <w:rsid w:val="00A4659B"/>
    <w:rsid w:val="00A465AC"/>
    <w:rsid w:val="00A46781"/>
    <w:rsid w:val="00A516E6"/>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14EA"/>
    <w:rsid w:val="00A715BD"/>
    <w:rsid w:val="00A72729"/>
    <w:rsid w:val="00A72AC8"/>
    <w:rsid w:val="00A72E9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19B4"/>
    <w:rsid w:val="00AB1C29"/>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637"/>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371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4DE2"/>
    <w:rsid w:val="00BF5049"/>
    <w:rsid w:val="00BF6F89"/>
    <w:rsid w:val="00BF7DE0"/>
    <w:rsid w:val="00C00EBD"/>
    <w:rsid w:val="00C03E26"/>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1392"/>
    <w:rsid w:val="00CD2551"/>
    <w:rsid w:val="00CD497D"/>
    <w:rsid w:val="00CD5E4D"/>
    <w:rsid w:val="00CD6A12"/>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6653"/>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2E39"/>
    <w:rsid w:val="00D73058"/>
    <w:rsid w:val="00D73BDF"/>
    <w:rsid w:val="00D741D0"/>
    <w:rsid w:val="00D74232"/>
    <w:rsid w:val="00D7470A"/>
    <w:rsid w:val="00D74B0F"/>
    <w:rsid w:val="00D75FFF"/>
    <w:rsid w:val="00D81326"/>
    <w:rsid w:val="00D81ABB"/>
    <w:rsid w:val="00D82294"/>
    <w:rsid w:val="00D8264D"/>
    <w:rsid w:val="00D82ACE"/>
    <w:rsid w:val="00D83357"/>
    <w:rsid w:val="00D843ED"/>
    <w:rsid w:val="00D8481B"/>
    <w:rsid w:val="00D865D3"/>
    <w:rsid w:val="00D87770"/>
    <w:rsid w:val="00D910B6"/>
    <w:rsid w:val="00D910F8"/>
    <w:rsid w:val="00D9178C"/>
    <w:rsid w:val="00D930FC"/>
    <w:rsid w:val="00D9497D"/>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BD"/>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2E9"/>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195A"/>
    <w:rsid w:val="00E6285D"/>
    <w:rsid w:val="00E63536"/>
    <w:rsid w:val="00E640E8"/>
    <w:rsid w:val="00E64B7F"/>
    <w:rsid w:val="00E65065"/>
    <w:rsid w:val="00E67D40"/>
    <w:rsid w:val="00E70568"/>
    <w:rsid w:val="00E709C9"/>
    <w:rsid w:val="00E7254F"/>
    <w:rsid w:val="00E73284"/>
    <w:rsid w:val="00E738CA"/>
    <w:rsid w:val="00E738F2"/>
    <w:rsid w:val="00E748DA"/>
    <w:rsid w:val="00E76256"/>
    <w:rsid w:val="00E76BF0"/>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06996"/>
    <w:rsid w:val="00F10562"/>
    <w:rsid w:val="00F11825"/>
    <w:rsid w:val="00F11B7F"/>
    <w:rsid w:val="00F11BE8"/>
    <w:rsid w:val="00F132E7"/>
    <w:rsid w:val="00F13CB0"/>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961F9"/>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394E79C"/>
  <w15:docId w15:val="{7D8BE505-120E-4ED3-B381-DBB48536305F}"/>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semiHidden="true" w:unhideWhenUsed="true"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961F9"/>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F961F9"/>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F961F9"/>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 w:type="character" w:styleId="postbody1" w:customStyle="true">
    <w:name w:val="postbody1"/>
    <w:rsid w:val="000D7241"/>
    <w:rPr>
      <w:sz w:val="18"/>
      <w:szCs w:val="18"/>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glossary/document.xml" Type="http://schemas.openxmlformats.org/officeDocument/2006/relationships/glossaryDocument" Id="rId11"/><Relationship Target="settings.xml" Type="http://schemas.openxmlformats.org/officeDocument/2006/relationships/settings" Id="rId5"/><Relationship Target="fontTable.xml" Type="http://schemas.openxmlformats.org/officeDocument/2006/relationships/fontTable"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8CBD48A3D43F4725BFA3644784EFCFB9"/>
        <w:category>
          <w:name w:val="Općenito"/>
          <w:gallery w:val="placeholder"/>
        </w:category>
        <w:types>
          <w:type w:val="bbPlcHdr"/>
        </w:types>
        <w:behaviors>
          <w:behavior w:val="content"/>
        </w:behaviors>
        <w:guid w:val="{6BDCE23F-6E90-4AAB-A6D6-B54B77B4FA4C}"/>
      </w:docPartPr>
      <w:docPartBody>
        <w:p w:rsidR="0068529A" w:rsidP="00F963D5" w:rsidRDefault="00F963D5">
          <w:pPr>
            <w:pStyle w:val="8CBD48A3D43F4725BFA3644784EFCFB9"/>
          </w:pPr>
          <w:r w:rsidRPr="00826415">
            <w:rPr>
              <w:rStyle w:val="Tekstrezerviranogmjesta"/>
            </w:rPr>
            <w:t>__________</w:t>
          </w:r>
        </w:p>
      </w:docPartBody>
    </w:docPart>
    <w:docPart>
      <w:docPartPr>
        <w:name w:val="F86ACD1AB65C41AF96D95354B064E03E"/>
        <w:category>
          <w:name w:val="Općenito"/>
          <w:gallery w:val="placeholder"/>
        </w:category>
        <w:types>
          <w:type w:val="bbPlcHdr"/>
        </w:types>
        <w:behaviors>
          <w:behavior w:val="content"/>
        </w:behaviors>
        <w:guid w:val="{F370E584-BDB3-4DA0-B1C2-BB2B3AD65E6B}"/>
      </w:docPartPr>
      <w:docPartBody>
        <w:p w:rsidR="0068529A" w:rsidP="00F963D5" w:rsidRDefault="00F963D5">
          <w:pPr>
            <w:pStyle w:val="F86ACD1AB65C41AF96D95354B064E03E"/>
          </w:pPr>
          <w:r w:rsidRPr="00826415">
            <w:rPr>
              <w:rStyle w:val="Tekstrezerviranogmjesta"/>
            </w:rPr>
            <w:t>.._.._.._.._.._.._.._..</w:t>
          </w:r>
        </w:p>
      </w:docPartBody>
    </w:docPart>
    <w:docPart>
      <w:docPartPr>
        <w:name w:val="D3C47FF01E8F4A67A7844AD4CE6F9C3E"/>
        <w:category>
          <w:name w:val="Općenito"/>
          <w:gallery w:val="placeholder"/>
        </w:category>
        <w:types>
          <w:type w:val="bbPlcHdr"/>
        </w:types>
        <w:behaviors>
          <w:behavior w:val="content"/>
        </w:behaviors>
        <w:guid w:val="{B9A2CE36-F6C7-4FCB-B21C-3D05FA6F3A63}"/>
      </w:docPartPr>
      <w:docPartBody>
        <w:p w:rsidR="0068529A" w:rsidP="00F963D5" w:rsidRDefault="00F963D5">
          <w:pPr>
            <w:pStyle w:val="D3C47FF01E8F4A67A7844AD4CE6F9C3E"/>
          </w:pPr>
          <w:r w:rsidRPr="00826415">
            <w:rPr>
              <w:rStyle w:val="Tekstrezerviranogmjesta"/>
            </w:rPr>
            <w:t>.._.._.._.._.._.._.._..</w:t>
          </w:r>
        </w:p>
      </w:docPartBody>
    </w:docPart>
    <w:docPart>
      <w:docPartPr>
        <w:name w:val="9989B93DF4E14A3481AFDD23FD25DFD7"/>
        <w:category>
          <w:name w:val="Općenito"/>
          <w:gallery w:val="placeholder"/>
        </w:category>
        <w:types>
          <w:type w:val="bbPlcHdr"/>
        </w:types>
        <w:behaviors>
          <w:behavior w:val="content"/>
        </w:behaviors>
        <w:guid w:val="{5A189E62-6B82-414B-A106-E4AB904F45C2}"/>
      </w:docPartPr>
      <w:docPartBody>
        <w:p w:rsidR="0068529A" w:rsidP="00F963D5" w:rsidRDefault="00F963D5">
          <w:pPr>
            <w:pStyle w:val="9989B93DF4E14A3481AFDD23FD25DFD7"/>
          </w:pPr>
          <w:r w:rsidRPr="00293139">
            <w:rPr>
              <w:rStyle w:val="Tekstrezerviranogmjesta"/>
            </w:rPr>
            <w:t>.._.._.._.._.._.._.._..</w:t>
          </w:r>
        </w:p>
      </w:docPartBody>
    </w:docPart>
    <w:docPart>
      <w:docPartPr>
        <w:name w:val="856563A355BF4E3780E09133CE8DB5EA"/>
        <w:category>
          <w:name w:val="Općenito"/>
          <w:gallery w:val="placeholder"/>
        </w:category>
        <w:types>
          <w:type w:val="bbPlcHdr"/>
        </w:types>
        <w:behaviors>
          <w:behavior w:val="content"/>
        </w:behaviors>
        <w:guid w:val="{26AEA38B-AE85-4AF8-B783-60934C1F231F}"/>
      </w:docPartPr>
      <w:docPartBody>
        <w:p w:rsidR="0068529A" w:rsidP="00F963D5" w:rsidRDefault="00F963D5">
          <w:pPr>
            <w:pStyle w:val="856563A355BF4E3780E09133CE8DB5EA"/>
          </w:pPr>
          <w:r w:rsidRPr="00155010">
            <w:rPr>
              <w:rStyle w:val="Tekstrezerviranogmjesta"/>
            </w:rPr>
            <w:t>__________</w:t>
          </w:r>
        </w:p>
      </w:docPartBody>
    </w:docPart>
    <w:docPart>
      <w:docPartPr>
        <w:name w:val="3BE7B78B33AB47D59D0FADA08EF8CE08"/>
        <w:category>
          <w:name w:val="Općenito"/>
          <w:gallery w:val="placeholder"/>
        </w:category>
        <w:types>
          <w:type w:val="bbPlcHdr"/>
        </w:types>
        <w:behaviors>
          <w:behavior w:val="content"/>
        </w:behaviors>
        <w:guid w:val="{A06A3C71-3357-4932-ABCB-3EFF4F042F7D}"/>
      </w:docPartPr>
      <w:docPartBody>
        <w:p w:rsidR="0068529A" w:rsidP="00F963D5" w:rsidRDefault="00F963D5">
          <w:pPr>
            <w:pStyle w:val="3BE7B78B33AB47D59D0FADA08EF8CE08"/>
          </w:pPr>
          <w:r w:rsidRPr="006F39FF">
            <w:rPr>
              <w:rStyle w:val="Tekstrezerviranogmjesta"/>
            </w:rPr>
            <w:t>.._.._.._.._.._.._.._..</w:t>
          </w:r>
        </w:p>
      </w:docPartBody>
    </w:docPart>
    <w:docPart>
      <w:docPartPr>
        <w:name w:val="76CE2C54DDDC466DA7401D5D29A02F96"/>
        <w:category>
          <w:name w:val="Općenito"/>
          <w:gallery w:val="placeholder"/>
        </w:category>
        <w:types>
          <w:type w:val="bbPlcHdr"/>
        </w:types>
        <w:behaviors>
          <w:behavior w:val="content"/>
        </w:behaviors>
        <w:guid w:val="{10DABD30-1FCC-428B-B285-59867FB26414}"/>
      </w:docPartPr>
      <w:docPartBody>
        <w:p w:rsidR="00E56443" w:rsidP="00EC6978" w:rsidRDefault="00EC6978">
          <w:pPr>
            <w:pStyle w:val="76CE2C54DDDC466DA7401D5D29A02F96"/>
          </w:pPr>
          <w:r>
            <w:rPr>
              <w:rStyle w:val="Tekstrezerviranogmjesta"/>
              <w:bdr w:val="none" w:color="auto" w:sz="0" w:space="0" w:frame="true"/>
            </w:rPr>
            <w:t>.._.._.._.._.._.._.._..</w:t>
          </w:r>
        </w:p>
      </w:docPartBody>
    </w:docPart>
    <w:docPart>
      <w:docPartPr>
        <w:name w:val="50898621949F49D1B69E128328C9E140"/>
        <w:category>
          <w:name w:val="Općenito"/>
          <w:gallery w:val="placeholder"/>
        </w:category>
        <w:types>
          <w:type w:val="bbPlcHdr"/>
        </w:types>
        <w:behaviors>
          <w:behavior w:val="content"/>
        </w:behaviors>
        <w:guid w:val="{392D1679-FFFA-4754-A37B-9E7EE83C009C}"/>
      </w:docPartPr>
      <w:docPartBody>
        <w:p w:rsidR="00E56443" w:rsidP="00EC6978" w:rsidRDefault="00EC6978">
          <w:pPr>
            <w:pStyle w:val="50898621949F49D1B69E128328C9E140"/>
          </w:pPr>
          <w:r>
            <w:rPr>
              <w:rStyle w:val="Tekstrezerviranogmjesta"/>
              <w:bdr w:val="none" w:color="auto" w:sz="0" w:space="0" w:frame="true"/>
            </w:rPr>
            <w:t>.._.._.._.._.._.._.._..</w:t>
          </w:r>
        </w:p>
      </w:docPartBody>
    </w:docPart>
    <w:docPart>
      <w:docPartPr>
        <w:name w:val="E7EE277C26EA4993A50C163A4FB28F69"/>
        <w:category>
          <w:name w:val="Općenito"/>
          <w:gallery w:val="placeholder"/>
        </w:category>
        <w:types>
          <w:type w:val="bbPlcHdr"/>
        </w:types>
        <w:behaviors>
          <w:behavior w:val="content"/>
        </w:behaviors>
        <w:guid w:val="{EF686EDF-871A-4E1D-BCC6-C99FAC67569B}"/>
      </w:docPartPr>
      <w:docPartBody>
        <w:p w:rsidR="00E56443" w:rsidP="00EC6978" w:rsidRDefault="00EC6978">
          <w:pPr>
            <w:pStyle w:val="E7EE277C26EA4993A50C163A4FB28F69"/>
          </w:pPr>
          <w:r w:rsidRPr="003C5CBB">
            <w:rPr>
              <w:rStyle w:val="Tekstrezerviranogmjesta"/>
            </w:rPr>
            <w:t>.._.._.._.._.._.._.._..</w:t>
          </w:r>
        </w:p>
      </w:docPartBody>
    </w:docPart>
    <w:docPart>
      <w:docPartPr>
        <w:name w:val="4C1EFAA467444E53AB86DCED71A6F7A3"/>
        <w:category>
          <w:name w:val="Općenito"/>
          <w:gallery w:val="placeholder"/>
        </w:category>
        <w:types>
          <w:type w:val="bbPlcHdr"/>
        </w:types>
        <w:behaviors>
          <w:behavior w:val="content"/>
        </w:behaviors>
        <w:guid w:val="{5E621C63-FE9A-47B8-8BE9-C2B9F9947D97}"/>
      </w:docPartPr>
      <w:docPartBody>
        <w:p w:rsidR="0002584F" w:rsidP="003334DC" w:rsidRDefault="003334DC">
          <w:pPr>
            <w:pStyle w:val="4C1EFAA467444E53AB86DCED71A6F7A3"/>
          </w:pPr>
          <w:r w:rsidRPr="008D2A10">
            <w:rPr>
              <w:rStyle w:val="Tekstrezerviranogmjesta"/>
            </w:rPr>
            <w:t>.._.._.._.._.._.._.._..</w:t>
          </w:r>
        </w:p>
      </w:docPartBody>
    </w:docPart>
    <w:docPart>
      <w:docPartPr>
        <w:name w:val="371A79812C534F15B693A6E7613FEB01"/>
        <w:category>
          <w:name w:val="Općenito"/>
          <w:gallery w:val="placeholder"/>
        </w:category>
        <w:types>
          <w:type w:val="bbPlcHdr"/>
        </w:types>
        <w:behaviors>
          <w:behavior w:val="content"/>
        </w:behaviors>
        <w:guid w:val="{E3B02D07-A36C-4878-B095-B4252B8E1C66}"/>
      </w:docPartPr>
      <w:docPartBody>
        <w:p w:rsidR="009D4BAC" w:rsidP="00165764" w:rsidRDefault="00165764">
          <w:pPr>
            <w:pStyle w:val="371A79812C534F15B693A6E7613FEB01"/>
          </w:pPr>
          <w:r w:rsidRPr="006C43C5">
            <w:rPr>
              <w:rStyle w:val="Tekstrezerviranogmjesta"/>
            </w:rPr>
            <w:t>.._.._.._.._.._.._.._..</w:t>
          </w:r>
        </w:p>
      </w:docPartBody>
    </w:docPart>
    <w:docPart>
      <w:docPartPr>
        <w:name w:val="7D87DF601EBA4A3F80AAEEC34BC52FF7"/>
        <w:category>
          <w:name w:val="Općenito"/>
          <w:gallery w:val="placeholder"/>
        </w:category>
        <w:types>
          <w:type w:val="bbPlcHdr"/>
        </w:types>
        <w:behaviors>
          <w:behavior w:val="content"/>
        </w:behaviors>
        <w:guid w:val="{1D048729-CA7F-4C2F-AA94-0F254ECD6308}"/>
      </w:docPartPr>
      <w:docPartBody>
        <w:p w:rsidR="009D4BAC" w:rsidP="00165764" w:rsidRDefault="00165764">
          <w:pPr>
            <w:pStyle w:val="7D87DF601EBA4A3F80AAEEC34BC52FF7"/>
          </w:pPr>
          <w:r w:rsidRPr="008D2A10">
            <w:rPr>
              <w:rStyle w:val="Tekstrezerviranogmjesta"/>
            </w:rPr>
            <w:t>.._.._.._.._.._.._.._..</w:t>
          </w:r>
        </w:p>
      </w:docPartBody>
    </w:docPart>
    <w:docPart>
      <w:docPartPr>
        <w:name w:val="B2DB1ECE4AF8408CA28A0935AD48F0AB"/>
        <w:category>
          <w:name w:val="Općenito"/>
          <w:gallery w:val="placeholder"/>
        </w:category>
        <w:types>
          <w:type w:val="bbPlcHdr"/>
        </w:types>
        <w:behaviors>
          <w:behavior w:val="content"/>
        </w:behaviors>
        <w:guid w:val="{80932E01-D297-486F-B29B-82BC2E22F037}"/>
      </w:docPartPr>
      <w:docPartBody>
        <w:p w:rsidR="007D29FB" w:rsidP="00531533" w:rsidRDefault="00531533">
          <w:pPr>
            <w:pStyle w:val="B2DB1ECE4AF8408CA28A0935AD48F0AB"/>
          </w:pPr>
          <w:r>
            <w:rPr>
              <w:rStyle w:val="Tekstrezerviranogmjesta"/>
            </w:rPr>
            <w:t>.._.._.._.._.._.._.._..</w:t>
          </w:r>
        </w:p>
      </w:docPartBody>
    </w:docPart>
    <w:docPart>
      <w:docPartPr>
        <w:name w:val="3FF80456FFF74EA5A255FDD33FFAF41E"/>
        <w:category>
          <w:name w:val="Općenito"/>
          <w:gallery w:val="placeholder"/>
        </w:category>
        <w:types>
          <w:type w:val="bbPlcHdr"/>
        </w:types>
        <w:behaviors>
          <w:behavior w:val="content"/>
        </w:behaviors>
        <w:guid w:val="{4267E0C8-5F52-4A67-8228-BC9E3113414F}"/>
      </w:docPartPr>
      <w:docPartBody>
        <w:p w:rsidR="007D29FB" w:rsidP="00531533" w:rsidRDefault="00531533">
          <w:pPr>
            <w:pStyle w:val="3FF80456FFF74EA5A255FDD33FFAF41E"/>
          </w:pPr>
          <w:r w:rsidRPr="00A748B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2584F"/>
    <w:rsid w:val="001056B6"/>
    <w:rsid w:val="00141482"/>
    <w:rsid w:val="00165764"/>
    <w:rsid w:val="0028436B"/>
    <w:rsid w:val="002D1D1D"/>
    <w:rsid w:val="00331FCD"/>
    <w:rsid w:val="00332B0E"/>
    <w:rsid w:val="003334DC"/>
    <w:rsid w:val="003E0449"/>
    <w:rsid w:val="003F07CD"/>
    <w:rsid w:val="004D5696"/>
    <w:rsid w:val="004F21EA"/>
    <w:rsid w:val="00525F84"/>
    <w:rsid w:val="00531533"/>
    <w:rsid w:val="005A552C"/>
    <w:rsid w:val="0068529A"/>
    <w:rsid w:val="00743F33"/>
    <w:rsid w:val="007D29FB"/>
    <w:rsid w:val="00817312"/>
    <w:rsid w:val="009C203C"/>
    <w:rsid w:val="009D4BAC"/>
    <w:rsid w:val="00A11E19"/>
    <w:rsid w:val="00A77268"/>
    <w:rsid w:val="00AB0B20"/>
    <w:rsid w:val="00AD3E3B"/>
    <w:rsid w:val="00B16BE3"/>
    <w:rsid w:val="00BB4D19"/>
    <w:rsid w:val="00CC30E8"/>
    <w:rsid w:val="00CE74A1"/>
    <w:rsid w:val="00D12194"/>
    <w:rsid w:val="00D73DFE"/>
    <w:rsid w:val="00DC0A90"/>
    <w:rsid w:val="00E47B1C"/>
    <w:rsid w:val="00E56443"/>
    <w:rsid w:val="00EA7C11"/>
    <w:rsid w:val="00EC6978"/>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531533"/>
  </w:style>
  <w:style w:type="paragraph" w:styleId="B2DB1ECE4AF8408CA28A0935AD48F0AB" w:customStyle="true">
    <w:name w:val="B2DB1ECE4AF8408CA28A0935AD48F0AB"/>
    <w:rsid w:val="00531533"/>
    <w:pPr>
      <w:spacing w:after="160" w:line="278" w:lineRule="auto"/>
    </w:pPr>
    <w:rPr>
      <w:kern w:val="2"/>
      <w:sz w:val="24"/>
      <w:szCs w:val="24"/>
    </w:rPr>
  </w:style>
  <w:style w:type="paragraph" w:styleId="3FF80456FFF74EA5A255FDD33FFAF41E" w:customStyle="true">
    <w:name w:val="3FF80456FFF74EA5A255FDD33FFAF41E"/>
    <w:rsid w:val="00531533"/>
    <w:pPr>
      <w:spacing w:after="160" w:line="278" w:lineRule="auto"/>
    </w:pPr>
    <w:rPr>
      <w:kern w:val="2"/>
      <w:sz w:val="24"/>
      <w:szCs w:val="24"/>
    </w:rPr>
  </w:style>
  <w:style w:type="paragraph" w:styleId="8CBD48A3D43F4725BFA3644784EFCFB9" w:customStyle="true">
    <w:name w:val="8CBD48A3D43F4725BFA3644784EFCFB9"/>
    <w:rsid w:val="00F963D5"/>
  </w:style>
  <w:style w:type="paragraph" w:styleId="F86ACD1AB65C41AF96D95354B064E03E" w:customStyle="true">
    <w:name w:val="F86ACD1AB65C41AF96D95354B064E03E"/>
    <w:rsid w:val="00F963D5"/>
  </w:style>
  <w:style w:type="paragraph" w:styleId="D3C47FF01E8F4A67A7844AD4CE6F9C3E" w:customStyle="true">
    <w:name w:val="D3C47FF01E8F4A67A7844AD4CE6F9C3E"/>
    <w:rsid w:val="00F963D5"/>
  </w:style>
  <w:style w:type="paragraph" w:styleId="9989B93DF4E14A3481AFDD23FD25DFD7" w:customStyle="true">
    <w:name w:val="9989B93DF4E14A3481AFDD23FD25DFD7"/>
    <w:rsid w:val="00F963D5"/>
  </w:style>
  <w:style w:type="paragraph" w:styleId="856563A355BF4E3780E09133CE8DB5EA" w:customStyle="true">
    <w:name w:val="856563A355BF4E3780E09133CE8DB5EA"/>
    <w:rsid w:val="00F963D5"/>
  </w:style>
  <w:style w:type="paragraph" w:styleId="3BE7B78B33AB47D59D0FADA08EF8CE08" w:customStyle="true">
    <w:name w:val="3BE7B78B33AB47D59D0FADA08EF8CE08"/>
    <w:rsid w:val="00F963D5"/>
  </w:style>
  <w:style w:type="paragraph" w:styleId="76CE2C54DDDC466DA7401D5D29A02F96" w:customStyle="true">
    <w:name w:val="76CE2C54DDDC466DA7401D5D29A02F96"/>
    <w:rsid w:val="00EC6978"/>
  </w:style>
  <w:style w:type="paragraph" w:styleId="50898621949F49D1B69E128328C9E140" w:customStyle="true">
    <w:name w:val="50898621949F49D1B69E128328C9E140"/>
    <w:rsid w:val="00EC6978"/>
  </w:style>
  <w:style w:type="paragraph" w:styleId="E7EE277C26EA4993A50C163A4FB28F69" w:customStyle="true">
    <w:name w:val="E7EE277C26EA4993A50C163A4FB28F69"/>
    <w:rsid w:val="00EC6978"/>
  </w:style>
  <w:style w:type="paragraph" w:styleId="976060EF5DAB4573AF32D072ABB81AC8" w:customStyle="true">
    <w:name w:val="976060EF5DAB4573AF32D072ABB81AC8"/>
    <w:rsid w:val="00E56443"/>
  </w:style>
  <w:style w:type="paragraph" w:styleId="FA7E4F94B654485EA1396F2C2E401DC2" w:customStyle="true">
    <w:name w:val="FA7E4F94B654485EA1396F2C2E401DC2"/>
    <w:rsid w:val="00D73DFE"/>
  </w:style>
  <w:style w:type="paragraph" w:styleId="4C1EFAA467444E53AB86DCED71A6F7A3" w:customStyle="true">
    <w:name w:val="4C1EFAA467444E53AB86DCED71A6F7A3"/>
    <w:rsid w:val="003334DC"/>
  </w:style>
  <w:style w:type="paragraph" w:styleId="371A79812C534F15B693A6E7613FEB01" w:customStyle="true">
    <w:name w:val="371A79812C534F15B693A6E7613FEB01"/>
    <w:rsid w:val="00165764"/>
  </w:style>
  <w:style w:type="paragraph" w:styleId="7D87DF601EBA4A3F80AAEEC34BC52FF7" w:customStyle="true">
    <w:name w:val="7D87DF601EBA4A3F80AAEEC34BC52FF7"/>
    <w:rsid w:val="00165764"/>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Ključić Brdo</izvorni_sadrzaj>
    <derivirana_varijabla naziv="DomainObject.UcesnikSudskeRadnje.Adresa.Naselje_1">Ključić Brdo</derivirana_varijabla>
  </DomainObject.UcesnikSudskeRadnje.Adresa.Naselje>
  <DomainObject.UcesnikSudskeRadnje.Adresa.PostBroj>
    <izvorni_sadrzaj>10413</izvorni_sadrzaj>
    <derivirana_varijabla naziv="DomainObject.UcesnikSudskeRadnje.Adresa.PostBroj_1">10413</derivirana_varijabla>
  </DomainObject.UcesnikSudskeRadnje.Adresa.PostBroj>
  <DomainObject.UcesnikSudskeRadnje.Adresa.UlicaIKBR>
    <izvorni_sadrzaj>KLJUČIČKA CESTA 94</izvorni_sadrzaj>
    <derivirana_varijabla naziv="DomainObject.UcesnikSudskeRadnje.Adresa.UlicaIKBR_1">KLJUČIČKA CESTA 94</derivirana_varijabla>
  </DomainObject.UcesnikSudskeRadnje.Adresa.UlicaIKBR>
  <DomainObject.UcesnikSudskeRadnje.Naziv>
    <izvorni_sadrzaj>Josip Kovačić</izvorni_sadrzaj>
    <derivirana_varijabla naziv="DomainObject.UcesnikSudskeRadnje.Naziv_1">Josip Kovačić</derivirana_varijabla>
  </DomainObject.UcesnikSudskeRadnje.Naziv>
  <DomainObject.UcesnikSudskeRadnje.SudskaRadnja.Prostorija.Naziv>
    <izvorni_sadrzaj>Soba 6</izvorni_sadrzaj>
    <derivirana_varijabla naziv="DomainObject.UcesnikSudskeRadnje.SudskaRadnja.Prostorija.Naziv_1">Soba 6</derivirana_varijabla>
  </DomainObject.UcesnikSudskeRadnje.SudskaRadnja.Prostorija.Naziv>
  <DomainObject.UcesnikSudskeRadnje.SudskaRadnja.Prostorija.Oznaka>
    <izvorni_sadrzaj>Soba 6</izvorni_sadrzaj>
    <derivirana_varijabla naziv="DomainObject.UcesnikSudskeRadnje.SudskaRadnja.Prostorija.Oznaka_1">6</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4. studenog 2026.</izvorni_sadrzaj>
    <derivirana_varijabla naziv="DomainObject.UcesnikSudskeRadnje.SudskaRadnja.PlaniraniZavrsetakDatum_1">4. studenog 2026.</derivirana_varijabla>
  </DomainObject.UcesnikSudskeRadnje.SudskaRadnja.PlaniraniZavrsetakDatum>
  <DomainObject.UcesnikSudskeRadnje.SudskaRadnja.PlaniraniPocetakDatum>
    <izvorni_sadrzaj>4. studenog 2026.</izvorni_sadrzaj>
    <derivirana_varijabla naziv="DomainObject.UcesnikSudskeRadnje.SudskaRadnja.PlaniraniPocetakDatum_1">4.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13:00</izvorni_sadrzaj>
    <derivirana_varijabla naziv="DomainObject.UcesnikSudskeRadnje.SudskaRadnja.PlaniraniPocetakVrijeme_1">13:00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197</izvorni_sadrzaj>
    <derivirana_varijabla naziv="DomainObject.Predmet.Broj_1">197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20. svibnja 2025.</izvorni_sadrzaj>
    <derivirana_varijabla naziv="DomainObject.Predmet.DatumOsnivanja_1">20. svibnja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1350</izvorni_sadrzaj>
    <derivirana_varijabla naziv="DomainObject.Predmet.InicijalnaVrijednost_1">1350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P-197/2025</izvorni_sadrzaj>
    <derivirana_varijabla naziv="DomainObject.Predmet.OznakaBroj_1">P-197/2025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Ivan Kos; Slava Vukašinec; Barica Cerovski; Janica Nestić; Marija Dodig; Josip Kos; Mladen Pukšić; Vladimir Pukšić; Josip Pukšić; Ljubica Pukšić; Mara Pukšić; Stjepan Pukšić; Tihomir Kovačić; Miroslava Kovačić; Dražen Kovačić; Anita Kovačić Stipanec; Anica Kovačić; Mara Kordić; Stjepan Kovačić; Jana Karaga; Ivan Kovačić; Josip Kovačić; Slava Radočaj; Mara Kovačić-Brkić; Dražana Mateša; Ivan Kovačić; Nedeljko Kovačić; Bara Pavlečić</izvorni_sadrzaj>
    <derivirana_varijabla naziv="DomainObject.Predmet.ProtustrankaFormated_1">  Ivan Kos; Slava Vukašinec; Barica Cerovski; Janica Nestić; Marija Dodig; Josip Kos; Mladen Pukšić; Vladimir Pukšić; Josip Pukšić; Ljubica Pukšić; Mara Pukšić; Stjepan Pukšić; Tihomir Kovačić; Miroslava Kovačić; Dražen Kovačić; Anita Kovačić Stipanec; Anica Kovačić; Mara Kordić; Stjepan Kovačić; Jana Karaga; Ivan Kovačić; Josip Kovačić; Slava Radočaj; Mara Kovačić-Brkić; Dražana Mateša; Ivan Kovačić; Nedeljko Kovačić; Bara Pavlečić</derivirana_varijabla>
  </DomainObject.Predmet.ProtustrankaFormated>
  <DomainObject.Predmet.ProtustrankaFormatedOIB>
    <izvorni_sadrzaj>  Ivan Kos, OIB 52797921577; Slava Vukašinec, OIB 45505792893; Barica Cerovski, OIB 08622544860; Janica Nestić, OIB 78105874225; Marija Dodig, OIB 62284291742; Josip Kos, OIB 83115292986; Mladen Pukšić, OIB 98329471130; Vladimir Pukšić, OIB 47208815418; Josip Pukšić, OIB 37765840328; Ljubica Pukšić, OIB 66571998667; Mara Pukšić, OIB 52863387714; Stjepan Pukšić, OIB 44401888628; Tihomir Kovačić, OIB 80991011256; Miroslava Kovačić, OIB 62029376428; Dražen Kovačić, OIB 65386002662; Anita Kovačić Stipanec, OIB 15160445251; Anica Kovačić, OIB 36206425477; Mara Kordić, OIB 09678933080; Stjepan Kovačić, OIB 44456150951; Jana Karaga; Ivan Kovačić, OIB 70353645577; Josip Kovačić, OIB 34417153732; Slava Radočaj, OIB 63017427743; Mara Kovačić-Brkić, OIB 68460299527; Dražana Mateša, OIB 30090188855; Ivan Kovačić, OIB 57760782407; Nedeljko Kovačić, OIB 26982233253; Bara Pavlečić, OIB 21843264265</izvorni_sadrzaj>
    <derivirana_varijabla naziv="DomainObject.Predmet.ProtustrankaFormatedOIB_1">  Ivan Kos, OIB 52797921577; Slava Vukašinec, OIB 45505792893; Barica Cerovski, OIB 08622544860; Janica Nestić, OIB 78105874225; Marija Dodig, OIB 62284291742; Josip Kos, OIB 83115292986; Mladen Pukšić, OIB 98329471130; Vladimir Pukšić, OIB 47208815418; Josip Pukšić, OIB 37765840328; Ljubica Pukšić, OIB 66571998667; Mara Pukšić, OIB 52863387714; Stjepan Pukšić, OIB 44401888628; Tihomir Kovačić, OIB 80991011256; Miroslava Kovačić, OIB 62029376428; Dražen Kovačić, OIB 65386002662; Anita Kovačić Stipanec, OIB 15160445251; Anica Kovačić, OIB 36206425477; Mara Kordić, OIB 09678933080; Stjepan Kovačić, OIB 44456150951; Jana Karaga; Ivan Kovačić, OIB 70353645577; Josip Kovačić, OIB 34417153732; Slava Radočaj, OIB 63017427743; Mara Kovačić-Brkić, OIB 68460299527; Dražana Mateša, OIB 30090188855; Ivan Kovačić, OIB 57760782407; Nedeljko Kovačić, OIB 26982233253; Bara Pavlečić, OIB 21843264265</derivirana_varijabla>
  </DomainObject.Predmet.ProtustrankaFormatedOIB>
  <DomainObject.Predmet.ProtustrankaFormatedWithAdress>
    <izvorni_sadrzaj> Ivan Kos, ŠKOLSKA CESTA 111A, 10413 Kozjača; Slava Vukašinec, GALEKOVIĆA LADISLAVA 8, 10410 Mraclin; Barica Cerovski, Vinogradarska cesta 6, 10412 Markuševec Turopoljski; Janica Nestić, NIKOLE TESLE 71, 10410 Velika Gorica; Marija Dodig, I.RESNIK 129I, 10000 Zagreb; Josip Kos, ULICA IVANA MEŠTROVIĆA 12, 44000 Sisak; Mladen Pukšić, TRG SV. MIHALJA 2A, 10413 Kozjača; Vladimir Pukšić, TRG SV. MIHALJA 3, 10413 Kozjača; Josip Pukšić, DUGA ULICA 15, 10413 Kozjača; Ljubica Pukšić, DUGA ULICA 15, 10413 Kozjača; Mara Pukšić, TRG SV. MIHALJA 2, 10413 Kozjača; Stjepan Pukšić, TRG SV. MIHALJA 2, 10413 Kozjača; Tihomir Kovačić, KOZJAČKA CESTA 5, 10413 Kozjača; Miroslava Kovačić, GREDA 104A, 44000 Greda; Dražen Kovačić, LOMNIČKA 48, 10410 Velika Gorica; Anita Kovačić Stipanec, GREDA 104A, 44000 Greda; Anica Kovačić, Ferenščica I. 25, 10000 Zagreb; Mara Kordić, NOVO BRDO 29, 10413 Novo Brdo; Stjepan Kovačić, NIKOLE TESLE 25, 10410 Velika Gorica; Jana Karaga, BREŽANI 8, 44250 Lekenik; Ivan Kovačić, KOZJAČKA CESTA 4, 10413 Kozjača; Josip Kovačić, KLJUČIČKA CESTA 94, 10413 Ključić Brdo; Slava Radočaj, KURILOVEČKA ULICA 51, 10410 Velika Gorica; Mara Kovačić-Brkić, BRKIĆEVA ULICA 19, 10413 Velika Buna; Dražana Mateša, ULICA JURJA KRIŽANIĆA 10, 44000 Sisak; Ivan Kovačić, DUGA 68B, 10413 Kozjača; Nedeljko Kovačić, ERGENZINGERSTR. 67, Bondorf; Bara Pavlečić, Ulica Bana Josipa Jelačića 50, 10410 Velika Gorica</izvorni_sadrzaj>
    <derivirana_varijabla naziv="DomainObject.Predmet.ProtustrankaFormatedWithAdress_1"> Ivan Kos, ŠKOLSKA CESTA 111A, 10413 Kozjača; Slava Vukašinec, GALEKOVIĆA LADISLAVA 8, 10410 Mraclin; Barica Cerovski, Vinogradarska cesta 6, 10412 Markuševec Turopoljski; Janica Nestić, NIKOLE TESLE 71, 10410 Velika Gorica; Marija Dodig, I.RESNIK 129I, 10000 Zagreb; Josip Kos, ULICA IVANA MEŠTROVIĆA 12, 44000 Sisak; Mladen Pukšić, TRG SV. MIHALJA 2A, 10413 Kozjača; Vladimir Pukšić, TRG SV. MIHALJA 3, 10413 Kozjača; Josip Pukšić, DUGA ULICA 15, 10413 Kozjača; Ljubica Pukšić, DUGA ULICA 15, 10413 Kozjača; Mara Pukšić, TRG SV. MIHALJA 2, 10413 Kozjača; Stjepan Pukšić, TRG SV. MIHALJA 2, 10413 Kozjača; Tihomir Kovačić, KOZJAČKA CESTA 5, 10413 Kozjača; Miroslava Kovačić, GREDA 104A, 44000 Greda; Dražen Kovačić, LOMNIČKA 48, 10410 Velika Gorica; Anita Kovačić Stipanec, GREDA 104A, 44000 Greda; Anica Kovačić, Ferenščica I. 25, 10000 Zagreb; Mara Kordić, NOVO BRDO 29, 10413 Novo Brdo; Stjepan Kovačić, NIKOLE TESLE 25, 10410 Velika Gorica; Jana Karaga, BREŽANI 8, 44250 Lekenik; Ivan Kovačić, KOZJAČKA CESTA 4, 10413 Kozjača; Josip Kovačić, KLJUČIČKA CESTA 94, 10413 Ključić Brdo; Slava Radočaj, KURILOVEČKA ULICA 51, 10410 Velika Gorica; Mara Kovačić-Brkić, BRKIĆEVA ULICA 19, 10413 Velika Buna; Dražana Mateša, ULICA JURJA KRIŽANIĆA 10, 44000 Sisak; Ivan Kovačić, DUGA 68B, 10413 Kozjača; Nedeljko Kovačić, ERGENZINGERSTR. 67, Bondorf; Bara Pavlečić, Ulica Bana Josipa Jelačića 50, 10410 Velika Gorica</derivirana_varijabla>
  </DomainObject.Predmet.ProtustrankaFormatedWithAdress>
  <DomainObject.Predmet.ProtustrankaFormatedWithAdressOIB>
    <izvorni_sadrzaj> Ivan Kos, OIB 52797921577, ŠKOLSKA CESTA 111A, 10413 Kozjača; Slava Vukašinec, OIB 45505792893, GALEKOVIĆA LADISLAVA 8, 10410 Mraclin; Barica Cerovski, OIB 08622544860, Vinogradarska cesta 6, 10412 Markuševec Turopoljski; Janica Nestić, OIB 78105874225, NIKOLE TESLE 71, 10410 Velika Gorica; Marija Dodig, OIB 62284291742, I.RESNIK 129I, 10000 Zagreb; Josip Kos, OIB 83115292986, ULICA IVANA MEŠTROVIĆA 12, 44000 Sisak; Mladen Pukšić, OIB 98329471130, TRG SV. MIHALJA 2A, 10413 Kozjača; Vladimir Pukšić, OIB 47208815418, TRG SV. MIHALJA 3, 10413 Kozjača; Josip Pukšić, OIB 37765840328, DUGA ULICA 15, 10413 Kozjača; Ljubica Pukšić, OIB 66571998667, DUGA ULICA 15, 10413 Kozjača; Mara Pukšić, OIB 52863387714, TRG SV. MIHALJA 2, 10413 Kozjača; Stjepan Pukšić, OIB 44401888628, TRG SV. MIHALJA 2, 10413 Kozjača; Tihomir Kovačić, OIB 80991011256, KOZJAČKA CESTA 5, 10413 Kozjača; Miroslava Kovačić, OIB 62029376428, GREDA 104A, 44000 Greda; Dražen Kovačić, OIB 65386002662, LOMNIČKA 48, 10410 Velika Gorica; Anita Kovačić Stipanec, OIB 15160445251, GREDA 104A, 44000 Greda; Anica Kovačić, OIB 36206425477, Ferenščica I. 25, 10000 Zagreb; Mara Kordić, OIB 09678933080, NOVO BRDO 29, 10413 Novo Brdo; Stjepan Kovačić, OIB 44456150951, NIKOLE TESLE 25, 10410 Velika Gorica; Jana Karaga, BREŽANI 8, 44250 Lekenik; Ivan Kovačić, OIB 70353645577, KOZJAČKA CESTA 4, 10413 Kozjača; Josip Kovačić, OIB 34417153732, KLJUČIČKA CESTA 94, 10413 Ključić Brdo; Slava Radočaj, OIB 63017427743, KURILOVEČKA ULICA 51, 10410 Velika Gorica; Mara Kovačić-Brkić, OIB 68460299527, BRKIĆEVA ULICA 19, 10413 Velika Buna; Dražana Mateša, OIB 30090188855, ULICA JURJA KRIŽANIĆA 10, 44000 Sisak; Ivan Kovačić, OIB 57760782407, DUGA 68B, 10413 Kozjača; Nedeljko Kovačić, OIB 26982233253, ERGENZINGERSTR. 67, Bondorf; Bara Pavlečić, OIB 21843264265, Ulica Bana Josipa Jelačića 50, 10410 Velika Gorica</izvorni_sadrzaj>
    <derivirana_varijabla naziv="DomainObject.Predmet.ProtustrankaFormatedWithAdressOIB_1"> Ivan Kos, OIB 52797921577, ŠKOLSKA CESTA 111A, 10413 Kozjača; Slava Vukašinec, OIB 45505792893, GALEKOVIĆA LADISLAVA 8, 10410 Mraclin; Barica Cerovski, OIB 08622544860, Vinogradarska cesta 6, 10412 Markuševec Turopoljski; Janica Nestić, OIB 78105874225, NIKOLE TESLE 71, 10410 Velika Gorica; Marija Dodig, OIB 62284291742, I.RESNIK 129I, 10000 Zagreb; Josip Kos, OIB 83115292986, ULICA IVANA MEŠTROVIĆA 12, 44000 Sisak; Mladen Pukšić, OIB 98329471130, TRG SV. MIHALJA 2A, 10413 Kozjača; Vladimir Pukšić, OIB 47208815418, TRG SV. MIHALJA 3, 10413 Kozjača; Josip Pukšić, OIB 37765840328, DUGA ULICA 15, 10413 Kozjača; Ljubica Pukšić, OIB 66571998667, DUGA ULICA 15, 10413 Kozjača; Mara Pukšić, OIB 52863387714, TRG SV. MIHALJA 2, 10413 Kozjača; Stjepan Pukšić, OIB 44401888628, TRG SV. MIHALJA 2, 10413 Kozjača; Tihomir Kovačić, OIB 80991011256, KOZJAČKA CESTA 5, 10413 Kozjača; Miroslava Kovačić, OIB 62029376428, GREDA 104A, 44000 Greda; Dražen Kovačić, OIB 65386002662, LOMNIČKA 48, 10410 Velika Gorica; Anita Kovačić Stipanec, OIB 15160445251, GREDA 104A, 44000 Greda; Anica Kovačić, OIB 36206425477, Ferenščica I. 25, 10000 Zagreb; Mara Kordić, OIB 09678933080, NOVO BRDO 29, 10413 Novo Brdo; Stjepan Kovačić, OIB 44456150951, NIKOLE TESLE 25, 10410 Velika Gorica; Jana Karaga, BREŽANI 8, 44250 Lekenik; Ivan Kovačić, OIB 70353645577, KOZJAČKA CESTA 4, 10413 Kozjača; Josip Kovačić, OIB 34417153732, KLJUČIČKA CESTA 94, 10413 Ključić Brdo; Slava Radočaj, OIB 63017427743, KURILOVEČKA ULICA 51, 10410 Velika Gorica; Mara Kovačić-Brkić, OIB 68460299527, BRKIĆEVA ULICA 19, 10413 Velika Buna; Dražana Mateša, OIB 30090188855, ULICA JURJA KRIŽANIĆA 10, 44000 Sisak; Ivan Kovačić, OIB 57760782407, DUGA 68B, 10413 Kozjača; Nedeljko Kovačić, OIB 26982233253, ERGENZINGERSTR. 67, Bondorf; Bara Pavlečić, OIB 21843264265, Ulica Bana Josipa Jelačića 50, 10410 Velika Gorica</derivirana_varijabla>
  </DomainObject.Predmet.ProtustrankaFormatedWithAdressOIB>
  <DomainObject.Predmet.ProtustrankaWithAdress>
    <izvorni_sadrzaj>Ivan Kos ŠKOLSKA CESTA 111A, 10413 Kozjača, Slava Vukašinec GALEKOVIĆA LADISLAVA 8, 10410 Mraclin, Barica Cerovski Vinogradarska cesta 6, 10412 Markuševec Turopoljski, Janica Nestić NIKOLE TESLE 71, 10410 Velika Gorica, Marija Dodig I.RESNIK 129I, 10000 Zagreb, Josip Kos ULICA IVANA MEŠTROVIĆA 12, 44000 Sisak, Mladen Pukšić TRG SV. MIHALJA 2A, 10413 Kozjača, Vladimir Pukšić TRG SV. MIHALJA 3, 10413 Kozjača, Josip Pukšić DUGA ULICA 15, 10413 Kozjača, Ljubica Pukšić DUGA ULICA 15, 10413 Kozjača, Mara Pukšić TRG SV. MIHALJA 2, 10413 Kozjača, Stjepan Pukšić TRG SV. MIHALJA 2, 10413 Kozjača, Tihomir Kovačić KOZJAČKA CESTA 5, 10413 Kozjača, Miroslava Kovačić GREDA 104A, 44000 Greda, Dražen Kovačić LOMNIČKA 48, 10410 Velika Gorica, Anita Kovačić Stipanec GREDA 104A, 44000 Greda, Anica Kovačić Ferenščica I. 25, 10000 Zagreb, Mara Kordić NOVO BRDO 29, 10413 Novo Brdo, Stjepan Kovačić NIKOLE TESLE 25, 10410 Velika Gorica, Jana Karaga BREŽANI 8, 44250 Lekenik, Ivan Kovačić KOZJAČKA CESTA 4, 10413 Kozjača, Josip Kovačić KLJUČIČKA CESTA 94, 10413 Ključić Brdo, Slava Radočaj KURILOVEČKA ULICA 51, 10410 Velika Gorica, Mara Kovačić-Brkić BRKIĆEVA ULICA 19, 10413 Velika Buna, Dražana Mateša ULICA JURJA KRIŽANIĆA 10, 44000 Sisak, Ivan Kovačić DUGA 68B, 10413 Kozjača, Nedeljko Kovačić ERGENZINGERSTR. 67, Bondorf, Bara Pavlečić Ulica Bana Josipa Jelačića 50, 10410 Velika Gorica</izvorni_sadrzaj>
    <derivirana_varijabla naziv="DomainObject.Predmet.ProtustrankaWithAdress_1">Ivan Kos ŠKOLSKA CESTA 111A, 10413 Kozjača, Slava Vukašinec GALEKOVIĆA LADISLAVA 8, 10410 Mraclin, Barica Cerovski Vinogradarska cesta 6, 10412 Markuševec Turopoljski, Janica Nestić NIKOLE TESLE 71, 10410 Velika Gorica, Marija Dodig I.RESNIK 129I, 10000 Zagreb, Josip Kos ULICA IVANA MEŠTROVIĆA 12, 44000 Sisak, Mladen Pukšić TRG SV. MIHALJA 2A, 10413 Kozjača, Vladimir Pukšić TRG SV. MIHALJA 3, 10413 Kozjača, Josip Pukšić DUGA ULICA 15, 10413 Kozjača, Ljubica Pukšić DUGA ULICA 15, 10413 Kozjača, Mara Pukšić TRG SV. MIHALJA 2, 10413 Kozjača, Stjepan Pukšić TRG SV. MIHALJA 2, 10413 Kozjača, Tihomir Kovačić KOZJAČKA CESTA 5, 10413 Kozjača, Miroslava Kovačić GREDA 104A, 44000 Greda, Dražen Kovačić LOMNIČKA 48, 10410 Velika Gorica, Anita Kovačić Stipanec GREDA 104A, 44000 Greda, Anica Kovačić Ferenščica I. 25, 10000 Zagreb, Mara Kordić NOVO BRDO 29, 10413 Novo Brdo, Stjepan Kovačić NIKOLE TESLE 25, 10410 Velika Gorica, Jana Karaga BREŽANI 8, 44250 Lekenik, Ivan Kovačić KOZJAČKA CESTA 4, 10413 Kozjača, Josip Kovačić KLJUČIČKA CESTA 94, 10413 Ključić Brdo, Slava Radočaj KURILOVEČKA ULICA 51, 10410 Velika Gorica, Mara Kovačić-Brkić BRKIĆEVA ULICA 19, 10413 Velika Buna, Dražana Mateša ULICA JURJA KRIŽANIĆA 10, 44000 Sisak, Ivan Kovačić DUGA 68B, 10413 Kozjača, Nedeljko Kovačić ERGENZINGERSTR. 67, Bondorf, Bara Pavlečić Ulica Bana Josipa Jelačića 50, 10410 Velika Gorica</derivirana_varijabla>
  </DomainObject.Predmet.ProtustrankaWithAdress>
  <DomainObject.Predmet.ProtustrankaWithAdressOIB>
    <izvorni_sadrzaj>Ivan Kos, OIB 52797921577, ŠKOLSKA CESTA 111A, 10413 Kozjača, Slava Vukašinec, OIB 45505792893, GALEKOVIĆA LADISLAVA 8, 10410 Mraclin, Barica Cerovski, OIB 08622544860, Vinogradarska cesta 6, 10412 Markuševec Turopoljski, Janica Nestić, OIB 78105874225, NIKOLE TESLE 71, 10410 Velika Gorica, Marija Dodig, OIB 62284291742, I.RESNIK 129I, 10000 Zagreb, Josip Kos, OIB 83115292986, ULICA IVANA MEŠTROVIĆA 12, 44000 Sisak, Mladen Pukšić, OIB 98329471130, TRG SV. MIHALJA 2A, 10413 Kozjača, Vladimir Pukšić, OIB 47208815418, TRG SV. MIHALJA 3, 10413 Kozjača, Josip Pukšić, OIB 37765840328, DUGA ULICA 15, 10413 Kozjača, Ljubica Pukšić, OIB 66571998667, DUGA ULICA 15, 10413 Kozjača, Mara Pukšić, OIB 52863387714, TRG SV. MIHALJA 2, 10413 Kozjača, Stjepan Pukšić, OIB 44401888628, TRG SV. MIHALJA 2, 10413 Kozjača, Tihomir Kovačić, OIB 80991011256, KOZJAČKA CESTA 5, 10413 Kozjača, Miroslava Kovačić, OIB 62029376428, GREDA 104A, 44000 Greda, Dražen Kovačić, OIB 65386002662, LOMNIČKA 48, 10410 Velika Gorica, Anita Kovačić Stipanec, OIB 15160445251, GREDA 104A, 44000 Greda, Anica Kovačić, OIB 36206425477, Ferenščica I. 25, 10000 Zagreb, Mara Kordić, OIB 09678933080, NOVO BRDO 29, 10413 Novo Brdo, Stjepan Kovačić, OIB 44456150951, NIKOLE TESLE 25, 10410 Velika Gorica, Jana Karaga, BREŽANI 8, 44250 Lekenik, Ivan Kovačić, OIB 70353645577, KOZJAČKA CESTA 4, 10413 Kozjača, Josip Kovačić, OIB 34417153732, KLJUČIČKA CESTA 94, 10413 Ključić Brdo, Slava Radočaj, OIB 63017427743, KURILOVEČKA ULICA 51, 10410 Velika Gorica, Mara Kovačić-Brkić, OIB 68460299527, BRKIĆEVA ULICA 19, 10413 Velika Buna, Dražana Mateša, OIB 30090188855, ULICA JURJA KRIŽANIĆA 10, 44000 Sisak, Ivan Kovačić, OIB 57760782407, DUGA 68B, 10413 Kozjača, Nedeljko Kovačić, OIB 26982233253, ERGENZINGERSTR. 67, Bondorf, Bara Pavlečić, OIB 21843264265, Ulica Bana Josipa Jelačića 50, 10410 Velika Gorica</izvorni_sadrzaj>
    <derivirana_varijabla naziv="DomainObject.Predmet.ProtustrankaWithAdressOIB_1">Ivan Kos, OIB 52797921577, ŠKOLSKA CESTA 111A, 10413 Kozjača, Slava Vukašinec, OIB 45505792893, GALEKOVIĆA LADISLAVA 8, 10410 Mraclin, Barica Cerovski, OIB 08622544860, Vinogradarska cesta 6, 10412 Markuševec Turopoljski, Janica Nestić, OIB 78105874225, NIKOLE TESLE 71, 10410 Velika Gorica, Marija Dodig, OIB 62284291742, I.RESNIK 129I, 10000 Zagreb, Josip Kos, OIB 83115292986, ULICA IVANA MEŠTROVIĆA 12, 44000 Sisak, Mladen Pukšić, OIB 98329471130, TRG SV. MIHALJA 2A, 10413 Kozjača, Vladimir Pukšić, OIB 47208815418, TRG SV. MIHALJA 3, 10413 Kozjača, Josip Pukšić, OIB 37765840328, DUGA ULICA 15, 10413 Kozjača, Ljubica Pukšić, OIB 66571998667, DUGA ULICA 15, 10413 Kozjača, Mara Pukšić, OIB 52863387714, TRG SV. MIHALJA 2, 10413 Kozjača, Stjepan Pukšić, OIB 44401888628, TRG SV. MIHALJA 2, 10413 Kozjača, Tihomir Kovačić, OIB 80991011256, KOZJAČKA CESTA 5, 10413 Kozjača, Miroslava Kovačić, OIB 62029376428, GREDA 104A, 44000 Greda, Dražen Kovačić, OIB 65386002662, LOMNIČKA 48, 10410 Velika Gorica, Anita Kovačić Stipanec, OIB 15160445251, GREDA 104A, 44000 Greda, Anica Kovačić, OIB 36206425477, Ferenščica I. 25, 10000 Zagreb, Mara Kordić, OIB 09678933080, NOVO BRDO 29, 10413 Novo Brdo, Stjepan Kovačić, OIB 44456150951, NIKOLE TESLE 25, 10410 Velika Gorica, Jana Karaga, BREŽANI 8, 44250 Lekenik, Ivan Kovačić, OIB 70353645577, KOZJAČKA CESTA 4, 10413 Kozjača, Josip Kovačić, OIB 34417153732, KLJUČIČKA CESTA 94, 10413 Ključić Brdo, Slava Radočaj, OIB 63017427743, KURILOVEČKA ULICA 51, 10410 Velika Gorica, Mara Kovačić-Brkić, OIB 68460299527, BRKIĆEVA ULICA 19, 10413 Velika Buna, Dražana Mateša, OIB 30090188855, ULICA JURJA KRIŽANIĆA 10, 44000 Sisak, Ivan Kovačić, OIB 57760782407, DUGA 68B, 10413 Kozjača, Nedeljko Kovačić, OIB 26982233253, ERGENZINGERSTR. 67, Bondorf, Bara Pavlečić, OIB 21843264265, Ulica Bana Josipa Jelačića 50, 10410 Velika Gorica</derivirana_varijabla>
  </DomainObject.Predmet.ProtustrankaWithAdressOIB>
  <DomainObject.Predmet.ProtustrankaNazivFormated>
    <izvorni_sadrzaj>Ivan Kos,Slava Vukašinec,Barica Cerovski,Janica Nestić,Marija Dodig,Josip Kos,Mladen Pukšić,Vladimir Pukšić,Josip Pukšić,Ljubica Pukšić,Mara Pukšić,Stjepan Pukšić,Tihomir Kovačić,Miroslava Kovačić,Dražen Kovačić,Anita Kovačić Stipanec,Anica Kovačić,Mara Kordić,Stjepan Kovačić,Jana Karaga,Ivan Kovačić,Josip Kovačić,Slava Radočaj,Mara Kovačić-Brkić,Dražana Mateša,Ivan Kovačić,Nedeljko Kovačić,Bara Pavlečić</izvorni_sadrzaj>
    <derivirana_varijabla naziv="DomainObject.Predmet.ProtustrankaNazivFormated_1">Ivan Kos,Slava Vukašinec,Barica Cerovski,Janica Nestić,Marija Dodig,Josip Kos,Mladen Pukšić,Vladimir Pukšić,Josip Pukšić,Ljubica Pukšić,Mara Pukšić,Stjepan Pukšić,Tihomir Kovačić,Miroslava Kovačić,Dražen Kovačić,Anita Kovačić Stipanec,Anica Kovačić,Mara Kordić,Stjepan Kovačić,Jana Karaga,Ivan Kovačić,Josip Kovačić,Slava Radočaj,Mara Kovačić-Brkić,Dražana Mateša,Ivan Kovačić,Nedeljko Kovačić,Bara Pavlečić</derivirana_varijabla>
    <derivirana_varijabla naziv="Padez">Ivan Kos,Slava Vukašinec,Barica Cerovski,Janica Nestić,Marija Dodig,Josip Kos,Mladen Pukšić,Vladimir Pukšić,Josip Pukšić,Ljubica Pukšić,Mara Pukšić,Stjepan Pukšić,Tihomir Kovačić,Miroslava Kovačić,Dražen Kovačić,Anita Kovačić Stipanec,Anica Kovačić,Mara Kordić,Stjepan Kovačić,Jana Karaga,Ivan Kovačić,Josip Kovačić,Slava Radočaj,Mara Kovačić-Brkić,Dražana Mateša,Ivan Kovačić,Nedeljko Kovačić,Bara Pavlečić</derivirana_varijabla>
  </DomainObject.Predmet.ProtustrankaNazivFormated>
  <DomainObject.Predmet.ProtustrankaNazivFormatedOIB>
    <izvorni_sadrzaj>Ivan Kos, OIB 52797921577,Slava Vukašinec, OIB 45505792893,Barica Cerovski, OIB 08622544860,Janica Nestić, OIB 78105874225,Marija Dodig, OIB 62284291742,Josip Kos, OIB 83115292986,Mladen Pukšić, OIB 98329471130,Vladimir Pukšić, OIB 47208815418,Josip Pukšić, OIB 37765840328,Ljubica Pukšić, OIB 66571998667,Mara Pukšić, OIB 52863387714,Stjepan Pukšić, OIB 44401888628,Tihomir Kovačić, OIB 80991011256,Miroslava Kovačić, OIB 62029376428,Dražen Kovačić, OIB 65386002662,Anita Kovačić Stipanec, OIB 15160445251,Anica Kovačić, OIB 36206425477,Mara Kordić, OIB 09678933080,Stjepan Kovačić, OIB 44456150951,Jana Karaga,Ivan Kovačić, OIB 70353645577,Josip Kovačić, OIB 34417153732,Slava Radočaj, OIB 63017427743,Mara Kovačić-Brkić, OIB 68460299527,Dražana Mateša, OIB 30090188855,Ivan Kovačić, OIB 57760782407,Nedeljko Kovačić, OIB 26982233253,Bara Pavlečić, OIB 21843264265</izvorni_sadrzaj>
    <derivirana_varijabla naziv="DomainObject.Predmet.ProtustrankaNazivFormatedOIB_1">Ivan Kos, OIB 52797921577,Slava Vukašinec, OIB 45505792893,Barica Cerovski, OIB 08622544860,Janica Nestić, OIB 78105874225,Marija Dodig, OIB 62284291742,Josip Kos, OIB 83115292986,Mladen Pukšić, OIB 98329471130,Vladimir Pukšić, OIB 47208815418,Josip Pukšić, OIB 37765840328,Ljubica Pukšić, OIB 66571998667,Mara Pukšić, OIB 52863387714,Stjepan Pukšić, OIB 44401888628,Tihomir Kovačić, OIB 80991011256,Miroslava Kovačić, OIB 62029376428,Dražen Kovačić, OIB 65386002662,Anita Kovačić Stipanec, OIB 15160445251,Anica Kovačić, OIB 36206425477,Mara Kordić, OIB 09678933080,Stjepan Kovačić, OIB 44456150951,Jana Karaga,Ivan Kovačić, OIB 70353645577,Josip Kovačić, OIB 34417153732,Slava Radočaj, OIB 63017427743,Mara Kovačić-Brkić, OIB 68460299527,Dražana Mateša, OIB 30090188855,Ivan Kovačić, OIB 57760782407,Nedeljko Kovačić, OIB 26982233253,Bara Pavlečić, OIB 21843264265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izvorni_sadrzaj>
    <derivirana_varijabla naziv="DomainObject.Predmet.Referada.Naziv_1">Referada 2</derivirana_varijabla>
  </DomainObject.Predmet.Referada.Naziv>
  <DomainObject.Predmet.Referada.Oznaka>
    <izvorni_sadrzaj>Ref. 2</izvorni_sadrzaj>
    <derivirana_varijabla naziv="DomainObject.Predmet.Referada.Oznaka_1">Ref. 2</derivirana_varijabla>
  </DomainObject.Predmet.Referada.Oznaka>
  <DomainObject.Predmet.Referada.Prostorija.Naziv>
    <izvorni_sadrzaj>Soba 6</izvorni_sadrzaj>
    <derivirana_varijabla naziv="DomainObject.Predmet.Referada.Prostorija.Naziv_1">Soba 6</derivirana_varijabla>
  </DomainObject.Predmet.Referada.Prostorija.Naziv>
  <DomainObject.Predmet.Referada.Prostorija.Oznaka>
    <izvorni_sadrzaj>Soba 6</izvorni_sadrzaj>
    <derivirana_varijabla naziv="DomainObject.Predmet.Referada.Prostorija.Oznaka_1">Soba 6</derivirana_varijabla>
  </DomainObject.Predmet.Referada.Prostorija.Oznaka>
  <DomainObject.Predmet.Referada.Sud.Naziv>
    <izvorni_sadrzaj>Općinski sud u Velikoj Gorici</izvorni_sadrzaj>
    <derivirana_varijabla naziv="DomainObject.Predmet.Referada.Sud.Naziv_1">Općinski sud u Velikoj Gorici</derivirana_varijabla>
  </DomainObject.Predmet.Referada.Sud.Naziv>
  <DomainObject.Predmet.Referada.Sudac>
    <izvorni_sadrzaj>Ileana Bebek</izvorni_sadrzaj>
    <derivirana_varijabla naziv="DomainObject.Predmet.Referada.Sudac_1">Ileana Bebek</derivirana_varijabla>
    <derivirana_varijabla naziv="Dativ">Ileana Bebek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Marica Stepanić zastupanog po punomoćniku Zlatko Bukovac</izvorni_sadrzaj>
    <derivirana_varijabla naziv="DomainObject.Predmet.StrankaFormated_1">  Marica Stepanić zastupanog po punomoćniku Zlatko Bukovac</derivirana_varijabla>
  </DomainObject.Predmet.StrankaFormated>
  <DomainObject.Predmet.StrankaFormatedOIB>
    <izvorni_sadrzaj>  Marica Stepanić, OIB 13450725682 zastupanog po punomoćniku Zlatko Bukovac</izvorni_sadrzaj>
    <derivirana_varijabla naziv="DomainObject.Predmet.StrankaFormatedOIB_1">  Marica Stepanić, OIB 13450725682 zastupanog po punomoćniku Zlatko Bukovac</derivirana_varijabla>
  </DomainObject.Predmet.StrankaFormatedOIB>
  <DomainObject.Predmet.StrankaFormatedWithAdress>
    <izvorni_sadrzaj> Marica Stepanić, ODRANSKA 41/1, 10410 Donja Lomnica zastupanog po punomoćniku Zlatko Bukovac</izvorni_sadrzaj>
    <derivirana_varijabla naziv="DomainObject.Predmet.StrankaFormatedWithAdress_1"> Marica Stepanić, ODRANSKA 41/1, 10410 Donja Lomnica zastupanog po punomoćniku Zlatko Bukovac</derivirana_varijabla>
  </DomainObject.Predmet.StrankaFormatedWithAdress>
  <DomainObject.Predmet.StrankaFormatedWithAdressOIB>
    <izvorni_sadrzaj> Marica Stepanić, OIB 13450725682, ODRANSKA 41/1, 10410 Donja Lomnica zastupanog po punomoćniku Zlatko Bukovac</izvorni_sadrzaj>
    <derivirana_varijabla naziv="DomainObject.Predmet.StrankaFormatedWithAdressOIB_1"> Marica Stepanić, OIB 13450725682, ODRANSKA 41/1, 10410 Donja Lomnica zastupanog po punomoćniku Zlatko Bukovac</derivirana_varijabla>
  </DomainObject.Predmet.StrankaFormatedWithAdressOIB>
  <DomainObject.Predmet.StrankaWithAdress>
    <izvorni_sadrzaj>Marica Stepanić ODRANSKA 41/1,10410 Donja Lomnica</izvorni_sadrzaj>
    <derivirana_varijabla naziv="DomainObject.Predmet.StrankaWithAdress_1">Marica Stepanić ODRANSKA 41/1,10410 Donja Lomnica</derivirana_varijabla>
  </DomainObject.Predmet.StrankaWithAdress>
  <DomainObject.Predmet.StrankaWithAdressOIB>
    <izvorni_sadrzaj>Marica Stepanić, OIB 13450725682, ODRANSKA 41/1,10410 Donja Lomnica</izvorni_sadrzaj>
    <derivirana_varijabla naziv="DomainObject.Predmet.StrankaWithAdressOIB_1">Marica Stepanić, OIB 13450725682, ODRANSKA 41/1,10410 Donja Lomnica</derivirana_varijabla>
  </DomainObject.Predmet.StrankaWithAdressOIB>
  <DomainObject.Predmet.StrankaNazivFormated>
    <izvorni_sadrzaj>Marica Stepanić</izvorni_sadrzaj>
    <derivirana_varijabla naziv="DomainObject.Predmet.StrankaNazivFormated_1">Marica Stepanić</derivirana_varijabla>
    <derivirana_varijabla naziv="Padez">Marica Stepanić</derivirana_varijabla>
  </DomainObject.Predmet.StrankaNazivFormated>
  <DomainObject.Predmet.StrankaNazivFormatedOIB>
    <izvorni_sadrzaj>Marica Stepanić, OIB 13450725682</izvorni_sadrzaj>
    <derivirana_varijabla naziv="DomainObject.Predmet.StrankaNazivFormatedOIB_1">Marica Stepanić, OIB 13450725682</derivirana_varijabla>
  </DomainObject.Predmet.StrankaNazivFormatedOIB>
  <DomainObject.Predmet.Sud.Adresa.Naselje>
    <izvorni_sadrzaj>Velika Gorica</izvorni_sadrzaj>
    <derivirana_varijabla naziv="DomainObject.Predmet.Sud.Adresa.Naselje_1">Velika Gorica</derivirana_varijabla>
  </DomainObject.Predmet.Sud.Adresa.Naselje>
  <DomainObject.Predmet.Sud.Adresa.NaseljeLokativ>
    <izvorni_sadrzaj>Velikoj Gorici</izvorni_sadrzaj>
    <derivirana_varijabla naziv="DomainObject.Predmet.Sud.Adresa.NaseljeLokativ_1">Velikoj Gorici</derivirana_varijabla>
  </DomainObject.Predmet.Sud.Adresa.NaseljeLokativ>
  <DomainObject.Predmet.Sud.Adresa.PostBroj>
    <izvorni_sadrzaj>10410</izvorni_sadrzaj>
    <derivirana_varijabla naziv="DomainObject.Predmet.Sud.Adresa.PostBroj_1">10410</derivirana_varijabla>
  </DomainObject.Predmet.Sud.Adresa.PostBroj>
  <DomainObject.Predmet.Sud.Adresa.UlicaIKBR>
    <izvorni_sadrzaj>Trg kralja Tomislava 36</izvorni_sadrzaj>
    <derivirana_varijabla naziv="DomainObject.Predmet.Sud.Adresa.UlicaIKBR_1">Trg kralja Tomislava 36</derivirana_varijabla>
  </DomainObject.Predmet.Sud.Adresa.UlicaIKBR>
  <DomainObject.Predmet.Sud.Naziv>
    <izvorni_sadrzaj>Općinski sud u Velikoj Gorici</izvorni_sadrzaj>
    <derivirana_varijabla naziv="DomainObject.Predmet.Sud.Naziv_1">Općinski sud u Velikoj Gorici</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izvorni_sadrzaj>
    <derivirana_varijabla naziv="DomainObject.Predmet.TrenutnaLokacijaSpisa.Naziv_1">Referada 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Velikoj Gorici</izvorni_sadrzaj>
    <derivirana_varijabla naziv="DomainObject.Predmet.TrenutnaLokacijaSpisa.Sud.Naziv_1">Općinski sud u Velikoj Gorici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Velikoj Gorici</izvorni_sadrzaj>
    <derivirana_varijabla naziv="DomainObject.Predmet.UstrojstvenaJedinicaVodi.Sud.Naziv_1">Općinski sud u Velikoj Gorici</derivirana_varijabla>
  </DomainObject.Predmet.UstrojstvenaJedinicaVodi.Sud.Naziv>
  <DomainObject.Predmet.VrstaSpora.Naziv>
    <izvorni_sadrzaj>Stvarno - pravo vlasništva nekretnine</izvorni_sadrzaj>
    <derivirana_varijabla naziv="DomainObject.Predmet.VrstaSpora.Naziv_1">Stvarno - pravo vlasništva nekretnine</derivirana_varijabla>
  </DomainObject.Predmet.VrstaSpora.Naziv>
  <DomainObject.Predmet.Zapisnicar>
    <izvorni_sadrzaj>Nevenka Krilčić</izvorni_sadrzaj>
    <derivirana_varijabla naziv="DomainObject.Predmet.Zapisnicar_1">Nevenka Krilčić</derivirana_varijabla>
    <derivirana_varijabla naziv="Padez">Nevenka Krilčić</derivirana_varijabla>
  </DomainObject.Predmet.Zapisnicar>
  <DomainObject.Predmet.StrankaListFormated>
    <izvorni_sadrzaj>
      <item>Marica Stepanić zastupanog po punomoćniku Zlatko Bukovac</item>
    </izvorni_sadrzaj>
    <derivirana_varijabla naziv="DomainObject.Predmet.StrankaListFormated_1">
      <item>Marica Stepanić zastupanog po punomoćniku Zlatko Bukovac</item>
    </derivirana_varijabla>
  </DomainObject.Predmet.StrankaListFormated>
  <DomainObject.Predmet.StrankaListFormatedOIB>
    <izvorni_sadrzaj>
      <item>Marica Stepanić, OIB 13450725682 zastupanog po punomoćniku Zlatko Bukovac</item>
    </izvorni_sadrzaj>
    <derivirana_varijabla naziv="DomainObject.Predmet.StrankaListFormatedOIB_1">
      <item>Marica Stepanić, OIB 13450725682 zastupanog po punomoćniku Zlatko Bukovac</item>
    </derivirana_varijabla>
  </DomainObject.Predmet.StrankaListFormatedOIB>
  <DomainObject.Predmet.StrankaListFormatedWithAdress>
    <izvorni_sadrzaj>
      <item>Marica Stepanić, ODRANSKA 41/1, 10410 Donja Lomnica zastupanog po punomoćniku Zlatko Bukovac</item>
    </izvorni_sadrzaj>
    <derivirana_varijabla naziv="DomainObject.Predmet.StrankaListFormatedWithAdress_1">
      <item>Marica Stepanić, ODRANSKA 41/1, 10410 Donja Lomnica zastupanog po punomoćniku Zlatko Bukovac</item>
    </derivirana_varijabla>
  </DomainObject.Predmet.StrankaListFormatedWithAdress>
  <DomainObject.Predmet.StrankaListFormatedWithAdressOIB>
    <izvorni_sadrzaj>
      <item>Marica Stepanić, OIB 13450725682, ODRANSKA 41/1, 10410 Donja Lomnica zastupanog po punomoćniku Zlatko Bukovac</item>
    </izvorni_sadrzaj>
    <derivirana_varijabla naziv="DomainObject.Predmet.StrankaListFormatedWithAdressOIB_1">
      <item>Marica Stepanić, OIB 13450725682, ODRANSKA 41/1, 10410 Donja Lomnica zastupanog po punomoćniku Zlatko Bukovac</item>
    </derivirana_varijabla>
  </DomainObject.Predmet.StrankaListFormatedWithAdressOIB>
  <DomainObject.Predmet.StrankaListNazivFormated>
    <izvorni_sadrzaj>
      <item>Marica Stepanić</item>
    </izvorni_sadrzaj>
    <derivirana_varijabla naziv="DomainObject.Predmet.StrankaListNazivFormated_1">
      <item>Marica Stepanić</item>
    </derivirana_varijabla>
  </DomainObject.Predmet.StrankaListNazivFormated>
  <DomainObject.Predmet.StrankaListNazivFormatedOIB>
    <izvorni_sadrzaj>
      <item>Marica Stepanić, OIB 13450725682</item>
    </izvorni_sadrzaj>
    <derivirana_varijabla naziv="DomainObject.Predmet.StrankaListNazivFormatedOIB_1">
      <item>Marica Stepanić, OIB 13450725682</item>
    </derivirana_varijabla>
  </DomainObject.Predmet.StrankaListNazivFormatedOIB>
  <DomainObject.Predmet.ProtuStrankaListFormated>
    <izvorni_sadrzaj>
      <item>Ivan Kos</item>
      <item>Slava Vukašinec</item>
      <item>Barica Cerovski</item>
      <item>Janica Nestić</item>
      <item>Marija Dodig</item>
      <item>Josip Kos</item>
      <item>Mladen Pukšić</item>
      <item>Vladimir Pukšić</item>
      <item>Josip Pukšić</item>
      <item>Ljubica Pukšić</item>
      <item>Mara Pukšić</item>
      <item>Stjepan Pukšić</item>
      <item>Tihomir Kovačić</item>
      <item>Miroslava Kovačić</item>
      <item>Dražen Kovačić</item>
      <item>Anita Kovačić Stipanec</item>
      <item>Anica Kovačić</item>
      <item>Mara Kordić</item>
      <item>Stjepan Kovačić</item>
      <item>Jana Karaga</item>
      <item>Ivan Kovačić</item>
      <item>Josip Kovačić</item>
      <item>Slava Radočaj</item>
      <item>Mara Kovačić-Brkić</item>
      <item>Dražana Mateša</item>
      <item>Ivan Kovačić</item>
      <item>Nedeljko Kovačić</item>
      <item>Bara Pavlečić</item>
    </izvorni_sadrzaj>
    <derivirana_varijabla naziv="DomainObject.Predmet.ProtuStrankaListFormated_1">
      <item>Ivan Kos</item>
      <item>Slava Vukašinec</item>
      <item>Barica Cerovski</item>
      <item>Janica Nestić</item>
      <item>Marija Dodig</item>
      <item>Josip Kos</item>
      <item>Mladen Pukšić</item>
      <item>Vladimir Pukšić</item>
      <item>Josip Pukšić</item>
      <item>Ljubica Pukšić</item>
      <item>Mara Pukšić</item>
      <item>Stjepan Pukšić</item>
      <item>Tihomir Kovačić</item>
      <item>Miroslava Kovačić</item>
      <item>Dražen Kovačić</item>
      <item>Anita Kovačić Stipanec</item>
      <item>Anica Kovačić</item>
      <item>Mara Kordić</item>
      <item>Stjepan Kovačić</item>
      <item>Jana Karaga</item>
      <item>Ivan Kovačić</item>
      <item>Josip Kovačić</item>
      <item>Slava Radočaj</item>
      <item>Mara Kovačić-Brkić</item>
      <item>Dražana Mateša</item>
      <item>Ivan Kovačić</item>
      <item>Nedeljko Kovačić</item>
      <item>Bara Pavlečić</item>
    </derivirana_varijabla>
  </DomainObject.Predmet.ProtuStrankaListFormated>
  <DomainObject.Predmet.ProtuStrankaListFormatedOIB>
    <izvorni_sadrzaj>
      <item>Ivan Kos, OIB 52797921577</item>
      <item>Slava Vukašinec, OIB 45505792893</item>
      <item>Barica Cerovski, OIB 08622544860</item>
      <item>Janica Nestić, OIB 78105874225</item>
      <item>Marija Dodig, OIB 62284291742</item>
      <item>Josip Kos, OIB 83115292986</item>
      <item>Mladen Pukšić, OIB 98329471130</item>
      <item>Vladimir Pukšić, OIB 47208815418</item>
      <item>Josip Pukšić, OIB 37765840328</item>
      <item>Ljubica Pukšić, OIB 66571998667</item>
      <item>Mara Pukšić, OIB 52863387714</item>
      <item>Stjepan Pukšić, OIB 44401888628</item>
      <item>Tihomir Kovačić, OIB 80991011256</item>
      <item>Miroslava Kovačić, OIB 62029376428</item>
      <item>Dražen Kovačić, OIB 65386002662</item>
      <item>Anita Kovačić Stipanec, OIB 15160445251</item>
      <item>Anica Kovačić, OIB 36206425477</item>
      <item>Mara Kordić, OIB 09678933080</item>
      <item>Stjepan Kovačić, OIB 44456150951</item>
      <item>Jana Karaga</item>
      <item>Ivan Kovačić, OIB 70353645577</item>
      <item>Josip Kovačić, OIB 34417153732</item>
      <item>Slava Radočaj, OIB 63017427743</item>
      <item>Mara Kovačić-Brkić, OIB 68460299527</item>
      <item>Dražana Mateša, OIB 30090188855</item>
      <item>Ivan Kovačić, OIB 57760782407</item>
      <item>Nedeljko Kovačić, OIB 26982233253</item>
      <item>Bara Pavlečić, OIB 21843264265</item>
    </izvorni_sadrzaj>
    <derivirana_varijabla naziv="DomainObject.Predmet.ProtuStrankaListFormatedOIB_1">
      <item>Ivan Kos, OIB 52797921577</item>
      <item>Slava Vukašinec, OIB 45505792893</item>
      <item>Barica Cerovski, OIB 08622544860</item>
      <item>Janica Nestić, OIB 78105874225</item>
      <item>Marija Dodig, OIB 62284291742</item>
      <item>Josip Kos, OIB 83115292986</item>
      <item>Mladen Pukšić, OIB 98329471130</item>
      <item>Vladimir Pukšić, OIB 47208815418</item>
      <item>Josip Pukšić, OIB 37765840328</item>
      <item>Ljubica Pukšić, OIB 66571998667</item>
      <item>Mara Pukšić, OIB 52863387714</item>
      <item>Stjepan Pukšić, OIB 44401888628</item>
      <item>Tihomir Kovačić, OIB 80991011256</item>
      <item>Miroslava Kovačić, OIB 62029376428</item>
      <item>Dražen Kovačić, OIB 65386002662</item>
      <item>Anita Kovačić Stipanec, OIB 15160445251</item>
      <item>Anica Kovačić, OIB 36206425477</item>
      <item>Mara Kordić, OIB 09678933080</item>
      <item>Stjepan Kovačić, OIB 44456150951</item>
      <item>Jana Karaga</item>
      <item>Ivan Kovačić, OIB 70353645577</item>
      <item>Josip Kovačić, OIB 34417153732</item>
      <item>Slava Radočaj, OIB 63017427743</item>
      <item>Mara Kovačić-Brkić, OIB 68460299527</item>
      <item>Dražana Mateša, OIB 30090188855</item>
      <item>Ivan Kovačić, OIB 57760782407</item>
      <item>Nedeljko Kovačić, OIB 26982233253</item>
      <item>Bara Pavlečić, OIB 21843264265</item>
    </derivirana_varijabla>
  </DomainObject.Predmet.ProtuStrankaListFormatedOIB>
  <DomainObject.Predmet.ProtuStrankaListFormatedWithAdress>
    <izvorni_sadrzaj>
      <item>Ivan Kos, ŠKOLSKA CESTA 111A, 10413 Kozjača</item>
      <item>Slava Vukašinec, GALEKOVIĆA LADISLAVA 8, 10410 Mraclin</item>
      <item>Barica Cerovski, Vinogradarska cesta 6, 10412 Markuševec Turopoljski</item>
      <item>Janica Nestić, NIKOLE TESLE 71, 10410 Velika Gorica</item>
      <item>Marija Dodig, I.RESNIK 129I, 10000 Zagreb</item>
      <item>Josip Kos, ULICA IVANA MEŠTROVIĆA 12, 44000 Sisak</item>
      <item>Mladen Pukšić, TRG SV. MIHALJA 2A, 10413 Kozjača</item>
      <item>Vladimir Pukšić, TRG SV. MIHALJA 3, 10413 Kozjača</item>
      <item>Josip Pukšić, DUGA ULICA 15, 10413 Kozjača</item>
      <item>Ljubica Pukšić, DUGA ULICA 15, 10413 Kozjača</item>
      <item>Mara Pukšić, TRG SV. MIHALJA 2, 10413 Kozjača</item>
      <item>Stjepan Pukšić, TRG SV. MIHALJA 2, 10413 Kozjača</item>
      <item>Tihomir Kovačić, KOZJAČKA CESTA 5, 10413 Kozjača</item>
      <item>Miroslava Kovačić, GREDA 104A, 44000 Greda</item>
      <item>Dražen Kovačić, LOMNIČKA 48, 10410 Velika Gorica</item>
      <item>Anita Kovačić Stipanec, GREDA 104A, 44000 Greda</item>
      <item>Anica Kovačić, Ferenščica I. 25, 10000 Zagreb</item>
      <item>Mara Kordić, NOVO BRDO 29, 10413 Novo Brdo</item>
      <item>Stjepan Kovačić, NIKOLE TESLE 25, 10410 Velika Gorica</item>
      <item>Jana Karaga, BREŽANI 8, 44250 Lekenik</item>
      <item>Ivan Kovačić, KOZJAČKA CESTA 4, 10413 Kozjača</item>
      <item>Josip Kovačić, KLJUČIČKA CESTA 94, 10413 Ključić Brdo</item>
      <item>Slava Radočaj, KURILOVEČKA ULICA 51, 10410 Velika Gorica</item>
      <item>Mara Kovačić-Brkić, BRKIĆEVA ULICA 19, 10413 Velika Buna</item>
      <item>Dražana Mateša, ULICA JURJA KRIŽANIĆA 10, 44000 Sisak</item>
      <item>Ivan Kovačić, DUGA 68B, 10413 Kozjača</item>
      <item>Nedeljko Kovačić, ERGENZINGERSTR. 67, Bondorf</item>
      <item>Bara Pavlečić, Ulica Bana Josipa Jelačića 50, 10410 Velika Gorica</item>
    </izvorni_sadrzaj>
    <derivirana_varijabla naziv="DomainObject.Predmet.ProtuStrankaListFormatedWithAdress_1">
      <item>Ivan Kos, ŠKOLSKA CESTA 111A, 10413 Kozjača</item>
      <item>Slava Vukašinec, GALEKOVIĆA LADISLAVA 8, 10410 Mraclin</item>
      <item>Barica Cerovski, Vinogradarska cesta 6, 10412 Markuševec Turopoljski</item>
      <item>Janica Nestić, NIKOLE TESLE 71, 10410 Velika Gorica</item>
      <item>Marija Dodig, I.RESNIK 129I, 10000 Zagreb</item>
      <item>Josip Kos, ULICA IVANA MEŠTROVIĆA 12, 44000 Sisak</item>
      <item>Mladen Pukšić, TRG SV. MIHALJA 2A, 10413 Kozjača</item>
      <item>Vladimir Pukšić, TRG SV. MIHALJA 3, 10413 Kozjača</item>
      <item>Josip Pukšić, DUGA ULICA 15, 10413 Kozjača</item>
      <item>Ljubica Pukšić, DUGA ULICA 15, 10413 Kozjača</item>
      <item>Mara Pukšić, TRG SV. MIHALJA 2, 10413 Kozjača</item>
      <item>Stjepan Pukšić, TRG SV. MIHALJA 2, 10413 Kozjača</item>
      <item>Tihomir Kovačić, KOZJAČKA CESTA 5, 10413 Kozjača</item>
      <item>Miroslava Kovačić, GREDA 104A, 44000 Greda</item>
      <item>Dražen Kovačić, LOMNIČKA 48, 10410 Velika Gorica</item>
      <item>Anita Kovačić Stipanec, GREDA 104A, 44000 Greda</item>
      <item>Anica Kovačić, Ferenščica I. 25, 10000 Zagreb</item>
      <item>Mara Kordić, NOVO BRDO 29, 10413 Novo Brdo</item>
      <item>Stjepan Kovačić, NIKOLE TESLE 25, 10410 Velika Gorica</item>
      <item>Jana Karaga, BREŽANI 8, 44250 Lekenik</item>
      <item>Ivan Kovačić, KOZJAČKA CESTA 4, 10413 Kozjača</item>
      <item>Josip Kovačić, KLJUČIČKA CESTA 94, 10413 Ključić Brdo</item>
      <item>Slava Radočaj, KURILOVEČKA ULICA 51, 10410 Velika Gorica</item>
      <item>Mara Kovačić-Brkić, BRKIĆEVA ULICA 19, 10413 Velika Buna</item>
      <item>Dražana Mateša, ULICA JURJA KRIŽANIĆA 10, 44000 Sisak</item>
      <item>Ivan Kovačić, DUGA 68B, 10413 Kozjača</item>
      <item>Nedeljko Kovačić, ERGENZINGERSTR. 67, Bondorf</item>
      <item>Bara Pavlečić, Ulica Bana Josipa Jelačića 50, 10410 Velika Gorica</item>
    </derivirana_varijabla>
  </DomainObject.Predmet.ProtuStrankaListFormatedWithAdress>
  <DomainObject.Predmet.ProtuStrankaListFormatedWithAdressOIB>
    <izvorni_sadrzaj>
      <item>Ivan Kos, OIB 52797921577, ŠKOLSKA CESTA 111A, 10413 Kozjača</item>
      <item>Slava Vukašinec, OIB 45505792893, GALEKOVIĆA LADISLAVA 8, 10410 Mraclin</item>
      <item>Barica Cerovski, OIB 08622544860, Vinogradarska cesta 6, 10412 Markuševec Turopoljski</item>
      <item>Janica Nestić, OIB 78105874225, NIKOLE TESLE 71, 10410 Velika Gorica</item>
      <item>Marija Dodig, OIB 62284291742, I.RESNIK 129I, 10000 Zagreb</item>
      <item>Josip Kos, OIB 83115292986, ULICA IVANA MEŠTROVIĆA 12, 44000 Sisak</item>
      <item>Mladen Pukšić, OIB 98329471130, TRG SV. MIHALJA 2A, 10413 Kozjača</item>
      <item>Vladimir Pukšić, OIB 47208815418, TRG SV. MIHALJA 3, 10413 Kozjača</item>
      <item>Josip Pukšić, OIB 37765840328, DUGA ULICA 15, 10413 Kozjača</item>
      <item>Ljubica Pukšić, OIB 66571998667, DUGA ULICA 15, 10413 Kozjača</item>
      <item>Mara Pukšić, OIB 52863387714, TRG SV. MIHALJA 2, 10413 Kozjača</item>
      <item>Stjepan Pukšić, OIB 44401888628, TRG SV. MIHALJA 2, 10413 Kozjača</item>
      <item>Tihomir Kovačić, OIB 80991011256, KOZJAČKA CESTA 5, 10413 Kozjača</item>
      <item>Miroslava Kovačić, OIB 62029376428, GREDA 104A, 44000 Greda</item>
      <item>Dražen Kovačić, OIB 65386002662, LOMNIČKA 48, 10410 Velika Gorica</item>
      <item>Anita Kovačić Stipanec, OIB 15160445251, GREDA 104A, 44000 Greda</item>
      <item>Anica Kovačić, OIB 36206425477, Ferenščica I. 25, 10000 Zagreb</item>
      <item>Mara Kordić, OIB 09678933080, NOVO BRDO 29, 10413 Novo Brdo</item>
      <item>Stjepan Kovačić, OIB 44456150951, NIKOLE TESLE 25, 10410 Velika Gorica</item>
      <item>Jana Karaga, BREŽANI 8, 44250 Lekenik</item>
      <item>Ivan Kovačić, OIB 70353645577, KOZJAČKA CESTA 4, 10413 Kozjača</item>
      <item>Josip Kovačić, OIB 34417153732, KLJUČIČKA CESTA 94, 10413 Ključić Brdo</item>
      <item>Slava Radočaj, OIB 63017427743, KURILOVEČKA ULICA 51, 10410 Velika Gorica</item>
      <item>Mara Kovačić-Brkić, OIB 68460299527, BRKIĆEVA ULICA 19, 10413 Velika Buna</item>
      <item>Dražana Mateša, OIB 30090188855, ULICA JURJA KRIŽANIĆA 10, 44000 Sisak</item>
      <item>Ivan Kovačić, OIB 57760782407, DUGA 68B, 10413 Kozjača</item>
      <item>Nedeljko Kovačić, OIB 26982233253, ERGENZINGERSTR. 67, Bondorf</item>
      <item>Bara Pavlečić, OIB 21843264265, Ulica Bana Josipa Jelačića 50, 10410 Velika Gorica</item>
    </izvorni_sadrzaj>
    <derivirana_varijabla naziv="DomainObject.Predmet.ProtuStrankaListFormatedWithAdressOIB_1">
      <item>Ivan Kos, OIB 52797921577, ŠKOLSKA CESTA 111A, 10413 Kozjača</item>
      <item>Slava Vukašinec, OIB 45505792893, GALEKOVIĆA LADISLAVA 8, 10410 Mraclin</item>
      <item>Barica Cerovski, OIB 08622544860, Vinogradarska cesta 6, 10412 Markuševec Turopoljski</item>
      <item>Janica Nestić, OIB 78105874225, NIKOLE TESLE 71, 10410 Velika Gorica</item>
      <item>Marija Dodig, OIB 62284291742, I.RESNIK 129I, 10000 Zagreb</item>
      <item>Josip Kos, OIB 83115292986, ULICA IVANA MEŠTROVIĆA 12, 44000 Sisak</item>
      <item>Mladen Pukšić, OIB 98329471130, TRG SV. MIHALJA 2A, 10413 Kozjača</item>
      <item>Vladimir Pukšić, OIB 47208815418, TRG SV. MIHALJA 3, 10413 Kozjača</item>
      <item>Josip Pukšić, OIB 37765840328, DUGA ULICA 15, 10413 Kozjača</item>
      <item>Ljubica Pukšić, OIB 66571998667, DUGA ULICA 15, 10413 Kozjača</item>
      <item>Mara Pukšić, OIB 52863387714, TRG SV. MIHALJA 2, 10413 Kozjača</item>
      <item>Stjepan Pukšić, OIB 44401888628, TRG SV. MIHALJA 2, 10413 Kozjača</item>
      <item>Tihomir Kovačić, OIB 80991011256, KOZJAČKA CESTA 5, 10413 Kozjača</item>
      <item>Miroslava Kovačić, OIB 62029376428, GREDA 104A, 44000 Greda</item>
      <item>Dražen Kovačić, OIB 65386002662, LOMNIČKA 48, 10410 Velika Gorica</item>
      <item>Anita Kovačić Stipanec, OIB 15160445251, GREDA 104A, 44000 Greda</item>
      <item>Anica Kovačić, OIB 36206425477, Ferenščica I. 25, 10000 Zagreb</item>
      <item>Mara Kordić, OIB 09678933080, NOVO BRDO 29, 10413 Novo Brdo</item>
      <item>Stjepan Kovačić, OIB 44456150951, NIKOLE TESLE 25, 10410 Velika Gorica</item>
      <item>Jana Karaga, BREŽANI 8, 44250 Lekenik</item>
      <item>Ivan Kovačić, OIB 70353645577, KOZJAČKA CESTA 4, 10413 Kozjača</item>
      <item>Josip Kovačić, OIB 34417153732, KLJUČIČKA CESTA 94, 10413 Ključić Brdo</item>
      <item>Slava Radočaj, OIB 63017427743, KURILOVEČKA ULICA 51, 10410 Velika Gorica</item>
      <item>Mara Kovačić-Brkić, OIB 68460299527, BRKIĆEVA ULICA 19, 10413 Velika Buna</item>
      <item>Dražana Mateša, OIB 30090188855, ULICA JURJA KRIŽANIĆA 10, 44000 Sisak</item>
      <item>Ivan Kovačić, OIB 57760782407, DUGA 68B, 10413 Kozjača</item>
      <item>Nedeljko Kovačić, OIB 26982233253, ERGENZINGERSTR. 67, Bondorf</item>
      <item>Bara Pavlečić, OIB 21843264265, Ulica Bana Josipa Jelačića 50, 10410 Velika Gorica</item>
    </derivirana_varijabla>
  </DomainObject.Predmet.ProtuStrankaListFormatedWithAdressOIB>
  <DomainObject.Predmet.ProtuStrankaListNazivFormated>
    <izvorni_sadrzaj>
      <item>Ivan Kos</item>
      <item>Slava Vukašinec</item>
      <item>Barica Cerovski</item>
      <item>Janica Nestić</item>
      <item>Marija Dodig</item>
      <item>Josip Kos</item>
      <item>Mladen Pukšić</item>
      <item>Vladimir Pukšić</item>
      <item>Josip Pukšić</item>
      <item>Ljubica Pukšić</item>
      <item>Mara Pukšić</item>
      <item>Stjepan Pukšić</item>
      <item>Tihomir Kovačić</item>
      <item>Miroslava Kovačić</item>
      <item>Dražen Kovačić</item>
      <item>Anita Kovačić Stipanec</item>
      <item>Anica Kovačić</item>
      <item>Mara Kordić</item>
      <item>Stjepan Kovačić</item>
      <item>Jana Karaga</item>
      <item>Ivan Kovačić</item>
      <item>Josip Kovačić</item>
      <item>Slava Radočaj</item>
      <item>Mara Kovačić-Brkić</item>
      <item>Dražana Mateša</item>
      <item>Ivan Kovačić</item>
      <item>Nedeljko Kovačić</item>
      <item>Bara Pavlečić</item>
    </izvorni_sadrzaj>
    <derivirana_varijabla naziv="DomainObject.Predmet.ProtuStrankaListNazivFormated_1">
      <item>Ivan Kos</item>
      <item>Slava Vukašinec</item>
      <item>Barica Cerovski</item>
      <item>Janica Nestić</item>
      <item>Marija Dodig</item>
      <item>Josip Kos</item>
      <item>Mladen Pukšić</item>
      <item>Vladimir Pukšić</item>
      <item>Josip Pukšić</item>
      <item>Ljubica Pukšić</item>
      <item>Mara Pukšić</item>
      <item>Stjepan Pukšić</item>
      <item>Tihomir Kovačić</item>
      <item>Miroslava Kovačić</item>
      <item>Dražen Kovačić</item>
      <item>Anita Kovačić Stipanec</item>
      <item>Anica Kovačić</item>
      <item>Mara Kordić</item>
      <item>Stjepan Kovačić</item>
      <item>Jana Karaga</item>
      <item>Ivan Kovačić</item>
      <item>Josip Kovačić</item>
      <item>Slava Radočaj</item>
      <item>Mara Kovačić-Brkić</item>
      <item>Dražana Mateša</item>
      <item>Ivan Kovačić</item>
      <item>Nedeljko Kovačić</item>
      <item>Bara Pavlečić</item>
    </derivirana_varijabla>
  </DomainObject.Predmet.ProtuStrankaListNazivFormated>
  <DomainObject.Predmet.ProtuStrankaListNazivFormatedOIB>
    <izvorni_sadrzaj>
      <item>Ivan Kos, OIB 52797921577</item>
      <item>Slava Vukašinec, OIB 45505792893</item>
      <item>Barica Cerovski, OIB 08622544860</item>
      <item>Janica Nestić, OIB 78105874225</item>
      <item>Marija Dodig, OIB 62284291742</item>
      <item>Josip Kos, OIB 83115292986</item>
      <item>Mladen Pukšić, OIB 98329471130</item>
      <item>Vladimir Pukšić, OIB 47208815418</item>
      <item>Josip Pukšić, OIB 37765840328</item>
      <item>Ljubica Pukšić, OIB 66571998667</item>
      <item>Mara Pukšić, OIB 52863387714</item>
      <item>Stjepan Pukšić, OIB 44401888628</item>
      <item>Tihomir Kovačić, OIB 80991011256</item>
      <item>Miroslava Kovačić, OIB 62029376428</item>
      <item>Dražen Kovačić, OIB 65386002662</item>
      <item>Anita Kovačić Stipanec, OIB 15160445251</item>
      <item>Anica Kovačić, OIB 36206425477</item>
      <item>Mara Kordić, OIB 09678933080</item>
      <item>Stjepan Kovačić, OIB 44456150951</item>
      <item>Jana Karaga</item>
      <item>Ivan Kovačić, OIB 70353645577</item>
      <item>Josip Kovačić, OIB 34417153732</item>
      <item>Slava Radočaj, OIB 63017427743</item>
      <item>Mara Kovačić-Brkić, OIB 68460299527</item>
      <item>Dražana Mateša, OIB 30090188855</item>
      <item>Ivan Kovačić, OIB 57760782407</item>
      <item>Nedeljko Kovačić, OIB 26982233253</item>
      <item>Bara Pavlečić, OIB 21843264265</item>
    </izvorni_sadrzaj>
    <derivirana_varijabla naziv="DomainObject.Predmet.ProtuStrankaListNazivFormatedOIB_1">
      <item>Ivan Kos, OIB 52797921577</item>
      <item>Slava Vukašinec, OIB 45505792893</item>
      <item>Barica Cerovski, OIB 08622544860</item>
      <item>Janica Nestić, OIB 78105874225</item>
      <item>Marija Dodig, OIB 62284291742</item>
      <item>Josip Kos, OIB 83115292986</item>
      <item>Mladen Pukšić, OIB 98329471130</item>
      <item>Vladimir Pukšić, OIB 47208815418</item>
      <item>Josip Pukšić, OIB 37765840328</item>
      <item>Ljubica Pukšić, OIB 66571998667</item>
      <item>Mara Pukšić, OIB 52863387714</item>
      <item>Stjepan Pukšić, OIB 44401888628</item>
      <item>Tihomir Kovačić, OIB 80991011256</item>
      <item>Miroslava Kovačić, OIB 62029376428</item>
      <item>Dražen Kovačić, OIB 65386002662</item>
      <item>Anita Kovačić Stipanec, OIB 15160445251</item>
      <item>Anica Kovačić, OIB 36206425477</item>
      <item>Mara Kordić, OIB 09678933080</item>
      <item>Stjepan Kovačić, OIB 44456150951</item>
      <item>Jana Karaga</item>
      <item>Ivan Kovačić, OIB 70353645577</item>
      <item>Josip Kovačić, OIB 34417153732</item>
      <item>Slava Radočaj, OIB 63017427743</item>
      <item>Mara Kovačić-Brkić, OIB 68460299527</item>
      <item>Dražana Mateša, OIB 30090188855</item>
      <item>Ivan Kovačić, OIB 57760782407</item>
      <item>Nedeljko Kovačić, OIB 26982233253</item>
      <item>Bara Pavlečić, OIB 21843264265</item>
    </derivirana_varijabla>
  </DomainObject.Predmet.ProtuStrankaListNazivFormatedOIB>
  <DomainObject.Predmet.OstaliListFormated>
    <izvorni_sadrzaj>
      <item>Zlatko Bukovac punomoćnik sudionika u postupku Marica Stepanić</item>
      <item>Ivan Kovačić</item>
      <item>Mladen Pukšić</item>
    </izvorni_sadrzaj>
    <derivirana_varijabla naziv="DomainObject.Predmet.OstaliListFormated_1">
      <item>Zlatko Bukovac punomoćnik sudionika u postupku Marica Stepanić</item>
      <item>Ivan Kovačić</item>
      <item>Mladen Pukšić</item>
    </derivirana_varijabla>
    <derivirana_varijabla naziv="DrugaOsoba">
      <item>Zlatko Bukovac punomoćnik sudionika u postupku Marica Stepanić</item>
      <item>Ivan Kovačić</item>
      <item>Mladen Pukšić</item>
    </derivirana_varijabla>
  </DomainObject.Predmet.OstaliListFormated>
  <DomainObject.Predmet.OstaliListFormatedOIB>
    <izvorni_sadrzaj>
      <item>Zlatko Bukovac, OIB 93378559383 punomoćnik sudionika u postupku Marica Stepanić</item>
      <item>Ivan Kovačić</item>
      <item>Mladen Pukšić</item>
    </izvorni_sadrzaj>
    <derivirana_varijabla naziv="DomainObject.Predmet.OstaliListFormatedOIB_1">
      <item>Zlatko Bukovac, OIB 93378559383 punomoćnik sudionika u postupku Marica Stepanić</item>
      <item>Ivan Kovačić</item>
      <item>Mladen Pukšić</item>
    </derivirana_varijabla>
  </DomainObject.Predmet.OstaliListFormatedOIB>
  <DomainObject.Predmet.OstaliListFormatedWithAdress>
    <izvorni_sadrzaj>
      <item>Zlatko Bukovac, Školska 16, 10410 Velika Gorica punomoćnik sudionika u postupku Marica Stepanić</item>
      <item>Ivan Kovačić, Duga ulica 13, KOZJAČA, 10413 Kozjača</item>
      <item>Mladen Pukšić, Trg sv. Mihovila 2a, KOZJAČA, 10413 Kravarsko</item>
    </izvorni_sadrzaj>
    <derivirana_varijabla naziv="DomainObject.Predmet.OstaliListFormatedWithAdress_1">
      <item>Zlatko Bukovac, Školska 16, 10410 Velika Gorica punomoćnik sudionika u postupku Marica Stepanić</item>
      <item>Ivan Kovačić, Duga ulica 13, KOZJAČA, 10413 Kozjača</item>
      <item>Mladen Pukšić, Trg sv. Mihovila 2a, KOZJAČA, 10413 Kravarsko</item>
    </derivirana_varijabla>
  </DomainObject.Predmet.OstaliListFormatedWithAdress>
  <DomainObject.Predmet.OstaliListFormatedWithAdressOIB>
    <izvorni_sadrzaj>
      <item>Zlatko Bukovac, OIB 93378559383, Školska 16, 10410 Velika Gorica punomoćnik sudionika u postupku Marica Stepanić</item>
      <item>Ivan Kovačić, Duga ulica 13, KOZJAČA, 10413 Kozjača</item>
      <item>Mladen Pukšić, Trg sv. Mihovila 2a, KOZJAČA, 10413 Kravarsko</item>
    </izvorni_sadrzaj>
    <derivirana_varijabla naziv="DomainObject.Predmet.OstaliListFormatedWithAdressOIB_1">
      <item>Zlatko Bukovac, OIB 93378559383, Školska 16, 10410 Velika Gorica punomoćnik sudionika u postupku Marica Stepanić</item>
      <item>Ivan Kovačić, Duga ulica 13, KOZJAČA, 10413 Kozjača</item>
      <item>Mladen Pukšić, Trg sv. Mihovila 2a, KOZJAČA, 10413 Kravarsko</item>
    </derivirana_varijabla>
  </DomainObject.Predmet.OstaliListFormatedWithAdressOIB>
  <DomainObject.Predmet.OstaliListNazivFormated>
    <izvorni_sadrzaj>
      <item>Zlatko Bukovac</item>
      <item>Ivan Kovačić</item>
      <item>Mladen Pukšić</item>
    </izvorni_sadrzaj>
    <derivirana_varijabla naziv="DomainObject.Predmet.OstaliListNazivFormated_1">
      <item>Zlatko Bukovac</item>
      <item>Ivan Kovačić</item>
      <item>Mladen Pukšić</item>
    </derivirana_varijabla>
  </DomainObject.Predmet.OstaliListNazivFormated>
  <DomainObject.Predmet.OstaliListNazivFormatedOIB>
    <izvorni_sadrzaj>
      <item>Zlatko Bukovac, OIB 93378559383</item>
      <item>Ivan Kovačić</item>
      <item>Mladen Pukšić</item>
    </izvorni_sadrzaj>
    <derivirana_varijabla naziv="DomainObject.Predmet.OstaliListNazivFormatedOIB_1">
      <item>Zlatko Bukovac, OIB 93378559383</item>
      <item>Ivan Kovačić</item>
      <item>Mladen Pukšić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Datum>
    <izvorni_sadrzaj>9. rujna 2026.</izvorni_sadrzaj>
    <derivirana_varijabla naziv="DomainObject.Datum_1">9. rujna 2026.</derivirana_varijabla>
  </DomainObject.Datum>
  <DomainObject.PoslovniBrojDokumenta>
    <izvorni_sadrzaj/>
    <derivirana_varijabla naziv="DomainObject.PoslovniBrojDokumenta_1"/>
  </DomainObject.PoslovniBrojDokumenta>
  <DomainObject.Predmet.StrankaIDrugi>
    <izvorni_sadrzaj>Marica Stepanić</izvorni_sadrzaj>
    <derivirana_varijabla naziv="DomainObject.Predmet.StrankaIDrugi_1">Marica Stepanić</derivirana_varijabla>
  </DomainObject.Predmet.StrankaIDrugi>
  <DomainObject.Predmet.ProtustrankaIDrugi>
    <izvorni_sadrzaj>Ivan Kos i dr.</izvorni_sadrzaj>
    <derivirana_varijabla naziv="DomainObject.Predmet.ProtustrankaIDrugi_1">Ivan Kos i dr.</derivirana_varijabla>
  </DomainObject.Predmet.ProtustrankaIDrugi>
  <DomainObject.Predmet.StrankaIDrugiAdressOIB>
    <izvorni_sadrzaj>Marica Stepanić, OIB 13450725682, ODRANSKA 41/1, 10410 Donja Lomnica</izvorni_sadrzaj>
    <derivirana_varijabla naziv="DomainObject.Predmet.StrankaIDrugiAdressOIB_1">Marica Stepanić, OIB 13450725682, ODRANSKA 41/1, 10410 Donja Lomnica</derivirana_varijabla>
  </DomainObject.Predmet.StrankaIDrugiAdressOIB>
  <DomainObject.Predmet.ProtustrankaIDrugiAdressOIB>
    <izvorni_sadrzaj>Ivan Kos, OIB 52797921577, ŠKOLSKA CESTA 111A, 10413 Kozjača i dr.</izvorni_sadrzaj>
    <derivirana_varijabla naziv="DomainObject.Predmet.ProtustrankaIDrugiAdressOIB_1">Ivan Kos, OIB 52797921577, ŠKOLSKA CESTA 111A, 10413 Kozjača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Marica Stepanić</item>
      <item>Ivan Kos</item>
      <item>Slava Vukašinec</item>
      <item>Barica Cerovski</item>
      <item>Janica Nestić</item>
      <item>Marija Dodig</item>
      <item>Josip Kos</item>
      <item>Mladen Pukšić</item>
      <item>Vladimir Pukšić</item>
      <item>Josip Pukšić</item>
      <item>Ljubica Pukšić</item>
      <item>Mara Pukšić</item>
      <item>Stjepan Pukšić</item>
      <item>Tihomir Kovačić</item>
      <item>Miroslava Kovačić</item>
      <item>Dražen Kovačić</item>
      <item>Anita Kovačić Stipanec</item>
      <item>Anica Kovačić</item>
      <item>Mara Kordić</item>
      <item>Stjepan Kovačić</item>
      <item>Jana Karaga</item>
      <item>Ivan Kovačić</item>
      <item>Josip Kovačić</item>
      <item>Slava Radočaj</item>
      <item>Mara Kovačić-Brkić</item>
      <item>Dražana Mateša</item>
      <item>Ivan Kovačić</item>
      <item>Nedeljko Kovačić</item>
      <item>Zlatko Bukovac</item>
      <item>Bara Pavlečić</item>
      <item>Ivan Kovačić</item>
      <item>Mladen Pukšić</item>
    </izvorni_sadrzaj>
    <derivirana_varijabla naziv="DomainObject.Predmet.SudioniciListNaziv_1">
      <item>Marica Stepanić</item>
      <item>Ivan Kos</item>
      <item>Slava Vukašinec</item>
      <item>Barica Cerovski</item>
      <item>Janica Nestić</item>
      <item>Marija Dodig</item>
      <item>Josip Kos</item>
      <item>Mladen Pukšić</item>
      <item>Vladimir Pukšić</item>
      <item>Josip Pukšić</item>
      <item>Ljubica Pukšić</item>
      <item>Mara Pukšić</item>
      <item>Stjepan Pukšić</item>
      <item>Tihomir Kovačić</item>
      <item>Miroslava Kovačić</item>
      <item>Dražen Kovačić</item>
      <item>Anita Kovačić Stipanec</item>
      <item>Anica Kovačić</item>
      <item>Mara Kordić</item>
      <item>Stjepan Kovačić</item>
      <item>Jana Karaga</item>
      <item>Ivan Kovačić</item>
      <item>Josip Kovačić</item>
      <item>Slava Radočaj</item>
      <item>Mara Kovačić-Brkić</item>
      <item>Dražana Mateša</item>
      <item>Ivan Kovačić</item>
      <item>Nedeljko Kovačić</item>
      <item>Zlatko Bukovac</item>
      <item>Bara Pavlečić</item>
      <item>Ivan Kovačić</item>
      <item>Mladen Pukšić</item>
    </derivirana_varijabla>
    <derivirana_varijabla naziv="OstaliSudionici">
      <item>Marica Stepanić</item>
      <item>Ivan Kos</item>
      <item>Slava Vukašinec</item>
      <item>Barica Cerovski</item>
      <item>Janica Nestić</item>
      <item>Marija Dodig</item>
      <item>Josip Kos</item>
      <item>Mladen Pukšić</item>
      <item>Vladimir Pukšić</item>
      <item>Josip Pukšić</item>
      <item>Ljubica Pukšić</item>
      <item>Mara Pukšić</item>
      <item>Stjepan Pukšić</item>
      <item>Tihomir Kovačić</item>
      <item>Miroslava Kovačić</item>
      <item>Dražen Kovačić</item>
      <item>Anita Kovačić Stipanec</item>
      <item>Anica Kovačić</item>
      <item>Mara Kordić</item>
      <item>Stjepan Kovačić</item>
      <item>Jana Karaga</item>
      <item>Ivan Kovačić</item>
      <item>Josip Kovačić</item>
      <item>Slava Radočaj</item>
      <item>Mara Kovačić-Brkić</item>
      <item>Dražana Mateša</item>
      <item>Ivan Kovačić</item>
      <item>Nedeljko Kovačić</item>
      <item>Zlatko Bukovac</item>
      <item>Bara Pavlečić</item>
      <item>Ivan Kovačić</item>
      <item>Mladen Pukšić</item>
    </derivirana_varijabla>
  </DomainObject.Predmet.SudioniciListNaziv>
  <DomainObject.Predmet.SudioniciListAdressOIB>
    <izvorni_sadrzaj>
      <item>Marica Stepanić, OIB 13450725682, ODRANSKA 41/1,10410 Donja Lomnica</item>
      <item>Ivan Kos, OIB 52797921577, ŠKOLSKA CESTA 111A,10413 Kozjača</item>
      <item>Slava Vukašinec, OIB 45505792893, GALEKOVIĆA LADISLAVA 8,10410 Mraclin</item>
      <item>Barica Cerovski, OIB 08622544860, Vinogradarska cesta 6,10412 Markuševec Turopoljski</item>
      <item>Janica Nestić, OIB 78105874225, NIKOLE TESLE 71,10410 Velika Gorica</item>
      <item>Marija Dodig, OIB 62284291742, I.RESNIK 129I,10000 Zagreb</item>
      <item>Josip Kos, OIB 83115292986, ULICA IVANA MEŠTROVIĆA 12,44000 Sisak</item>
      <item>Mladen Pukšić, OIB 98329471130, TRG SV. MIHALJA 2A,10413 Kozjača</item>
      <item>Vladimir Pukšić, OIB 47208815418, TRG SV. MIHALJA 3,10413 Kozjača</item>
      <item>Josip Pukšić, OIB 37765840328, DUGA ULICA 15,10413 Kozjača</item>
      <item>Ljubica Pukšić, OIB 66571998667, DUGA ULICA 15,10413 Kozjača</item>
      <item>Mara Pukšić, OIB 52863387714, TRG SV. MIHALJA 2,10413 Kozjača</item>
      <item>Stjepan Pukšić, OIB 44401888628, TRG SV. MIHALJA 2,10413 Kozjača</item>
      <item>Tihomir Kovačić, OIB 80991011256, KOZJAČKA CESTA 5,10413 Kozjača</item>
      <item>Miroslava Kovačić, OIB 62029376428, GREDA 104A,44000 Greda</item>
      <item>Dražen Kovačić, OIB 65386002662, LOMNIČKA 48,10410 Velika Gorica</item>
      <item>Anita Kovačić Stipanec, OIB 15160445251, GREDA 104A,44000 Greda</item>
      <item>Anica Kovačić, OIB 36206425477, Ferenščica I. 25,10000 Zagreb</item>
      <item>Mara Kordić, OIB 09678933080, NOVO BRDO 29,10413 Novo Brdo</item>
      <item>Stjepan Kovačić, OIB 44456150951, NIKOLE TESLE 25,10410 Velika Gorica</item>
      <item>Jana Karaga, BREŽANI 8,44250 Lekenik</item>
      <item>Ivan Kovačić, OIB 70353645577, KOZJAČKA CESTA 4,10413 Kozjača</item>
      <item>Josip Kovačić, OIB 34417153732, KLJUČIČKA CESTA 94,10413 Ključić Brdo</item>
      <item>Slava Radočaj, OIB 63017427743, KURILOVEČKA ULICA 51,10410 Velika Gorica</item>
      <item>Mara Kovačić-Brkić, OIB 68460299527, BRKIĆEVA ULICA 19,10413 Velika Buna</item>
      <item>Dražana Mateša, OIB 30090188855, ULICA JURJA KRIŽANIĆA 10,44000 Sisak</item>
      <item>Ivan Kovačić, OIB 57760782407, DUGA 68B,10413 Kozjača</item>
      <item>Nedeljko Kovačić, OIB 26982233253, ERGENZINGERSTR. 67,Bondorf</item>
      <item>Zlatko Bukovac, OIB 93378559383, Školska 16,10410 Velika Gorica</item>
      <item>Bara Pavlečić, OIB 21843264265, Ulica Bana Josipa Jelačića 50,10410 Velika Gorica</item>
      <item>Ivan Kovačić, Duga ulica 13, KOZJAČA,10413 Kozjača</item>
      <item>Mladen Pukšić, Trg sv. Mihovila 2a, KOZJAČA,10413 Kravarsko</item>
    </izvorni_sadrzaj>
    <derivirana_varijabla naziv="DomainObject.Predmet.SudioniciListAdressOIB_1">
      <item>Marica Stepanić, OIB 13450725682, ODRANSKA 41/1,10410 Donja Lomnica</item>
      <item>Ivan Kos, OIB 52797921577, ŠKOLSKA CESTA 111A,10413 Kozjača</item>
      <item>Slava Vukašinec, OIB 45505792893, GALEKOVIĆA LADISLAVA 8,10410 Mraclin</item>
      <item>Barica Cerovski, OIB 08622544860, Vinogradarska cesta 6,10412 Markuševec Turopoljski</item>
      <item>Janica Nestić, OIB 78105874225, NIKOLE TESLE 71,10410 Velika Gorica</item>
      <item>Marija Dodig, OIB 62284291742, I.RESNIK 129I,10000 Zagreb</item>
      <item>Josip Kos, OIB 83115292986, ULICA IVANA MEŠTROVIĆA 12,44000 Sisak</item>
      <item>Mladen Pukšić, OIB 98329471130, TRG SV. MIHALJA 2A,10413 Kozjača</item>
      <item>Vladimir Pukšić, OIB 47208815418, TRG SV. MIHALJA 3,10413 Kozjača</item>
      <item>Josip Pukšić, OIB 37765840328, DUGA ULICA 15,10413 Kozjača</item>
      <item>Ljubica Pukšić, OIB 66571998667, DUGA ULICA 15,10413 Kozjača</item>
      <item>Mara Pukšić, OIB 52863387714, TRG SV. MIHALJA 2,10413 Kozjača</item>
      <item>Stjepan Pukšić, OIB 44401888628, TRG SV. MIHALJA 2,10413 Kozjača</item>
      <item>Tihomir Kovačić, OIB 80991011256, KOZJAČKA CESTA 5,10413 Kozjača</item>
      <item>Miroslava Kovačić, OIB 62029376428, GREDA 104A,44000 Greda</item>
      <item>Dražen Kovačić, OIB 65386002662, LOMNIČKA 48,10410 Velika Gorica</item>
      <item>Anita Kovačić Stipanec, OIB 15160445251, GREDA 104A,44000 Greda</item>
      <item>Anica Kovačić, OIB 36206425477, Ferenščica I. 25,10000 Zagreb</item>
      <item>Mara Kordić, OIB 09678933080, NOVO BRDO 29,10413 Novo Brdo</item>
      <item>Stjepan Kovačić, OIB 44456150951, NIKOLE TESLE 25,10410 Velika Gorica</item>
      <item>Jana Karaga, BREŽANI 8,44250 Lekenik</item>
      <item>Ivan Kovačić, OIB 70353645577, KOZJAČKA CESTA 4,10413 Kozjača</item>
      <item>Josip Kovačić, OIB 34417153732, KLJUČIČKA CESTA 94,10413 Ključić Brdo</item>
      <item>Slava Radočaj, OIB 63017427743, KURILOVEČKA ULICA 51,10410 Velika Gorica</item>
      <item>Mara Kovačić-Brkić, OIB 68460299527, BRKIĆEVA ULICA 19,10413 Velika Buna</item>
      <item>Dražana Mateša, OIB 30090188855, ULICA JURJA KRIŽANIĆA 10,44000 Sisak</item>
      <item>Ivan Kovačić, OIB 57760782407, DUGA 68B,10413 Kozjača</item>
      <item>Nedeljko Kovačić, OIB 26982233253, ERGENZINGERSTR. 67,Bondorf</item>
      <item>Zlatko Bukovac, OIB 93378559383, Školska 16,10410 Velika Gorica</item>
      <item>Bara Pavlečić, OIB 21843264265, Ulica Bana Josipa Jelačića 50,10410 Velika Gorica</item>
      <item>Ivan Kovačić, Duga ulica 13, KOZJAČA,10413 Kozjača</item>
      <item>Mladen Pukšić, Trg sv. Mihovila 2a, KOZJAČA,10413 Kravarsko</item>
    </derivirana_varijabla>
  </DomainObject.Predmet.SudioniciListAdressOIB>
  <DomainObject.UcesnikSudskeRadnje.NazivFormated>
    <izvorni_sadrzaj>Josip Kovačić, OIB 34417153732, KLJUČIČKA CESTA 94,10413 Ključić Brdo</izvorni_sadrzaj>
    <derivirana_varijabla naziv="DomainObject.UcesnikSudskeRadnje.NazivFormated_1">Josip Kovačić, OIB 34417153732, KLJUČIČKA CESTA 94, Ključić Brdo</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13450725682</item>
      <item>, OIB 52797921577</item>
      <item>, OIB 45505792893</item>
      <item>, OIB 08622544860</item>
      <item>, OIB 78105874225</item>
      <item>, OIB 62284291742</item>
      <item>, OIB 83115292986</item>
      <item>, OIB 98329471130</item>
      <item>, OIB 47208815418</item>
      <item>, OIB 37765840328</item>
      <item>, OIB 66571998667</item>
      <item>, OIB 52863387714</item>
      <item>, OIB 44401888628</item>
      <item>, OIB 80991011256</item>
      <item>, OIB 62029376428</item>
      <item>, OIB 65386002662</item>
      <item>, OIB 15160445251</item>
      <item>, OIB 36206425477</item>
      <item>, OIB 09678933080</item>
      <item>, OIB 44456150951</item>
      <item>, OIB null</item>
      <item>, OIB 70353645577</item>
      <item>, OIB 34417153732</item>
      <item>, OIB 63017427743</item>
      <item>, OIB 68460299527</item>
      <item>, OIB 30090188855</item>
      <item>, OIB 57760782407</item>
      <item>, OIB 26982233253</item>
      <item>, OIB 93378559383</item>
      <item>, OIB 21843264265</item>
      <item>, OIB null</item>
      <item>, OIB null</item>
    </izvorni_sadrzaj>
    <derivirana_varijabla naziv="DomainObject.Predmet.SudioniciListNazivOIB_1">
      <item>, OIB 13450725682</item>
      <item>, OIB 52797921577</item>
      <item>, OIB 45505792893</item>
      <item>, OIB 08622544860</item>
      <item>, OIB 78105874225</item>
      <item>, OIB 62284291742</item>
      <item>, OIB 83115292986</item>
      <item>, OIB 98329471130</item>
      <item>, OIB 47208815418</item>
      <item>, OIB 37765840328</item>
      <item>, OIB 66571998667</item>
      <item>, OIB 52863387714</item>
      <item>, OIB 44401888628</item>
      <item>, OIB 80991011256</item>
      <item>, OIB 62029376428</item>
      <item>, OIB 65386002662</item>
      <item>, OIB 15160445251</item>
      <item>, OIB 36206425477</item>
      <item>, OIB 09678933080</item>
      <item>, OIB 44456150951</item>
      <item>, OIB null</item>
      <item>, OIB 70353645577</item>
      <item>, OIB 34417153732</item>
      <item>, OIB 63017427743</item>
      <item>, OIB 68460299527</item>
      <item>, OIB 30090188855</item>
      <item>, OIB 57760782407</item>
      <item>, OIB 26982233253</item>
      <item>, OIB 93378559383</item>
      <item>, OIB 21843264265</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UcesnikSudskeRadnje.SudskaRadnja.UcesniciObavijest>
    <izvorni_sadrzaj>1. Tužitelj Marica Stepanić, OIB 13450725682, ODRANSKA 41/1, 10410 Donja Lomnica
2. Punomoćnik tužitelja Zlatko Bukovac, OIB 93378559383, Školska 16, 10410 Velika Gorica
3. Tuženik Ivan Kos, OIB 52797921577, ŠKOLSKA CESTA 111A, 10413 Kozjača
4. Tuženik Slava Vukašinec, OIB 45505792893, GALEKOVIĆA LADISLAVA 8, 10410 Mraclin
5. Tuženik Barica Cerovski, OIB 08622544860, Vinogradarska cesta 6, 10412 Markuševec Turopoljski
6. Tuženik Janica Nestić, OIB 78105874225, NIKOLE TESLE 71, 10410 Velika Gorica
7. Tuženik Marija Dodig, OIB 62284291742, I.RESNIK 129I, 10000 Zagreb
8. Tuženik Josip Kos, OIB 83115292986, ULICA IVANA MEŠTROVIĆA 12, 44000 Sisak
9. Tuženik Mladen Pukšić, OIB 98329471130, TRG SV. MIHALJA 2A, 10413 Kozjača
10. Tuženik Vladimir Pukšić, OIB 47208815418, TRG SV. MIHALJA 3, 10413 Kozjača
11. Tuženik Josip Pukšić, OIB 37765840328, DUGA ULICA 15, 10413 Kozjača
12. Tuženik Ljubica Pukšić, OIB 66571998667, DUGA ULICA 15, 10413 Kozjača
13. Tuženik Mara Pukšić, OIB 52863387714, TRG SV. MIHALJA 2, 10413 Kozjača
14. Tuženik Stjepan Pukšić, OIB 44401888628, TRG SV. MIHALJA 2, 10413 Kozjača
15. Tuženik Tihomir Kovačić, OIB 80991011256, KOZJAČKA CESTA 5, 10413 Kozjača
16. Tuženik Miroslava Kovačić, OIB 62029376428, GREDA 104A, 44000 Greda
17. Tuženik Dražen Kovačić, OIB 65386002662, LOMNIČKA 48, 10410 Velika Gorica
18. Tuženik Anita Kovačić Stipanec, OIB 15160445251, GREDA 104A, 44000 Greda
19. Tuženik Anica Kovačić, OIB 36206425477, Ferenščica I. 25, 10000 Zagreb
20. Tuženik Mara Kordić, OIB 09678933080, NOVO BRDO 29, 10413 Novo Brdo
21. Tuženik Stjepan Kovačić, OIB 44456150951, NIKOLE TESLE 25, 10410 Velika Gorica
22. Tuženik Jana Karaga, BREŽANI 8, 44250 Lekenik
23. Tuženik Ivan Kovačić, OIB 70353645577, KOZJAČKA CESTA 4, 10413 Kozjača
24. Tuženik Josip Kovačić, OIB 34417153732, KLJUČIČKA CESTA 94, 10413 Ključić Brdo
25. Tuženik Slava Radočaj, OIB 63017427743, KURILOVEČKA ULICA 51, 10410 Velika Gorica
26. Tuženik Mara Kovačić-Brkić, OIB 68460299527, BRKIĆEVA ULICA 19, 10413 Velika Buna
27. Tuženik Dražana Mateša, OIB 30090188855, ULICA JURJA KRIŽANIĆA 10, 44000 Sisak
28. Tuženik Ivan Kovačić, OIB 57760782407, DUGA 68B, 10413 Kozjača
29. Tuženik Nedeljko Kovačić, OIB 26982233253, ERGENZINGERSTR. 67, Bondorf
30. Tuženik Bara Pavlečić, OIB 21843264265, Ulica Bana Josipa Jelačića 50, 10410 Velika Gorica
31. Svjedok Ivan Kovačić, Duga ulica 13, KOZJAČA, 10413 Kozjača
32. Svjedok Mladen Pukšić, Trg sv. Mihovila 2a, KOZJAČA, 10413 Kravarsko</izvorni_sadrzaj>
    <derivirana_varijabla naziv="DomainObject.UcesnikSudskeRadnje.SudskaRadnja.UcesniciObavijest_1">1. Tužitelj Marica Stepanić, OIB 13450725682, ODRANSKA 41/1, 10410 Donja Lomnica
2. Punomoćnik tužitelja Zlatko Bukovac, OIB 93378559383, Školska 16, 10410 Velika Gorica
3. Tuženik Ivan Kos, OIB 52797921577, ŠKOLSKA CESTA 111A, 10413 Kozjača
4. Tuženik Slava Vukašinec, OIB 45505792893, GALEKOVIĆA LADISLAVA 8, 10410 Mraclin
5. Tuženik Barica Cerovski, OIB 08622544860, Vinogradarska cesta 6, 10412 Markuševec Turopoljski
6. Tuženik Janica Nestić, OIB 78105874225, NIKOLE TESLE 71, 10410 Velika Gorica
7. Tuženik Marija Dodig, OIB 62284291742, I.RESNIK 129I, 10000 Zagreb
8. Tuženik Josip Kos, OIB 83115292986, ULICA IVANA MEŠTROVIĆA 12, 44000 Sisak
9. Tuženik Mladen Pukšić, OIB 98329471130, TRG SV. MIHALJA 2A, 10413 Kozjača
10. Tuženik Vladimir Pukšić, OIB 47208815418, TRG SV. MIHALJA 3, 10413 Kozjača
11. Tuženik Josip Pukšić, OIB 37765840328, DUGA ULICA 15, 10413 Kozjača
12. Tuženik Ljubica Pukšić, OIB 66571998667, DUGA ULICA 15, 10413 Kozjača
13. Tuženik Mara Pukšić, OIB 52863387714, TRG SV. MIHALJA 2, 10413 Kozjača
14. Tuženik Stjepan Pukšić, OIB 44401888628, TRG SV. MIHALJA 2, 10413 Kozjača
15. Tuženik Tihomir Kovačić, OIB 80991011256, KOZJAČKA CESTA 5, 10413 Kozjača
16. Tuženik Miroslava Kovačić, OIB 62029376428, GREDA 104A, 44000 Greda
17. Tuženik Dražen Kovačić, OIB 65386002662, LOMNIČKA 48, 10410 Velika Gorica
18. Tuženik Anita Kovačić Stipanec, OIB 15160445251, GREDA 104A, 44000 Greda
19. Tuženik Anica Kovačić, OIB 36206425477, Ferenščica I. 25, 10000 Zagreb
20. Tuženik Mara Kordić, OIB 09678933080, NOVO BRDO 29, 10413 Novo Brdo
21. Tuženik Stjepan Kovačić, OIB 44456150951, NIKOLE TESLE 25, 10410 Velika Gorica
22. Tuženik Jana Karaga, BREŽANI 8, 44250 Lekenik
23. Tuženik Ivan Kovačić, OIB 70353645577, KOZJAČKA CESTA 4, 10413 Kozjača
24. Tuženik Josip Kovačić, OIB 34417153732, KLJUČIČKA CESTA 94, 10413 Ključić Brdo
25. Tuženik Slava Radočaj, OIB 63017427743, KURILOVEČKA ULICA 51, 10410 Velika Gorica
26. Tuženik Mara Kovačić-Brkić, OIB 68460299527, BRKIĆEVA ULICA 19, 10413 Velika Buna
27. Tuženik Dražana Mateša, OIB 30090188855, ULICA JURJA KRIŽANIĆA 10, 44000 Sisak
28. Tuženik Ivan Kovačić, OIB 57760782407, DUGA 68B, 10413 Kozjača
29. Tuženik Nedeljko Kovačić, OIB 26982233253, ERGENZINGERSTR. 67, Bondorf
30. Tuženik Bara Pavlečić, OIB 21843264265, Ulica Bana Josipa Jelačića 50, 10410 Velika Gorica
31. Svjedok Ivan Kovačić, Duga ulica 13, KOZJAČA, 10413 Kozjača
32. Svjedok Mladen Pukšić, Trg sv. Mihovila 2a, KOZJAČA, 10413 Kravarsko</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20. svibnja 2025.</izvorni_sadrzaj>
    <derivirana_varijabla naziv="DomainObject.Predmet.DatumPocetkaProcesa_1">20. svibnja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ileana.bebek@zszg.pravosudje.hr</izvorni_sadrzaj>
    <derivirana_varijabla naziv="DomainObject.Sudac.Email_1">ileana.bebek@zszg.pravosudje.hr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icms>
</file>

<file path=customXml/itemProps1.xml><?xml version="1.0" encoding="utf-8"?>
<ds:datastoreItem xmlns:ds="http://schemas.openxmlformats.org/officeDocument/2006/customXml" ds:itemID="{CE86284F-5EEA-40B6-9E07-309E176F0319}">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2</properties:Pages>
  <properties:Words>518</properties:Words>
  <properties:Characters>3008</properties:Characters>
  <properties:Lines>74</properties:Lines>
  <properties:Paragraphs>21</properties:Paragraphs>
  <properties:TotalTime>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3523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2020-01-10T14:11:00Z</dcterms:created>
  <dc:creator>wsadmin</dc:creator>
  <dc:description>Ovaj predložak služi kao osnova za kreiranje novih eSPIS predložaka te za upravljanje eSPIS funkcijama tijekom obrade sudskih dokumenata.</dc:description>
  <cp:lastModifiedBy>Nevenka Krilčić</cp:lastModifiedBy>
  <cp:lastPrinted>2019-12-06T11:55:00Z</cp:lastPrinted>
  <dcterms:modified xmlns:xsi="http://www.w3.org/2001/XMLSchema-instance" xsi:type="dcterms:W3CDTF">2026-09-09T13:07:00Z</dcterms:modified>
  <cp:revision>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Naslov">
    <vt:lpwstr>Poziv za Josip Kovačić - Ročište za glavnu raspravu</vt:lpwstr>
  </prop:property>
  <prop:property fmtid="{D5CDD505-2E9C-101B-9397-08002B2CF9AE}" pid="6" name="Predlozak_id">
    <vt:lpwstr>1000000056</vt:lpwstr>
  </prop:property>
  <prop:property fmtid="{D5CDD505-2E9C-101B-9397-08002B2CF9AE}" pid="7" name="Predlozak_oznaka">
    <vt:lpwstr>PO016</vt:lpwstr>
  </prop:property>
  <prop:property fmtid="{D5CDD505-2E9C-101B-9397-08002B2CF9AE}" pid="8" name="Predlozak_naziv">
    <vt:lpwstr>Poziv - glavna rasprava (Novi ZPP)</vt:lpwstr>
  </prop:property>
</prop:Properties>
</file>