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B3DEF" w:rsidR="00F043CB" w:rsidP="00C1799F" w:rsidRDefault="008514BF" w14:paraId="131F7BD7" w14:textId="77777777">
      <w:pPr>
        <w:ind w:firstLine="708"/>
        <w15:collapsed w:val="false"/>
        <w:rPr>
          <w:szCs w:val="24"/>
        </w:rPr>
      </w:pPr>
      <w:r w:rsidRPr="003B3DEF">
        <w:rPr>
          <w:noProof/>
          <w:szCs w:val="24"/>
        </w:rPr>
        <w:drawing>
          <wp:anchor distT="0" distB="0" distL="114300" distR="114300" simplePos="false" relativeHeight="251659264" behindDoc="false" locked="false" layoutInCell="true" allowOverlap="false">
            <wp:simplePos x="0" y="0"/>
            <wp:positionH relativeFrom="column">
              <wp:posOffset>1231900</wp:posOffset>
            </wp:positionH>
            <wp:positionV relativeFrom="paragraph">
              <wp:posOffset>-45720</wp:posOffset>
            </wp:positionV>
            <wp:extent cx="523875" cy="666750"/>
            <wp:effectExtent l="0" t="0" r="9525" b="0"/>
            <wp:wrapSquare wrapText="bothSides"/>
            <wp:docPr id="1" name="Slika 1" descr="grb-rh"/>
            <wp:cNvGraphicFramePr>
              <a:graphicFrameLocks noChangeAspect="true"/>
            </wp:cNvGraphicFramePr>
            <a:graphic>
              <a:graphicData uri="http://schemas.openxmlformats.org/drawingml/2006/picture">
                <pic:pic>
                  <pic:nvPicPr>
                    <pic:cNvPr id="0" name="Picture 2" descr="grb-rh"/>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3875" cy="666750"/>
                    </a:xfrm>
                    <a:prstGeom prst="rect">
                      <a:avLst/>
                    </a:prstGeom>
                    <a:noFill/>
                    <a:ln>
                      <a:noFill/>
                    </a:ln>
                  </pic:spPr>
                </pic:pic>
              </a:graphicData>
            </a:graphic>
          </wp:anchor>
        </w:drawing>
      </w:r>
    </w:p>
    <w:p w:rsidRPr="003B3DEF" w:rsidR="00CD3F6B" w:rsidP="00CD3F6B" w:rsidRDefault="00CD3F6B" w14:paraId="39DEB4E2" w14:textId="77777777">
      <w:pPr>
        <w:rPr>
          <w:szCs w:val="24"/>
        </w:rPr>
      </w:pPr>
    </w:p>
    <w:p w:rsidRPr="003B3DEF" w:rsidR="00CD3F6B" w:rsidP="00CD3F6B" w:rsidRDefault="00CD3F6B" w14:paraId="2FCE0A69" w14:textId="77777777">
      <w:pPr>
        <w:rPr>
          <w:szCs w:val="24"/>
        </w:rPr>
      </w:pPr>
    </w:p>
    <w:p w:rsidRPr="003B3DEF" w:rsidR="00CD3F6B" w:rsidP="00CD3F6B" w:rsidRDefault="00CD3F6B" w14:paraId="0E721C7D" w14:textId="77777777">
      <w:pPr>
        <w:rPr>
          <w:szCs w:val="24"/>
        </w:rPr>
      </w:pPr>
    </w:p>
    <w:p w:rsidRPr="003B3DEF" w:rsidR="00CD3F6B" w:rsidP="00CD3F6B" w:rsidRDefault="00CD3F6B" w14:paraId="4ABB9FAE" w14:textId="77777777">
      <w:pPr>
        <w:rPr>
          <w:szCs w:val="24"/>
        </w:rPr>
      </w:pPr>
      <w:r w:rsidRPr="003B3DEF">
        <w:rPr>
          <w:szCs w:val="24"/>
        </w:rPr>
        <w:t xml:space="preserve">               REPUBLIKA HRVATSKA</w:t>
      </w:r>
    </w:p>
    <w:p w:rsidRPr="003B3DEF" w:rsidR="00CD3F6B" w:rsidP="00CD3F6B" w:rsidRDefault="00CD3F6B" w14:paraId="1AE9BFDD" w14:textId="77777777">
      <w:pPr>
        <w:rPr>
          <w:b/>
          <w:szCs w:val="24"/>
        </w:rPr>
      </w:pPr>
      <w:r w:rsidRPr="003B3DEF">
        <w:rPr>
          <w:b/>
          <w:szCs w:val="24"/>
        </w:rPr>
        <w:t>OPĆINSKI GRAĐANSKI SUD U ZAGREBU</w:t>
      </w:r>
    </w:p>
    <w:p w:rsidRPr="003B3DEF" w:rsidR="00AF3A45" w:rsidP="00AF3A45" w:rsidRDefault="00CD3F6B" w14:paraId="1472391C" w14:textId="77777777">
      <w:pPr>
        <w:rPr>
          <w:szCs w:val="24"/>
        </w:rPr>
      </w:pPr>
      <w:r w:rsidRPr="003B3DEF">
        <w:rPr>
          <w:b/>
          <w:szCs w:val="24"/>
        </w:rPr>
        <w:tab/>
        <w:t xml:space="preserve">     </w:t>
      </w:r>
      <w:r w:rsidRPr="003B3DEF">
        <w:rPr>
          <w:szCs w:val="24"/>
        </w:rPr>
        <w:t>Ulica grada Vukovara 84</w:t>
      </w:r>
    </w:p>
    <w:p w:rsidR="00AF3A45" w:rsidP="00CE5D64" w:rsidRDefault="0085514D" w14:paraId="7D05A702" w14:textId="77777777">
      <w:pPr>
        <w:jc w:val="right"/>
        <w:rPr>
          <w:szCs w:val="24"/>
        </w:rPr>
      </w:pPr>
      <w:r>
        <w:rPr>
          <w:szCs w:val="24"/>
        </w:rPr>
        <w:t xml:space="preserve">Poslovni broj: </w:t>
      </w:r>
      <w:r w:rsidR="003869AC">
        <w:rPr>
          <w:szCs w:val="24"/>
        </w:rPr>
        <w:t>O-</w:t>
      </w:r>
      <w:r w:rsidR="00E57FF0">
        <w:rPr>
          <w:szCs w:val="24"/>
        </w:rPr>
        <w:t>7655/2018-23</w:t>
      </w:r>
    </w:p>
    <w:p w:rsidRPr="00CE5D64" w:rsidR="007B148B" w:rsidP="00CE5D64" w:rsidRDefault="007B148B" w14:paraId="5CE4EEA3" w14:textId="77777777">
      <w:pPr>
        <w:jc w:val="right"/>
        <w:rPr>
          <w:szCs w:val="24"/>
        </w:rPr>
      </w:pPr>
    </w:p>
    <w:p w:rsidR="008B0920" w:rsidP="00AF3A45" w:rsidRDefault="008B0920" w14:paraId="55A3C73E" w14:textId="77777777">
      <w:pPr>
        <w:jc w:val="center"/>
        <w:rPr>
          <w:szCs w:val="24"/>
        </w:rPr>
      </w:pPr>
    </w:p>
    <w:p w:rsidRPr="003B3DEF" w:rsidR="00AF3A45" w:rsidP="00AF3A45" w:rsidRDefault="00AF3A45" w14:paraId="071F822C" w14:textId="77777777">
      <w:pPr>
        <w:jc w:val="center"/>
        <w:rPr>
          <w:szCs w:val="24"/>
        </w:rPr>
      </w:pPr>
      <w:r w:rsidRPr="003B3DEF">
        <w:rPr>
          <w:szCs w:val="24"/>
        </w:rPr>
        <w:t>Z A P I S N I K</w:t>
      </w:r>
    </w:p>
    <w:p w:rsidRPr="003B3DEF" w:rsidR="00AF3A45" w:rsidP="00AF3A45" w:rsidRDefault="00AF3A45" w14:paraId="5ED193FF" w14:textId="77777777">
      <w:pPr>
        <w:jc w:val="center"/>
        <w:rPr>
          <w:szCs w:val="24"/>
        </w:rPr>
      </w:pPr>
      <w:r w:rsidRPr="003B3DEF">
        <w:rPr>
          <w:szCs w:val="24"/>
        </w:rPr>
        <w:t>sastavljen kod Općinskog građanskog suda u Zagrebu</w:t>
      </w:r>
    </w:p>
    <w:p w:rsidR="00AF3A45" w:rsidP="00AF3A45" w:rsidRDefault="00AF3A45" w14:paraId="29277874" w14:textId="77777777">
      <w:pPr>
        <w:jc w:val="center"/>
        <w:rPr>
          <w:szCs w:val="24"/>
        </w:rPr>
      </w:pPr>
      <w:r w:rsidRPr="003B3DEF">
        <w:rPr>
          <w:szCs w:val="24"/>
        </w:rPr>
        <w:t xml:space="preserve">dana </w:t>
      </w:r>
      <w:r w:rsidR="00E57FF0">
        <w:rPr>
          <w:szCs w:val="24"/>
        </w:rPr>
        <w:t>19. lipnja</w:t>
      </w:r>
      <w:r w:rsidR="006F11D1">
        <w:rPr>
          <w:szCs w:val="24"/>
        </w:rPr>
        <w:t xml:space="preserve"> 2026</w:t>
      </w:r>
      <w:r w:rsidR="004F7AE3">
        <w:rPr>
          <w:szCs w:val="24"/>
        </w:rPr>
        <w:t>.</w:t>
      </w:r>
      <w:r w:rsidR="003869AC">
        <w:rPr>
          <w:szCs w:val="24"/>
        </w:rPr>
        <w:t xml:space="preserve"> godine</w:t>
      </w:r>
    </w:p>
    <w:p w:rsidRPr="003B3DEF" w:rsidR="00AF3A45" w:rsidP="00AF3A45" w:rsidRDefault="00AF3A45" w14:paraId="6A44B34F" w14:textId="77777777">
      <w:pPr>
        <w:tabs>
          <w:tab w:val="left" w:pos="720"/>
          <w:tab w:val="left" w:pos="1440"/>
          <w:tab w:val="left" w:pos="2160"/>
          <w:tab w:val="left" w:pos="2880"/>
          <w:tab w:val="left" w:pos="3495"/>
        </w:tabs>
        <w:jc w:val="both"/>
        <w:rPr>
          <w:szCs w:val="24"/>
        </w:rPr>
      </w:pPr>
      <w:r w:rsidRPr="003B3DEF">
        <w:rPr>
          <w:szCs w:val="24"/>
        </w:rPr>
        <w:tab/>
      </w:r>
      <w:r w:rsidRPr="003B3DEF">
        <w:rPr>
          <w:szCs w:val="24"/>
        </w:rPr>
        <w:tab/>
      </w:r>
      <w:r w:rsidRPr="003B3DEF">
        <w:rPr>
          <w:szCs w:val="24"/>
        </w:rPr>
        <w:tab/>
      </w:r>
    </w:p>
    <w:p w:rsidRPr="003B3DEF" w:rsidR="00AF3A45" w:rsidP="00AF3A45" w:rsidRDefault="00AF3A45" w14:paraId="689FCE3D" w14:textId="77777777">
      <w:pPr>
        <w:jc w:val="both"/>
        <w:rPr>
          <w:szCs w:val="24"/>
        </w:rPr>
      </w:pPr>
      <w:r w:rsidRPr="003B3DEF">
        <w:rPr>
          <w:szCs w:val="24"/>
        </w:rPr>
        <w:t>PRISUTNI OD STRANE SUDA:</w:t>
      </w:r>
    </w:p>
    <w:p w:rsidRPr="003B3DEF" w:rsidR="00AF3A45" w:rsidP="00AF3A45" w:rsidRDefault="005D1D24" w14:paraId="55B7F39E" w14:textId="77777777">
      <w:pPr>
        <w:jc w:val="both"/>
        <w:rPr>
          <w:szCs w:val="24"/>
        </w:rPr>
      </w:pPr>
      <w:r>
        <w:rPr>
          <w:szCs w:val="24"/>
        </w:rPr>
        <w:t>S</w:t>
      </w:r>
      <w:r w:rsidR="00ED0494">
        <w:rPr>
          <w:szCs w:val="24"/>
        </w:rPr>
        <w:t>uds</w:t>
      </w:r>
      <w:r w:rsidR="007B148B">
        <w:rPr>
          <w:szCs w:val="24"/>
        </w:rPr>
        <w:t xml:space="preserve">ka savjetnica: </w:t>
      </w:r>
      <w:r>
        <w:rPr>
          <w:szCs w:val="24"/>
        </w:rPr>
        <w:t>Irena Bašić Cetinić</w:t>
      </w:r>
    </w:p>
    <w:p w:rsidRPr="003B3DEF" w:rsidR="00395815" w:rsidP="00AF3A45" w:rsidRDefault="00ED0494" w14:paraId="0D09DF1A" w14:textId="77777777">
      <w:pPr>
        <w:jc w:val="both"/>
        <w:rPr>
          <w:szCs w:val="24"/>
        </w:rPr>
      </w:pPr>
      <w:r>
        <w:rPr>
          <w:szCs w:val="24"/>
        </w:rPr>
        <w:t xml:space="preserve">Zapisničar: </w:t>
      </w:r>
      <w:r w:rsidR="00523491">
        <w:rPr>
          <w:szCs w:val="24"/>
        </w:rPr>
        <w:t>Vesna Jagušt</w:t>
      </w:r>
    </w:p>
    <w:p w:rsidRPr="003B3DEF" w:rsidR="00824816" w:rsidP="007B148B" w:rsidRDefault="00AF3A45" w14:paraId="4EC08EBC" w14:textId="77777777">
      <w:pPr>
        <w:ind w:left="5040" w:firstLine="720"/>
        <w:jc w:val="both"/>
        <w:rPr>
          <w:szCs w:val="24"/>
        </w:rPr>
      </w:pPr>
      <w:r w:rsidRPr="003B3DEF">
        <w:rPr>
          <w:szCs w:val="24"/>
        </w:rPr>
        <w:t>OSTAVINA IZA POK.</w:t>
      </w:r>
    </w:p>
    <w:p w:rsidR="00824816" w:rsidP="00AF3A45" w:rsidRDefault="00AF3A45" w14:paraId="4C30952B" w14:textId="77777777">
      <w:pPr>
        <w:jc w:val="both"/>
        <w:rPr>
          <w:szCs w:val="24"/>
        </w:rPr>
      </w:pPr>
      <w:r w:rsidRPr="003B3DEF">
        <w:rPr>
          <w:szCs w:val="24"/>
        </w:rPr>
        <w:tab/>
      </w:r>
      <w:r w:rsidRPr="003B3DEF">
        <w:rPr>
          <w:szCs w:val="24"/>
        </w:rPr>
        <w:tab/>
      </w:r>
      <w:r w:rsidRPr="003B3DEF">
        <w:rPr>
          <w:szCs w:val="24"/>
        </w:rPr>
        <w:tab/>
      </w:r>
      <w:r w:rsidRPr="003B3DEF">
        <w:rPr>
          <w:szCs w:val="24"/>
        </w:rPr>
        <w:tab/>
      </w:r>
      <w:r w:rsidRPr="003B3DEF">
        <w:rPr>
          <w:szCs w:val="24"/>
        </w:rPr>
        <w:tab/>
      </w:r>
      <w:r w:rsidRPr="003B3DEF">
        <w:rPr>
          <w:szCs w:val="24"/>
        </w:rPr>
        <w:tab/>
      </w:r>
      <w:r w:rsidRPr="003B3DEF">
        <w:rPr>
          <w:szCs w:val="24"/>
        </w:rPr>
        <w:tab/>
      </w:r>
      <w:r w:rsidR="007B148B">
        <w:rPr>
          <w:szCs w:val="24"/>
        </w:rPr>
        <w:tab/>
      </w:r>
      <w:r w:rsidR="00E57FF0">
        <w:rPr>
          <w:szCs w:val="24"/>
        </w:rPr>
        <w:t xml:space="preserve">Vjekoslava </w:t>
      </w:r>
      <w:proofErr w:type="spellStart"/>
      <w:r w:rsidR="00E57FF0">
        <w:rPr>
          <w:szCs w:val="24"/>
        </w:rPr>
        <w:t>Duančića</w:t>
      </w:r>
      <w:proofErr w:type="spellEnd"/>
    </w:p>
    <w:p w:rsidR="007B148B" w:rsidP="00AF3A45" w:rsidRDefault="007B148B" w14:paraId="7ED76869" w14:textId="77777777">
      <w:pPr>
        <w:jc w:val="both"/>
        <w:rPr>
          <w:szCs w:val="24"/>
        </w:rPr>
      </w:pPr>
    </w:p>
    <w:p w:rsidRPr="003B3DEF" w:rsidR="007B148B" w:rsidP="00AF3A45" w:rsidRDefault="007B148B" w14:paraId="28CD8386" w14:textId="77777777">
      <w:pPr>
        <w:jc w:val="both"/>
        <w:rPr>
          <w:szCs w:val="24"/>
        </w:rPr>
      </w:pPr>
    </w:p>
    <w:p w:rsidR="006C3547" w:rsidP="00931D4E" w:rsidRDefault="0028578C" w14:paraId="6F3B7D6D" w14:textId="77777777">
      <w:pPr>
        <w:jc w:val="both"/>
        <w:rPr>
          <w:szCs w:val="24"/>
        </w:rPr>
      </w:pPr>
      <w:r w:rsidRPr="007D2C86">
        <w:rPr>
          <w:szCs w:val="24"/>
        </w:rPr>
        <w:t>Utvrđuje se da</w:t>
      </w:r>
      <w:r w:rsidRPr="007D2C86" w:rsidR="005E4D13">
        <w:rPr>
          <w:szCs w:val="24"/>
        </w:rPr>
        <w:t xml:space="preserve"> </w:t>
      </w:r>
      <w:r w:rsidRPr="007D2C86" w:rsidR="00EA5745">
        <w:rPr>
          <w:szCs w:val="24"/>
        </w:rPr>
        <w:t>su</w:t>
      </w:r>
      <w:r w:rsidRPr="007D2C86" w:rsidR="000520E4">
        <w:rPr>
          <w:szCs w:val="24"/>
        </w:rPr>
        <w:t xml:space="preserve"> na</w:t>
      </w:r>
      <w:r w:rsidRPr="007D2C86">
        <w:rPr>
          <w:szCs w:val="24"/>
        </w:rPr>
        <w:t xml:space="preserve"> današnje ročište u </w:t>
      </w:r>
      <w:r w:rsidR="00E57FF0">
        <w:rPr>
          <w:szCs w:val="24"/>
        </w:rPr>
        <w:t>09:00</w:t>
      </w:r>
      <w:r w:rsidR="00531044">
        <w:rPr>
          <w:szCs w:val="24"/>
        </w:rPr>
        <w:t xml:space="preserve"> </w:t>
      </w:r>
      <w:r w:rsidRPr="007D2C86" w:rsidR="00D772C2">
        <w:rPr>
          <w:szCs w:val="24"/>
        </w:rPr>
        <w:t xml:space="preserve">sati </w:t>
      </w:r>
      <w:r w:rsidRPr="007D2C86" w:rsidR="00EA5745">
        <w:rPr>
          <w:szCs w:val="24"/>
        </w:rPr>
        <w:t>pristupili</w:t>
      </w:r>
      <w:r w:rsidRPr="007D2C86" w:rsidR="00926B41">
        <w:rPr>
          <w:szCs w:val="24"/>
        </w:rPr>
        <w:t>:</w:t>
      </w:r>
      <w:r w:rsidRPr="007D2C86" w:rsidR="00BE18F6">
        <w:rPr>
          <w:szCs w:val="24"/>
        </w:rPr>
        <w:t xml:space="preserve"> </w:t>
      </w:r>
    </w:p>
    <w:p w:rsidR="007F19C2" w:rsidP="007F19C2" w:rsidRDefault="007F19C2" w14:paraId="58479EF4" w14:textId="77777777">
      <w:pPr>
        <w:jc w:val="both"/>
        <w:rPr>
          <w:szCs w:val="24"/>
        </w:rPr>
      </w:pPr>
    </w:p>
    <w:p w:rsidR="00E57FF0" w:rsidP="007F19C2" w:rsidRDefault="00E57FF0" w14:paraId="4EA9E742" w14:textId="77777777">
      <w:pPr>
        <w:jc w:val="both"/>
        <w:rPr>
          <w:rFonts w:cs="Arial"/>
          <w:szCs w:val="24"/>
        </w:rPr>
      </w:pPr>
      <w:r>
        <w:rPr>
          <w:szCs w:val="24"/>
        </w:rPr>
        <w:t xml:space="preserve">Za Grad Zagreb </w:t>
      </w:r>
      <w:r w:rsidR="007E2A2C">
        <w:rPr>
          <w:rFonts w:cs="Arial"/>
          <w:szCs w:val="24"/>
        </w:rPr>
        <w:t>Katarina Pavlek-Medić</w:t>
      </w:r>
      <w:r>
        <w:rPr>
          <w:rFonts w:cs="Arial"/>
          <w:szCs w:val="24"/>
        </w:rPr>
        <w:t xml:space="preserve"> po generalnoj punomoći Su-</w:t>
      </w:r>
      <w:r w:rsidR="007E2A2C">
        <w:rPr>
          <w:rFonts w:cs="Arial"/>
          <w:szCs w:val="24"/>
        </w:rPr>
        <w:t>1127/20</w:t>
      </w:r>
    </w:p>
    <w:p w:rsidR="007F19C2" w:rsidP="00316EC9" w:rsidRDefault="007F19C2" w14:paraId="6719A90A" w14:textId="77777777">
      <w:pPr>
        <w:jc w:val="both"/>
        <w:rPr>
          <w:szCs w:val="24"/>
        </w:rPr>
      </w:pPr>
    </w:p>
    <w:p w:rsidR="000200A7" w:rsidP="000200A7" w:rsidRDefault="00E57FF0" w14:paraId="5E76CB35" w14:textId="77777777">
      <w:pPr>
        <w:jc w:val="both"/>
        <w:rPr>
          <w:rFonts w:cs="Arial"/>
          <w:szCs w:val="24"/>
        </w:rPr>
      </w:pPr>
      <w:r>
        <w:rPr>
          <w:rFonts w:cs="Arial"/>
          <w:szCs w:val="24"/>
        </w:rPr>
        <w:t xml:space="preserve">Ivana Božić </w:t>
      </w:r>
      <w:proofErr w:type="spellStart"/>
      <w:r>
        <w:rPr>
          <w:rFonts w:cs="Arial"/>
          <w:szCs w:val="24"/>
        </w:rPr>
        <w:t>Valkaj</w:t>
      </w:r>
      <w:proofErr w:type="spellEnd"/>
      <w:r w:rsidRPr="00290D61" w:rsidR="000200A7">
        <w:rPr>
          <w:rFonts w:cs="Arial"/>
          <w:szCs w:val="24"/>
        </w:rPr>
        <w:t xml:space="preserve">, OIB: </w:t>
      </w:r>
      <w:r w:rsidRPr="00E57FF0">
        <w:rPr>
          <w:rFonts w:cs="Arial"/>
          <w:szCs w:val="24"/>
        </w:rPr>
        <w:t>94472668479</w:t>
      </w:r>
      <w:r w:rsidRPr="00290D61" w:rsidR="000200A7">
        <w:rPr>
          <w:rFonts w:cs="Arial"/>
          <w:szCs w:val="24"/>
        </w:rPr>
        <w:t xml:space="preserve">, iz Zagreba, </w:t>
      </w:r>
      <w:proofErr w:type="spellStart"/>
      <w:r>
        <w:rPr>
          <w:rFonts w:cs="Arial"/>
          <w:szCs w:val="24"/>
        </w:rPr>
        <w:t>Sprečka</w:t>
      </w:r>
      <w:proofErr w:type="spellEnd"/>
      <w:r>
        <w:rPr>
          <w:rFonts w:cs="Arial"/>
          <w:szCs w:val="24"/>
        </w:rPr>
        <w:t xml:space="preserve"> ulica 13</w:t>
      </w:r>
      <w:r w:rsidRPr="00290D61" w:rsidR="000200A7">
        <w:rPr>
          <w:rFonts w:cs="Arial"/>
          <w:szCs w:val="24"/>
        </w:rPr>
        <w:t xml:space="preserve">,  identitet utvrđen uvidom u OI:  </w:t>
      </w:r>
      <w:r w:rsidR="007E2A2C">
        <w:rPr>
          <w:rFonts w:cs="Arial"/>
          <w:szCs w:val="24"/>
        </w:rPr>
        <w:t>116547123</w:t>
      </w:r>
      <w:r w:rsidRPr="00290D61" w:rsidR="000200A7">
        <w:rPr>
          <w:rFonts w:cs="Arial"/>
          <w:szCs w:val="24"/>
        </w:rPr>
        <w:t xml:space="preserve"> izdanu od MUP, PU Zagrebačka, </w:t>
      </w:r>
      <w:r w:rsidR="007E2A2C">
        <w:rPr>
          <w:rFonts w:cs="Arial"/>
          <w:szCs w:val="24"/>
        </w:rPr>
        <w:t xml:space="preserve">nesrodna </w:t>
      </w:r>
      <w:r w:rsidR="000200A7">
        <w:rPr>
          <w:rFonts w:cs="Arial"/>
          <w:szCs w:val="24"/>
        </w:rPr>
        <w:t xml:space="preserve"> ostavitelj</w:t>
      </w:r>
      <w:r w:rsidR="007E2A2C">
        <w:rPr>
          <w:rFonts w:cs="Arial"/>
          <w:szCs w:val="24"/>
        </w:rPr>
        <w:t>u</w:t>
      </w:r>
    </w:p>
    <w:p w:rsidRPr="00290D61" w:rsidR="00E57FF0" w:rsidP="000200A7" w:rsidRDefault="00E57FF0" w14:paraId="0E5EA3A6" w14:textId="77777777">
      <w:pPr>
        <w:jc w:val="both"/>
        <w:rPr>
          <w:rFonts w:cs="Arial"/>
          <w:szCs w:val="24"/>
        </w:rPr>
      </w:pPr>
    </w:p>
    <w:p w:rsidR="000200A7" w:rsidP="000200A7" w:rsidRDefault="00E57FF0" w14:paraId="5FB8C04A" w14:textId="77777777">
      <w:pPr>
        <w:jc w:val="both"/>
        <w:rPr>
          <w:rFonts w:cs="Arial"/>
          <w:szCs w:val="24"/>
        </w:rPr>
      </w:pPr>
      <w:r>
        <w:rPr>
          <w:rFonts w:cs="Arial"/>
          <w:szCs w:val="24"/>
        </w:rPr>
        <w:t xml:space="preserve">Višnja </w:t>
      </w:r>
      <w:proofErr w:type="spellStart"/>
      <w:r>
        <w:rPr>
          <w:rFonts w:cs="Arial"/>
          <w:szCs w:val="24"/>
        </w:rPr>
        <w:t>Stiblik</w:t>
      </w:r>
      <w:proofErr w:type="spellEnd"/>
      <w:r w:rsidRPr="00290D61" w:rsidR="000200A7">
        <w:rPr>
          <w:rFonts w:cs="Arial"/>
          <w:szCs w:val="24"/>
        </w:rPr>
        <w:t xml:space="preserve">, OIB: </w:t>
      </w:r>
      <w:r w:rsidRPr="00E57FF0">
        <w:rPr>
          <w:rFonts w:cs="Arial"/>
          <w:szCs w:val="24"/>
        </w:rPr>
        <w:t>51108707645</w:t>
      </w:r>
      <w:r w:rsidRPr="00290D61" w:rsidR="000200A7">
        <w:rPr>
          <w:rFonts w:cs="Arial"/>
          <w:szCs w:val="24"/>
        </w:rPr>
        <w:t xml:space="preserve">, iz Zagreba, </w:t>
      </w:r>
      <w:r>
        <w:rPr>
          <w:rFonts w:cs="Arial"/>
          <w:szCs w:val="24"/>
        </w:rPr>
        <w:t>Labinska ulica 10</w:t>
      </w:r>
      <w:r w:rsidRPr="00290D61" w:rsidR="000200A7">
        <w:rPr>
          <w:rFonts w:cs="Arial"/>
          <w:szCs w:val="24"/>
        </w:rPr>
        <w:t xml:space="preserve">,  identitet utvrđen uvidom u OI:  </w:t>
      </w:r>
      <w:r w:rsidR="007E2A2C">
        <w:rPr>
          <w:rFonts w:cs="Arial"/>
          <w:szCs w:val="24"/>
        </w:rPr>
        <w:t>116756724</w:t>
      </w:r>
      <w:r w:rsidRPr="00290D61" w:rsidR="000200A7">
        <w:rPr>
          <w:rFonts w:cs="Arial"/>
          <w:szCs w:val="24"/>
        </w:rPr>
        <w:t xml:space="preserve"> izdanu od MUP, PU Zagrebačka, </w:t>
      </w:r>
      <w:r w:rsidR="007E2A2C">
        <w:rPr>
          <w:rFonts w:cs="Arial"/>
          <w:szCs w:val="24"/>
        </w:rPr>
        <w:t>nesrodna</w:t>
      </w:r>
      <w:r w:rsidR="000200A7">
        <w:rPr>
          <w:rFonts w:cs="Arial"/>
          <w:szCs w:val="24"/>
        </w:rPr>
        <w:t xml:space="preserve"> ostavitelj</w:t>
      </w:r>
      <w:r w:rsidR="007E2A2C">
        <w:rPr>
          <w:rFonts w:cs="Arial"/>
          <w:szCs w:val="24"/>
        </w:rPr>
        <w:t>u</w:t>
      </w:r>
    </w:p>
    <w:p w:rsidRPr="00290D61" w:rsidR="00E57FF0" w:rsidP="000200A7" w:rsidRDefault="00E57FF0" w14:paraId="4DB5BE6F" w14:textId="77777777">
      <w:pPr>
        <w:jc w:val="both"/>
        <w:rPr>
          <w:rFonts w:cs="Arial"/>
          <w:szCs w:val="24"/>
        </w:rPr>
      </w:pPr>
    </w:p>
    <w:p w:rsidR="000200A7" w:rsidP="000200A7" w:rsidRDefault="00E57FF0" w14:paraId="50578336" w14:textId="77777777">
      <w:pPr>
        <w:jc w:val="both"/>
        <w:rPr>
          <w:rFonts w:cs="Arial"/>
          <w:szCs w:val="24"/>
        </w:rPr>
      </w:pPr>
      <w:r>
        <w:rPr>
          <w:rFonts w:cs="Arial"/>
          <w:szCs w:val="24"/>
        </w:rPr>
        <w:t>Zrinka Božić</w:t>
      </w:r>
      <w:r w:rsidRPr="00290D61" w:rsidR="000200A7">
        <w:rPr>
          <w:rFonts w:cs="Arial"/>
          <w:szCs w:val="24"/>
        </w:rPr>
        <w:t xml:space="preserve">, </w:t>
      </w:r>
      <w:r w:rsidR="003513CA">
        <w:rPr>
          <w:rFonts w:cs="Arial"/>
          <w:szCs w:val="24"/>
        </w:rPr>
        <w:t xml:space="preserve">dostava poziva uredna, ispričala nedolazak </w:t>
      </w:r>
    </w:p>
    <w:p w:rsidR="00E57FF0" w:rsidP="000200A7" w:rsidRDefault="00E57FF0" w14:paraId="4851951E" w14:textId="77777777">
      <w:pPr>
        <w:jc w:val="both"/>
        <w:rPr>
          <w:rFonts w:cs="Arial"/>
          <w:szCs w:val="24"/>
        </w:rPr>
      </w:pPr>
    </w:p>
    <w:p w:rsidR="006127C6" w:rsidP="00AD1A40" w:rsidRDefault="006127C6" w14:paraId="7CD28C51" w14:textId="77777777">
      <w:pPr>
        <w:jc w:val="both"/>
        <w:rPr>
          <w:szCs w:val="24"/>
        </w:rPr>
      </w:pPr>
    </w:p>
    <w:p w:rsidR="006127C6" w:rsidP="006127C6" w:rsidRDefault="006127C6" w14:paraId="345DF943" w14:textId="77777777">
      <w:pPr>
        <w:ind w:firstLine="720"/>
        <w:jc w:val="both"/>
        <w:rPr>
          <w:szCs w:val="24"/>
        </w:rPr>
      </w:pPr>
      <w:r>
        <w:rPr>
          <w:szCs w:val="24"/>
        </w:rPr>
        <w:t xml:space="preserve">Pod kaznenom i materijalnom odgovornošću (a u skladu s odredbama ZON-a) sa prisutnom se sačinjava </w:t>
      </w:r>
    </w:p>
    <w:p w:rsidR="008D67E5" w:rsidP="006127C6" w:rsidRDefault="008D67E5" w14:paraId="1430404E" w14:textId="77777777">
      <w:pPr>
        <w:ind w:firstLine="720"/>
        <w:jc w:val="both"/>
        <w:rPr>
          <w:szCs w:val="24"/>
        </w:rPr>
      </w:pPr>
    </w:p>
    <w:p w:rsidR="006127C6" w:rsidP="006127C6" w:rsidRDefault="006C2CDA" w14:paraId="1A1FB652" w14:textId="77777777">
      <w:pPr>
        <w:jc w:val="center"/>
        <w:rPr>
          <w:szCs w:val="24"/>
        </w:rPr>
      </w:pPr>
      <w:r>
        <w:rPr>
          <w:szCs w:val="24"/>
        </w:rPr>
        <w:t xml:space="preserve">NADOPUNA </w:t>
      </w:r>
      <w:r w:rsidR="006127C6">
        <w:rPr>
          <w:szCs w:val="24"/>
        </w:rPr>
        <w:t>RODOSLOVLJ</w:t>
      </w:r>
      <w:r>
        <w:rPr>
          <w:szCs w:val="24"/>
        </w:rPr>
        <w:t>A</w:t>
      </w:r>
    </w:p>
    <w:p w:rsidR="006127C6" w:rsidP="006127C6" w:rsidRDefault="006127C6" w14:paraId="4DA2344A" w14:textId="77777777">
      <w:pPr>
        <w:jc w:val="both"/>
        <w:rPr>
          <w:szCs w:val="24"/>
        </w:rPr>
      </w:pPr>
    </w:p>
    <w:p w:rsidR="006C2CDA" w:rsidP="00096BE9" w:rsidRDefault="008D67E5" w14:paraId="62BCE62E" w14:textId="77777777">
      <w:pPr>
        <w:jc w:val="both"/>
        <w:rPr>
          <w:szCs w:val="24"/>
        </w:rPr>
      </w:pPr>
      <w:r>
        <w:rPr>
          <w:szCs w:val="24"/>
        </w:rPr>
        <w:tab/>
      </w:r>
      <w:r w:rsidR="006C2CDA">
        <w:rPr>
          <w:szCs w:val="24"/>
        </w:rPr>
        <w:t>Rodoslovlje isto kao na zapisniku od 18. siječnja 2021. (list 8 spisa).</w:t>
      </w:r>
    </w:p>
    <w:p w:rsidR="007E2A2C" w:rsidP="00096BE9" w:rsidRDefault="00096BE9" w14:paraId="03D750C0" w14:textId="77777777">
      <w:pPr>
        <w:jc w:val="both"/>
        <w:rPr>
          <w:szCs w:val="24"/>
        </w:rPr>
      </w:pPr>
      <w:r>
        <w:rPr>
          <w:szCs w:val="24"/>
        </w:rPr>
        <w:t xml:space="preserve"> </w:t>
      </w:r>
    </w:p>
    <w:p w:rsidR="006127C6" w:rsidP="00096BE9" w:rsidRDefault="00096BE9" w14:paraId="764187A6" w14:textId="77777777">
      <w:pPr>
        <w:jc w:val="both"/>
        <w:rPr>
          <w:szCs w:val="24"/>
        </w:rPr>
      </w:pPr>
      <w:r>
        <w:rPr>
          <w:szCs w:val="24"/>
        </w:rPr>
        <w:t xml:space="preserve">Suprugu ostavitelja Katarinu </w:t>
      </w:r>
      <w:proofErr w:type="spellStart"/>
      <w:r>
        <w:rPr>
          <w:szCs w:val="24"/>
        </w:rPr>
        <w:t>Duančić</w:t>
      </w:r>
      <w:proofErr w:type="spellEnd"/>
      <w:r w:rsidR="007E2A2C">
        <w:rPr>
          <w:szCs w:val="24"/>
        </w:rPr>
        <w:t xml:space="preserve"> (O-7656/18, list 50)</w:t>
      </w:r>
      <w:r>
        <w:rPr>
          <w:szCs w:val="24"/>
        </w:rPr>
        <w:t xml:space="preserve"> nakon smrti naslijedili su:</w:t>
      </w:r>
    </w:p>
    <w:p w:rsidR="007E2A2C" w:rsidP="00096BE9" w:rsidRDefault="007E2A2C" w14:paraId="4AFDEA75" w14:textId="77777777">
      <w:pPr>
        <w:jc w:val="both"/>
        <w:rPr>
          <w:szCs w:val="24"/>
        </w:rPr>
      </w:pPr>
    </w:p>
    <w:p w:rsidR="00096BE9" w:rsidP="00096BE9" w:rsidRDefault="00096BE9" w14:paraId="0A186DCA" w14:textId="77777777">
      <w:pPr>
        <w:pStyle w:val="Odlomakpopisa"/>
        <w:numPr>
          <w:ilvl w:val="0"/>
          <w:numId w:val="39"/>
        </w:numPr>
        <w:jc w:val="both"/>
        <w:rPr>
          <w:szCs w:val="24"/>
        </w:rPr>
      </w:pPr>
      <w:r>
        <w:rPr>
          <w:szCs w:val="24"/>
        </w:rPr>
        <w:t xml:space="preserve">Nećak Pero Božić, pokojni, a kojeg su naslijedili </w:t>
      </w:r>
    </w:p>
    <w:p w:rsidR="00096BE9" w:rsidP="00096BE9" w:rsidRDefault="00096BE9" w14:paraId="66388558" w14:textId="77777777">
      <w:pPr>
        <w:pStyle w:val="Odlomakpopisa"/>
        <w:numPr>
          <w:ilvl w:val="0"/>
          <w:numId w:val="41"/>
        </w:numPr>
        <w:jc w:val="both"/>
        <w:rPr>
          <w:szCs w:val="24"/>
        </w:rPr>
      </w:pPr>
      <w:r>
        <w:rPr>
          <w:szCs w:val="24"/>
        </w:rPr>
        <w:t xml:space="preserve">Supruga </w:t>
      </w:r>
      <w:r w:rsidRPr="006C2CDA">
        <w:rPr>
          <w:b/>
          <w:bCs/>
          <w:szCs w:val="24"/>
        </w:rPr>
        <w:t xml:space="preserve">Višnja </w:t>
      </w:r>
      <w:proofErr w:type="spellStart"/>
      <w:r w:rsidRPr="006C2CDA">
        <w:rPr>
          <w:b/>
          <w:bCs/>
          <w:szCs w:val="24"/>
        </w:rPr>
        <w:t>Stiblik</w:t>
      </w:r>
      <w:proofErr w:type="spellEnd"/>
    </w:p>
    <w:p w:rsidR="00096BE9" w:rsidP="00096BE9" w:rsidRDefault="00096BE9" w14:paraId="21606C31" w14:textId="77777777">
      <w:pPr>
        <w:pStyle w:val="Odlomakpopisa"/>
        <w:numPr>
          <w:ilvl w:val="0"/>
          <w:numId w:val="41"/>
        </w:numPr>
        <w:jc w:val="both"/>
        <w:rPr>
          <w:szCs w:val="24"/>
        </w:rPr>
      </w:pPr>
      <w:r>
        <w:rPr>
          <w:szCs w:val="24"/>
        </w:rPr>
        <w:t xml:space="preserve">Kćer </w:t>
      </w:r>
      <w:r w:rsidRPr="006C2CDA">
        <w:rPr>
          <w:b/>
          <w:bCs/>
          <w:szCs w:val="24"/>
        </w:rPr>
        <w:t>Zrinka Božić</w:t>
      </w:r>
      <w:r w:rsidRPr="006C2CDA" w:rsidR="003513CA">
        <w:rPr>
          <w:b/>
          <w:bCs/>
          <w:szCs w:val="24"/>
        </w:rPr>
        <w:t>,</w:t>
      </w:r>
    </w:p>
    <w:p w:rsidR="007E2A2C" w:rsidP="007E2A2C" w:rsidRDefault="007E2A2C" w14:paraId="0B236ADF" w14:textId="77777777">
      <w:pPr>
        <w:pStyle w:val="Odlomakpopisa"/>
        <w:jc w:val="both"/>
        <w:rPr>
          <w:szCs w:val="24"/>
        </w:rPr>
      </w:pPr>
    </w:p>
    <w:p w:rsidRPr="00096BE9" w:rsidR="00096BE9" w:rsidP="00096BE9" w:rsidRDefault="00096BE9" w14:paraId="68C7A308" w14:textId="77777777">
      <w:pPr>
        <w:pStyle w:val="Odlomakpopisa"/>
        <w:numPr>
          <w:ilvl w:val="0"/>
          <w:numId w:val="39"/>
        </w:numPr>
        <w:jc w:val="both"/>
        <w:rPr>
          <w:szCs w:val="24"/>
        </w:rPr>
      </w:pPr>
      <w:proofErr w:type="spellStart"/>
      <w:r>
        <w:rPr>
          <w:szCs w:val="24"/>
        </w:rPr>
        <w:t>Pranećakinja</w:t>
      </w:r>
      <w:proofErr w:type="spellEnd"/>
      <w:r>
        <w:rPr>
          <w:szCs w:val="24"/>
        </w:rPr>
        <w:t xml:space="preserve"> </w:t>
      </w:r>
      <w:r w:rsidRPr="006C2CDA">
        <w:rPr>
          <w:b/>
          <w:bCs/>
          <w:szCs w:val="24"/>
        </w:rPr>
        <w:t xml:space="preserve">Ivana Božić </w:t>
      </w:r>
      <w:proofErr w:type="spellStart"/>
      <w:r w:rsidRPr="006C2CDA">
        <w:rPr>
          <w:b/>
          <w:bCs/>
          <w:szCs w:val="24"/>
        </w:rPr>
        <w:t>Valkaj</w:t>
      </w:r>
      <w:proofErr w:type="spellEnd"/>
    </w:p>
    <w:p w:rsidR="006127C6" w:rsidP="006127C6" w:rsidRDefault="006127C6" w14:paraId="4DC668AF" w14:textId="77777777">
      <w:pPr>
        <w:jc w:val="both"/>
        <w:rPr>
          <w:szCs w:val="24"/>
        </w:rPr>
      </w:pPr>
      <w:r>
        <w:rPr>
          <w:szCs w:val="24"/>
        </w:rPr>
        <w:tab/>
      </w:r>
    </w:p>
    <w:p w:rsidR="006127C6" w:rsidP="00AD1A40" w:rsidRDefault="006127C6" w14:paraId="4FAAE84D" w14:textId="77777777">
      <w:pPr>
        <w:jc w:val="both"/>
        <w:rPr>
          <w:szCs w:val="24"/>
        </w:rPr>
      </w:pPr>
    </w:p>
    <w:p w:rsidR="007E2A2C" w:rsidP="00B86708" w:rsidRDefault="007E2A2C" w14:paraId="6A9EACEF" w14:textId="77777777">
      <w:pPr>
        <w:jc w:val="both"/>
        <w:rPr>
          <w:szCs w:val="24"/>
        </w:rPr>
      </w:pPr>
    </w:p>
    <w:p w:rsidR="006127C6" w:rsidP="00B86708" w:rsidRDefault="006127C6" w14:paraId="645D3A4B" w14:textId="77777777">
      <w:pPr>
        <w:jc w:val="both"/>
        <w:rPr>
          <w:szCs w:val="24"/>
        </w:rPr>
      </w:pPr>
      <w:r>
        <w:rPr>
          <w:szCs w:val="24"/>
        </w:rPr>
        <w:lastRenderedPageBreak/>
        <w:t xml:space="preserve">Utvrđuje se da </w:t>
      </w:r>
      <w:r w:rsidR="008D67E5">
        <w:rPr>
          <w:szCs w:val="24"/>
        </w:rPr>
        <w:t>naknad</w:t>
      </w:r>
      <w:r w:rsidR="00921E77">
        <w:rPr>
          <w:szCs w:val="24"/>
        </w:rPr>
        <w:t>n</w:t>
      </w:r>
      <w:r w:rsidR="008D67E5">
        <w:rPr>
          <w:szCs w:val="24"/>
        </w:rPr>
        <w:t xml:space="preserve">o pronađenu </w:t>
      </w:r>
      <w:r>
        <w:rPr>
          <w:szCs w:val="24"/>
        </w:rPr>
        <w:t>ostavinsku imovinu sačinjava</w:t>
      </w:r>
      <w:r w:rsidRPr="003B3DEF">
        <w:rPr>
          <w:szCs w:val="24"/>
        </w:rPr>
        <w:t>:</w:t>
      </w:r>
    </w:p>
    <w:p w:rsidRPr="003B3DEF" w:rsidR="008D67E5" w:rsidP="006127C6" w:rsidRDefault="008D67E5" w14:paraId="6792378B" w14:textId="77777777">
      <w:pPr>
        <w:ind w:firstLine="720"/>
        <w:jc w:val="both"/>
        <w:rPr>
          <w:szCs w:val="24"/>
        </w:rPr>
      </w:pPr>
    </w:p>
    <w:p w:rsidRPr="00782C7B" w:rsidR="00B86708" w:rsidP="00B86708" w:rsidRDefault="00B86708" w14:paraId="6F69C9B4" w14:textId="77777777">
      <w:pPr>
        <w:jc w:val="both"/>
        <w:rPr>
          <w:szCs w:val="24"/>
        </w:rPr>
      </w:pPr>
    </w:p>
    <w:p w:rsidRPr="005F7858" w:rsidR="00B86708" w:rsidP="00B86708" w:rsidRDefault="00B86708" w14:paraId="486BE20C" w14:textId="77777777">
      <w:pPr>
        <w:jc w:val="both"/>
        <w:rPr>
          <w:szCs w:val="24"/>
        </w:rPr>
      </w:pPr>
      <w:r w:rsidRPr="005F7858">
        <w:rPr>
          <w:szCs w:val="24"/>
        </w:rPr>
        <w:t>PRAVA:</w:t>
      </w:r>
    </w:p>
    <w:p w:rsidRPr="00096BE9" w:rsidR="00B86708" w:rsidP="00096BE9" w:rsidRDefault="00B86708" w14:paraId="6DCBB050" w14:textId="77777777">
      <w:pPr>
        <w:jc w:val="both"/>
        <w:rPr>
          <w:szCs w:val="24"/>
        </w:rPr>
      </w:pPr>
    </w:p>
    <w:p w:rsidRPr="00403BBC" w:rsidR="00B86708" w:rsidP="00B86708" w:rsidRDefault="00B86708" w14:paraId="3A37D19E" w14:textId="77777777">
      <w:pPr>
        <w:pStyle w:val="Odlomakpopisa"/>
        <w:numPr>
          <w:ilvl w:val="0"/>
          <w:numId w:val="36"/>
        </w:numPr>
        <w:jc w:val="both"/>
        <w:rPr>
          <w:szCs w:val="24"/>
        </w:rPr>
      </w:pPr>
      <w:r w:rsidRPr="005F7858">
        <w:rPr>
          <w:szCs w:val="24"/>
        </w:rPr>
        <w:t xml:space="preserve">pravo </w:t>
      </w:r>
      <w:proofErr w:type="spellStart"/>
      <w:r w:rsidR="00096BE9">
        <w:rPr>
          <w:szCs w:val="24"/>
        </w:rPr>
        <w:t>su</w:t>
      </w:r>
      <w:r w:rsidRPr="005F7858">
        <w:rPr>
          <w:szCs w:val="24"/>
        </w:rPr>
        <w:t>korištenja</w:t>
      </w:r>
      <w:proofErr w:type="spellEnd"/>
      <w:r w:rsidRPr="005F7858">
        <w:rPr>
          <w:szCs w:val="24"/>
        </w:rPr>
        <w:t xml:space="preserve"> grobnog mjesta na groblju </w:t>
      </w:r>
      <w:r w:rsidR="00096BE9">
        <w:rPr>
          <w:szCs w:val="24"/>
        </w:rPr>
        <w:t>Mirogoj</w:t>
      </w:r>
      <w:r w:rsidRPr="005F7858">
        <w:rPr>
          <w:szCs w:val="24"/>
        </w:rPr>
        <w:t xml:space="preserve">, za grobno mjesto, odjel </w:t>
      </w:r>
      <w:r w:rsidR="00096BE9">
        <w:rPr>
          <w:szCs w:val="24"/>
        </w:rPr>
        <w:t>RKT</w:t>
      </w:r>
      <w:r w:rsidRPr="005F7858">
        <w:rPr>
          <w:szCs w:val="24"/>
        </w:rPr>
        <w:t xml:space="preserve">, polje </w:t>
      </w:r>
      <w:r w:rsidR="00096BE9">
        <w:rPr>
          <w:szCs w:val="24"/>
        </w:rPr>
        <w:t>107</w:t>
      </w:r>
      <w:r w:rsidRPr="005F7858">
        <w:rPr>
          <w:szCs w:val="24"/>
        </w:rPr>
        <w:t xml:space="preserve">, razred </w:t>
      </w:r>
      <w:r w:rsidR="00096BE9">
        <w:rPr>
          <w:szCs w:val="24"/>
        </w:rPr>
        <w:t>II</w:t>
      </w:r>
      <w:r w:rsidRPr="005F7858">
        <w:rPr>
          <w:szCs w:val="24"/>
        </w:rPr>
        <w:t xml:space="preserve">, broj </w:t>
      </w:r>
      <w:r w:rsidR="00096BE9">
        <w:rPr>
          <w:szCs w:val="24"/>
        </w:rPr>
        <w:t>30</w:t>
      </w:r>
      <w:r w:rsidRPr="005F7858">
        <w:rPr>
          <w:szCs w:val="24"/>
        </w:rPr>
        <w:t>.</w:t>
      </w:r>
    </w:p>
    <w:p w:rsidR="0061716B" w:rsidP="00A27724" w:rsidRDefault="0061716B" w14:paraId="0A716B40" w14:textId="77777777">
      <w:pPr>
        <w:jc w:val="both"/>
        <w:rPr>
          <w:szCs w:val="24"/>
        </w:rPr>
      </w:pPr>
    </w:p>
    <w:p w:rsidR="0081657E" w:rsidP="0029126C" w:rsidRDefault="0081657E" w14:paraId="3C2C295A" w14:textId="77777777">
      <w:pPr>
        <w:rPr>
          <w:szCs w:val="24"/>
        </w:rPr>
      </w:pPr>
    </w:p>
    <w:p w:rsidRPr="005F7858" w:rsidR="008E243C" w:rsidP="0029126C" w:rsidRDefault="008E243C" w14:paraId="053B36E5" w14:textId="77777777">
      <w:pPr>
        <w:rPr>
          <w:szCs w:val="24"/>
        </w:rPr>
      </w:pPr>
    </w:p>
    <w:p w:rsidR="00782C7B" w:rsidP="0029126C" w:rsidRDefault="0060154F" w14:paraId="4BB59076" w14:textId="77777777">
      <w:pPr>
        <w:rPr>
          <w:szCs w:val="24"/>
        </w:rPr>
      </w:pPr>
      <w:r>
        <w:rPr>
          <w:szCs w:val="24"/>
        </w:rPr>
        <w:t>P</w:t>
      </w:r>
      <w:r w:rsidR="000A72AF">
        <w:rPr>
          <w:szCs w:val="24"/>
        </w:rPr>
        <w:t>risutni</w:t>
      </w:r>
      <w:r w:rsidRPr="005F7858" w:rsidR="0029126C">
        <w:rPr>
          <w:szCs w:val="24"/>
        </w:rPr>
        <w:t xml:space="preserve"> </w:t>
      </w:r>
      <w:r>
        <w:rPr>
          <w:szCs w:val="24"/>
        </w:rPr>
        <w:t>propisno</w:t>
      </w:r>
      <w:r w:rsidR="000A72AF">
        <w:rPr>
          <w:szCs w:val="24"/>
        </w:rPr>
        <w:t xml:space="preserve"> poučeni</w:t>
      </w:r>
      <w:r w:rsidRPr="005F7858" w:rsidR="00782C7B">
        <w:rPr>
          <w:szCs w:val="24"/>
        </w:rPr>
        <w:t xml:space="preserve"> po ZN-u </w:t>
      </w:r>
      <w:r w:rsidR="00D56FFA">
        <w:rPr>
          <w:szCs w:val="24"/>
        </w:rPr>
        <w:t>daj</w:t>
      </w:r>
      <w:r>
        <w:rPr>
          <w:szCs w:val="24"/>
        </w:rPr>
        <w:t>u</w:t>
      </w:r>
      <w:r w:rsidR="00D56FFA">
        <w:rPr>
          <w:szCs w:val="24"/>
        </w:rPr>
        <w:t xml:space="preserve"> sljedeću</w:t>
      </w:r>
      <w:r w:rsidRPr="005F7858" w:rsidR="00F90BA9">
        <w:rPr>
          <w:szCs w:val="24"/>
        </w:rPr>
        <w:t xml:space="preserve"> </w:t>
      </w:r>
    </w:p>
    <w:p w:rsidR="00AD1A40" w:rsidP="0029126C" w:rsidRDefault="00AD1A40" w14:paraId="0F73CB39" w14:textId="77777777">
      <w:pPr>
        <w:rPr>
          <w:szCs w:val="24"/>
        </w:rPr>
      </w:pPr>
    </w:p>
    <w:p w:rsidR="008E243C" w:rsidP="0029126C" w:rsidRDefault="008E243C" w14:paraId="684800B4" w14:textId="77777777">
      <w:pPr>
        <w:rPr>
          <w:szCs w:val="24"/>
        </w:rPr>
      </w:pPr>
    </w:p>
    <w:p w:rsidRPr="00670649" w:rsidR="00CE5D64" w:rsidP="00926B41" w:rsidRDefault="00D56FFA" w14:paraId="2D4FDFAB" w14:textId="77777777">
      <w:pPr>
        <w:jc w:val="center"/>
        <w:rPr>
          <w:szCs w:val="24"/>
        </w:rPr>
      </w:pPr>
      <w:r>
        <w:rPr>
          <w:szCs w:val="24"/>
        </w:rPr>
        <w:t>NASLJEDNIČKU</w:t>
      </w:r>
      <w:r w:rsidRPr="003B3DEF" w:rsidR="00CA04BC">
        <w:rPr>
          <w:szCs w:val="24"/>
        </w:rPr>
        <w:t xml:space="preserve">  </w:t>
      </w:r>
      <w:r>
        <w:rPr>
          <w:szCs w:val="24"/>
        </w:rPr>
        <w:t>IZJAVU</w:t>
      </w:r>
    </w:p>
    <w:p w:rsidR="00C64CD4" w:rsidP="00EF0B8E" w:rsidRDefault="00C64CD4" w14:paraId="6C447AA3" w14:textId="77777777">
      <w:pPr>
        <w:jc w:val="both"/>
        <w:rPr>
          <w:szCs w:val="24"/>
        </w:rPr>
      </w:pPr>
    </w:p>
    <w:p w:rsidR="00F66445" w:rsidP="001D6924" w:rsidRDefault="00F66445" w14:paraId="1A219F0D" w14:textId="77777777">
      <w:pPr>
        <w:ind w:firstLine="720"/>
        <w:jc w:val="both"/>
        <w:rPr>
          <w:szCs w:val="24"/>
        </w:rPr>
      </w:pPr>
    </w:p>
    <w:p w:rsidR="0081657E" w:rsidP="0081657E" w:rsidRDefault="00EF0B8E" w14:paraId="16DF757D" w14:textId="77777777">
      <w:pPr>
        <w:jc w:val="both"/>
        <w:rPr>
          <w:szCs w:val="24"/>
        </w:rPr>
      </w:pPr>
      <w:r>
        <w:rPr>
          <w:szCs w:val="24"/>
        </w:rPr>
        <w:tab/>
      </w:r>
      <w:r w:rsidRPr="0081657E" w:rsidR="0081657E">
        <w:rPr>
          <w:szCs w:val="24"/>
        </w:rPr>
        <w:t xml:space="preserve">Ja, </w:t>
      </w:r>
      <w:r w:rsidR="007E2A2C">
        <w:rPr>
          <w:szCs w:val="24"/>
        </w:rPr>
        <w:t xml:space="preserve">Višnja </w:t>
      </w:r>
      <w:proofErr w:type="spellStart"/>
      <w:r w:rsidR="007E2A2C">
        <w:rPr>
          <w:szCs w:val="24"/>
        </w:rPr>
        <w:t>Stiblik</w:t>
      </w:r>
      <w:proofErr w:type="spellEnd"/>
      <w:r w:rsidR="00395C61">
        <w:rPr>
          <w:szCs w:val="24"/>
        </w:rPr>
        <w:t xml:space="preserve"> </w:t>
      </w:r>
      <w:r w:rsidR="007E2A2C">
        <w:rPr>
          <w:szCs w:val="24"/>
        </w:rPr>
        <w:t>odričem</w:t>
      </w:r>
      <w:r w:rsidRPr="0081657E" w:rsidR="0081657E">
        <w:rPr>
          <w:szCs w:val="24"/>
        </w:rPr>
        <w:t xml:space="preserve"> se nasljedstva iza </w:t>
      </w:r>
      <w:proofErr w:type="spellStart"/>
      <w:r w:rsidRPr="0081657E" w:rsidR="0081657E">
        <w:rPr>
          <w:szCs w:val="24"/>
        </w:rPr>
        <w:t>pok</w:t>
      </w:r>
      <w:proofErr w:type="spellEnd"/>
      <w:r w:rsidRPr="0081657E" w:rsidR="0081657E">
        <w:rPr>
          <w:szCs w:val="24"/>
        </w:rPr>
        <w:t xml:space="preserve">. </w:t>
      </w:r>
      <w:r w:rsidR="007E2A2C">
        <w:rPr>
          <w:szCs w:val="24"/>
        </w:rPr>
        <w:t xml:space="preserve">Vjekoslava </w:t>
      </w:r>
      <w:proofErr w:type="spellStart"/>
      <w:r w:rsidR="007E2A2C">
        <w:rPr>
          <w:szCs w:val="24"/>
        </w:rPr>
        <w:t>Duančića</w:t>
      </w:r>
      <w:proofErr w:type="spellEnd"/>
      <w:r w:rsidR="00316EC9">
        <w:rPr>
          <w:szCs w:val="24"/>
        </w:rPr>
        <w:t xml:space="preserve"> </w:t>
      </w:r>
      <w:r w:rsidRPr="0081657E" w:rsidR="0081657E">
        <w:rPr>
          <w:szCs w:val="24"/>
        </w:rPr>
        <w:t xml:space="preserve">na ostavinskoj imovini temeljem </w:t>
      </w:r>
      <w:r w:rsidR="00C91BD6">
        <w:rPr>
          <w:szCs w:val="24"/>
        </w:rPr>
        <w:t>zakon</w:t>
      </w:r>
      <w:r w:rsidR="007E2A2C">
        <w:rPr>
          <w:szCs w:val="24"/>
        </w:rPr>
        <w:t>a.</w:t>
      </w:r>
    </w:p>
    <w:p w:rsidRPr="0081657E" w:rsidR="0060154F" w:rsidP="0081657E" w:rsidRDefault="0060154F" w14:paraId="15AB05FE" w14:textId="77777777">
      <w:pPr>
        <w:jc w:val="both"/>
        <w:rPr>
          <w:szCs w:val="24"/>
        </w:rPr>
      </w:pPr>
    </w:p>
    <w:p w:rsidRPr="00782C7B" w:rsidR="00777141" w:rsidP="006E7FBE" w:rsidRDefault="0081657E" w14:paraId="5D11A2FC" w14:textId="77777777">
      <w:pPr>
        <w:ind w:left="5760"/>
        <w:rPr>
          <w:szCs w:val="24"/>
        </w:rPr>
      </w:pPr>
      <w:r w:rsidRPr="0081657E">
        <w:rPr>
          <w:szCs w:val="24"/>
        </w:rPr>
        <w:t>_____________________</w:t>
      </w:r>
    </w:p>
    <w:p w:rsidR="00DF4576" w:rsidP="008256D6" w:rsidRDefault="006E7FBE" w14:paraId="08A682DB" w14:textId="77777777">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395C61">
        <w:rPr>
          <w:szCs w:val="24"/>
        </w:rPr>
        <w:t xml:space="preserve"> </w:t>
      </w:r>
      <w:r w:rsidR="007E2A2C">
        <w:rPr>
          <w:szCs w:val="24"/>
        </w:rPr>
        <w:t xml:space="preserve">Višnja </w:t>
      </w:r>
      <w:proofErr w:type="spellStart"/>
      <w:r w:rsidR="007E2A2C">
        <w:rPr>
          <w:szCs w:val="24"/>
        </w:rPr>
        <w:t>Stiblik</w:t>
      </w:r>
      <w:proofErr w:type="spellEnd"/>
    </w:p>
    <w:p w:rsidR="00C91BD6" w:rsidP="008256D6" w:rsidRDefault="00C91BD6" w14:paraId="76F6AED9" w14:textId="77777777">
      <w:pPr>
        <w:rPr>
          <w:szCs w:val="24"/>
        </w:rPr>
      </w:pPr>
    </w:p>
    <w:p w:rsidR="008E243C" w:rsidP="008256D6" w:rsidRDefault="008E243C" w14:paraId="709EA9E0" w14:textId="77777777">
      <w:pPr>
        <w:rPr>
          <w:szCs w:val="24"/>
        </w:rPr>
      </w:pPr>
    </w:p>
    <w:p w:rsidR="005C002A" w:rsidP="008256D6" w:rsidRDefault="005C002A" w14:paraId="11E7D7B6" w14:textId="77777777">
      <w:pPr>
        <w:rPr>
          <w:szCs w:val="24"/>
        </w:rPr>
      </w:pPr>
    </w:p>
    <w:p w:rsidRPr="00670649" w:rsidR="000A72AF" w:rsidP="000A72AF" w:rsidRDefault="000A72AF" w14:paraId="064B12CC" w14:textId="77777777">
      <w:pPr>
        <w:jc w:val="center"/>
        <w:rPr>
          <w:szCs w:val="24"/>
        </w:rPr>
      </w:pPr>
      <w:r>
        <w:rPr>
          <w:szCs w:val="24"/>
        </w:rPr>
        <w:t>NASLJEDNIČKU</w:t>
      </w:r>
      <w:r w:rsidRPr="003B3DEF">
        <w:rPr>
          <w:szCs w:val="24"/>
        </w:rPr>
        <w:t xml:space="preserve">  </w:t>
      </w:r>
      <w:r>
        <w:rPr>
          <w:szCs w:val="24"/>
        </w:rPr>
        <w:t>IZJAVU</w:t>
      </w:r>
    </w:p>
    <w:p w:rsidR="000A72AF" w:rsidP="000A72AF" w:rsidRDefault="000A72AF" w14:paraId="091CE000" w14:textId="77777777">
      <w:pPr>
        <w:jc w:val="both"/>
        <w:rPr>
          <w:szCs w:val="24"/>
        </w:rPr>
      </w:pPr>
    </w:p>
    <w:p w:rsidR="000A72AF" w:rsidP="000A72AF" w:rsidRDefault="000A72AF" w14:paraId="33CA02D8" w14:textId="77777777">
      <w:pPr>
        <w:ind w:firstLine="720"/>
        <w:jc w:val="both"/>
        <w:rPr>
          <w:szCs w:val="24"/>
        </w:rPr>
      </w:pPr>
    </w:p>
    <w:p w:rsidR="000A72AF" w:rsidP="000A72AF" w:rsidRDefault="000A72AF" w14:paraId="67DBDDB3" w14:textId="77777777">
      <w:pPr>
        <w:jc w:val="both"/>
        <w:rPr>
          <w:szCs w:val="24"/>
        </w:rPr>
      </w:pPr>
      <w:r>
        <w:rPr>
          <w:szCs w:val="24"/>
        </w:rPr>
        <w:tab/>
      </w:r>
      <w:r w:rsidRPr="0081657E">
        <w:rPr>
          <w:szCs w:val="24"/>
        </w:rPr>
        <w:t xml:space="preserve">Ja, </w:t>
      </w:r>
      <w:r w:rsidR="007E2A2C">
        <w:rPr>
          <w:szCs w:val="24"/>
        </w:rPr>
        <w:t xml:space="preserve">Ivana Božić </w:t>
      </w:r>
      <w:proofErr w:type="spellStart"/>
      <w:r w:rsidR="007E2A2C">
        <w:rPr>
          <w:szCs w:val="24"/>
        </w:rPr>
        <w:t>Valkaj</w:t>
      </w:r>
      <w:proofErr w:type="spellEnd"/>
      <w:r w:rsidR="00395C61">
        <w:rPr>
          <w:szCs w:val="24"/>
        </w:rPr>
        <w:t xml:space="preserve"> </w:t>
      </w:r>
      <w:r w:rsidRPr="0081657E">
        <w:rPr>
          <w:szCs w:val="24"/>
        </w:rPr>
        <w:t xml:space="preserve">prihvaćam se nasljedstva iza </w:t>
      </w:r>
      <w:proofErr w:type="spellStart"/>
      <w:r w:rsidRPr="0081657E">
        <w:rPr>
          <w:szCs w:val="24"/>
        </w:rPr>
        <w:t>pok</w:t>
      </w:r>
      <w:proofErr w:type="spellEnd"/>
      <w:r w:rsidRPr="0081657E">
        <w:rPr>
          <w:szCs w:val="24"/>
        </w:rPr>
        <w:t xml:space="preserve">. </w:t>
      </w:r>
      <w:r w:rsidR="007E2A2C">
        <w:rPr>
          <w:szCs w:val="24"/>
        </w:rPr>
        <w:t xml:space="preserve">Vjekoslava </w:t>
      </w:r>
      <w:proofErr w:type="spellStart"/>
      <w:r w:rsidR="007E2A2C">
        <w:rPr>
          <w:szCs w:val="24"/>
        </w:rPr>
        <w:t>Duančića</w:t>
      </w:r>
      <w:proofErr w:type="spellEnd"/>
      <w:r w:rsidR="00316EC9">
        <w:rPr>
          <w:szCs w:val="24"/>
        </w:rPr>
        <w:t xml:space="preserve"> </w:t>
      </w:r>
      <w:r w:rsidRPr="0081657E">
        <w:rPr>
          <w:szCs w:val="24"/>
        </w:rPr>
        <w:t xml:space="preserve">na ostavinskoj imovini temeljem </w:t>
      </w:r>
      <w:r>
        <w:rPr>
          <w:szCs w:val="24"/>
        </w:rPr>
        <w:t xml:space="preserve">zakona </w:t>
      </w:r>
      <w:r w:rsidR="0060154F">
        <w:rPr>
          <w:szCs w:val="24"/>
        </w:rPr>
        <w:t>i</w:t>
      </w:r>
      <w:r w:rsidR="007E2A2C">
        <w:rPr>
          <w:szCs w:val="24"/>
        </w:rPr>
        <w:t xml:space="preserve"> eventualnog</w:t>
      </w:r>
      <w:r w:rsidR="0060154F">
        <w:rPr>
          <w:szCs w:val="24"/>
        </w:rPr>
        <w:t xml:space="preserve"> ustupa.</w:t>
      </w:r>
    </w:p>
    <w:p w:rsidRPr="0081657E" w:rsidR="0060154F" w:rsidP="000A72AF" w:rsidRDefault="0060154F" w14:paraId="78D515EF" w14:textId="77777777">
      <w:pPr>
        <w:jc w:val="both"/>
        <w:rPr>
          <w:szCs w:val="24"/>
        </w:rPr>
      </w:pPr>
    </w:p>
    <w:p w:rsidRPr="00782C7B" w:rsidR="000A72AF" w:rsidP="006E7FBE" w:rsidRDefault="000A72AF" w14:paraId="21B75FF9" w14:textId="77777777">
      <w:pPr>
        <w:ind w:left="5040" w:firstLine="720"/>
        <w:jc w:val="center"/>
        <w:rPr>
          <w:szCs w:val="24"/>
        </w:rPr>
      </w:pPr>
      <w:r w:rsidRPr="0081657E">
        <w:rPr>
          <w:szCs w:val="24"/>
        </w:rPr>
        <w:t>______</w:t>
      </w:r>
      <w:r w:rsidR="006E7FBE">
        <w:rPr>
          <w:szCs w:val="24"/>
        </w:rPr>
        <w:t>__</w:t>
      </w:r>
      <w:r w:rsidRPr="0081657E">
        <w:rPr>
          <w:szCs w:val="24"/>
        </w:rPr>
        <w:t>___________</w:t>
      </w:r>
      <w:r w:rsidR="006E7FBE">
        <w:rPr>
          <w:szCs w:val="24"/>
        </w:rPr>
        <w:t>_</w:t>
      </w:r>
      <w:r w:rsidRPr="0081657E">
        <w:rPr>
          <w:szCs w:val="24"/>
        </w:rPr>
        <w:t>____</w:t>
      </w:r>
    </w:p>
    <w:p w:rsidR="000A72AF" w:rsidP="008256D6" w:rsidRDefault="006E7FBE" w14:paraId="12E98789" w14:textId="77777777">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7E2A2C">
        <w:rPr>
          <w:szCs w:val="24"/>
        </w:rPr>
        <w:t xml:space="preserve">Ivana Božić </w:t>
      </w:r>
      <w:proofErr w:type="spellStart"/>
      <w:r w:rsidR="007E2A2C">
        <w:rPr>
          <w:szCs w:val="24"/>
        </w:rPr>
        <w:t>Valkaj</w:t>
      </w:r>
      <w:proofErr w:type="spellEnd"/>
    </w:p>
    <w:p w:rsidR="00601D17" w:rsidP="00601D17" w:rsidRDefault="00601D17" w14:paraId="24014F77" w14:textId="77777777">
      <w:pPr>
        <w:rPr>
          <w:szCs w:val="24"/>
        </w:rPr>
      </w:pPr>
    </w:p>
    <w:p w:rsidR="00601D17" w:rsidP="00601D17" w:rsidRDefault="00601D17" w14:paraId="615240A6" w14:textId="77777777">
      <w:pPr>
        <w:rPr>
          <w:szCs w:val="24"/>
        </w:rPr>
      </w:pPr>
    </w:p>
    <w:p w:rsidR="000A72AF" w:rsidP="008256D6" w:rsidRDefault="000A72AF" w14:paraId="2B8717E4" w14:textId="77777777">
      <w:pPr>
        <w:rPr>
          <w:szCs w:val="24"/>
        </w:rPr>
      </w:pPr>
    </w:p>
    <w:p w:rsidR="00C91BD6" w:rsidP="00C91BD6" w:rsidRDefault="00C91BD6" w14:paraId="78AC5BC5" w14:textId="77777777">
      <w:pPr>
        <w:rPr>
          <w:szCs w:val="24"/>
        </w:rPr>
      </w:pPr>
      <w:r w:rsidRPr="00C91BD6">
        <w:rPr>
          <w:szCs w:val="24"/>
        </w:rPr>
        <w:t>Sud donosi</w:t>
      </w:r>
    </w:p>
    <w:p w:rsidRPr="00C91BD6" w:rsidR="008E243C" w:rsidP="00C91BD6" w:rsidRDefault="008E243C" w14:paraId="07497B86" w14:textId="77777777">
      <w:pPr>
        <w:rPr>
          <w:szCs w:val="24"/>
        </w:rPr>
      </w:pPr>
    </w:p>
    <w:p w:rsidRPr="00C91BD6" w:rsidR="00C91BD6" w:rsidP="00C91BD6" w:rsidRDefault="00C91BD6" w14:paraId="291466F9" w14:textId="77777777">
      <w:pPr>
        <w:jc w:val="center"/>
        <w:rPr>
          <w:szCs w:val="24"/>
        </w:rPr>
      </w:pPr>
      <w:r w:rsidRPr="00C91BD6">
        <w:rPr>
          <w:szCs w:val="24"/>
        </w:rPr>
        <w:t>r j e š e n j e</w:t>
      </w:r>
    </w:p>
    <w:p w:rsidR="00C91BD6" w:rsidP="00C91BD6" w:rsidRDefault="00C91BD6" w14:paraId="0EBF2724" w14:textId="77777777">
      <w:pPr>
        <w:rPr>
          <w:szCs w:val="24"/>
        </w:rPr>
      </w:pPr>
    </w:p>
    <w:p w:rsidRPr="00C91BD6" w:rsidR="008E243C" w:rsidP="00C91BD6" w:rsidRDefault="008E243C" w14:paraId="564D4AE5" w14:textId="77777777">
      <w:pPr>
        <w:rPr>
          <w:szCs w:val="24"/>
        </w:rPr>
      </w:pPr>
    </w:p>
    <w:p w:rsidR="00C91BD6" w:rsidP="00C91BD6" w:rsidRDefault="00C91BD6" w14:paraId="6E3F2395" w14:textId="77777777">
      <w:pPr>
        <w:ind w:firstLine="720"/>
        <w:jc w:val="both"/>
        <w:rPr>
          <w:szCs w:val="24"/>
        </w:rPr>
      </w:pPr>
      <w:r>
        <w:rPr>
          <w:szCs w:val="24"/>
        </w:rPr>
        <w:t>I</w:t>
      </w:r>
      <w:r>
        <w:rPr>
          <w:szCs w:val="24"/>
        </w:rPr>
        <w:tab/>
      </w:r>
      <w:r w:rsidRPr="00C91BD6">
        <w:rPr>
          <w:szCs w:val="24"/>
        </w:rPr>
        <w:t xml:space="preserve">Ostavinska rasprava dovršena. </w:t>
      </w:r>
    </w:p>
    <w:p w:rsidR="00C91BD6" w:rsidP="00572D20" w:rsidRDefault="00C91BD6" w14:paraId="0744F6A8" w14:textId="77777777">
      <w:pPr>
        <w:jc w:val="both"/>
        <w:rPr>
          <w:szCs w:val="24"/>
        </w:rPr>
      </w:pPr>
    </w:p>
    <w:p w:rsidR="008E243C" w:rsidP="009107B6" w:rsidRDefault="00572D20" w14:paraId="7BB73151" w14:textId="77777777">
      <w:pPr>
        <w:ind w:left="1440" w:hanging="720"/>
        <w:jc w:val="both"/>
        <w:rPr>
          <w:szCs w:val="24"/>
        </w:rPr>
      </w:pPr>
      <w:r>
        <w:rPr>
          <w:szCs w:val="24"/>
        </w:rPr>
        <w:t>II</w:t>
      </w:r>
      <w:r w:rsidR="00C91BD6">
        <w:rPr>
          <w:szCs w:val="24"/>
        </w:rPr>
        <w:tab/>
      </w:r>
      <w:r w:rsidRPr="009107B6" w:rsidR="00CC2391">
        <w:rPr>
          <w:szCs w:val="24"/>
        </w:rPr>
        <w:t>Nasljednici</w:t>
      </w:r>
      <w:r w:rsidRPr="009107B6">
        <w:rPr>
          <w:szCs w:val="24"/>
        </w:rPr>
        <w:t xml:space="preserve"> iskazuju</w:t>
      </w:r>
      <w:r w:rsidRPr="009107B6" w:rsidR="00C91BD6">
        <w:rPr>
          <w:szCs w:val="24"/>
        </w:rPr>
        <w:t xml:space="preserve"> da</w:t>
      </w:r>
      <w:r w:rsidRPr="009107B6">
        <w:rPr>
          <w:szCs w:val="24"/>
        </w:rPr>
        <w:t xml:space="preserve"> </w:t>
      </w:r>
      <w:r w:rsidRPr="009107B6" w:rsidR="00C91BD6">
        <w:rPr>
          <w:szCs w:val="24"/>
        </w:rPr>
        <w:t xml:space="preserve"> vrijednost ostavinske imovine iznosi </w:t>
      </w:r>
      <w:r w:rsidR="008E243C">
        <w:rPr>
          <w:szCs w:val="24"/>
        </w:rPr>
        <w:t>5.000,00</w:t>
      </w:r>
      <w:r w:rsidRPr="009107B6" w:rsidR="00CE39F9">
        <w:rPr>
          <w:szCs w:val="24"/>
        </w:rPr>
        <w:t xml:space="preserve"> </w:t>
      </w:r>
      <w:proofErr w:type="spellStart"/>
      <w:r w:rsidRPr="009107B6" w:rsidR="00CE39F9">
        <w:rPr>
          <w:szCs w:val="24"/>
        </w:rPr>
        <w:t>eur</w:t>
      </w:r>
      <w:proofErr w:type="spellEnd"/>
      <w:r w:rsidR="009107B6">
        <w:rPr>
          <w:szCs w:val="24"/>
        </w:rPr>
        <w:t xml:space="preserve">. </w:t>
      </w:r>
      <w:r w:rsidRPr="009107B6" w:rsidR="00C91BD6">
        <w:rPr>
          <w:szCs w:val="24"/>
        </w:rPr>
        <w:t xml:space="preserve">Pristojba iznosi </w:t>
      </w:r>
      <w:r w:rsidR="008E243C">
        <w:rPr>
          <w:szCs w:val="24"/>
        </w:rPr>
        <w:t xml:space="preserve">40,00 </w:t>
      </w:r>
      <w:proofErr w:type="spellStart"/>
      <w:r w:rsidR="008E243C">
        <w:rPr>
          <w:szCs w:val="24"/>
        </w:rPr>
        <w:t>eur</w:t>
      </w:r>
      <w:proofErr w:type="spellEnd"/>
      <w:r w:rsidR="008E243C">
        <w:rPr>
          <w:szCs w:val="24"/>
        </w:rPr>
        <w:t>.</w:t>
      </w:r>
    </w:p>
    <w:p w:rsidR="008E243C" w:rsidP="008E243C" w:rsidRDefault="008E243C" w14:paraId="3DEBE9A9" w14:textId="77777777">
      <w:pPr>
        <w:jc w:val="both"/>
        <w:rPr>
          <w:szCs w:val="24"/>
        </w:rPr>
      </w:pPr>
    </w:p>
    <w:p w:rsidRPr="00C91BD6" w:rsidR="00C91BD6" w:rsidP="009107B6" w:rsidRDefault="008E243C" w14:paraId="1E6FCE57" w14:textId="77777777">
      <w:pPr>
        <w:ind w:left="1440" w:hanging="720"/>
        <w:jc w:val="both"/>
        <w:rPr>
          <w:szCs w:val="24"/>
        </w:rPr>
      </w:pPr>
      <w:r>
        <w:rPr>
          <w:szCs w:val="24"/>
        </w:rPr>
        <w:t>III</w:t>
      </w:r>
      <w:r>
        <w:rPr>
          <w:szCs w:val="24"/>
        </w:rPr>
        <w:tab/>
        <w:t xml:space="preserve">Pozivaju se Zrinka Božić i Ana </w:t>
      </w:r>
      <w:proofErr w:type="spellStart"/>
      <w:r>
        <w:rPr>
          <w:szCs w:val="24"/>
        </w:rPr>
        <w:t>Baće</w:t>
      </w:r>
      <w:proofErr w:type="spellEnd"/>
      <w:r>
        <w:rPr>
          <w:szCs w:val="24"/>
        </w:rPr>
        <w:t xml:space="preserve"> da u roku od 8 dana dostave u spis ovjerene </w:t>
      </w:r>
      <w:proofErr w:type="spellStart"/>
      <w:r>
        <w:rPr>
          <w:szCs w:val="24"/>
        </w:rPr>
        <w:t>nasljedničke</w:t>
      </w:r>
      <w:proofErr w:type="spellEnd"/>
      <w:r>
        <w:rPr>
          <w:szCs w:val="24"/>
        </w:rPr>
        <w:t xml:space="preserve"> izjave jer će u protivnom sud o njihovim pravima odlučiti temeljem čl. 219. i 220. Zakona o nasljeđivanju, te im uručiti njihov nasljedni dio.</w:t>
      </w:r>
      <w:r w:rsidRPr="009107B6" w:rsidR="00F775FA">
        <w:rPr>
          <w:szCs w:val="24"/>
        </w:rPr>
        <w:t xml:space="preserve"> </w:t>
      </w:r>
    </w:p>
    <w:p w:rsidRPr="00C91BD6" w:rsidR="00C91BD6" w:rsidP="00C91BD6" w:rsidRDefault="00C91BD6" w14:paraId="424BA032" w14:textId="77777777">
      <w:pPr>
        <w:ind w:left="1440" w:hanging="720"/>
        <w:jc w:val="both"/>
        <w:rPr>
          <w:szCs w:val="24"/>
        </w:rPr>
      </w:pPr>
    </w:p>
    <w:p w:rsidR="008E243C" w:rsidP="00C91BD6" w:rsidRDefault="008E243C" w14:paraId="6A4D67AB" w14:textId="77777777">
      <w:pPr>
        <w:ind w:left="1440" w:hanging="720"/>
        <w:jc w:val="both"/>
        <w:rPr>
          <w:szCs w:val="24"/>
        </w:rPr>
      </w:pPr>
      <w:r>
        <w:rPr>
          <w:szCs w:val="24"/>
        </w:rPr>
        <w:lastRenderedPageBreak/>
        <w:t>IV</w:t>
      </w:r>
      <w:r w:rsidR="00C91BD6">
        <w:rPr>
          <w:szCs w:val="24"/>
        </w:rPr>
        <w:tab/>
      </w:r>
      <w:proofErr w:type="spellStart"/>
      <w:r>
        <w:rPr>
          <w:szCs w:val="24"/>
        </w:rPr>
        <w:t>Kancel</w:t>
      </w:r>
      <w:proofErr w:type="spellEnd"/>
      <w:r>
        <w:rPr>
          <w:szCs w:val="24"/>
        </w:rPr>
        <w:t xml:space="preserve"> molim novi broj radi donošenja odluke.</w:t>
      </w:r>
    </w:p>
    <w:p w:rsidR="008E243C" w:rsidP="00C91BD6" w:rsidRDefault="008E243C" w14:paraId="368EEC3B" w14:textId="77777777">
      <w:pPr>
        <w:ind w:left="1440" w:hanging="720"/>
        <w:jc w:val="both"/>
        <w:rPr>
          <w:szCs w:val="24"/>
        </w:rPr>
      </w:pPr>
    </w:p>
    <w:p w:rsidR="00C91BD6" w:rsidP="00C91BD6" w:rsidRDefault="008E243C" w14:paraId="2409567F" w14:textId="77777777">
      <w:pPr>
        <w:ind w:left="1440" w:hanging="720"/>
        <w:jc w:val="both"/>
        <w:rPr>
          <w:szCs w:val="24"/>
        </w:rPr>
      </w:pPr>
      <w:r>
        <w:rPr>
          <w:szCs w:val="24"/>
        </w:rPr>
        <w:t>V</w:t>
      </w:r>
      <w:r>
        <w:rPr>
          <w:szCs w:val="24"/>
        </w:rPr>
        <w:tab/>
      </w:r>
      <w:r w:rsidRPr="00C91BD6" w:rsidR="00C91BD6">
        <w:rPr>
          <w:szCs w:val="24"/>
        </w:rPr>
        <w:t>Daljnja odluka uslijediti će naknadno pisanim putem.</w:t>
      </w:r>
    </w:p>
    <w:p w:rsidR="00CA04BC" w:rsidP="00CA04BC" w:rsidRDefault="00CA04BC" w14:paraId="15480F6B" w14:textId="77777777">
      <w:pPr>
        <w:rPr>
          <w:szCs w:val="24"/>
        </w:rPr>
      </w:pPr>
    </w:p>
    <w:p w:rsidRPr="003B3DEF" w:rsidR="008E243C" w:rsidP="00CA04BC" w:rsidRDefault="008E243C" w14:paraId="08844814" w14:textId="77777777">
      <w:pPr>
        <w:rPr>
          <w:szCs w:val="24"/>
        </w:rPr>
      </w:pPr>
    </w:p>
    <w:p w:rsidR="00CA04BC" w:rsidP="00CA04BC" w:rsidRDefault="00CA04BC" w14:paraId="55CDD053" w14:textId="77777777">
      <w:pPr>
        <w:jc w:val="center"/>
        <w:rPr>
          <w:szCs w:val="24"/>
        </w:rPr>
      </w:pPr>
      <w:r w:rsidRPr="003B3DEF">
        <w:rPr>
          <w:szCs w:val="24"/>
        </w:rPr>
        <w:t>Dovršeno u</w:t>
      </w:r>
      <w:r w:rsidR="008F366A">
        <w:rPr>
          <w:szCs w:val="24"/>
        </w:rPr>
        <w:t xml:space="preserve"> </w:t>
      </w:r>
      <w:r w:rsidR="008E243C">
        <w:rPr>
          <w:szCs w:val="24"/>
        </w:rPr>
        <w:t>09</w:t>
      </w:r>
      <w:r w:rsidR="00572D20">
        <w:rPr>
          <w:szCs w:val="24"/>
        </w:rPr>
        <w:t>:</w:t>
      </w:r>
      <w:r w:rsidR="008E243C">
        <w:rPr>
          <w:szCs w:val="24"/>
        </w:rPr>
        <w:t>14</w:t>
      </w:r>
      <w:r w:rsidR="002309EC">
        <w:rPr>
          <w:szCs w:val="24"/>
        </w:rPr>
        <w:t xml:space="preserve"> </w:t>
      </w:r>
      <w:r w:rsidRPr="003B3DEF">
        <w:rPr>
          <w:szCs w:val="24"/>
        </w:rPr>
        <w:t>sati</w:t>
      </w:r>
    </w:p>
    <w:p w:rsidRPr="003B3DEF" w:rsidR="00CA04BC" w:rsidP="0029126C" w:rsidRDefault="00CA04BC" w14:paraId="53BDEEAC" w14:textId="77777777">
      <w:pPr>
        <w:rPr>
          <w:szCs w:val="24"/>
        </w:rPr>
      </w:pPr>
    </w:p>
    <w:p w:rsidR="008E243C" w:rsidP="0029126C" w:rsidRDefault="00CA04BC" w14:paraId="387A1341" w14:textId="77777777">
      <w:pPr>
        <w:ind w:left="2880"/>
        <w:rPr>
          <w:szCs w:val="24"/>
        </w:rPr>
      </w:pPr>
      <w:r>
        <w:rPr>
          <w:szCs w:val="24"/>
        </w:rPr>
        <w:t xml:space="preserve">        </w:t>
      </w:r>
    </w:p>
    <w:p w:rsidR="008E243C" w:rsidP="0029126C" w:rsidRDefault="008E243C" w14:paraId="3E416521" w14:textId="77777777">
      <w:pPr>
        <w:ind w:left="2880"/>
        <w:rPr>
          <w:szCs w:val="24"/>
        </w:rPr>
      </w:pPr>
    </w:p>
    <w:p w:rsidR="008E243C" w:rsidP="0029126C" w:rsidRDefault="008E243C" w14:paraId="6DD16586" w14:textId="77777777">
      <w:pPr>
        <w:ind w:left="2880"/>
        <w:rPr>
          <w:szCs w:val="24"/>
        </w:rPr>
      </w:pPr>
    </w:p>
    <w:p w:rsidR="00CA04BC" w:rsidP="0029126C" w:rsidRDefault="008E243C" w14:paraId="1530AAE9" w14:textId="77777777">
      <w:pPr>
        <w:ind w:left="2880"/>
        <w:rPr>
          <w:szCs w:val="24"/>
        </w:rPr>
      </w:pPr>
      <w:r>
        <w:rPr>
          <w:szCs w:val="24"/>
        </w:rPr>
        <w:t xml:space="preserve">      </w:t>
      </w:r>
      <w:r w:rsidRPr="003B3DEF" w:rsidR="00CA04BC">
        <w:rPr>
          <w:szCs w:val="24"/>
        </w:rPr>
        <w:t xml:space="preserve"> </w:t>
      </w:r>
      <w:r w:rsidR="005D1D24">
        <w:rPr>
          <w:szCs w:val="24"/>
        </w:rPr>
        <w:t>S</w:t>
      </w:r>
      <w:r w:rsidR="00CA04BC">
        <w:rPr>
          <w:szCs w:val="24"/>
        </w:rPr>
        <w:t>udska savjetnica</w:t>
      </w:r>
      <w:r w:rsidRPr="003B3DEF" w:rsidR="00CA04BC">
        <w:rPr>
          <w:szCs w:val="24"/>
        </w:rPr>
        <w:t>:</w:t>
      </w:r>
      <w:r w:rsidRPr="003B3DEF" w:rsidR="00CA04BC">
        <w:rPr>
          <w:szCs w:val="24"/>
        </w:rPr>
        <w:tab/>
      </w:r>
      <w:r w:rsidRPr="003B3DEF" w:rsidR="00CA04BC">
        <w:rPr>
          <w:szCs w:val="24"/>
        </w:rPr>
        <w:tab/>
      </w:r>
      <w:r w:rsidRPr="003B3DEF" w:rsidR="00CA04BC">
        <w:rPr>
          <w:szCs w:val="24"/>
        </w:rPr>
        <w:tab/>
      </w:r>
      <w:r w:rsidRPr="003B3DEF" w:rsidR="00CA04BC">
        <w:rPr>
          <w:szCs w:val="24"/>
        </w:rPr>
        <w:tab/>
      </w:r>
    </w:p>
    <w:p w:rsidR="00CA04BC" w:rsidP="00CA04BC" w:rsidRDefault="00CA04BC" w14:paraId="07196F69" w14:textId="77777777">
      <w:pPr>
        <w:ind w:left="3600"/>
        <w:jc w:val="center"/>
        <w:rPr>
          <w:szCs w:val="24"/>
        </w:rPr>
      </w:pPr>
    </w:p>
    <w:p w:rsidRPr="003B3DEF" w:rsidR="00CA04BC" w:rsidP="00F408A4" w:rsidRDefault="00CA04BC" w14:paraId="75D3BC8C" w14:textId="77777777">
      <w:pPr>
        <w:ind w:left="4320" w:firstLine="720"/>
        <w:jc w:val="center"/>
        <w:rPr>
          <w:szCs w:val="24"/>
        </w:rPr>
      </w:pPr>
      <w:r w:rsidRPr="003B3DEF">
        <w:rPr>
          <w:szCs w:val="24"/>
        </w:rPr>
        <w:t>Stranke:</w:t>
      </w:r>
    </w:p>
    <w:p w:rsidRPr="003B3DEF" w:rsidR="00CA04BC" w:rsidP="00CA04BC" w:rsidRDefault="00CA04BC" w14:paraId="56F549E8" w14:textId="77777777">
      <w:pPr>
        <w:jc w:val="center"/>
        <w:rPr>
          <w:szCs w:val="24"/>
        </w:rPr>
      </w:pPr>
    </w:p>
    <w:p w:rsidRPr="003B3DEF" w:rsidR="00CA04BC" w:rsidP="00CA04BC" w:rsidRDefault="00CA04BC" w14:paraId="1B213DA6" w14:textId="77777777">
      <w:pPr>
        <w:jc w:val="center"/>
        <w:rPr>
          <w:szCs w:val="24"/>
        </w:rPr>
      </w:pPr>
      <w:r w:rsidRPr="003B3DEF">
        <w:rPr>
          <w:szCs w:val="24"/>
        </w:rPr>
        <w:t>Zapisničar:</w:t>
      </w:r>
    </w:p>
    <w:sectPr w:rsidRPr="003B3DEF" w:rsidR="00CA04BC" w:rsidSect="007B148B">
      <w:headerReference w:type="even" r:id="rId10"/>
      <w:headerReference w:type="default" r:id="rId11"/>
      <w:footerReference w:type="even" r:id="rId12"/>
      <w:footerReference w:type="default" r:id="rId13"/>
      <w:headerReference w:type="first" r:id="rId14"/>
      <w:footerReference w:type="first" r:id="rId15"/>
      <w:pgSz w:w="11906" w:h="16838" w:code="9"/>
      <w:pgMar w:top="1134" w:right="1418" w:bottom="1134" w:left="1418" w:header="720" w:footer="720" w:gutter="0"/>
      <w:cols w:space="720"/>
      <w:titlePg/>
      <w:docGrid w:linePitch="299"/>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17D82" w:rsidRDefault="00817D82" w14:paraId="70ACA31B" w14:textId="77777777">
      <w:r>
        <w:separator/>
      </w:r>
    </w:p>
  </w:endnote>
  <w:endnote w:type="continuationSeparator" w:id="0">
    <w:p w:rsidR="00817D82" w:rsidRDefault="00817D82" w14:paraId="7E9F3637"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57FF0" w:rsidRDefault="00E57FF0" w14:paraId="145DB082" w14:textId="77777777">
    <w:pPr>
      <w:pStyle w:val="Podnoje"/>
    </w:pPr>
  </w:p>
</w:ftr>
</file>

<file path=word/footer2.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53D12" w:rsidRDefault="00353D12" w14:paraId="3659837C" w14:textId="77777777">
    <w:pPr>
      <w:pStyle w:val="Podnoje"/>
      <w:jc w:val="center"/>
    </w:pPr>
  </w:p>
  <w:p w:rsidR="00353D12" w:rsidRDefault="00353D12" w14:paraId="2315FAB9" w14:textId="77777777">
    <w:pPr>
      <w:pStyle w:val="Podnoje"/>
    </w:pPr>
  </w:p>
</w:ftr>
</file>

<file path=word/footer3.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57FF0" w:rsidRDefault="00E57FF0" w14:paraId="3BF0180B" w14:textId="77777777">
    <w:pPr>
      <w:pStyle w:val="Podnoje"/>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17D82" w:rsidRDefault="00817D82" w14:paraId="2C4EC196" w14:textId="77777777">
      <w:r>
        <w:separator/>
      </w:r>
    </w:p>
  </w:footnote>
  <w:footnote w:type="continuationSeparator" w:id="0">
    <w:p w:rsidR="00817D82" w:rsidRDefault="00817D82" w14:paraId="1FABBEBB"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53D12" w:rsidP="009B259D" w:rsidRDefault="00353D12" w14:paraId="595A6355"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53D12" w:rsidRDefault="00353D12" w14:paraId="7BA1A9D0" w14:textId="77777777">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612014514"/>
      <w:docPartObj>
        <w:docPartGallery w:val="Page Numbers (Top of Page)"/>
        <w:docPartUnique/>
      </w:docPartObj>
    </w:sdtPr>
    <w:sdtEndPr/>
    <w:sdtContent>
      <w:p w:rsidR="00353D12" w:rsidP="0085514D" w:rsidRDefault="00353D12" w14:paraId="0ABAC76B" w14:textId="77777777">
        <w:pPr>
          <w:pStyle w:val="Zaglavlje"/>
        </w:pPr>
      </w:p>
      <w:p w:rsidR="0085514D" w:rsidP="0085514D" w:rsidRDefault="00353D12" w14:paraId="3A811C1A" w14:textId="77777777">
        <w:pPr>
          <w:pStyle w:val="Zaglavlje"/>
          <w:ind w:firstLine="4153"/>
          <w:jc w:val="right"/>
        </w:pPr>
        <w:r w:rsidRPr="001D0A2C">
          <w:rPr>
            <w:szCs w:val="24"/>
          </w:rPr>
          <w:fldChar w:fldCharType="begin"/>
        </w:r>
        <w:r w:rsidRPr="001D0A2C">
          <w:rPr>
            <w:szCs w:val="24"/>
          </w:rPr>
          <w:instrText>PAGE   \* MERGEFORMAT</w:instrText>
        </w:r>
        <w:r w:rsidRPr="001D0A2C">
          <w:rPr>
            <w:szCs w:val="24"/>
          </w:rPr>
          <w:fldChar w:fldCharType="separate"/>
        </w:r>
        <w:r w:rsidR="00F408A4">
          <w:rPr>
            <w:noProof/>
            <w:szCs w:val="24"/>
          </w:rPr>
          <w:t>2</w:t>
        </w:r>
        <w:r w:rsidRPr="001D0A2C">
          <w:rPr>
            <w:szCs w:val="24"/>
          </w:rPr>
          <w:fldChar w:fldCharType="end"/>
        </w:r>
        <w:r w:rsidR="0085514D">
          <w:rPr>
            <w:szCs w:val="24"/>
          </w:rPr>
          <w:tab/>
        </w:r>
        <w:r w:rsidR="0085514D">
          <w:t>Poslovni broj:</w:t>
        </w:r>
        <w:r w:rsidR="00EF5070">
          <w:t xml:space="preserve"> </w:t>
        </w:r>
        <w:r w:rsidRPr="008D67E5" w:rsidR="0085514D">
          <w:t>O-</w:t>
        </w:r>
        <w:r w:rsidR="00E57FF0">
          <w:rPr>
            <w:szCs w:val="24"/>
          </w:rPr>
          <w:t>7655/2018-23</w:t>
        </w:r>
      </w:p>
      <w:p w:rsidR="00353D12" w:rsidRDefault="00353D12" w14:paraId="061FEF2F" w14:textId="77777777">
        <w:pPr>
          <w:pStyle w:val="Zaglavlje"/>
        </w:pPr>
        <w:r>
          <w:tab/>
        </w:r>
        <w:r>
          <w:tab/>
        </w:r>
      </w:p>
    </w:sdtContent>
  </w:sdt>
</w:hdr>
</file>

<file path=word/header3.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57FF0" w:rsidRDefault="00E57FF0" w14:paraId="48D92165" w14:textId="77777777">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060212"/>
    <w:multiLevelType w:val="singleLevel"/>
    <w:tmpl w:val="3F169732"/>
    <w:lvl w:ilvl="0">
      <w:start w:val="1"/>
      <w:numFmt w:val="bullet"/>
      <w:lvlText w:val="-"/>
      <w:lvlJc w:val="left"/>
      <w:pPr>
        <w:tabs>
          <w:tab w:val="num" w:pos="360"/>
        </w:tabs>
        <w:ind w:left="360" w:hanging="360"/>
      </w:pPr>
      <w:rPr>
        <w:rFonts w:hint="default"/>
        <w:b/>
      </w:rPr>
    </w:lvl>
  </w:abstractNum>
  <w:abstractNum w:abstractNumId="1">
    <w:nsid w:val="020F1611"/>
    <w:multiLevelType w:val="singleLevel"/>
    <w:tmpl w:val="0C09000F"/>
    <w:lvl w:ilvl="0">
      <w:start w:val="1"/>
      <w:numFmt w:val="decimal"/>
      <w:lvlText w:val="%1."/>
      <w:lvlJc w:val="left"/>
      <w:pPr>
        <w:tabs>
          <w:tab w:val="num" w:pos="360"/>
        </w:tabs>
        <w:ind w:left="360" w:hanging="360"/>
      </w:pPr>
      <w:rPr>
        <w:rFonts w:hint="default"/>
      </w:rPr>
    </w:lvl>
  </w:abstractNum>
  <w:abstractNum w:abstractNumId="2">
    <w:nsid w:val="06EE0FD5"/>
    <w:multiLevelType w:val="hybridMultilevel"/>
    <w:tmpl w:val="F628E69E"/>
    <w:lvl w:ilvl="0" w:tplc="660089F4">
      <w:start w:val="1"/>
      <w:numFmt w:val="lowerLetter"/>
      <w:lvlText w:val="%1)"/>
      <w:lvlJc w:val="left"/>
      <w:pPr>
        <w:ind w:left="1440" w:hanging="36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3">
    <w:nsid w:val="0B9F7578"/>
    <w:multiLevelType w:val="hybridMultilevel"/>
    <w:tmpl w:val="716C9A08"/>
    <w:lvl w:ilvl="0" w:tplc="0F4AEE24">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4">
    <w:nsid w:val="0C460627"/>
    <w:multiLevelType w:val="hybridMultilevel"/>
    <w:tmpl w:val="BEB4701C"/>
    <w:lvl w:ilvl="0" w:tplc="7A56D9B6">
      <w:start w:val="1"/>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5">
    <w:nsid w:val="0FD80BD8"/>
    <w:multiLevelType w:val="hybridMultilevel"/>
    <w:tmpl w:val="94C23E66"/>
    <w:lvl w:ilvl="0" w:tplc="85F6D8C4">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6">
    <w:nsid w:val="17E96BFD"/>
    <w:multiLevelType w:val="singleLevel"/>
    <w:tmpl w:val="0C09000F"/>
    <w:lvl w:ilvl="0">
      <w:start w:val="1"/>
      <w:numFmt w:val="decimal"/>
      <w:lvlText w:val="%1."/>
      <w:lvlJc w:val="left"/>
      <w:pPr>
        <w:tabs>
          <w:tab w:val="num" w:pos="360"/>
        </w:tabs>
        <w:ind w:left="360" w:hanging="360"/>
      </w:pPr>
      <w:rPr>
        <w:rFonts w:hint="default"/>
      </w:rPr>
    </w:lvl>
  </w:abstractNum>
  <w:abstractNum w:abstractNumId="7">
    <w:nsid w:val="1F786E8C"/>
    <w:multiLevelType w:val="hybridMultilevel"/>
    <w:tmpl w:val="C36C7B9A"/>
    <w:lvl w:ilvl="0" w:tplc="75AE2F7A">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8">
    <w:nsid w:val="27256391"/>
    <w:multiLevelType w:val="hybridMultilevel"/>
    <w:tmpl w:val="36002E8A"/>
    <w:lvl w:ilvl="0" w:tplc="55C6F498">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9">
    <w:nsid w:val="2AAD579E"/>
    <w:multiLevelType w:val="hybridMultilevel"/>
    <w:tmpl w:val="BDAE5B24"/>
    <w:lvl w:ilvl="0" w:tplc="801E5B80">
      <w:start w:val="1"/>
      <w:numFmt w:val="lowerLetter"/>
      <w:lvlText w:val="%1."/>
      <w:lvlJc w:val="left"/>
      <w:pPr>
        <w:ind w:left="1800" w:hanging="360"/>
      </w:pPr>
      <w:rPr>
        <w:rFonts w:hint="default"/>
      </w:rPr>
    </w:lvl>
    <w:lvl w:ilvl="1" w:tplc="041A0019" w:tentative="true">
      <w:start w:val="1"/>
      <w:numFmt w:val="lowerLetter"/>
      <w:lvlText w:val="%2."/>
      <w:lvlJc w:val="left"/>
      <w:pPr>
        <w:ind w:left="2520" w:hanging="360"/>
      </w:pPr>
    </w:lvl>
    <w:lvl w:ilvl="2" w:tplc="041A001B" w:tentative="true">
      <w:start w:val="1"/>
      <w:numFmt w:val="lowerRoman"/>
      <w:lvlText w:val="%3."/>
      <w:lvlJc w:val="right"/>
      <w:pPr>
        <w:ind w:left="3240" w:hanging="180"/>
      </w:pPr>
    </w:lvl>
    <w:lvl w:ilvl="3" w:tplc="041A000F" w:tentative="true">
      <w:start w:val="1"/>
      <w:numFmt w:val="decimal"/>
      <w:lvlText w:val="%4."/>
      <w:lvlJc w:val="left"/>
      <w:pPr>
        <w:ind w:left="3960" w:hanging="360"/>
      </w:pPr>
    </w:lvl>
    <w:lvl w:ilvl="4" w:tplc="041A0019" w:tentative="true">
      <w:start w:val="1"/>
      <w:numFmt w:val="lowerLetter"/>
      <w:lvlText w:val="%5."/>
      <w:lvlJc w:val="left"/>
      <w:pPr>
        <w:ind w:left="4680" w:hanging="360"/>
      </w:pPr>
    </w:lvl>
    <w:lvl w:ilvl="5" w:tplc="041A001B" w:tentative="true">
      <w:start w:val="1"/>
      <w:numFmt w:val="lowerRoman"/>
      <w:lvlText w:val="%6."/>
      <w:lvlJc w:val="right"/>
      <w:pPr>
        <w:ind w:left="5400" w:hanging="180"/>
      </w:pPr>
    </w:lvl>
    <w:lvl w:ilvl="6" w:tplc="041A000F" w:tentative="true">
      <w:start w:val="1"/>
      <w:numFmt w:val="decimal"/>
      <w:lvlText w:val="%7."/>
      <w:lvlJc w:val="left"/>
      <w:pPr>
        <w:ind w:left="6120" w:hanging="360"/>
      </w:pPr>
    </w:lvl>
    <w:lvl w:ilvl="7" w:tplc="041A0019" w:tentative="true">
      <w:start w:val="1"/>
      <w:numFmt w:val="lowerLetter"/>
      <w:lvlText w:val="%8."/>
      <w:lvlJc w:val="left"/>
      <w:pPr>
        <w:ind w:left="6840" w:hanging="360"/>
      </w:pPr>
    </w:lvl>
    <w:lvl w:ilvl="8" w:tplc="041A001B" w:tentative="true">
      <w:start w:val="1"/>
      <w:numFmt w:val="lowerRoman"/>
      <w:lvlText w:val="%9."/>
      <w:lvlJc w:val="right"/>
      <w:pPr>
        <w:ind w:left="7560" w:hanging="180"/>
      </w:pPr>
    </w:lvl>
  </w:abstractNum>
  <w:abstractNum w:abstractNumId="10">
    <w:nsid w:val="2E291BF8"/>
    <w:multiLevelType w:val="hybridMultilevel"/>
    <w:tmpl w:val="C026F75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31276F71"/>
    <w:multiLevelType w:val="singleLevel"/>
    <w:tmpl w:val="3C747774"/>
    <w:lvl w:ilvl="0">
      <w:start w:val="1"/>
      <w:numFmt w:val="decimal"/>
      <w:lvlText w:val="%1."/>
      <w:lvlJc w:val="left"/>
      <w:pPr>
        <w:tabs>
          <w:tab w:val="num" w:pos="1080"/>
        </w:tabs>
        <w:ind w:left="1080" w:hanging="360"/>
      </w:pPr>
      <w:rPr>
        <w:rFonts w:hint="default"/>
      </w:rPr>
    </w:lvl>
  </w:abstractNum>
  <w:abstractNum w:abstractNumId="12">
    <w:nsid w:val="322735DF"/>
    <w:multiLevelType w:val="singleLevel"/>
    <w:tmpl w:val="0C09000F"/>
    <w:lvl w:ilvl="0">
      <w:start w:val="1"/>
      <w:numFmt w:val="decimal"/>
      <w:lvlText w:val="%1."/>
      <w:lvlJc w:val="left"/>
      <w:pPr>
        <w:tabs>
          <w:tab w:val="num" w:pos="360"/>
        </w:tabs>
        <w:ind w:left="360" w:hanging="360"/>
      </w:pPr>
      <w:rPr>
        <w:rFonts w:hint="default"/>
      </w:rPr>
    </w:lvl>
  </w:abstractNum>
  <w:abstractNum w:abstractNumId="13">
    <w:nsid w:val="33837219"/>
    <w:multiLevelType w:val="hybridMultilevel"/>
    <w:tmpl w:val="F5D0E9DC"/>
    <w:lvl w:ilvl="0" w:tplc="60BED7B6">
      <w:start w:val="19"/>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4">
    <w:nsid w:val="35E24C43"/>
    <w:multiLevelType w:val="singleLevel"/>
    <w:tmpl w:val="0C09000F"/>
    <w:lvl w:ilvl="0">
      <w:start w:val="1"/>
      <w:numFmt w:val="decimal"/>
      <w:lvlText w:val="%1."/>
      <w:lvlJc w:val="left"/>
      <w:pPr>
        <w:tabs>
          <w:tab w:val="num" w:pos="360"/>
        </w:tabs>
        <w:ind w:left="360" w:hanging="360"/>
      </w:pPr>
      <w:rPr>
        <w:rFonts w:hint="default"/>
      </w:rPr>
    </w:lvl>
  </w:abstractNum>
  <w:abstractNum w:abstractNumId="15">
    <w:nsid w:val="370E5077"/>
    <w:multiLevelType w:val="hybridMultilevel"/>
    <w:tmpl w:val="0BBC87AA"/>
    <w:lvl w:ilvl="0" w:tplc="C2F0E39A">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6">
    <w:nsid w:val="38253193"/>
    <w:multiLevelType w:val="hybridMultilevel"/>
    <w:tmpl w:val="11D0A1FC"/>
    <w:lvl w:ilvl="0" w:tplc="B8065218">
      <w:start w:val="1"/>
      <w:numFmt w:val="decimal"/>
      <w:lvlText w:val="%1."/>
      <w:lvlJc w:val="left"/>
      <w:pPr>
        <w:tabs>
          <w:tab w:val="num" w:pos="720"/>
        </w:tabs>
        <w:ind w:left="720" w:hanging="360"/>
      </w:pPr>
    </w:lvl>
    <w:lvl w:ilvl="1" w:tplc="F822CD66" w:tentative="true">
      <w:start w:val="1"/>
      <w:numFmt w:val="lowerLetter"/>
      <w:lvlText w:val="%2."/>
      <w:lvlJc w:val="left"/>
      <w:pPr>
        <w:tabs>
          <w:tab w:val="num" w:pos="1440"/>
        </w:tabs>
        <w:ind w:left="1440" w:hanging="360"/>
      </w:pPr>
    </w:lvl>
    <w:lvl w:ilvl="2" w:tplc="3D8472CA" w:tentative="true">
      <w:start w:val="1"/>
      <w:numFmt w:val="lowerRoman"/>
      <w:lvlText w:val="%3."/>
      <w:lvlJc w:val="right"/>
      <w:pPr>
        <w:tabs>
          <w:tab w:val="num" w:pos="2160"/>
        </w:tabs>
        <w:ind w:left="2160" w:hanging="180"/>
      </w:pPr>
    </w:lvl>
    <w:lvl w:ilvl="3" w:tplc="33F00E62" w:tentative="true">
      <w:start w:val="1"/>
      <w:numFmt w:val="decimal"/>
      <w:lvlText w:val="%4."/>
      <w:lvlJc w:val="left"/>
      <w:pPr>
        <w:tabs>
          <w:tab w:val="num" w:pos="2880"/>
        </w:tabs>
        <w:ind w:left="2880" w:hanging="360"/>
      </w:pPr>
    </w:lvl>
    <w:lvl w:ilvl="4" w:tplc="19B6C1EA" w:tentative="true">
      <w:start w:val="1"/>
      <w:numFmt w:val="lowerLetter"/>
      <w:lvlText w:val="%5."/>
      <w:lvlJc w:val="left"/>
      <w:pPr>
        <w:tabs>
          <w:tab w:val="num" w:pos="3600"/>
        </w:tabs>
        <w:ind w:left="3600" w:hanging="360"/>
      </w:pPr>
    </w:lvl>
    <w:lvl w:ilvl="5" w:tplc="AE78D5E0" w:tentative="true">
      <w:start w:val="1"/>
      <w:numFmt w:val="lowerRoman"/>
      <w:lvlText w:val="%6."/>
      <w:lvlJc w:val="right"/>
      <w:pPr>
        <w:tabs>
          <w:tab w:val="num" w:pos="4320"/>
        </w:tabs>
        <w:ind w:left="4320" w:hanging="180"/>
      </w:pPr>
    </w:lvl>
    <w:lvl w:ilvl="6" w:tplc="6A84BCAE" w:tentative="true">
      <w:start w:val="1"/>
      <w:numFmt w:val="decimal"/>
      <w:lvlText w:val="%7."/>
      <w:lvlJc w:val="left"/>
      <w:pPr>
        <w:tabs>
          <w:tab w:val="num" w:pos="5040"/>
        </w:tabs>
        <w:ind w:left="5040" w:hanging="360"/>
      </w:pPr>
    </w:lvl>
    <w:lvl w:ilvl="7" w:tplc="DB305B98" w:tentative="true">
      <w:start w:val="1"/>
      <w:numFmt w:val="lowerLetter"/>
      <w:lvlText w:val="%8."/>
      <w:lvlJc w:val="left"/>
      <w:pPr>
        <w:tabs>
          <w:tab w:val="num" w:pos="5760"/>
        </w:tabs>
        <w:ind w:left="5760" w:hanging="360"/>
      </w:pPr>
    </w:lvl>
    <w:lvl w:ilvl="8" w:tplc="3F24A244" w:tentative="true">
      <w:start w:val="1"/>
      <w:numFmt w:val="lowerRoman"/>
      <w:lvlText w:val="%9."/>
      <w:lvlJc w:val="right"/>
      <w:pPr>
        <w:tabs>
          <w:tab w:val="num" w:pos="6480"/>
        </w:tabs>
        <w:ind w:left="6480" w:hanging="180"/>
      </w:pPr>
    </w:lvl>
  </w:abstractNum>
  <w:abstractNum w:abstractNumId="17">
    <w:nsid w:val="3B7A6DD6"/>
    <w:multiLevelType w:val="hybridMultilevel"/>
    <w:tmpl w:val="053ABA58"/>
    <w:lvl w:ilvl="0" w:tplc="A16AF644">
      <w:start w:val="1"/>
      <w:numFmt w:val="decimal"/>
      <w:lvlText w:val="%1."/>
      <w:lvlJc w:val="left"/>
      <w:pPr>
        <w:tabs>
          <w:tab w:val="num" w:pos="720"/>
        </w:tabs>
        <w:ind w:left="720" w:hanging="360"/>
      </w:pPr>
    </w:lvl>
    <w:lvl w:ilvl="1" w:tplc="41642946" w:tentative="true">
      <w:start w:val="1"/>
      <w:numFmt w:val="lowerLetter"/>
      <w:lvlText w:val="%2."/>
      <w:lvlJc w:val="left"/>
      <w:pPr>
        <w:tabs>
          <w:tab w:val="num" w:pos="1440"/>
        </w:tabs>
        <w:ind w:left="1440" w:hanging="360"/>
      </w:pPr>
    </w:lvl>
    <w:lvl w:ilvl="2" w:tplc="C9FC75E0" w:tentative="true">
      <w:start w:val="1"/>
      <w:numFmt w:val="lowerRoman"/>
      <w:lvlText w:val="%3."/>
      <w:lvlJc w:val="right"/>
      <w:pPr>
        <w:tabs>
          <w:tab w:val="num" w:pos="2160"/>
        </w:tabs>
        <w:ind w:left="2160" w:hanging="180"/>
      </w:pPr>
    </w:lvl>
    <w:lvl w:ilvl="3" w:tplc="959AC820" w:tentative="true">
      <w:start w:val="1"/>
      <w:numFmt w:val="decimal"/>
      <w:lvlText w:val="%4."/>
      <w:lvlJc w:val="left"/>
      <w:pPr>
        <w:tabs>
          <w:tab w:val="num" w:pos="2880"/>
        </w:tabs>
        <w:ind w:left="2880" w:hanging="360"/>
      </w:pPr>
    </w:lvl>
    <w:lvl w:ilvl="4" w:tplc="EC54DD7C" w:tentative="true">
      <w:start w:val="1"/>
      <w:numFmt w:val="lowerLetter"/>
      <w:lvlText w:val="%5."/>
      <w:lvlJc w:val="left"/>
      <w:pPr>
        <w:tabs>
          <w:tab w:val="num" w:pos="3600"/>
        </w:tabs>
        <w:ind w:left="3600" w:hanging="360"/>
      </w:pPr>
    </w:lvl>
    <w:lvl w:ilvl="5" w:tplc="97FC40D6" w:tentative="true">
      <w:start w:val="1"/>
      <w:numFmt w:val="lowerRoman"/>
      <w:lvlText w:val="%6."/>
      <w:lvlJc w:val="right"/>
      <w:pPr>
        <w:tabs>
          <w:tab w:val="num" w:pos="4320"/>
        </w:tabs>
        <w:ind w:left="4320" w:hanging="180"/>
      </w:pPr>
    </w:lvl>
    <w:lvl w:ilvl="6" w:tplc="C206E0C2" w:tentative="true">
      <w:start w:val="1"/>
      <w:numFmt w:val="decimal"/>
      <w:lvlText w:val="%7."/>
      <w:lvlJc w:val="left"/>
      <w:pPr>
        <w:tabs>
          <w:tab w:val="num" w:pos="5040"/>
        </w:tabs>
        <w:ind w:left="5040" w:hanging="360"/>
      </w:pPr>
    </w:lvl>
    <w:lvl w:ilvl="7" w:tplc="0E4002FC" w:tentative="true">
      <w:start w:val="1"/>
      <w:numFmt w:val="lowerLetter"/>
      <w:lvlText w:val="%8."/>
      <w:lvlJc w:val="left"/>
      <w:pPr>
        <w:tabs>
          <w:tab w:val="num" w:pos="5760"/>
        </w:tabs>
        <w:ind w:left="5760" w:hanging="360"/>
      </w:pPr>
    </w:lvl>
    <w:lvl w:ilvl="8" w:tplc="D4267808" w:tentative="true">
      <w:start w:val="1"/>
      <w:numFmt w:val="lowerRoman"/>
      <w:lvlText w:val="%9."/>
      <w:lvlJc w:val="right"/>
      <w:pPr>
        <w:tabs>
          <w:tab w:val="num" w:pos="6480"/>
        </w:tabs>
        <w:ind w:left="6480" w:hanging="180"/>
      </w:pPr>
    </w:lvl>
  </w:abstractNum>
  <w:abstractNum w:abstractNumId="18">
    <w:nsid w:val="442572C7"/>
    <w:multiLevelType w:val="hybridMultilevel"/>
    <w:tmpl w:val="4D7ABCE8"/>
    <w:lvl w:ilvl="0" w:tplc="066488AA">
      <w:start w:val="1"/>
      <w:numFmt w:val="decimal"/>
      <w:lvlText w:val="%1."/>
      <w:lvlJc w:val="left"/>
      <w:pPr>
        <w:ind w:left="1440" w:hanging="36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19">
    <w:nsid w:val="4BCF1726"/>
    <w:multiLevelType w:val="hybridMultilevel"/>
    <w:tmpl w:val="EBEE8980"/>
    <w:lvl w:ilvl="0" w:tplc="C5CCC1B6">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0">
    <w:nsid w:val="4C3726CD"/>
    <w:multiLevelType w:val="singleLevel"/>
    <w:tmpl w:val="0C09000F"/>
    <w:lvl w:ilvl="0">
      <w:start w:val="1"/>
      <w:numFmt w:val="decimal"/>
      <w:lvlText w:val="%1."/>
      <w:lvlJc w:val="left"/>
      <w:pPr>
        <w:tabs>
          <w:tab w:val="num" w:pos="360"/>
        </w:tabs>
        <w:ind w:left="360" w:hanging="360"/>
      </w:pPr>
      <w:rPr>
        <w:rFonts w:hint="default"/>
      </w:rPr>
    </w:lvl>
  </w:abstractNum>
  <w:abstractNum w:abstractNumId="21">
    <w:nsid w:val="4DE20CBE"/>
    <w:multiLevelType w:val="singleLevel"/>
    <w:tmpl w:val="2D16F0B8"/>
    <w:lvl w:ilvl="0">
      <w:start w:val="1"/>
      <w:numFmt w:val="bullet"/>
      <w:lvlText w:val="-"/>
      <w:lvlJc w:val="left"/>
      <w:pPr>
        <w:tabs>
          <w:tab w:val="num" w:pos="360"/>
        </w:tabs>
        <w:ind w:left="360" w:hanging="360"/>
      </w:pPr>
      <w:rPr>
        <w:rFonts w:hint="default"/>
      </w:rPr>
    </w:lvl>
  </w:abstractNum>
  <w:abstractNum w:abstractNumId="22">
    <w:nsid w:val="4F0F37F2"/>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50731689"/>
    <w:multiLevelType w:val="hybridMultilevel"/>
    <w:tmpl w:val="14E85076"/>
    <w:lvl w:ilvl="0" w:tplc="C94E527E">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4">
    <w:nsid w:val="515A37D9"/>
    <w:multiLevelType w:val="singleLevel"/>
    <w:tmpl w:val="0C09000F"/>
    <w:lvl w:ilvl="0">
      <w:start w:val="1"/>
      <w:numFmt w:val="decimal"/>
      <w:lvlText w:val="%1."/>
      <w:lvlJc w:val="left"/>
      <w:pPr>
        <w:tabs>
          <w:tab w:val="num" w:pos="360"/>
        </w:tabs>
        <w:ind w:left="360" w:hanging="360"/>
      </w:pPr>
      <w:rPr>
        <w:rFonts w:hint="default"/>
      </w:rPr>
    </w:lvl>
  </w:abstractNum>
  <w:abstractNum w:abstractNumId="25">
    <w:nsid w:val="54587DDE"/>
    <w:multiLevelType w:val="hybridMultilevel"/>
    <w:tmpl w:val="1098E67C"/>
    <w:lvl w:ilvl="0" w:tplc="D576937C">
      <w:start w:val="1"/>
      <w:numFmt w:val="decimal"/>
      <w:lvlText w:val="%1."/>
      <w:lvlJc w:val="left"/>
      <w:pPr>
        <w:ind w:left="720" w:hanging="360"/>
      </w:pPr>
      <w:rPr>
        <w:rFonts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6">
    <w:nsid w:val="55DA4FDC"/>
    <w:multiLevelType w:val="hybridMultilevel"/>
    <w:tmpl w:val="F3104CBA"/>
    <w:lvl w:ilvl="0" w:tplc="630299B4">
      <w:start w:val="19"/>
      <w:numFmt w:val="bullet"/>
      <w:lvlText w:val="-"/>
      <w:lvlJc w:val="left"/>
      <w:pPr>
        <w:ind w:left="720" w:hanging="360"/>
      </w:pPr>
      <w:rPr>
        <w:rFonts w:hint="default" w:ascii="Times New Roman" w:hAnsi="Times New Roman" w:eastAsia="Times New Roman" w:cs="Times New Roman"/>
        <w:sz w:val="24"/>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7">
    <w:nsid w:val="5918265D"/>
    <w:multiLevelType w:val="singleLevel"/>
    <w:tmpl w:val="D1C4C574"/>
    <w:lvl w:ilvl="0">
      <w:start w:val="1"/>
      <w:numFmt w:val="decimal"/>
      <w:lvlText w:val="%1."/>
      <w:lvlJc w:val="left"/>
      <w:pPr>
        <w:tabs>
          <w:tab w:val="num" w:pos="1080"/>
        </w:tabs>
        <w:ind w:left="1080" w:hanging="360"/>
      </w:pPr>
      <w:rPr>
        <w:rFonts w:hint="default"/>
      </w:rPr>
    </w:lvl>
  </w:abstractNum>
  <w:abstractNum w:abstractNumId="28">
    <w:nsid w:val="5A4D1035"/>
    <w:multiLevelType w:val="singleLevel"/>
    <w:tmpl w:val="0C09000F"/>
    <w:lvl w:ilvl="0">
      <w:start w:val="1"/>
      <w:numFmt w:val="decimal"/>
      <w:lvlText w:val="%1."/>
      <w:lvlJc w:val="left"/>
      <w:pPr>
        <w:tabs>
          <w:tab w:val="num" w:pos="360"/>
        </w:tabs>
        <w:ind w:left="360" w:hanging="360"/>
      </w:pPr>
      <w:rPr>
        <w:rFonts w:hint="default"/>
      </w:rPr>
    </w:lvl>
  </w:abstractNum>
  <w:abstractNum w:abstractNumId="29">
    <w:nsid w:val="62AE7055"/>
    <w:multiLevelType w:val="hybridMultilevel"/>
    <w:tmpl w:val="2E7C9FF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0">
    <w:nsid w:val="684865CC"/>
    <w:multiLevelType w:val="hybridMultilevel"/>
    <w:tmpl w:val="AB7EA2FE"/>
    <w:lvl w:ilvl="0" w:tplc="19AE87F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1">
    <w:nsid w:val="6A366269"/>
    <w:multiLevelType w:val="hybridMultilevel"/>
    <w:tmpl w:val="84624A90"/>
    <w:lvl w:ilvl="0" w:tplc="CFD2308A">
      <w:start w:val="4"/>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2">
    <w:nsid w:val="6B637EF0"/>
    <w:multiLevelType w:val="hybridMultilevel"/>
    <w:tmpl w:val="13060C20"/>
    <w:lvl w:ilvl="0" w:tplc="B0229760">
      <w:start w:val="1"/>
      <w:numFmt w:val="decimal"/>
      <w:lvlText w:val="%1."/>
      <w:lvlJc w:val="left"/>
      <w:pPr>
        <w:tabs>
          <w:tab w:val="num" w:pos="720"/>
        </w:tabs>
        <w:ind w:left="720" w:hanging="360"/>
      </w:pPr>
    </w:lvl>
    <w:lvl w:ilvl="1" w:tplc="D7D8162E" w:tentative="true">
      <w:start w:val="1"/>
      <w:numFmt w:val="lowerLetter"/>
      <w:lvlText w:val="%2."/>
      <w:lvlJc w:val="left"/>
      <w:pPr>
        <w:tabs>
          <w:tab w:val="num" w:pos="1440"/>
        </w:tabs>
        <w:ind w:left="1440" w:hanging="360"/>
      </w:pPr>
    </w:lvl>
    <w:lvl w:ilvl="2" w:tplc="54C21C86" w:tentative="true">
      <w:start w:val="1"/>
      <w:numFmt w:val="lowerRoman"/>
      <w:lvlText w:val="%3."/>
      <w:lvlJc w:val="right"/>
      <w:pPr>
        <w:tabs>
          <w:tab w:val="num" w:pos="2160"/>
        </w:tabs>
        <w:ind w:left="2160" w:hanging="180"/>
      </w:pPr>
    </w:lvl>
    <w:lvl w:ilvl="3" w:tplc="B07E6DDE" w:tentative="true">
      <w:start w:val="1"/>
      <w:numFmt w:val="decimal"/>
      <w:lvlText w:val="%4."/>
      <w:lvlJc w:val="left"/>
      <w:pPr>
        <w:tabs>
          <w:tab w:val="num" w:pos="2880"/>
        </w:tabs>
        <w:ind w:left="2880" w:hanging="360"/>
      </w:pPr>
    </w:lvl>
    <w:lvl w:ilvl="4" w:tplc="44EEBBE2" w:tentative="true">
      <w:start w:val="1"/>
      <w:numFmt w:val="lowerLetter"/>
      <w:lvlText w:val="%5."/>
      <w:lvlJc w:val="left"/>
      <w:pPr>
        <w:tabs>
          <w:tab w:val="num" w:pos="3600"/>
        </w:tabs>
        <w:ind w:left="3600" w:hanging="360"/>
      </w:pPr>
    </w:lvl>
    <w:lvl w:ilvl="5" w:tplc="7D02170C" w:tentative="true">
      <w:start w:val="1"/>
      <w:numFmt w:val="lowerRoman"/>
      <w:lvlText w:val="%6."/>
      <w:lvlJc w:val="right"/>
      <w:pPr>
        <w:tabs>
          <w:tab w:val="num" w:pos="4320"/>
        </w:tabs>
        <w:ind w:left="4320" w:hanging="180"/>
      </w:pPr>
    </w:lvl>
    <w:lvl w:ilvl="6" w:tplc="7BF61684" w:tentative="true">
      <w:start w:val="1"/>
      <w:numFmt w:val="decimal"/>
      <w:lvlText w:val="%7."/>
      <w:lvlJc w:val="left"/>
      <w:pPr>
        <w:tabs>
          <w:tab w:val="num" w:pos="5040"/>
        </w:tabs>
        <w:ind w:left="5040" w:hanging="360"/>
      </w:pPr>
    </w:lvl>
    <w:lvl w:ilvl="7" w:tplc="43E4FA38" w:tentative="true">
      <w:start w:val="1"/>
      <w:numFmt w:val="lowerLetter"/>
      <w:lvlText w:val="%8."/>
      <w:lvlJc w:val="left"/>
      <w:pPr>
        <w:tabs>
          <w:tab w:val="num" w:pos="5760"/>
        </w:tabs>
        <w:ind w:left="5760" w:hanging="360"/>
      </w:pPr>
    </w:lvl>
    <w:lvl w:ilvl="8" w:tplc="F9F49A6C" w:tentative="true">
      <w:start w:val="1"/>
      <w:numFmt w:val="lowerRoman"/>
      <w:lvlText w:val="%9."/>
      <w:lvlJc w:val="right"/>
      <w:pPr>
        <w:tabs>
          <w:tab w:val="num" w:pos="6480"/>
        </w:tabs>
        <w:ind w:left="6480" w:hanging="180"/>
      </w:pPr>
    </w:lvl>
  </w:abstractNum>
  <w:abstractNum w:abstractNumId="33">
    <w:nsid w:val="6B666901"/>
    <w:multiLevelType w:val="hybridMultilevel"/>
    <w:tmpl w:val="99B43A08"/>
    <w:lvl w:ilvl="0" w:tplc="43FCAF82">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6D1F07F3"/>
    <w:multiLevelType w:val="singleLevel"/>
    <w:tmpl w:val="4CC224D6"/>
    <w:lvl w:ilvl="0">
      <w:start w:val="1"/>
      <w:numFmt w:val="decimal"/>
      <w:lvlText w:val="%1."/>
      <w:lvlJc w:val="left"/>
      <w:pPr>
        <w:tabs>
          <w:tab w:val="num" w:pos="1080"/>
        </w:tabs>
        <w:ind w:left="1080" w:hanging="360"/>
      </w:pPr>
      <w:rPr>
        <w:rFonts w:hint="default"/>
      </w:rPr>
    </w:lvl>
  </w:abstractNum>
  <w:abstractNum w:abstractNumId="35">
    <w:nsid w:val="6ED360F7"/>
    <w:multiLevelType w:val="hybridMultilevel"/>
    <w:tmpl w:val="66FC4816"/>
    <w:lvl w:ilvl="0" w:tplc="399C9414">
      <w:start w:val="1"/>
      <w:numFmt w:val="decimal"/>
      <w:lvlText w:val="%1."/>
      <w:lvlJc w:val="left"/>
      <w:pPr>
        <w:tabs>
          <w:tab w:val="num" w:pos="360"/>
        </w:tabs>
        <w:ind w:left="360" w:hanging="360"/>
      </w:pPr>
    </w:lvl>
    <w:lvl w:ilvl="1" w:tplc="574A07B2" w:tentative="true">
      <w:start w:val="1"/>
      <w:numFmt w:val="lowerLetter"/>
      <w:lvlText w:val="%2."/>
      <w:lvlJc w:val="left"/>
      <w:pPr>
        <w:tabs>
          <w:tab w:val="num" w:pos="1080"/>
        </w:tabs>
        <w:ind w:left="1080" w:hanging="360"/>
      </w:pPr>
    </w:lvl>
    <w:lvl w:ilvl="2" w:tplc="9C7603D8" w:tentative="true">
      <w:start w:val="1"/>
      <w:numFmt w:val="lowerRoman"/>
      <w:lvlText w:val="%3."/>
      <w:lvlJc w:val="right"/>
      <w:pPr>
        <w:tabs>
          <w:tab w:val="num" w:pos="1800"/>
        </w:tabs>
        <w:ind w:left="1800" w:hanging="180"/>
      </w:pPr>
    </w:lvl>
    <w:lvl w:ilvl="3" w:tplc="B5840092" w:tentative="true">
      <w:start w:val="1"/>
      <w:numFmt w:val="decimal"/>
      <w:lvlText w:val="%4."/>
      <w:lvlJc w:val="left"/>
      <w:pPr>
        <w:tabs>
          <w:tab w:val="num" w:pos="2520"/>
        </w:tabs>
        <w:ind w:left="2520" w:hanging="360"/>
      </w:pPr>
    </w:lvl>
    <w:lvl w:ilvl="4" w:tplc="1CAA0C52" w:tentative="true">
      <w:start w:val="1"/>
      <w:numFmt w:val="lowerLetter"/>
      <w:lvlText w:val="%5."/>
      <w:lvlJc w:val="left"/>
      <w:pPr>
        <w:tabs>
          <w:tab w:val="num" w:pos="3240"/>
        </w:tabs>
        <w:ind w:left="3240" w:hanging="360"/>
      </w:pPr>
    </w:lvl>
    <w:lvl w:ilvl="5" w:tplc="14F8B08C" w:tentative="true">
      <w:start w:val="1"/>
      <w:numFmt w:val="lowerRoman"/>
      <w:lvlText w:val="%6."/>
      <w:lvlJc w:val="right"/>
      <w:pPr>
        <w:tabs>
          <w:tab w:val="num" w:pos="3960"/>
        </w:tabs>
        <w:ind w:left="3960" w:hanging="180"/>
      </w:pPr>
    </w:lvl>
    <w:lvl w:ilvl="6" w:tplc="5A12C5A8" w:tentative="true">
      <w:start w:val="1"/>
      <w:numFmt w:val="decimal"/>
      <w:lvlText w:val="%7."/>
      <w:lvlJc w:val="left"/>
      <w:pPr>
        <w:tabs>
          <w:tab w:val="num" w:pos="4680"/>
        </w:tabs>
        <w:ind w:left="4680" w:hanging="360"/>
      </w:pPr>
    </w:lvl>
    <w:lvl w:ilvl="7" w:tplc="4C68B830" w:tentative="true">
      <w:start w:val="1"/>
      <w:numFmt w:val="lowerLetter"/>
      <w:lvlText w:val="%8."/>
      <w:lvlJc w:val="left"/>
      <w:pPr>
        <w:tabs>
          <w:tab w:val="num" w:pos="5400"/>
        </w:tabs>
        <w:ind w:left="5400" w:hanging="360"/>
      </w:pPr>
    </w:lvl>
    <w:lvl w:ilvl="8" w:tplc="988C9758" w:tentative="true">
      <w:start w:val="1"/>
      <w:numFmt w:val="lowerRoman"/>
      <w:lvlText w:val="%9."/>
      <w:lvlJc w:val="right"/>
      <w:pPr>
        <w:tabs>
          <w:tab w:val="num" w:pos="6120"/>
        </w:tabs>
        <w:ind w:left="6120" w:hanging="180"/>
      </w:pPr>
    </w:lvl>
  </w:abstractNum>
  <w:abstractNum w:abstractNumId="36">
    <w:nsid w:val="6FE15D6E"/>
    <w:multiLevelType w:val="hybridMultilevel"/>
    <w:tmpl w:val="F57C509E"/>
    <w:lvl w:ilvl="0" w:tplc="72488E12">
      <w:start w:val="19"/>
      <w:numFmt w:val="bullet"/>
      <w:lvlText w:val="-"/>
      <w:lvlJc w:val="left"/>
      <w:pPr>
        <w:ind w:left="420" w:hanging="360"/>
      </w:pPr>
      <w:rPr>
        <w:rFonts w:hint="default" w:ascii="Times New Roman" w:hAnsi="Times New Roman" w:eastAsia="Times New Roman" w:cs="Times New Roman"/>
      </w:rPr>
    </w:lvl>
    <w:lvl w:ilvl="1" w:tplc="041A0003" w:tentative="true">
      <w:start w:val="1"/>
      <w:numFmt w:val="bullet"/>
      <w:lvlText w:val="o"/>
      <w:lvlJc w:val="left"/>
      <w:pPr>
        <w:ind w:left="1140" w:hanging="360"/>
      </w:pPr>
      <w:rPr>
        <w:rFonts w:hint="default" w:ascii="Courier New" w:hAnsi="Courier New" w:cs="Courier New"/>
      </w:rPr>
    </w:lvl>
    <w:lvl w:ilvl="2" w:tplc="041A0005" w:tentative="true">
      <w:start w:val="1"/>
      <w:numFmt w:val="bullet"/>
      <w:lvlText w:val=""/>
      <w:lvlJc w:val="left"/>
      <w:pPr>
        <w:ind w:left="1860" w:hanging="360"/>
      </w:pPr>
      <w:rPr>
        <w:rFonts w:hint="default" w:ascii="Wingdings" w:hAnsi="Wingdings"/>
      </w:rPr>
    </w:lvl>
    <w:lvl w:ilvl="3" w:tplc="041A0001" w:tentative="true">
      <w:start w:val="1"/>
      <w:numFmt w:val="bullet"/>
      <w:lvlText w:val=""/>
      <w:lvlJc w:val="left"/>
      <w:pPr>
        <w:ind w:left="2580" w:hanging="360"/>
      </w:pPr>
      <w:rPr>
        <w:rFonts w:hint="default" w:ascii="Symbol" w:hAnsi="Symbol"/>
      </w:rPr>
    </w:lvl>
    <w:lvl w:ilvl="4" w:tplc="041A0003" w:tentative="true">
      <w:start w:val="1"/>
      <w:numFmt w:val="bullet"/>
      <w:lvlText w:val="o"/>
      <w:lvlJc w:val="left"/>
      <w:pPr>
        <w:ind w:left="3300" w:hanging="360"/>
      </w:pPr>
      <w:rPr>
        <w:rFonts w:hint="default" w:ascii="Courier New" w:hAnsi="Courier New" w:cs="Courier New"/>
      </w:rPr>
    </w:lvl>
    <w:lvl w:ilvl="5" w:tplc="041A0005" w:tentative="true">
      <w:start w:val="1"/>
      <w:numFmt w:val="bullet"/>
      <w:lvlText w:val=""/>
      <w:lvlJc w:val="left"/>
      <w:pPr>
        <w:ind w:left="4020" w:hanging="360"/>
      </w:pPr>
      <w:rPr>
        <w:rFonts w:hint="default" w:ascii="Wingdings" w:hAnsi="Wingdings"/>
      </w:rPr>
    </w:lvl>
    <w:lvl w:ilvl="6" w:tplc="041A0001" w:tentative="true">
      <w:start w:val="1"/>
      <w:numFmt w:val="bullet"/>
      <w:lvlText w:val=""/>
      <w:lvlJc w:val="left"/>
      <w:pPr>
        <w:ind w:left="4740" w:hanging="360"/>
      </w:pPr>
      <w:rPr>
        <w:rFonts w:hint="default" w:ascii="Symbol" w:hAnsi="Symbol"/>
      </w:rPr>
    </w:lvl>
    <w:lvl w:ilvl="7" w:tplc="041A0003" w:tentative="true">
      <w:start w:val="1"/>
      <w:numFmt w:val="bullet"/>
      <w:lvlText w:val="o"/>
      <w:lvlJc w:val="left"/>
      <w:pPr>
        <w:ind w:left="5460" w:hanging="360"/>
      </w:pPr>
      <w:rPr>
        <w:rFonts w:hint="default" w:ascii="Courier New" w:hAnsi="Courier New" w:cs="Courier New"/>
      </w:rPr>
    </w:lvl>
    <w:lvl w:ilvl="8" w:tplc="041A0005" w:tentative="true">
      <w:start w:val="1"/>
      <w:numFmt w:val="bullet"/>
      <w:lvlText w:val=""/>
      <w:lvlJc w:val="left"/>
      <w:pPr>
        <w:ind w:left="6180" w:hanging="360"/>
      </w:pPr>
      <w:rPr>
        <w:rFonts w:hint="default" w:ascii="Wingdings" w:hAnsi="Wingdings"/>
      </w:rPr>
    </w:lvl>
  </w:abstractNum>
  <w:abstractNum w:abstractNumId="37">
    <w:nsid w:val="71297A11"/>
    <w:multiLevelType w:val="singleLevel"/>
    <w:tmpl w:val="5176A898"/>
    <w:lvl w:ilvl="0">
      <w:start w:val="2"/>
      <w:numFmt w:val="bullet"/>
      <w:lvlText w:val="-"/>
      <w:lvlJc w:val="left"/>
      <w:pPr>
        <w:tabs>
          <w:tab w:val="num" w:pos="1080"/>
        </w:tabs>
        <w:ind w:left="1080" w:hanging="360"/>
      </w:pPr>
      <w:rPr>
        <w:rFonts w:hint="default"/>
      </w:rPr>
    </w:lvl>
  </w:abstractNum>
  <w:abstractNum w:abstractNumId="38">
    <w:nsid w:val="71EF3F6B"/>
    <w:multiLevelType w:val="singleLevel"/>
    <w:tmpl w:val="0C09000F"/>
    <w:lvl w:ilvl="0">
      <w:start w:val="1"/>
      <w:numFmt w:val="decimal"/>
      <w:lvlText w:val="%1."/>
      <w:lvlJc w:val="left"/>
      <w:pPr>
        <w:tabs>
          <w:tab w:val="num" w:pos="360"/>
        </w:tabs>
        <w:ind w:left="360" w:hanging="360"/>
      </w:pPr>
      <w:rPr>
        <w:rFonts w:hint="default"/>
      </w:rPr>
    </w:lvl>
  </w:abstractNum>
  <w:abstractNum w:abstractNumId="39">
    <w:nsid w:val="722D0053"/>
    <w:multiLevelType w:val="hybridMultilevel"/>
    <w:tmpl w:val="95F41E76"/>
    <w:lvl w:ilvl="0" w:tplc="B28E817A">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0">
    <w:nsid w:val="7F91241B"/>
    <w:multiLevelType w:val="hybridMultilevel"/>
    <w:tmpl w:val="66A6875E"/>
    <w:lvl w:ilvl="0" w:tplc="3AB49C8E">
      <w:start w:val="19"/>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27"/>
  </w:num>
  <w:num w:numId="2">
    <w:abstractNumId w:val="37"/>
  </w:num>
  <w:num w:numId="3">
    <w:abstractNumId w:val="14"/>
  </w:num>
  <w:num w:numId="4">
    <w:abstractNumId w:val="11"/>
  </w:num>
  <w:num w:numId="5">
    <w:abstractNumId w:val="1"/>
  </w:num>
  <w:num w:numId="6">
    <w:abstractNumId w:val="22"/>
  </w:num>
  <w:num w:numId="7">
    <w:abstractNumId w:val="0"/>
  </w:num>
  <w:num w:numId="8">
    <w:abstractNumId w:val="34"/>
  </w:num>
  <w:num w:numId="9">
    <w:abstractNumId w:val="24"/>
  </w:num>
  <w:num w:numId="10">
    <w:abstractNumId w:val="20"/>
  </w:num>
  <w:num w:numId="11">
    <w:abstractNumId w:val="21"/>
  </w:num>
  <w:num w:numId="12">
    <w:abstractNumId w:val="12"/>
  </w:num>
  <w:num w:numId="13">
    <w:abstractNumId w:val="28"/>
  </w:num>
  <w:num w:numId="14">
    <w:abstractNumId w:val="6"/>
  </w:num>
  <w:num w:numId="15">
    <w:abstractNumId w:val="38"/>
  </w:num>
  <w:num w:numId="16">
    <w:abstractNumId w:val="17"/>
  </w:num>
  <w:num w:numId="17">
    <w:abstractNumId w:val="16"/>
  </w:num>
  <w:num w:numId="18">
    <w:abstractNumId w:val="35"/>
  </w:num>
  <w:num w:numId="19">
    <w:abstractNumId w:val="32"/>
  </w:num>
  <w:num w:numId="20">
    <w:abstractNumId w:val="29"/>
  </w:num>
  <w:num w:numId="21">
    <w:abstractNumId w:val="30"/>
  </w:num>
  <w:num w:numId="22">
    <w:abstractNumId w:val="19"/>
  </w:num>
  <w:num w:numId="23">
    <w:abstractNumId w:val="36"/>
  </w:num>
  <w:num w:numId="24">
    <w:abstractNumId w:val="13"/>
  </w:num>
  <w:num w:numId="25">
    <w:abstractNumId w:val="39"/>
  </w:num>
  <w:num w:numId="26">
    <w:abstractNumId w:val="2"/>
  </w:num>
  <w:num w:numId="27">
    <w:abstractNumId w:val="25"/>
  </w:num>
  <w:num w:numId="28">
    <w:abstractNumId w:val="3"/>
  </w:num>
  <w:num w:numId="29">
    <w:abstractNumId w:val="5"/>
  </w:num>
  <w:num w:numId="30">
    <w:abstractNumId w:val="40"/>
  </w:num>
  <w:num w:numId="31">
    <w:abstractNumId w:val="26"/>
  </w:num>
  <w:num w:numId="32">
    <w:abstractNumId w:val="31"/>
  </w:num>
  <w:num w:numId="33">
    <w:abstractNumId w:val="8"/>
  </w:num>
  <w:num w:numId="34">
    <w:abstractNumId w:val="18"/>
  </w:num>
  <w:num w:numId="35">
    <w:abstractNumId w:val="4"/>
  </w:num>
  <w:num w:numId="36">
    <w:abstractNumId w:val="33"/>
  </w:num>
  <w:num w:numId="37">
    <w:abstractNumId w:val="7"/>
  </w:num>
  <w:num w:numId="38">
    <w:abstractNumId w:val="23"/>
  </w:num>
  <w:num w:numId="39">
    <w:abstractNumId w:val="10"/>
  </w:num>
  <w:num w:numId="40">
    <w:abstractNumId w:val="15"/>
  </w:num>
  <w:num w:numId="41">
    <w:abstractNumId w:val="9"/>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43F0"/>
    <w:rsid w:val="00005522"/>
    <w:rsid w:val="00010972"/>
    <w:rsid w:val="0001282E"/>
    <w:rsid w:val="00013AF1"/>
    <w:rsid w:val="00013DCC"/>
    <w:rsid w:val="00014468"/>
    <w:rsid w:val="000200A7"/>
    <w:rsid w:val="000218B1"/>
    <w:rsid w:val="00024CED"/>
    <w:rsid w:val="00025278"/>
    <w:rsid w:val="00034B19"/>
    <w:rsid w:val="00036DB5"/>
    <w:rsid w:val="000520E4"/>
    <w:rsid w:val="000524DE"/>
    <w:rsid w:val="0005300C"/>
    <w:rsid w:val="00053F24"/>
    <w:rsid w:val="00057713"/>
    <w:rsid w:val="00062D78"/>
    <w:rsid w:val="000637EA"/>
    <w:rsid w:val="00082918"/>
    <w:rsid w:val="000831E1"/>
    <w:rsid w:val="00083C49"/>
    <w:rsid w:val="00084CB3"/>
    <w:rsid w:val="00090119"/>
    <w:rsid w:val="000908FB"/>
    <w:rsid w:val="0009394A"/>
    <w:rsid w:val="0009458F"/>
    <w:rsid w:val="00094E62"/>
    <w:rsid w:val="00096BE9"/>
    <w:rsid w:val="0009744A"/>
    <w:rsid w:val="000A1C7B"/>
    <w:rsid w:val="000A1CBF"/>
    <w:rsid w:val="000A2F70"/>
    <w:rsid w:val="000A6FF3"/>
    <w:rsid w:val="000A72AF"/>
    <w:rsid w:val="000B0CF1"/>
    <w:rsid w:val="000C0477"/>
    <w:rsid w:val="000C3A50"/>
    <w:rsid w:val="000C7507"/>
    <w:rsid w:val="000D2303"/>
    <w:rsid w:val="000D5C07"/>
    <w:rsid w:val="000D5FAE"/>
    <w:rsid w:val="000D6CD8"/>
    <w:rsid w:val="000E2955"/>
    <w:rsid w:val="000E6323"/>
    <w:rsid w:val="000F557D"/>
    <w:rsid w:val="0010464A"/>
    <w:rsid w:val="00127F70"/>
    <w:rsid w:val="00140CDD"/>
    <w:rsid w:val="00143FFB"/>
    <w:rsid w:val="001449ED"/>
    <w:rsid w:val="0016338A"/>
    <w:rsid w:val="00166533"/>
    <w:rsid w:val="00167338"/>
    <w:rsid w:val="00171A3B"/>
    <w:rsid w:val="00174299"/>
    <w:rsid w:val="001758E7"/>
    <w:rsid w:val="001810BD"/>
    <w:rsid w:val="001817D9"/>
    <w:rsid w:val="00182264"/>
    <w:rsid w:val="00185F69"/>
    <w:rsid w:val="0018641D"/>
    <w:rsid w:val="00186D9D"/>
    <w:rsid w:val="00193C88"/>
    <w:rsid w:val="00196E20"/>
    <w:rsid w:val="0019742B"/>
    <w:rsid w:val="00197A16"/>
    <w:rsid w:val="001B02FD"/>
    <w:rsid w:val="001B09F7"/>
    <w:rsid w:val="001B2F92"/>
    <w:rsid w:val="001C12A5"/>
    <w:rsid w:val="001C226D"/>
    <w:rsid w:val="001C3481"/>
    <w:rsid w:val="001C3534"/>
    <w:rsid w:val="001C60A8"/>
    <w:rsid w:val="001C7A15"/>
    <w:rsid w:val="001D0A2C"/>
    <w:rsid w:val="001D139F"/>
    <w:rsid w:val="001D26BF"/>
    <w:rsid w:val="001D2753"/>
    <w:rsid w:val="001D3F43"/>
    <w:rsid w:val="001D6924"/>
    <w:rsid w:val="001D7054"/>
    <w:rsid w:val="001D7869"/>
    <w:rsid w:val="001E4617"/>
    <w:rsid w:val="001E4A08"/>
    <w:rsid w:val="001F1E31"/>
    <w:rsid w:val="001F20CA"/>
    <w:rsid w:val="001F48AA"/>
    <w:rsid w:val="001F55D1"/>
    <w:rsid w:val="00201A09"/>
    <w:rsid w:val="00203990"/>
    <w:rsid w:val="002111BB"/>
    <w:rsid w:val="00212F31"/>
    <w:rsid w:val="002236B8"/>
    <w:rsid w:val="00225E3A"/>
    <w:rsid w:val="002309EC"/>
    <w:rsid w:val="00230AF5"/>
    <w:rsid w:val="0024358A"/>
    <w:rsid w:val="0025205C"/>
    <w:rsid w:val="002536D5"/>
    <w:rsid w:val="002536DE"/>
    <w:rsid w:val="00254CA9"/>
    <w:rsid w:val="00264E22"/>
    <w:rsid w:val="002662CD"/>
    <w:rsid w:val="00274230"/>
    <w:rsid w:val="00275E51"/>
    <w:rsid w:val="0027665B"/>
    <w:rsid w:val="00277596"/>
    <w:rsid w:val="00280112"/>
    <w:rsid w:val="00282C2E"/>
    <w:rsid w:val="0028578C"/>
    <w:rsid w:val="00285965"/>
    <w:rsid w:val="00285BFA"/>
    <w:rsid w:val="002862C6"/>
    <w:rsid w:val="00287FBB"/>
    <w:rsid w:val="0029107D"/>
    <w:rsid w:val="0029126C"/>
    <w:rsid w:val="00296F97"/>
    <w:rsid w:val="002A0D63"/>
    <w:rsid w:val="002A7462"/>
    <w:rsid w:val="002B2569"/>
    <w:rsid w:val="002B4A26"/>
    <w:rsid w:val="002C24B1"/>
    <w:rsid w:val="002C4FC3"/>
    <w:rsid w:val="002D4969"/>
    <w:rsid w:val="002E6BD2"/>
    <w:rsid w:val="002E7307"/>
    <w:rsid w:val="002E7B99"/>
    <w:rsid w:val="002F07F2"/>
    <w:rsid w:val="002F3688"/>
    <w:rsid w:val="002F5E65"/>
    <w:rsid w:val="00303749"/>
    <w:rsid w:val="003037DA"/>
    <w:rsid w:val="00306A4B"/>
    <w:rsid w:val="003100CC"/>
    <w:rsid w:val="00312F21"/>
    <w:rsid w:val="00314F0A"/>
    <w:rsid w:val="00316EC9"/>
    <w:rsid w:val="00320E58"/>
    <w:rsid w:val="00321109"/>
    <w:rsid w:val="003217C5"/>
    <w:rsid w:val="003246C5"/>
    <w:rsid w:val="00327F75"/>
    <w:rsid w:val="00331374"/>
    <w:rsid w:val="00336937"/>
    <w:rsid w:val="00336FBC"/>
    <w:rsid w:val="003410B3"/>
    <w:rsid w:val="00343A49"/>
    <w:rsid w:val="003513CA"/>
    <w:rsid w:val="00353D12"/>
    <w:rsid w:val="0035466E"/>
    <w:rsid w:val="003557DC"/>
    <w:rsid w:val="003576DB"/>
    <w:rsid w:val="00362118"/>
    <w:rsid w:val="003647B5"/>
    <w:rsid w:val="003652F9"/>
    <w:rsid w:val="0036678C"/>
    <w:rsid w:val="0037283D"/>
    <w:rsid w:val="0037475C"/>
    <w:rsid w:val="003854B1"/>
    <w:rsid w:val="003869AC"/>
    <w:rsid w:val="003879EE"/>
    <w:rsid w:val="0039196D"/>
    <w:rsid w:val="00391A23"/>
    <w:rsid w:val="0039286A"/>
    <w:rsid w:val="00395794"/>
    <w:rsid w:val="00395815"/>
    <w:rsid w:val="00395C61"/>
    <w:rsid w:val="003A02C8"/>
    <w:rsid w:val="003A766D"/>
    <w:rsid w:val="003B27A4"/>
    <w:rsid w:val="003B3DEF"/>
    <w:rsid w:val="003B6583"/>
    <w:rsid w:val="003B6ED0"/>
    <w:rsid w:val="003D212C"/>
    <w:rsid w:val="003D4368"/>
    <w:rsid w:val="003D4791"/>
    <w:rsid w:val="003D56EE"/>
    <w:rsid w:val="003F0FB0"/>
    <w:rsid w:val="003F31A5"/>
    <w:rsid w:val="00403BBC"/>
    <w:rsid w:val="00404EFE"/>
    <w:rsid w:val="0041178A"/>
    <w:rsid w:val="00413690"/>
    <w:rsid w:val="00415D1A"/>
    <w:rsid w:val="00430381"/>
    <w:rsid w:val="00432154"/>
    <w:rsid w:val="00435F8C"/>
    <w:rsid w:val="00443633"/>
    <w:rsid w:val="00444D57"/>
    <w:rsid w:val="00450AA2"/>
    <w:rsid w:val="00461B27"/>
    <w:rsid w:val="00463CA7"/>
    <w:rsid w:val="00464C84"/>
    <w:rsid w:val="004703B6"/>
    <w:rsid w:val="00473B89"/>
    <w:rsid w:val="00480806"/>
    <w:rsid w:val="00480C14"/>
    <w:rsid w:val="004812E1"/>
    <w:rsid w:val="00481645"/>
    <w:rsid w:val="00483F3B"/>
    <w:rsid w:val="00484917"/>
    <w:rsid w:val="00496332"/>
    <w:rsid w:val="004970A0"/>
    <w:rsid w:val="004A2D0C"/>
    <w:rsid w:val="004A4831"/>
    <w:rsid w:val="004B1BB3"/>
    <w:rsid w:val="004B6DC4"/>
    <w:rsid w:val="004C08FD"/>
    <w:rsid w:val="004C0FD9"/>
    <w:rsid w:val="004C465E"/>
    <w:rsid w:val="004C5C80"/>
    <w:rsid w:val="004C6265"/>
    <w:rsid w:val="004D1BE7"/>
    <w:rsid w:val="004F313C"/>
    <w:rsid w:val="004F6649"/>
    <w:rsid w:val="004F6838"/>
    <w:rsid w:val="004F785E"/>
    <w:rsid w:val="004F7AE3"/>
    <w:rsid w:val="004F7FF3"/>
    <w:rsid w:val="005040C3"/>
    <w:rsid w:val="00511070"/>
    <w:rsid w:val="00515C8D"/>
    <w:rsid w:val="00521DD8"/>
    <w:rsid w:val="005221F5"/>
    <w:rsid w:val="0052263F"/>
    <w:rsid w:val="00523491"/>
    <w:rsid w:val="005304D7"/>
    <w:rsid w:val="00530C74"/>
    <w:rsid w:val="00531044"/>
    <w:rsid w:val="005358E5"/>
    <w:rsid w:val="005360F7"/>
    <w:rsid w:val="005368CA"/>
    <w:rsid w:val="005422C6"/>
    <w:rsid w:val="005422E3"/>
    <w:rsid w:val="00557ADD"/>
    <w:rsid w:val="00561A2E"/>
    <w:rsid w:val="00565F53"/>
    <w:rsid w:val="00566DC1"/>
    <w:rsid w:val="00572D20"/>
    <w:rsid w:val="005752FB"/>
    <w:rsid w:val="00575F7A"/>
    <w:rsid w:val="005762E9"/>
    <w:rsid w:val="005768AC"/>
    <w:rsid w:val="00577F78"/>
    <w:rsid w:val="00580ACE"/>
    <w:rsid w:val="00583C42"/>
    <w:rsid w:val="005A41A4"/>
    <w:rsid w:val="005B07DC"/>
    <w:rsid w:val="005C002A"/>
    <w:rsid w:val="005C03F3"/>
    <w:rsid w:val="005D0A1C"/>
    <w:rsid w:val="005D1D24"/>
    <w:rsid w:val="005D7175"/>
    <w:rsid w:val="005D7B66"/>
    <w:rsid w:val="005E226F"/>
    <w:rsid w:val="005E3918"/>
    <w:rsid w:val="005E48AF"/>
    <w:rsid w:val="005E4D13"/>
    <w:rsid w:val="005F009A"/>
    <w:rsid w:val="005F299A"/>
    <w:rsid w:val="005F59B2"/>
    <w:rsid w:val="005F72BB"/>
    <w:rsid w:val="005F7858"/>
    <w:rsid w:val="00600BB5"/>
    <w:rsid w:val="0060154F"/>
    <w:rsid w:val="00601D17"/>
    <w:rsid w:val="00611EED"/>
    <w:rsid w:val="00612096"/>
    <w:rsid w:val="006127C6"/>
    <w:rsid w:val="00613110"/>
    <w:rsid w:val="006155F6"/>
    <w:rsid w:val="006162A9"/>
    <w:rsid w:val="0061716B"/>
    <w:rsid w:val="00621883"/>
    <w:rsid w:val="0062208E"/>
    <w:rsid w:val="006225BD"/>
    <w:rsid w:val="00622C68"/>
    <w:rsid w:val="00625C93"/>
    <w:rsid w:val="00630087"/>
    <w:rsid w:val="006324DF"/>
    <w:rsid w:val="0063265D"/>
    <w:rsid w:val="006338F0"/>
    <w:rsid w:val="006340EF"/>
    <w:rsid w:val="006446D3"/>
    <w:rsid w:val="00645F9A"/>
    <w:rsid w:val="006460F2"/>
    <w:rsid w:val="00647A89"/>
    <w:rsid w:val="00650807"/>
    <w:rsid w:val="00656BCC"/>
    <w:rsid w:val="006609AE"/>
    <w:rsid w:val="0066241E"/>
    <w:rsid w:val="00666CE7"/>
    <w:rsid w:val="006674F4"/>
    <w:rsid w:val="00667AF9"/>
    <w:rsid w:val="00670649"/>
    <w:rsid w:val="00675B86"/>
    <w:rsid w:val="00677CCB"/>
    <w:rsid w:val="00684BFF"/>
    <w:rsid w:val="006908AC"/>
    <w:rsid w:val="0069157D"/>
    <w:rsid w:val="006A0F89"/>
    <w:rsid w:val="006A418E"/>
    <w:rsid w:val="006A4465"/>
    <w:rsid w:val="006A66AE"/>
    <w:rsid w:val="006B2B7C"/>
    <w:rsid w:val="006B3046"/>
    <w:rsid w:val="006B47F9"/>
    <w:rsid w:val="006B4D1B"/>
    <w:rsid w:val="006B4E88"/>
    <w:rsid w:val="006B62B9"/>
    <w:rsid w:val="006C1C76"/>
    <w:rsid w:val="006C2CDA"/>
    <w:rsid w:val="006C34B5"/>
    <w:rsid w:val="006C3547"/>
    <w:rsid w:val="006C7E12"/>
    <w:rsid w:val="006D1716"/>
    <w:rsid w:val="006D7AE9"/>
    <w:rsid w:val="006E224E"/>
    <w:rsid w:val="006E71DD"/>
    <w:rsid w:val="006E7FBE"/>
    <w:rsid w:val="006F11D1"/>
    <w:rsid w:val="006F406E"/>
    <w:rsid w:val="00712129"/>
    <w:rsid w:val="0071519A"/>
    <w:rsid w:val="0071542D"/>
    <w:rsid w:val="00715755"/>
    <w:rsid w:val="00716EB8"/>
    <w:rsid w:val="00717A01"/>
    <w:rsid w:val="00717F3F"/>
    <w:rsid w:val="007213D9"/>
    <w:rsid w:val="0072453E"/>
    <w:rsid w:val="00725D1B"/>
    <w:rsid w:val="007266BE"/>
    <w:rsid w:val="0072752A"/>
    <w:rsid w:val="0074040B"/>
    <w:rsid w:val="00742900"/>
    <w:rsid w:val="00742DBF"/>
    <w:rsid w:val="00743A8D"/>
    <w:rsid w:val="0075008F"/>
    <w:rsid w:val="0075044D"/>
    <w:rsid w:val="007507CE"/>
    <w:rsid w:val="007535FD"/>
    <w:rsid w:val="00760C94"/>
    <w:rsid w:val="0076142E"/>
    <w:rsid w:val="00762524"/>
    <w:rsid w:val="00763026"/>
    <w:rsid w:val="0076426E"/>
    <w:rsid w:val="00764708"/>
    <w:rsid w:val="007655A9"/>
    <w:rsid w:val="00766D7F"/>
    <w:rsid w:val="00773861"/>
    <w:rsid w:val="0077591E"/>
    <w:rsid w:val="00777141"/>
    <w:rsid w:val="00782C7B"/>
    <w:rsid w:val="007852A1"/>
    <w:rsid w:val="0078579B"/>
    <w:rsid w:val="00787172"/>
    <w:rsid w:val="0079022F"/>
    <w:rsid w:val="007906B1"/>
    <w:rsid w:val="0079415A"/>
    <w:rsid w:val="0079444F"/>
    <w:rsid w:val="007946F9"/>
    <w:rsid w:val="00797422"/>
    <w:rsid w:val="007A4824"/>
    <w:rsid w:val="007B08B4"/>
    <w:rsid w:val="007B148B"/>
    <w:rsid w:val="007B2CF4"/>
    <w:rsid w:val="007B3B90"/>
    <w:rsid w:val="007B3FD0"/>
    <w:rsid w:val="007C0609"/>
    <w:rsid w:val="007C10C9"/>
    <w:rsid w:val="007C312F"/>
    <w:rsid w:val="007D0067"/>
    <w:rsid w:val="007D0C26"/>
    <w:rsid w:val="007D13E7"/>
    <w:rsid w:val="007D2C86"/>
    <w:rsid w:val="007D42E9"/>
    <w:rsid w:val="007E263C"/>
    <w:rsid w:val="007E2A2C"/>
    <w:rsid w:val="007F0345"/>
    <w:rsid w:val="007F19C2"/>
    <w:rsid w:val="007F210A"/>
    <w:rsid w:val="007F3BC3"/>
    <w:rsid w:val="007F4BE5"/>
    <w:rsid w:val="00803FF2"/>
    <w:rsid w:val="008048DC"/>
    <w:rsid w:val="008112DA"/>
    <w:rsid w:val="00814FF2"/>
    <w:rsid w:val="0081657E"/>
    <w:rsid w:val="00817D82"/>
    <w:rsid w:val="00824816"/>
    <w:rsid w:val="008256D6"/>
    <w:rsid w:val="00826549"/>
    <w:rsid w:val="008267C0"/>
    <w:rsid w:val="00830E16"/>
    <w:rsid w:val="00834B37"/>
    <w:rsid w:val="00840ED9"/>
    <w:rsid w:val="00842D05"/>
    <w:rsid w:val="008514BF"/>
    <w:rsid w:val="0085514D"/>
    <w:rsid w:val="00855D5B"/>
    <w:rsid w:val="0085684E"/>
    <w:rsid w:val="008617EF"/>
    <w:rsid w:val="00861816"/>
    <w:rsid w:val="008627C6"/>
    <w:rsid w:val="00863A2A"/>
    <w:rsid w:val="00870E55"/>
    <w:rsid w:val="0087142C"/>
    <w:rsid w:val="00872EF8"/>
    <w:rsid w:val="00873706"/>
    <w:rsid w:val="00874BCA"/>
    <w:rsid w:val="00877355"/>
    <w:rsid w:val="00877558"/>
    <w:rsid w:val="00881355"/>
    <w:rsid w:val="00881C09"/>
    <w:rsid w:val="0088716F"/>
    <w:rsid w:val="00897509"/>
    <w:rsid w:val="00897F4E"/>
    <w:rsid w:val="008A08FD"/>
    <w:rsid w:val="008A5A27"/>
    <w:rsid w:val="008B0920"/>
    <w:rsid w:val="008B2634"/>
    <w:rsid w:val="008B39F7"/>
    <w:rsid w:val="008B4987"/>
    <w:rsid w:val="008C566E"/>
    <w:rsid w:val="008D3C82"/>
    <w:rsid w:val="008D67E5"/>
    <w:rsid w:val="008E0917"/>
    <w:rsid w:val="008E243C"/>
    <w:rsid w:val="008E39D6"/>
    <w:rsid w:val="008E49A9"/>
    <w:rsid w:val="008E4F7E"/>
    <w:rsid w:val="008F366A"/>
    <w:rsid w:val="00902A7F"/>
    <w:rsid w:val="00903D13"/>
    <w:rsid w:val="009107B6"/>
    <w:rsid w:val="00911723"/>
    <w:rsid w:val="00912073"/>
    <w:rsid w:val="00913AE8"/>
    <w:rsid w:val="00916059"/>
    <w:rsid w:val="0091666A"/>
    <w:rsid w:val="00921E77"/>
    <w:rsid w:val="00922E12"/>
    <w:rsid w:val="00922EDA"/>
    <w:rsid w:val="00923905"/>
    <w:rsid w:val="00926B41"/>
    <w:rsid w:val="00931D4E"/>
    <w:rsid w:val="00931FFE"/>
    <w:rsid w:val="009331F1"/>
    <w:rsid w:val="00933E52"/>
    <w:rsid w:val="00934CB4"/>
    <w:rsid w:val="0094627C"/>
    <w:rsid w:val="009523BF"/>
    <w:rsid w:val="00971249"/>
    <w:rsid w:val="00971FD9"/>
    <w:rsid w:val="00974DC1"/>
    <w:rsid w:val="009756A2"/>
    <w:rsid w:val="00975779"/>
    <w:rsid w:val="00984A45"/>
    <w:rsid w:val="00984EC6"/>
    <w:rsid w:val="00992328"/>
    <w:rsid w:val="0099388B"/>
    <w:rsid w:val="009951EE"/>
    <w:rsid w:val="009A5255"/>
    <w:rsid w:val="009A5F2A"/>
    <w:rsid w:val="009B0088"/>
    <w:rsid w:val="009B01B6"/>
    <w:rsid w:val="009B0538"/>
    <w:rsid w:val="009B259D"/>
    <w:rsid w:val="009B51D4"/>
    <w:rsid w:val="009B7E11"/>
    <w:rsid w:val="009C03EC"/>
    <w:rsid w:val="009C1F87"/>
    <w:rsid w:val="009C48FB"/>
    <w:rsid w:val="009C52EB"/>
    <w:rsid w:val="009C5D65"/>
    <w:rsid w:val="009C70C0"/>
    <w:rsid w:val="009D15C8"/>
    <w:rsid w:val="009D2630"/>
    <w:rsid w:val="009D2651"/>
    <w:rsid w:val="009D6BA2"/>
    <w:rsid w:val="009E5C82"/>
    <w:rsid w:val="009E6B4F"/>
    <w:rsid w:val="009E72F3"/>
    <w:rsid w:val="009F3193"/>
    <w:rsid w:val="009F4F37"/>
    <w:rsid w:val="00A05E8C"/>
    <w:rsid w:val="00A101F6"/>
    <w:rsid w:val="00A10DBF"/>
    <w:rsid w:val="00A228ED"/>
    <w:rsid w:val="00A26278"/>
    <w:rsid w:val="00A27724"/>
    <w:rsid w:val="00A31904"/>
    <w:rsid w:val="00A343F0"/>
    <w:rsid w:val="00A37EB0"/>
    <w:rsid w:val="00A53561"/>
    <w:rsid w:val="00A568EA"/>
    <w:rsid w:val="00A61E61"/>
    <w:rsid w:val="00A62B0A"/>
    <w:rsid w:val="00A67FF8"/>
    <w:rsid w:val="00A740E8"/>
    <w:rsid w:val="00A760B4"/>
    <w:rsid w:val="00A7611A"/>
    <w:rsid w:val="00A80A2B"/>
    <w:rsid w:val="00A82C6B"/>
    <w:rsid w:val="00A91520"/>
    <w:rsid w:val="00A9205A"/>
    <w:rsid w:val="00A970EF"/>
    <w:rsid w:val="00AA57C0"/>
    <w:rsid w:val="00AB5599"/>
    <w:rsid w:val="00AC179B"/>
    <w:rsid w:val="00AC26B0"/>
    <w:rsid w:val="00AC6F05"/>
    <w:rsid w:val="00AC7AEC"/>
    <w:rsid w:val="00AD1A40"/>
    <w:rsid w:val="00AE000E"/>
    <w:rsid w:val="00AE3A5E"/>
    <w:rsid w:val="00AF10F7"/>
    <w:rsid w:val="00AF2D2D"/>
    <w:rsid w:val="00AF388A"/>
    <w:rsid w:val="00AF3A45"/>
    <w:rsid w:val="00AF3D2B"/>
    <w:rsid w:val="00B01F09"/>
    <w:rsid w:val="00B10DAE"/>
    <w:rsid w:val="00B160BA"/>
    <w:rsid w:val="00B17BED"/>
    <w:rsid w:val="00B20EAA"/>
    <w:rsid w:val="00B225A7"/>
    <w:rsid w:val="00B27258"/>
    <w:rsid w:val="00B346ED"/>
    <w:rsid w:val="00B36601"/>
    <w:rsid w:val="00B36707"/>
    <w:rsid w:val="00B40DD3"/>
    <w:rsid w:val="00B43480"/>
    <w:rsid w:val="00B45919"/>
    <w:rsid w:val="00B462FD"/>
    <w:rsid w:val="00B46D55"/>
    <w:rsid w:val="00B46FFC"/>
    <w:rsid w:val="00B47BD0"/>
    <w:rsid w:val="00B50040"/>
    <w:rsid w:val="00B5621D"/>
    <w:rsid w:val="00B5772C"/>
    <w:rsid w:val="00B620B0"/>
    <w:rsid w:val="00B633F0"/>
    <w:rsid w:val="00B711C0"/>
    <w:rsid w:val="00B72FF1"/>
    <w:rsid w:val="00B73253"/>
    <w:rsid w:val="00B7439B"/>
    <w:rsid w:val="00B75065"/>
    <w:rsid w:val="00B75C4B"/>
    <w:rsid w:val="00B76EA4"/>
    <w:rsid w:val="00B77397"/>
    <w:rsid w:val="00B85BE7"/>
    <w:rsid w:val="00B86708"/>
    <w:rsid w:val="00B95E61"/>
    <w:rsid w:val="00B96989"/>
    <w:rsid w:val="00BA150C"/>
    <w:rsid w:val="00BA7FD8"/>
    <w:rsid w:val="00BB2642"/>
    <w:rsid w:val="00BB32F7"/>
    <w:rsid w:val="00BB41C7"/>
    <w:rsid w:val="00BB47F5"/>
    <w:rsid w:val="00BB7373"/>
    <w:rsid w:val="00BB77EC"/>
    <w:rsid w:val="00BB7C72"/>
    <w:rsid w:val="00BC15E7"/>
    <w:rsid w:val="00BC6E9C"/>
    <w:rsid w:val="00BD39F3"/>
    <w:rsid w:val="00BD5C6D"/>
    <w:rsid w:val="00BE18F6"/>
    <w:rsid w:val="00BE4439"/>
    <w:rsid w:val="00BE5C64"/>
    <w:rsid w:val="00BE677D"/>
    <w:rsid w:val="00BE7641"/>
    <w:rsid w:val="00BF13E7"/>
    <w:rsid w:val="00BF3B9A"/>
    <w:rsid w:val="00BF5A28"/>
    <w:rsid w:val="00C02C37"/>
    <w:rsid w:val="00C03A5E"/>
    <w:rsid w:val="00C03FE8"/>
    <w:rsid w:val="00C04EEE"/>
    <w:rsid w:val="00C1292D"/>
    <w:rsid w:val="00C14B49"/>
    <w:rsid w:val="00C15169"/>
    <w:rsid w:val="00C154DB"/>
    <w:rsid w:val="00C1799F"/>
    <w:rsid w:val="00C46D27"/>
    <w:rsid w:val="00C50686"/>
    <w:rsid w:val="00C5221A"/>
    <w:rsid w:val="00C5329E"/>
    <w:rsid w:val="00C57531"/>
    <w:rsid w:val="00C60E99"/>
    <w:rsid w:val="00C64CD4"/>
    <w:rsid w:val="00C65134"/>
    <w:rsid w:val="00C72F44"/>
    <w:rsid w:val="00C75BEE"/>
    <w:rsid w:val="00C76084"/>
    <w:rsid w:val="00C820C2"/>
    <w:rsid w:val="00C84B71"/>
    <w:rsid w:val="00C87853"/>
    <w:rsid w:val="00C87E77"/>
    <w:rsid w:val="00C91694"/>
    <w:rsid w:val="00C91BD6"/>
    <w:rsid w:val="00CA04BC"/>
    <w:rsid w:val="00CA7E75"/>
    <w:rsid w:val="00CB25FC"/>
    <w:rsid w:val="00CB37CE"/>
    <w:rsid w:val="00CB65B5"/>
    <w:rsid w:val="00CC0A17"/>
    <w:rsid w:val="00CC10E6"/>
    <w:rsid w:val="00CC131B"/>
    <w:rsid w:val="00CC1DA8"/>
    <w:rsid w:val="00CC2391"/>
    <w:rsid w:val="00CC2443"/>
    <w:rsid w:val="00CC4398"/>
    <w:rsid w:val="00CC73AC"/>
    <w:rsid w:val="00CD1E2F"/>
    <w:rsid w:val="00CD243F"/>
    <w:rsid w:val="00CD292B"/>
    <w:rsid w:val="00CD3F6B"/>
    <w:rsid w:val="00CD75EA"/>
    <w:rsid w:val="00CE39F9"/>
    <w:rsid w:val="00CE5D64"/>
    <w:rsid w:val="00CE6145"/>
    <w:rsid w:val="00CF053C"/>
    <w:rsid w:val="00CF1F12"/>
    <w:rsid w:val="00D0095E"/>
    <w:rsid w:val="00D04DD4"/>
    <w:rsid w:val="00D10155"/>
    <w:rsid w:val="00D148BA"/>
    <w:rsid w:val="00D17665"/>
    <w:rsid w:val="00D24BD9"/>
    <w:rsid w:val="00D3127B"/>
    <w:rsid w:val="00D54EAE"/>
    <w:rsid w:val="00D55828"/>
    <w:rsid w:val="00D55DF2"/>
    <w:rsid w:val="00D56FFA"/>
    <w:rsid w:val="00D60263"/>
    <w:rsid w:val="00D700AB"/>
    <w:rsid w:val="00D7014A"/>
    <w:rsid w:val="00D71745"/>
    <w:rsid w:val="00D756B3"/>
    <w:rsid w:val="00D76DC7"/>
    <w:rsid w:val="00D77099"/>
    <w:rsid w:val="00D772C2"/>
    <w:rsid w:val="00D777C8"/>
    <w:rsid w:val="00D8116A"/>
    <w:rsid w:val="00D818A3"/>
    <w:rsid w:val="00D87315"/>
    <w:rsid w:val="00D91AEF"/>
    <w:rsid w:val="00D94299"/>
    <w:rsid w:val="00D94BCD"/>
    <w:rsid w:val="00D959A9"/>
    <w:rsid w:val="00D97F3D"/>
    <w:rsid w:val="00DA40D6"/>
    <w:rsid w:val="00DB2A84"/>
    <w:rsid w:val="00DB46F1"/>
    <w:rsid w:val="00DB650F"/>
    <w:rsid w:val="00DB6C86"/>
    <w:rsid w:val="00DB7EF0"/>
    <w:rsid w:val="00DC782A"/>
    <w:rsid w:val="00DD18CA"/>
    <w:rsid w:val="00DE157C"/>
    <w:rsid w:val="00DE30AF"/>
    <w:rsid w:val="00DE3ADB"/>
    <w:rsid w:val="00DF31FF"/>
    <w:rsid w:val="00DF3CBC"/>
    <w:rsid w:val="00DF4576"/>
    <w:rsid w:val="00E01302"/>
    <w:rsid w:val="00E01F70"/>
    <w:rsid w:val="00E0608A"/>
    <w:rsid w:val="00E06C64"/>
    <w:rsid w:val="00E11165"/>
    <w:rsid w:val="00E1338D"/>
    <w:rsid w:val="00E2121B"/>
    <w:rsid w:val="00E22CCD"/>
    <w:rsid w:val="00E23B70"/>
    <w:rsid w:val="00E27907"/>
    <w:rsid w:val="00E30F91"/>
    <w:rsid w:val="00E3166A"/>
    <w:rsid w:val="00E31715"/>
    <w:rsid w:val="00E3252F"/>
    <w:rsid w:val="00E35CEF"/>
    <w:rsid w:val="00E36455"/>
    <w:rsid w:val="00E37E46"/>
    <w:rsid w:val="00E37FF5"/>
    <w:rsid w:val="00E4327D"/>
    <w:rsid w:val="00E45F18"/>
    <w:rsid w:val="00E46DC1"/>
    <w:rsid w:val="00E575F1"/>
    <w:rsid w:val="00E57FF0"/>
    <w:rsid w:val="00E66437"/>
    <w:rsid w:val="00E72E6F"/>
    <w:rsid w:val="00E73BE7"/>
    <w:rsid w:val="00E762FD"/>
    <w:rsid w:val="00E81568"/>
    <w:rsid w:val="00E82DB4"/>
    <w:rsid w:val="00E84F2D"/>
    <w:rsid w:val="00E90B43"/>
    <w:rsid w:val="00E91B5E"/>
    <w:rsid w:val="00E93826"/>
    <w:rsid w:val="00E943EF"/>
    <w:rsid w:val="00E95DD6"/>
    <w:rsid w:val="00E95F86"/>
    <w:rsid w:val="00E96419"/>
    <w:rsid w:val="00E9649F"/>
    <w:rsid w:val="00EA256A"/>
    <w:rsid w:val="00EA5745"/>
    <w:rsid w:val="00EB0615"/>
    <w:rsid w:val="00EB1A9C"/>
    <w:rsid w:val="00EB2FCF"/>
    <w:rsid w:val="00EC1A64"/>
    <w:rsid w:val="00EC28C6"/>
    <w:rsid w:val="00EC3DC8"/>
    <w:rsid w:val="00EC567A"/>
    <w:rsid w:val="00ED0494"/>
    <w:rsid w:val="00ED62A2"/>
    <w:rsid w:val="00ED6B05"/>
    <w:rsid w:val="00EE3698"/>
    <w:rsid w:val="00EE5CE5"/>
    <w:rsid w:val="00EF072B"/>
    <w:rsid w:val="00EF0B8E"/>
    <w:rsid w:val="00EF4E94"/>
    <w:rsid w:val="00EF5070"/>
    <w:rsid w:val="00EF6E65"/>
    <w:rsid w:val="00EF7F9D"/>
    <w:rsid w:val="00F043CB"/>
    <w:rsid w:val="00F044FD"/>
    <w:rsid w:val="00F0682A"/>
    <w:rsid w:val="00F10632"/>
    <w:rsid w:val="00F1154E"/>
    <w:rsid w:val="00F140BE"/>
    <w:rsid w:val="00F15D33"/>
    <w:rsid w:val="00F16348"/>
    <w:rsid w:val="00F16A7B"/>
    <w:rsid w:val="00F16DDD"/>
    <w:rsid w:val="00F23908"/>
    <w:rsid w:val="00F25E69"/>
    <w:rsid w:val="00F277E1"/>
    <w:rsid w:val="00F408A4"/>
    <w:rsid w:val="00F4132E"/>
    <w:rsid w:val="00F46CA8"/>
    <w:rsid w:val="00F52CD8"/>
    <w:rsid w:val="00F577B4"/>
    <w:rsid w:val="00F62FD4"/>
    <w:rsid w:val="00F640DD"/>
    <w:rsid w:val="00F66445"/>
    <w:rsid w:val="00F66D5D"/>
    <w:rsid w:val="00F67981"/>
    <w:rsid w:val="00F67D17"/>
    <w:rsid w:val="00F726D5"/>
    <w:rsid w:val="00F73C74"/>
    <w:rsid w:val="00F73EE7"/>
    <w:rsid w:val="00F741D7"/>
    <w:rsid w:val="00F749FF"/>
    <w:rsid w:val="00F775FA"/>
    <w:rsid w:val="00F90BA9"/>
    <w:rsid w:val="00F93AFF"/>
    <w:rsid w:val="00F94ECC"/>
    <w:rsid w:val="00F964B8"/>
    <w:rsid w:val="00F97F9F"/>
    <w:rsid w:val="00FA1EFC"/>
    <w:rsid w:val="00FA3CB4"/>
    <w:rsid w:val="00FA3E83"/>
    <w:rsid w:val="00FA4FD1"/>
    <w:rsid w:val="00FA6892"/>
    <w:rsid w:val="00FA709D"/>
    <w:rsid w:val="00FA751A"/>
    <w:rsid w:val="00FB1A00"/>
    <w:rsid w:val="00FB36B2"/>
    <w:rsid w:val="00FB3920"/>
    <w:rsid w:val="00FB4ABF"/>
    <w:rsid w:val="00FB4B46"/>
    <w:rsid w:val="00FB5299"/>
    <w:rsid w:val="00FB69D6"/>
    <w:rsid w:val="00FD2001"/>
    <w:rsid w:val="00FD54F0"/>
    <w:rsid w:val="00FE0EE7"/>
    <w:rsid w:val="00FE1E35"/>
    <w:rsid w:val="00FE3A22"/>
    <w:rsid w:val="00FF0519"/>
    <w:rsid w:val="00FF3334"/>
    <w:rsid w:val="00FF4331"/>
    <w:rsid w:val="00FF435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3A70F9AE"/>
  <w15:docId w15:val="{B80B9698-5A11-4861-917F-5C962229DF69}"/>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imes New Roman" w:cs="Times New Roman"/>
        <w:sz w:val="24"/>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0A72AF"/>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both"/>
      <w:outlineLvl w:val="1"/>
    </w:pPr>
    <w:rPr>
      <w:b/>
    </w:rPr>
  </w:style>
  <w:style w:type="paragraph" w:styleId="Naslov3">
    <w:name w:val="heading 3"/>
    <w:basedOn w:val="Normal"/>
    <w:next w:val="Normal"/>
    <w:qFormat/>
    <w:pPr>
      <w:keepNext/>
      <w:jc w:val="center"/>
      <w:outlineLvl w:val="2"/>
    </w:pPr>
    <w:rPr>
      <w:b/>
    </w:rPr>
  </w:style>
  <w:style w:type="paragraph" w:styleId="Naslov4">
    <w:name w:val="heading 4"/>
    <w:basedOn w:val="Normal"/>
    <w:next w:val="Normal"/>
    <w:qFormat/>
    <w:pPr>
      <w:keepNext/>
      <w:jc w:val="center"/>
      <w:outlineLvl w:val="3"/>
    </w:pPr>
    <w:rPr>
      <w:b/>
    </w:rPr>
  </w:style>
  <w:style w:type="paragraph" w:styleId="Naslov5">
    <w:name w:val="heading 5"/>
    <w:basedOn w:val="Normal"/>
    <w:next w:val="Normal"/>
    <w:qFormat/>
    <w:pPr>
      <w:keepNext/>
      <w:jc w:val="center"/>
      <w:outlineLvl w:val="4"/>
    </w:pPr>
    <w:rPr>
      <w:b/>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link w:val="PodnojeChar"/>
    <w:uiPriority w:val="99"/>
    <w:pPr>
      <w:tabs>
        <w:tab w:val="center" w:pos="4153"/>
        <w:tab w:val="right" w:pos="8306"/>
      </w:tabs>
    </w:pPr>
  </w:style>
  <w:style w:type="paragraph" w:styleId="Tijeloteksta">
    <w:name w:val="Body Text"/>
    <w:basedOn w:val="Normal"/>
    <w:pPr>
      <w:jc w:val="both"/>
    </w:pPr>
  </w:style>
  <w:style w:type="paragraph" w:styleId="Uvuenotijeloteksta">
    <w:name w:val="Body Text Indent"/>
    <w:basedOn w:val="Normal"/>
    <w:pPr>
      <w:ind w:left="720"/>
      <w:jc w:val="both"/>
    </w:pPr>
  </w:style>
  <w:style w:type="paragraph" w:styleId="Tijeloteksta-uvlaka2">
    <w:name w:val="Body Text Indent 2"/>
    <w:aliases w:val="  uvlaka 2"/>
    <w:basedOn w:val="Normal"/>
    <w:pPr>
      <w:ind w:left="720"/>
    </w:pPr>
  </w:style>
  <w:style w:type="paragraph" w:styleId="Tijeloteksta-uvlaka3">
    <w:name w:val="Body Text Indent 3"/>
    <w:aliases w:val=" uvlaka 3"/>
    <w:basedOn w:val="Normal"/>
    <w:pPr>
      <w:ind w:left="720"/>
    </w:pPr>
    <w:rPr>
      <w:b/>
    </w:rPr>
  </w:style>
  <w:style w:type="character" w:styleId="Brojstranice">
    <w:name w:val="page number"/>
    <w:basedOn w:val="Zadanifontodlomka"/>
    <w:rsid w:val="00083C49"/>
  </w:style>
  <w:style w:type="character" w:styleId="PodnojeChar" w:customStyle="true">
    <w:name w:val="Podnožje Char"/>
    <w:basedOn w:val="Zadanifontodlomka"/>
    <w:link w:val="Podnoje"/>
    <w:uiPriority w:val="99"/>
    <w:rsid w:val="009C52EB"/>
    <w:rPr>
      <w:sz w:val="22"/>
      <w:lang w:val="en-AU"/>
    </w:rPr>
  </w:style>
  <w:style w:type="paragraph" w:styleId="Odlomakpopisa">
    <w:name w:val="List Paragraph"/>
    <w:basedOn w:val="Normal"/>
    <w:uiPriority w:val="34"/>
    <w:qFormat/>
    <w:rsid w:val="00285965"/>
    <w:pPr>
      <w:ind w:left="720"/>
      <w:contextualSpacing/>
    </w:pPr>
  </w:style>
  <w:style w:type="character" w:styleId="ZaglavljeChar" w:customStyle="true">
    <w:name w:val="Zaglavlje Char"/>
    <w:basedOn w:val="Zadanifontodlomka"/>
    <w:link w:val="Zaglavlje"/>
    <w:uiPriority w:val="99"/>
    <w:rsid w:val="006C3547"/>
    <w:rPr>
      <w:sz w:val="22"/>
      <w:lang w:val="en-AU"/>
    </w:rPr>
  </w:style>
  <w:style w:type="paragraph" w:styleId="Tekstfusnote">
    <w:name w:val="footnote text"/>
    <w:basedOn w:val="Normal"/>
    <w:link w:val="TekstfusnoteChar"/>
    <w:rsid w:val="00CB37CE"/>
    <w:rPr>
      <w:sz w:val="20"/>
    </w:rPr>
  </w:style>
  <w:style w:type="character" w:styleId="TekstfusnoteChar" w:customStyle="true">
    <w:name w:val="Tekst fusnote Char"/>
    <w:basedOn w:val="Zadanifontodlomka"/>
    <w:link w:val="Tekstfusnote"/>
    <w:rsid w:val="00CB37CE"/>
    <w:rPr>
      <w:sz w:val="20"/>
    </w:rPr>
  </w:style>
  <w:style w:type="character" w:styleId="Referencafusnote">
    <w:name w:val="footnote reference"/>
    <w:basedOn w:val="Zadanifontodlomka"/>
    <w:rsid w:val="00CB37CE"/>
    <w:rPr>
      <w:vertAlign w:val="superscript"/>
    </w:rPr>
  </w:style>
  <w:style w:type="character" w:styleId="Tekstrezerviranogmjesta">
    <w:name w:val="Placeholder Text"/>
    <w:basedOn w:val="Zadanifontodlomka"/>
    <w:uiPriority w:val="99"/>
    <w:semiHidden/>
    <w:rsid w:val="00E45F18"/>
    <w:rPr>
      <w:color w:val="808080"/>
      <w:bdr w:val="none" w:color="auto" w:sz="0" w:space="0"/>
      <w:shd w:val="clear" w:color="auto" w:fill="auto"/>
    </w:rPr>
  </w:style>
  <w:style w:type="character" w:styleId="eSPISCCParagraphDefaultFont" w:customStyle="true">
    <w:name w:val="eSPIS_CC_Paragraph Default Font"/>
    <w:basedOn w:val="Zadanifontodlomka"/>
    <w:rsid w:val="00E45F18"/>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E45F18"/>
    <w:rPr>
      <w:szCs w:val="24"/>
      <w:bdr w:val="none" w:color="auto" w:sz="0" w:space="0"/>
      <w:shd w:val="clear" w:color="auto" w:fill="FFFFCC"/>
      <w:lang w:val="hr-HR"/>
    </w:rPr>
  </w:style>
  <w:style w:type="character" w:styleId="PozadinaSvijetloCrvena" w:customStyle="true">
    <w:name w:val="Pozadina_SvijetloCrvena"/>
    <w:basedOn w:val="eSPISCCParagraphDefaultFont"/>
    <w:rsid w:val="00E45F18"/>
    <w:rPr>
      <w:rFonts w:ascii="Times New Roman" w:hAnsi="Times New Roman" w:cs="Times New Roman"/>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E45F18"/>
    <w:rPr>
      <w:rFonts w:ascii="Times New Roman" w:hAnsi="Times New Roman" w:cs="Times New Roman"/>
      <w:sz w:val="24"/>
      <w:szCs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79547827">
      <w:bodyDiv w:val="true"/>
      <w:marLeft w:val="0"/>
      <w:marRight w:val="0"/>
      <w:marTop w:val="0"/>
      <w:marBottom w:val="0"/>
      <w:divBdr>
        <w:top w:val="none" w:color="auto" w:sz="0" w:space="0"/>
        <w:left w:val="none" w:color="auto" w:sz="0" w:space="0"/>
        <w:bottom w:val="none" w:color="auto" w:sz="0" w:space="0"/>
        <w:right w:val="none" w:color="auto" w:sz="0" w:space="0"/>
      </w:divBdr>
    </w:div>
    <w:div w:id="143401656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oter2.xml" Type="http://schemas.openxmlformats.org/officeDocument/2006/relationships/footer"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theme/theme1.xml" Type="http://schemas.openxmlformats.org/officeDocument/2006/relationships/theme" Id="rId17"/><Relationship Target="../customXml/item2.xml" Type="http://schemas.openxmlformats.org/officeDocument/2006/relationships/customXml" Id="rId2"/><Relationship Target="fontTable.xml" Type="http://schemas.openxmlformats.org/officeDocument/2006/relationships/fontTable" Id="rId16"/><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footer3.xml" Type="http://schemas.openxmlformats.org/officeDocument/2006/relationships/footer" Id="rId1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header3.xml" Type="http://schemas.openxmlformats.org/officeDocument/2006/relationships/header"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19. lipnja 2026.</izvorni_sadrzaj>
    <derivirana_varijabla naziv="DomainObject.PlaniraniZavrsetakDatum_1">19. lipnja 2026.</derivirana_varijabla>
  </DomainObject.PlaniraniZavrsetakDatum>
  <DomainObject.PlaniraniPocetakDatum>
    <izvorni_sadrzaj>19. lipnja 2026.</izvorni_sadrzaj>
    <derivirana_varijabla naziv="DomainObject.PlaniraniPocetakDatum_1">19. lipnja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09:00</izvorni_sadrzaj>
    <derivirana_varijabla naziv="DomainObject.PlaniraniPocetakVrijeme_1">09:00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19. lipnja 2026.</izvorni_sadrzaj>
    <derivirana_varijabla naziv="DomainObject.Zapisnik.DatumKreiranja_1">19. lipnja 2026.</derivirana_varijabla>
  </DomainObject.Zapisnik.DatumKreiranja>
  <DomainObject.Zapisnik.ImovinskaKorist>
    <izvorni_sadrzaj/>
    <derivirana_varijabla naziv="DomainObject.Zapisnik.ImovinskaKorist_1"/>
  </DomainObject.Zapisnik.ImovinskaKorist>
  <DomainObject.Zapisnik.Oznaka>
    <izvorni_sadrzaj>O-7655/2018-23</izvorni_sadrzaj>
    <derivirana_varijabla naziv="DomainObject.Zapisnik.Oznaka_1">O-7655/2018-23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7655</izvorni_sadrzaj>
    <derivirana_varijabla naziv="DomainObject.Predmet.Broj_1">7655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kolovoza 2018.</izvorni_sadrzaj>
    <derivirana_varijabla naziv="DomainObject.Predmet.DatumOsnivanja_1">29. kolovoza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16. kolovoza 2021.</izvorni_sadrzaj>
    <derivirana_varijabla naziv="DomainObject.Predmet.DatumRjesavanja_1">16. kolovoza 2021.</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izvadak iz MU</izvorni_sadrzaj>
    <derivirana_varijabla naziv="DomainObject.Predmet.Opis_1">izvadak iz MU</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O-7655/2018</izvorni_sadrzaj>
    <derivirana_varijabla naziv="DomainObject.Predmet.OznakaBroj_1">O-7655/2018</derivirana_varijabla>
  </DomainObject.Predmet.OznakaBroj>
  <DomainObject.Predmet.OznakaBrojOptuznogAkta>
    <izvorni_sadrzaj/>
    <derivirana_varijabla naziv="DomainObject.Predmet.OznakaBrojOptuznogAkta_1"/>
  </DomainObject.Predmet.OznakaBrojOptuznogAkta>
  <DomainObject.Predmet.PredmetRijesio.Ime>
    <izvorni_sadrzaj>Ljerka</izvorni_sadrzaj>
    <derivirana_varijabla naziv="DomainObject.Predmet.PredmetRijesio.Ime_1">Ljerka</derivirana_varijabla>
  </DomainObject.Predmet.PredmetRijesio.Ime>
  <DomainObject.Predmet.PredmetRijesio.Oib>
    <izvorni_sadrzaj>13523301871</izvorni_sadrzaj>
    <derivirana_varijabla naziv="DomainObject.Predmet.PredmetRijesio.Oib_1">13523301871</derivirana_varijabla>
  </DomainObject.Predmet.PredmetRijesio.Oib>
  <DomainObject.Predmet.PredmetRijesio.Prezime>
    <izvorni_sadrzaj>Ivasić</izvorni_sadrzaj>
    <derivirana_varijabla naziv="DomainObject.Predmet.PredmetRijesio.Prezime_1">Ivasić</derivirana_varijabla>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76 - Izvanparnična</izvorni_sadrzaj>
    <derivirana_varijabla naziv="DomainObject.Predmet.Referada.Naziv_1">Referada 76 - Izvanparnična</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građanski sud u Zagrebu</izvorni_sadrzaj>
    <derivirana_varijabla naziv="DomainObject.Predmet.Referada.Sud.Naziv_1">Općinski građanski sud u Zagrebu</derivirana_varijabla>
  </DomainObject.Predmet.Referada.Sud.Naziv>
  <DomainObject.Predmet.Referada.Sudac>
    <izvorni_sadrzaj>Irena Bašić Cetinić</izvorni_sadrzaj>
    <derivirana_varijabla naziv="DomainObject.Predmet.Referada.Sudac_1">Irena Bašić Cetinić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Vjekoslav Duančić; pok. Pero Božić; Vjekoslav Duančić; Ana Baće; Ivana Božić Valkaj; Grad Zagreb; Višnja Stiblik; Zrinka Božić</izvorni_sadrzaj>
    <derivirana_varijabla naziv="DomainObject.Predmet.StrankaFormated_1">  Vjekoslav Duančić; pok. Pero Božić; Vjekoslav Duančić; Ana Baće; Ivana Božić Valkaj; Grad Zagreb; Višnja Stiblik; Zrinka Božić</derivirana_varijabla>
  </DomainObject.Predmet.StrankaFormated>
  <DomainObject.Predmet.StrankaFormatedOIB>
    <izvorni_sadrzaj>  Vjekoslav Duančić; pok. Pero Božić, OIB 14581270257; Vjekoslav Duančić, OIB 94349144256; Ana Baće, OIB 31513045975; Ivana Božić Valkaj, OIB 94472668479; Grad Zagreb, OIB 61817894937; Višnja Stiblik, OIB 51108707645; Zrinka Božić, OIB 89163828590</izvorni_sadrzaj>
    <derivirana_varijabla naziv="DomainObject.Predmet.StrankaFormatedOIB_1">  Vjekoslav Duančić; pok. Pero Božić, OIB 14581270257; Vjekoslav Duančić, OIB 94349144256; Ana Baće, OIB 31513045975; Ivana Božić Valkaj, OIB 94472668479; Grad Zagreb, OIB 61817894937; Višnja Stiblik, OIB 51108707645; Zrinka Božić, OIB 89163828590</derivirana_varijabla>
  </DomainObject.Predmet.StrankaFormatedOIB>
  <DomainObject.Predmet.StrankaFormatedWithAdress>
    <izvorni_sadrzaj> Vjekoslav Duančić, Babonićeva 17, 10000 Zagreb; pok. Pero Božić, Franjetići 25a, 47201 Draganić; Vjekoslav Duančić, Mirogojska Cesta 8, 10000 Zagreb; Ana Baće, Ulica Benedikta Vinkovića 8, 10000 Zagreb; Ivana Božić Valkaj, Sprečka Ulica 13, 10000 Zagreb; Grad Zagreb, Trg Stjepana Radića 1, 10000 Zagreb; Višnja Stiblik, Labinska Ulica 10, 10000 Zagreb; Zrinka Božić, Miljackina Ulica 44, 10000 Zagreb</izvorni_sadrzaj>
    <derivirana_varijabla naziv="DomainObject.Predmet.StrankaFormatedWithAdress_1"> Vjekoslav Duančić, Babonićeva 17, 10000 Zagreb; pok. Pero Božić, Franjetići 25a, 47201 Draganić; Vjekoslav Duančić, Mirogojska Cesta 8, 10000 Zagreb; Ana Baće, Ulica Benedikta Vinkovića 8, 10000 Zagreb; Ivana Božić Valkaj, Sprečka Ulica 13, 10000 Zagreb; Grad Zagreb, Trg Stjepana Radića 1, 10000 Zagreb; Višnja Stiblik, Labinska Ulica 10, 10000 Zagreb; Zrinka Božić, Miljackina Ulica 44, 10000 Zagreb</derivirana_varijabla>
  </DomainObject.Predmet.StrankaFormatedWithAdress>
  <DomainObject.Predmet.StrankaFormatedWithAdressOIB>
    <izvorni_sadrzaj> Vjekoslav Duančić, Babonićeva 17, 10000 Zagreb; pok. Pero Božić, OIB 14581270257, Franjetići 25a, 47201 Draganić; Vjekoslav Duančić, OIB 94349144256, Mirogojska Cesta 8, 10000 Zagreb; Ana Baće, OIB 31513045975, Ulica Benedikta Vinkovića 8, 10000 Zagreb; Ivana Božić Valkaj, OIB 94472668479, Sprečka Ulica 13, 10000 Zagreb; Grad Zagreb, OIB 61817894937, Trg Stjepana Radića 1, 10000 Zagreb; Višnja Stiblik, OIB 51108707645, Labinska Ulica 10, 10000 Zagreb; Zrinka Božić, OIB 89163828590, Miljackina Ulica 44, 10000 Zagreb</izvorni_sadrzaj>
    <derivirana_varijabla naziv="DomainObject.Predmet.StrankaFormatedWithAdressOIB_1"> Vjekoslav Duančić, Babonićeva 17, 10000 Zagreb; pok. Pero Božić, OIB 14581270257, Franjetići 25a, 47201 Draganić; Vjekoslav Duančić, OIB 94349144256, Mirogojska Cesta 8, 10000 Zagreb; Ana Baće, OIB 31513045975, Ulica Benedikta Vinkovića 8, 10000 Zagreb; Ivana Božić Valkaj, OIB 94472668479, Sprečka Ulica 13, 10000 Zagreb; Grad Zagreb, OIB 61817894937, Trg Stjepana Radića 1, 10000 Zagreb; Višnja Stiblik, OIB 51108707645, Labinska Ulica 10, 10000 Zagreb; Zrinka Božić, OIB 89163828590, Miljackina Ulica 44, 10000 Zagreb</derivirana_varijabla>
  </DomainObject.Predmet.StrankaFormatedWithAdressOIB>
  <DomainObject.Predmet.StrankaWithAdress>
    <izvorni_sadrzaj>Vjekoslav Duančić Babonićeva 17,10000 Zagreb,pok. Pero Božić Franjetići 25a,47201 Draganić,Vjekoslav Duančić Mirogojska Cesta 8,10000 Zagreb,Ana Baće Ulica Benedikta Vinkovića 8,10000 Zagreb,Ivana Božić Valkaj Sprečka Ulica 13,10000 Zagreb,Grad Zagreb Trg Stjepana Radića 1,10000 Zagreb,Višnja Stiblik Labinska Ulica 10,10000 Zagreb,Zrinka Božić Miljackina Ulica 44,10000 Zagreb</izvorni_sadrzaj>
    <derivirana_varijabla naziv="DomainObject.Predmet.StrankaWithAdress_1">Vjekoslav Duančić Babonićeva 17,10000 Zagreb,pok. Pero Božić Franjetići 25a,47201 Draganić,Vjekoslav Duančić Mirogojska Cesta 8,10000 Zagreb,Ana Baće Ulica Benedikta Vinkovića 8,10000 Zagreb,Ivana Božić Valkaj Sprečka Ulica 13,10000 Zagreb,Grad Zagreb Trg Stjepana Radića 1,10000 Zagreb,Višnja Stiblik Labinska Ulica 10,10000 Zagreb,Zrinka Božić Miljackina Ulica 44,10000 Zagreb</derivirana_varijabla>
  </DomainObject.Predmet.StrankaWithAdress>
  <DomainObject.Predmet.StrankaWithAdressOIB>
    <izvorni_sadrzaj>Vjekoslav Duančić, Babonićeva 17,10000 Zagreb,pok. Pero Božić, OIB 14581270257, Franjetići 25a,47201 Draganić,Vjekoslav Duančić, OIB 94349144256, Mirogojska Cesta 8,10000 Zagreb,Ana Baće, OIB 31513045975, Ulica Benedikta Vinkovića 8,10000 Zagreb,Ivana Božić Valkaj, OIB 94472668479, Sprečka Ulica 13,10000 Zagreb,Grad Zagreb, OIB 61817894937, Trg Stjepana Radića 1,10000 Zagreb,Višnja Stiblik, OIB 51108707645, Labinska Ulica 10,10000 Zagreb,Zrinka Božić, OIB 89163828590, Miljackina Ulica 44,10000 Zagreb</izvorni_sadrzaj>
    <derivirana_varijabla naziv="DomainObject.Predmet.StrankaWithAdressOIB_1">Vjekoslav Duančić, Babonićeva 17,10000 Zagreb,pok. Pero Božić, OIB 14581270257, Franjetići 25a,47201 Draganić,Vjekoslav Duančić, OIB 94349144256, Mirogojska Cesta 8,10000 Zagreb,Ana Baće, OIB 31513045975, Ulica Benedikta Vinkovića 8,10000 Zagreb,Ivana Božić Valkaj, OIB 94472668479, Sprečka Ulica 13,10000 Zagreb,Grad Zagreb, OIB 61817894937, Trg Stjepana Radića 1,10000 Zagreb,Višnja Stiblik, OIB 51108707645, Labinska Ulica 10,10000 Zagreb,Zrinka Božić, OIB 89163828590, Miljackina Ulica 44,10000 Zagreb</derivirana_varijabla>
  </DomainObject.Predmet.StrankaWithAdressOIB>
  <DomainObject.Predmet.StrankaNazivFormated>
    <izvorni_sadrzaj>Vjekoslav Duančić,pok. Pero Božić,Vjekoslav Duančić,Ana Baće,Ivana Božić Valkaj,Grad Zagreb,Višnja Stiblik,Zrinka Božić</izvorni_sadrzaj>
    <derivirana_varijabla naziv="DomainObject.Predmet.StrankaNazivFormated_1">Vjekoslav Duančić,pok. Pero Božić,Vjekoslav Duančić,Ana Baće,Ivana Božić Valkaj,Grad Zagreb,Višnja Stiblik,Zrinka Božić</derivirana_varijabla>
  </DomainObject.Predmet.StrankaNazivFormated>
  <DomainObject.Predmet.StrankaNazivFormatedOIB>
    <izvorni_sadrzaj>Vjekoslav Duančić,pok. Pero Božić, OIB 14581270257,Vjekoslav Duančić, OIB 94349144256,Ana Baće, OIB 31513045975,Ivana Božić Valkaj, OIB 94472668479,Grad Zagreb, OIB 61817894937,Višnja Stiblik, OIB 51108707645,Zrinka Božić, OIB 89163828590</izvorni_sadrzaj>
    <derivirana_varijabla naziv="DomainObject.Predmet.StrankaNazivFormatedOIB_1">Vjekoslav Duančić,pok. Pero Božić, OIB 14581270257,Vjekoslav Duančić, OIB 94349144256,Ana Baće, OIB 31513045975,Ivana Božić Valkaj, OIB 94472668479,Grad Zagreb, OIB 61817894937,Višnja Stiblik, OIB 51108707645,Zrinka Božić, OIB 89163828590</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građanski sud u Zagrebu</izvorni_sadrzaj>
    <derivirana_varijabla naziv="DomainObject.Predmet.Sud.Naziv_1">Općinski građanski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76 - Izvanparnična</izvorni_sadrzaj>
    <derivirana_varijabla naziv="DomainObject.Predmet.TrenutnaLokacijaSpisa.Naziv_1">Referada 76 - Izvanparnična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građanski sud u Zagrebu</izvorni_sadrzaj>
    <derivirana_varijabla naziv="DomainObject.Predmet.TrenutnaLokacijaSpisa.Sud.Naziv_1">Općinski građanski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Ostavinska i izvanparnična pisarnica</izvorni_sadrzaj>
    <derivirana_varijabla naziv="DomainObject.Predmet.UstrojstvenaJedinicaVodi.Naziv_1">Ostavinska i izvanparnična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građanski sud u Zagrebu</izvorni_sadrzaj>
    <derivirana_varijabla naziv="DomainObject.Predmet.UstrojstvenaJedinicaVodi.Sud.Naziv_1">Općinski građanski sud u Zagrebu</derivirana_varijabla>
  </DomainObject.Predmet.UstrojstvenaJedinicaVodi.Sud.Naziv>
  <DomainObject.Predmet.VrstaSpora.Naziv>
    <izvorni_sadrzaj>Ostavinski predmet za sudsko rješavanje – ostavinski predmeti</izvorni_sadrzaj>
    <derivirana_varijabla naziv="DomainObject.Predmet.VrstaSpora.Naziv_1">Ostavinski predmet za sudsko rješavanje – ostavinski predmeti</derivirana_varijabla>
  </DomainObject.Predmet.VrstaSpora.Naziv>
  <DomainObject.Predmet.Zapisnicar>
    <izvorni_sadrzaj>Vesna Jagušt</izvorni_sadrzaj>
    <derivirana_varijabla naziv="DomainObject.Predmet.Zapisnicar_1">Vesna Jagušt</derivirana_varijabla>
  </DomainObject.Predmet.Zapisnicar>
  <DomainObject.Predmet.StrankaListFormated>
    <izvorni_sadrzaj>
      <item>Vjekoslav Duančić</item>
      <item>pok. Pero Božić</item>
      <item>Vjekoslav Duančić</item>
      <item>Ana Baće</item>
      <item>Ivana Božić Valkaj</item>
      <item>Grad Zagreb</item>
      <item>Višnja Stiblik</item>
      <item>Zrinka Božić</item>
    </izvorni_sadrzaj>
    <derivirana_varijabla naziv="DomainObject.Predmet.StrankaListFormated_1">
      <item>Vjekoslav Duančić</item>
      <item>pok. Pero Božić</item>
      <item>Vjekoslav Duančić</item>
      <item>Ana Baće</item>
      <item>Ivana Božić Valkaj</item>
      <item>Grad Zagreb</item>
      <item>Višnja Stiblik</item>
      <item>Zrinka Božić</item>
    </derivirana_varijabla>
  </DomainObject.Predmet.StrankaListFormated>
  <DomainObject.Predmet.StrankaListFormatedOIB>
    <izvorni_sadrzaj>
      <item>Vjekoslav Duančić</item>
      <item>pok. Pero Božić, OIB 14581270257</item>
      <item>Vjekoslav Duančić, OIB 94349144256</item>
      <item>Ana Baće, OIB 31513045975</item>
      <item>Ivana Božić Valkaj, OIB 94472668479</item>
      <item>Grad Zagreb, OIB 61817894937</item>
      <item>Višnja Stiblik, OIB 51108707645</item>
      <item>Zrinka Božić, OIB 89163828590</item>
    </izvorni_sadrzaj>
    <derivirana_varijabla naziv="DomainObject.Predmet.StrankaListFormatedOIB_1">
      <item>Vjekoslav Duančić</item>
      <item>pok. Pero Božić, OIB 14581270257</item>
      <item>Vjekoslav Duančić, OIB 94349144256</item>
      <item>Ana Baće, OIB 31513045975</item>
      <item>Ivana Božić Valkaj, OIB 94472668479</item>
      <item>Grad Zagreb, OIB 61817894937</item>
      <item>Višnja Stiblik, OIB 51108707645</item>
      <item>Zrinka Božić, OIB 89163828590</item>
    </derivirana_varijabla>
  </DomainObject.Predmet.StrankaListFormatedOIB>
  <DomainObject.Predmet.StrankaListFormatedWithAdress>
    <izvorni_sadrzaj>
      <item>Vjekoslav Duančić, Babonićeva 17, 10000 Zagreb</item>
      <item>pok. Pero Božić, Franjetići 25a, 47201 Draganić</item>
      <item>Vjekoslav Duančić, Mirogojska Cesta 8, 10000 Zagreb</item>
      <item>Ana Baće, Ulica Benedikta Vinkovića 8, 10000 Zagreb</item>
      <item>Ivana Božić Valkaj, Sprečka Ulica 13, 10000 Zagreb</item>
      <item>Grad Zagreb, Trg Stjepana Radića 1, 10000 Zagreb</item>
      <item>Višnja Stiblik, Labinska Ulica 10, 10000 Zagreb</item>
      <item>Zrinka Božić, Miljackina Ulica 44, 10000 Zagreb</item>
    </izvorni_sadrzaj>
    <derivirana_varijabla naziv="DomainObject.Predmet.StrankaListFormatedWithAdress_1">
      <item>Vjekoslav Duančić, Babonićeva 17, 10000 Zagreb</item>
      <item>pok. Pero Božić, Franjetići 25a, 47201 Draganić</item>
      <item>Vjekoslav Duančić, Mirogojska Cesta 8, 10000 Zagreb</item>
      <item>Ana Baće, Ulica Benedikta Vinkovića 8, 10000 Zagreb</item>
      <item>Ivana Božić Valkaj, Sprečka Ulica 13, 10000 Zagreb</item>
      <item>Grad Zagreb, Trg Stjepana Radića 1, 10000 Zagreb</item>
      <item>Višnja Stiblik, Labinska Ulica 10, 10000 Zagreb</item>
      <item>Zrinka Božić, Miljackina Ulica 44, 10000 Zagreb</item>
    </derivirana_varijabla>
  </DomainObject.Predmet.StrankaListFormatedWithAdress>
  <DomainObject.Predmet.StrankaListFormatedWithAdressOIB>
    <izvorni_sadrzaj>
      <item>Vjekoslav Duančić, Babonićeva 17, 10000 Zagreb</item>
      <item>pok. Pero Božić, OIB 14581270257, Franjetići 25a, 47201 Draganić</item>
      <item>Vjekoslav Duančić, OIB 94349144256, Mirogojska Cesta 8, 10000 Zagreb</item>
      <item>Ana Baće, OIB 31513045975, Ulica Benedikta Vinkovića 8, 10000 Zagreb</item>
      <item>Ivana Božić Valkaj, OIB 94472668479, Sprečka Ulica 13, 10000 Zagreb</item>
      <item>Grad Zagreb, OIB 61817894937, Trg Stjepana Radića 1, 10000 Zagreb</item>
      <item>Višnja Stiblik, OIB 51108707645, Labinska Ulica 10, 10000 Zagreb</item>
      <item>Zrinka Božić, OIB 89163828590, Miljackina Ulica 44, 10000 Zagreb</item>
    </izvorni_sadrzaj>
    <derivirana_varijabla naziv="DomainObject.Predmet.StrankaListFormatedWithAdressOIB_1">
      <item>Vjekoslav Duančić, Babonićeva 17, 10000 Zagreb</item>
      <item>pok. Pero Božić, OIB 14581270257, Franjetići 25a, 47201 Draganić</item>
      <item>Vjekoslav Duančić, OIB 94349144256, Mirogojska Cesta 8, 10000 Zagreb</item>
      <item>Ana Baće, OIB 31513045975, Ulica Benedikta Vinkovića 8, 10000 Zagreb</item>
      <item>Ivana Božić Valkaj, OIB 94472668479, Sprečka Ulica 13, 10000 Zagreb</item>
      <item>Grad Zagreb, OIB 61817894937, Trg Stjepana Radića 1, 10000 Zagreb</item>
      <item>Višnja Stiblik, OIB 51108707645, Labinska Ulica 10, 10000 Zagreb</item>
      <item>Zrinka Božić, OIB 89163828590, Miljackina Ulica 44, 10000 Zagreb</item>
    </derivirana_varijabla>
  </DomainObject.Predmet.StrankaListFormatedWithAdressOIB>
  <DomainObject.Predmet.StrankaListNazivFormated>
    <izvorni_sadrzaj>
      <item>Vjekoslav Duančić</item>
      <item>pok. Pero Božić</item>
      <item>Vjekoslav Duančić</item>
      <item>Ana Baće</item>
      <item>Ivana Božić Valkaj</item>
      <item>Grad Zagreb</item>
      <item>Višnja Stiblik</item>
      <item>Zrinka Božić</item>
    </izvorni_sadrzaj>
    <derivirana_varijabla naziv="DomainObject.Predmet.StrankaListNazivFormated_1">
      <item>Vjekoslav Duančić</item>
      <item>pok. Pero Božić</item>
      <item>Vjekoslav Duančić</item>
      <item>Ana Baće</item>
      <item>Ivana Božić Valkaj</item>
      <item>Grad Zagreb</item>
      <item>Višnja Stiblik</item>
      <item>Zrinka Božić</item>
    </derivirana_varijabla>
  </DomainObject.Predmet.StrankaListNazivFormated>
  <DomainObject.Predmet.StrankaListNazivFormatedOIB>
    <izvorni_sadrzaj>
      <item>Vjekoslav Duančić</item>
      <item>pok. Pero Božić, OIB 14581270257</item>
      <item>Vjekoslav Duančić, OIB 94349144256</item>
      <item>Ana Baće, OIB 31513045975</item>
      <item>Ivana Božić Valkaj, OIB 94472668479</item>
      <item>Grad Zagreb, OIB 61817894937</item>
      <item>Višnja Stiblik, OIB 51108707645</item>
      <item>Zrinka Božić, OIB 89163828590</item>
    </izvorni_sadrzaj>
    <derivirana_varijabla naziv="DomainObject.Predmet.StrankaListNazivFormatedOIB_1">
      <item>Vjekoslav Duančić</item>
      <item>pok. Pero Božić, OIB 14581270257</item>
      <item>Vjekoslav Duančić, OIB 94349144256</item>
      <item>Ana Baće, OIB 31513045975</item>
      <item>Ivana Božić Valkaj, OIB 94472668479</item>
      <item>Grad Zagreb, OIB 61817894937</item>
      <item>Višnja Stiblik, OIB 51108707645</item>
      <item>Zrinka Božić, OIB 89163828590</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19. lipnja 2026.</izvorni_sadrzaj>
    <derivirana_varijabla naziv="DomainObject.Datum_1">19. lipnja 2026.</derivirana_varijabla>
  </DomainObject.Datum>
  <DomainObject.PoslovniBrojDokumenta>
    <izvorni_sadrzaj>O-7655/2018-23</izvorni_sadrzaj>
    <derivirana_varijabla naziv="DomainObject.PoslovniBrojDokumenta_1">O-7655/2018-23</derivirana_varijabla>
  </DomainObject.PoslovniBrojDokumenta>
  <DomainObject.Predmet.StrankaIDrugi>
    <izvorni_sadrzaj>Vjekoslav Duančić i dr.</izvorni_sadrzaj>
    <derivirana_varijabla naziv="DomainObject.Predmet.StrankaIDrugi_1">Vjekoslav Duančić i dr.</derivirana_varijabla>
  </DomainObject.Predmet.StrankaIDrugi>
  <DomainObject.Predmet.ProtustrankaIDrugi>
    <izvorni_sadrzaj/>
    <derivirana_varijabla naziv="DomainObject.Predmet.ProtustrankaIDrugi_1"/>
  </DomainObject.Predmet.ProtustrankaIDrugi>
  <DomainObject.Predmet.StrankaIDrugiAdressOIB>
    <izvorni_sadrzaj>Vjekoslav Duančić, Babonićeva 17, 10000 Zagreb i dr.</izvorni_sadrzaj>
    <derivirana_varijabla naziv="DomainObject.Predmet.StrankaIDrugiAdressOIB_1">Vjekoslav Duančić, Babonićeva 17, 10000 Zagreb i dr.</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15. lipnja 2021.</izvorni_sadrzaj>
    <derivirana_varijabla naziv="DomainObject.Predmet.OdlukaRjesenje.DatumDonosenjaOdluke_1">15. lipnja 2021.</derivirana_varijabla>
  </DomainObject.Predmet.OdlukaRjesenje.DatumDonosenjaOdluke>
  <DomainObject.Predmet.OdlukaRjesenje.DatumPravomocnosti>
    <izvorni_sadrzaj>3. srpnja 2021.</izvorni_sadrzaj>
    <derivirana_varijabla naziv="DomainObject.Predmet.OdlukaRjesenje.DatumPravomocnosti_1">3. srpnja 2021.</derivirana_varijabla>
  </DomainObject.Predmet.OdlukaRjesenje.DatumPravomocnosti>
  <DomainObject.Predmet.OdlukaRjesenje.Oznaka>
    <izvorni_sadrzaj>O-7655/2018-13</izvorni_sadrzaj>
    <derivirana_varijabla naziv="DomainObject.Predmet.OdlukaRjesenje.Oznaka_1">O-7655/2018-13</derivirana_varijabla>
  </DomainObject.Predmet.OdlukaRjesenje.Oznaka>
  <DomainObject.Predmet.SudioniciListNaziv>
    <izvorni_sadrzaj>
      <item>Vjekoslav Duančić</item>
      <item>pok. Pero Božić</item>
      <item>Vjekoslav Duančić</item>
      <item>Ana Baće</item>
      <item>Ivana Božić Valkaj</item>
      <item>Grad Zagreb</item>
      <item>Višnja Stiblik</item>
      <item>Zrinka Božić</item>
    </izvorni_sadrzaj>
    <derivirana_varijabla naziv="DomainObject.Predmet.SudioniciListNaziv_1">
      <item>Vjekoslav Duančić</item>
      <item>pok. Pero Božić</item>
      <item>Vjekoslav Duančić</item>
      <item>Ana Baće</item>
      <item>Ivana Božić Valkaj</item>
      <item>Grad Zagreb</item>
      <item>Višnja Stiblik</item>
      <item>Zrinka Božić</item>
    </derivirana_varijabla>
  </DomainObject.Predmet.SudioniciListNaziv>
  <DomainObject.Predmet.SudioniciListAdressOIB>
    <izvorni_sadrzaj>
      <item>Vjekoslav Duančić, Babonićeva 17,10000 Zagreb</item>
      <item>pok. Pero Božić, OIB 14581270257, Franjetići 25a,47201 Draganić</item>
      <item>Vjekoslav Duančić, OIB 94349144256, Mirogojska Cesta 8,10000 Zagreb</item>
      <item>Ana Baće, OIB 31513045975, Ulica Benedikta Vinkovića 8,10000 Zagreb</item>
      <item>Ivana Božić Valkaj, OIB 94472668479, Sprečka Ulica 13,10000 Zagreb</item>
      <item>Grad Zagreb, OIB 61817894937, Trg Stjepana Radića 1,10000 Zagreb</item>
      <item>Višnja Stiblik, OIB 51108707645, Labinska Ulica 10,10000 Zagreb</item>
      <item>Zrinka Božić, OIB 89163828590, Miljackina Ulica 44,10000 Zagreb</item>
    </izvorni_sadrzaj>
    <derivirana_varijabla naziv="DomainObject.Predmet.SudioniciListAdressOIB_1">
      <item>Vjekoslav Duančić, Babonićeva 17,10000 Zagreb</item>
      <item>pok. Pero Božić, OIB 14581270257, Franjetići 25a,47201 Draganić</item>
      <item>Vjekoslav Duančić, OIB 94349144256, Mirogojska Cesta 8,10000 Zagreb</item>
      <item>Ana Baće, OIB 31513045975, Ulica Benedikta Vinkovića 8,10000 Zagreb</item>
      <item>Ivana Božić Valkaj, OIB 94472668479, Sprečka Ulica 13,10000 Zagreb</item>
      <item>Grad Zagreb, OIB 61817894937, Trg Stjepana Radića 1,10000 Zagreb</item>
      <item>Višnja Stiblik, OIB 51108707645, Labinska Ulica 10,10000 Zagreb</item>
      <item>Zrinka Božić, OIB 89163828590, Miljackina Ulica 44,10000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14581270257</item>
      <item>, OIB 94349144256</item>
      <item>, OIB 31513045975</item>
      <item>, OIB 94472668479</item>
      <item>, OIB 61817894937</item>
      <item>, OIB 51108707645</item>
      <item>, OIB 89163828590</item>
    </izvorni_sadrzaj>
    <derivirana_varijabla naziv="DomainObject.Predmet.SudioniciListNazivOIB_1">
      <item>, OIB null</item>
      <item>, OIB 14581270257</item>
      <item>, OIB 94349144256</item>
      <item>, OIB 31513045975</item>
      <item>, OIB 94472668479</item>
      <item>, OIB 61817894937</item>
      <item>, OIB 51108707645</item>
      <item>, OIB 89163828590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kolovoza 2018.</izvorni_sadrzaj>
    <derivirana_varijabla naziv="DomainObject.Predmet.DatumPocetkaProcesa_1">28. kolovoza 2018.</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F7983C6-7CB2-4AFC-806D-0151D90EB020}">
  <ds:schemaRefs>
    <ds:schemaRef ds:uri="http://schemas.openxmlformats.org/officeDocument/2006/bibliography"/>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PRAVOSUĐA RH</properties:Company>
  <properties:Pages>3</properties:Pages>
  <properties:Words>360</properties:Words>
  <properties:Characters>2066</properties:Characters>
  <properties:Lines>117</properties:Lines>
  <properties:Paragraphs>48</properties:Paragraphs>
  <properties:TotalTime>71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2468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2022-03-31T07:31:00Z</dcterms:created>
  <dc:creator>opcinski sud zagreb</dc:creator>
  <cp:lastModifiedBy>Vesna Jagušt</cp:lastModifiedBy>
  <cp:lastPrinted>2020-09-21T07:21:00Z</cp:lastPrinted>
  <dcterms:modified xmlns:xsi="http://www.w3.org/2001/XMLSchema-instance" xsi:type="dcterms:W3CDTF">2026-06-19T07:18:00Z</dcterms:modified>
  <cp:revision>75</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O-7655/2018-23 / Zapisnik - Ročište (O-7655-18 pok. Vjekoslav Duančić.docx)</vt:lpwstr>
  </prop:property>
  <prop:property fmtid="{D5CDD505-2E9C-101B-9397-08002B2CF9AE}" pid="4" name="CC_coloring">
    <vt:bool>false</vt:bool>
  </prop:property>
  <prop:property fmtid="{D5CDD505-2E9C-101B-9397-08002B2CF9AE}" pid="5" name="BrojStranica">
    <vt:i4>3</vt:i4>
  </prop:property>
</prop:Properties>
</file>