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3E1BC5F8" w14:textId="0841A3E0">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CF1900" w:rsidR="00CF1900">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4A868533" w14:textId="37ADF564">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CF1900" w:rsidR="00CF1900">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000000" w14:paraId="291F2327" w14:textId="15953EE5">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CF1900" w:rsidR="00CF1900">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CF1900" w:rsidR="00CF1900">
            <w:rPr>
              <w:rStyle w:val="PozadinaSvijetloZelena"/>
            </w:rPr>
            <w:t>Zagreb</w:t>
          </w:r>
        </w:sdtContent>
      </w:sdt>
      <w:r w:rsidR="001349C2">
        <w:t xml:space="preserve"> </w:t>
      </w:r>
    </w:p>
    <w:p w:rsidRPr="00176071" w:rsidR="00176071" w:rsidP="00610735" w:rsidRDefault="000E43A6" w14:paraId="2A944C29" w14:textId="6160D601">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CF1900" w:rsidR="00CF1900">
            <w:rPr>
              <w:rStyle w:val="PozadinaSvijetloZelena"/>
            </w:rPr>
            <w:t>Pp-10353/2026</w:t>
          </w:r>
        </w:sdtContent>
      </w:sdt>
      <w:r w:rsidR="00176071">
        <w:t xml:space="preserve">                                                        </w:t>
      </w:r>
    </w:p>
    <w:p w:rsidR="009E7DBB" w:rsidP="000F1677" w:rsidRDefault="00610735" w14:paraId="163A9531" w14:textId="0C74C668">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PozadinaSvijetloZelena"/>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Content>
          <w:r w:rsidRPr="00CF1900" w:rsidR="00CF1900">
            <w:rPr>
              <w:rStyle w:val="PozadinaSvijetloZelena"/>
            </w:rPr>
            <w:t>KLEIN I DANON društvo s ograničenom odgovornošću za proizvodnju i trgovinu i dr.</w:t>
          </w:r>
        </w:sdtContent>
      </w:sdt>
      <w:r w:rsidR="00210894">
        <w:t xml:space="preserve"> </w:t>
      </w:r>
    </w:p>
    <w:p w:rsidRPr="0041581F" w:rsidR="0041581F" w:rsidP="000F1677" w:rsidRDefault="009E7DBB" w14:paraId="607A398A" w14:textId="784EA224">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PozadinaSvijetloZelena"/>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Content>
          <w:r w:rsidRPr="00CF1900" w:rsidR="00CF1900">
            <w:rPr>
              <w:rStyle w:val="PozadinaSvijetloZelena"/>
            </w:rPr>
            <w:t>KLEIN I DANON društvo s ograničenom odgovornošću za proizvodnju i trgovinu,Vladimir Danon</w:t>
          </w:r>
        </w:sdtContent>
      </w:sdt>
      <w:r w:rsidR="001E00E5">
        <w:rPr>
          <w:rFonts w:eastAsia="Calibri" w:cs="Times New Roman"/>
          <w:noProof/>
        </w:rPr>
        <w:t xml:space="preserve"> </w:t>
      </w:r>
    </w:p>
    <w:p w:rsidRPr="00610735" w:rsidR="00176071" w:rsidP="000F1677" w:rsidRDefault="00176071" w14:paraId="4BFE3A93" w14:textId="610A4369">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CF1900" w:rsidR="00CF1900">
            <w:rPr>
              <w:rStyle w:val="PozadinaSvijetloZelena"/>
            </w:rPr>
            <w:t>članka 60., članka 60.</w:t>
          </w:r>
        </w:sdtContent>
      </w:sdt>
      <w:r w:rsidR="00494B32">
        <w:rPr>
          <w:rStyle w:val="PozadinaSvijetloZelena"/>
        </w:rPr>
        <w:t xml:space="preserve"> </w:t>
      </w:r>
      <w:sdt>
        <w:sdtPr>
          <w:rPr>
            <w:rStyle w:val="PozadinaSvijetloZelena"/>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Content>
          <w:r w:rsidRPr="00CF1900" w:rsidR="00CF1900">
            <w:rPr>
              <w:rStyle w:val="PozadinaSvijetloZelena"/>
            </w:rPr>
            <w:t>Zakon o računovodstvu</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0F1677" w:rsidR="000F1677" w:rsidP="000F1677" w:rsidRDefault="009E7DBB" w14:paraId="1AFEF8BA" w14:textId="6328B285">
      <w:pPr>
        <w:ind w:firstLine="708"/>
        <w:jc w:val="both"/>
        <w:rPr>
          <w:rFonts w:eastAsia="Calibri" w:cs="Times New Roman"/>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PozadinaSvijetloZelena"/>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Content>
          <w:r w:rsidRPr="00CF1900" w:rsidR="00CF1900">
            <w:rPr>
              <w:rStyle w:val="PozadinaSvijetloZelena"/>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r w:rsidR="00CF1900">
        <w:rPr>
          <w:rFonts w:eastAsia="Times New Roman" w:cs="Times New Roman"/>
          <w:lang w:eastAsia="hr-HR"/>
        </w:rPr>
        <w:t xml:space="preserve"> </w:t>
      </w:r>
      <w:r w:rsidRPr="009E7DBB">
        <w:rPr>
          <w:rFonts w:eastAsia="Calibri" w:cs="Times New Roman"/>
          <w:szCs w:val="22"/>
        </w:rPr>
        <w:t xml:space="preserve">Pozivamo okrivljenu pravnu osobu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CF1900" w:rsidR="00CF1900">
            <w:rPr>
              <w:rStyle w:val="PozadinaSvijetloZelena"/>
            </w:rPr>
            <w:t>KLEIN I DANON društvo s ograničenom odgovornošću za proizvodnju i trgovinu</w:t>
          </w:r>
        </w:sdtContent>
      </w:sdt>
      <w:r w:rsidR="000F1677">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CF1900" w:rsidR="00CF1900">
            <w:rPr>
              <w:rStyle w:val="PozadinaSvijetloZelena"/>
            </w:rPr>
            <w:t>27.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CF1900" w:rsidR="00CF1900">
            <w:rPr>
              <w:rStyle w:val="PozadinaSvijetloZelena"/>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CF1900" w:rsidR="00CF1900">
            <w:rPr>
              <w:rStyle w:val="PozadinaSvijetloZelena"/>
            </w:rPr>
            <w:t>Avenija Dubrovnik 8</w:t>
          </w:r>
        </w:sdtContent>
      </w:sdt>
      <w:r w:rsidR="000F1677">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CF1900" w:rsidR="00CF1900">
            <w:rPr>
              <w:rStyle w:val="PozadinaSvijetloZelena"/>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CF1900" w:rsidR="00CF1900">
            <w:rPr>
              <w:rStyle w:val="PozadinaSvijetloZelena"/>
            </w:rPr>
            <w:t>335</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460C077C">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CF1900" w:rsidR="00CF1900">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CF1900" w:rsidR="00CF1900">
            <w:rPr>
              <w:rStyle w:val="PozadinaSvijetloZelena"/>
            </w:rPr>
            <w:t>2. studenog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1E2CDE03" w14:textId="53DB8A01">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CF1900" w:rsidR="00CF1900">
            <w:rPr>
              <w:rStyle w:val="PozadinaSvijetloZelena"/>
            </w:rPr>
            <w:t>Antonija Golac</w:t>
          </w:r>
        </w:sdtContent>
      </w:sdt>
    </w:p>
    <w:p w:rsidRPr="0041581F" w:rsidR="006F62A9" w:rsidP="006F62A9" w:rsidRDefault="006F62A9" w14:paraId="3A4DCD2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06936" w:rsidP="00537B78" w:rsidRDefault="00206936" w14:paraId="66D3B0B4" w14:textId="77777777">
      <w:r>
        <w:separator/>
      </w:r>
    </w:p>
  </w:endnote>
  <w:endnote w:type="continuationSeparator" w:id="0">
    <w:p w:rsidR="00206936" w:rsidP="00537B78" w:rsidRDefault="00206936" w14:paraId="39F59E39"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06936" w:rsidP="00537B78" w:rsidRDefault="00206936" w14:paraId="7B48F6EA" w14:textId="77777777">
      <w:r>
        <w:separator/>
      </w:r>
    </w:p>
  </w:footnote>
  <w:footnote w:type="continuationSeparator" w:id="0">
    <w:p w:rsidR="00206936" w:rsidP="00537B78" w:rsidRDefault="00206936" w14:paraId="4EED3F56"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7EC469A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CF1900" w:rsidR="00CF1900">
          <w:rPr>
            <w:rStyle w:val="PozadinaSvijetloZelena"/>
          </w:rPr>
          <w:t>Pp-10353/2026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936"/>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AAF"/>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1900"/>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AE6E13"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F07CD"/>
    <w:rsid w:val="005132FB"/>
    <w:rsid w:val="00525F84"/>
    <w:rsid w:val="006249A5"/>
    <w:rsid w:val="006E1744"/>
    <w:rsid w:val="007869DB"/>
    <w:rsid w:val="007D6264"/>
    <w:rsid w:val="00817312"/>
    <w:rsid w:val="00826F88"/>
    <w:rsid w:val="008F15C3"/>
    <w:rsid w:val="00974C32"/>
    <w:rsid w:val="00996FA7"/>
    <w:rsid w:val="009C203C"/>
    <w:rsid w:val="009E5D09"/>
    <w:rsid w:val="00A35B62"/>
    <w:rsid w:val="00A806EC"/>
    <w:rsid w:val="00AB0B20"/>
    <w:rsid w:val="00AE6E13"/>
    <w:rsid w:val="00B01429"/>
    <w:rsid w:val="00B51F9D"/>
    <w:rsid w:val="00BF6E48"/>
    <w:rsid w:val="00C51DFA"/>
    <w:rsid w:val="00C57AAF"/>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Stjepana Babonića 28</izvorni_sadrzaj>
    <derivirana_varijabla naziv="DomainObject.UcesnikSudskeRadnje.Adresa.UlicaIKBR_1">Ulica Stjepana Babonića 28</derivirana_varijabla>
  </DomainObject.UcesnikSudskeRadnje.Adresa.UlicaIKBR>
  <DomainObject.UcesnikSudskeRadnje.Naziv>
    <izvorni_sadrzaj>KLEIN I DANON društvo s ograničenom odgovornošću za proizvodnju i trgovinu</izvorni_sadrzaj>
    <derivirana_varijabla naziv="DomainObject.UcesnikSudskeRadnje.Naziv_1">KLEIN I DANON društvo s ograničenom odgovornošću za proizvodnju i trgovinu</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335</izvorni_sadrzaj>
    <derivirana_varijabla naziv="DomainObject.UcesnikSudskeRadnje.SudskaRadnja.Prostorija.Oznaka_1">335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studenog 2026.</izvorni_sadrzaj>
    <derivirana_varijabla naziv="DomainObject.UcesnikSudskeRadnje.SudskaRadnja.PlaniraniZavrsetakDatum_1">27. studenog 2026.</derivirana_varijabla>
  </DomainObject.UcesnikSudskeRadnje.SudskaRadnja.PlaniraniZavrsetakDatum>
  <DomainObject.UcesnikSudskeRadnje.SudskaRadnja.PlaniraniPocetakDatum>
    <izvorni_sadrzaj>27. studenog 2026.</izvorni_sadrzaj>
    <derivirana_varijabla naziv="DomainObject.UcesnikSudskeRadnje.SudskaRadnja.PlaniraniPocetakDatum_1">27.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10353</izvorni_sadrzaj>
    <derivirana_varijabla naziv="DomainObject.Predmet.Broj_1">10353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prosinca 1949.</izvorni_sadrzaj>
    <derivirana_varijabla naziv="DomainObject.Predmet.OkrivljenikFizickaOsoba.DatumRodjenja_1">6. prosinca 1949.</derivirana_varijabla>
  </DomainObject.Predmet.OkrivljenikFizickaOsoba.DatumRodjenja>
  <DomainObject.Predmet.OkrivljenikFizickaOsoba.DatumRodjenjaFormated>
    <izvorni_sadrzaj>6.12.1949.</izvorni_sadrzaj>
    <derivirana_varijabla naziv="DomainObject.Predmet.OkrivljenikFizickaOsoba.DatumRodjenjaFormated_1">6.12.1949.</derivirana_varijabla>
  </DomainObject.Predmet.OkrivljenikFizickaOsoba.DatumRodjenjaFormated>
  <DomainObject.Predmet.OkrivljenikFizickaOsoba.Ime>
    <izvorni_sadrzaj>Vladimir</izvorni_sadrzaj>
    <derivirana_varijabla naziv="DomainObject.Predmet.OkrivljenikFizickaOsoba.Ime_1">Vladimir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Vladimir Danon</izvorni_sadrzaj>
    <derivirana_varijabla naziv="DomainObject.Predmet.OkrivljenikFizickaOsoba.Naziv_1">Vladimir Danon</derivirana_varijabla>
  </DomainObject.Predmet.OkrivljenikFizickaOsoba.Naziv>
  <DomainObject.Predmet.OkrivljenikFizickaOsoba.Prezime>
    <izvorni_sadrzaj>Danon</izvorni_sadrzaj>
    <derivirana_varijabla naziv="DomainObject.Predmet.OkrivljenikFizickaOsoba.Prezime_1">Danon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67941729886</izvorni_sadrzaj>
    <derivirana_varijabla naziv="DomainObject.Predmet.OkrivljenikFizickaOsoba.Oib_1">67941729886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Pp-10353/2026</izvorni_sadrzaj>
    <derivirana_varijabla naziv="DomainObject.Predmet.OznakaBroj_1">Pp-10353/2026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KLEIN I DANON društvo s ograničenom odgovornošću za proizvodnju i trgovinu; Vladimir Danon</izvorni_sadrzaj>
    <derivirana_varijabla naziv="DomainObject.Predmet.ProtustrankaFormated_1">  KLEIN I DANON društvo s ograničenom odgovornošću za proizvodnju i trgovinu; Vladimir Danon</derivirana_varijabla>
  </DomainObject.Predmet.ProtustrankaFormated>
  <DomainObject.Predmet.ProtustrankaFormatedOIB>
    <izvorni_sadrzaj>  KLEIN I DANON društvo s ograničenom odgovornošću za proizvodnju i trgovinu, OIB 54219930766; Vladimir Danon, OIB 67941729886</izvorni_sadrzaj>
    <derivirana_varijabla naziv="DomainObject.Predmet.ProtustrankaFormatedOIB_1">  KLEIN I DANON društvo s ograničenom odgovornošću za proizvodnju i trgovinu, OIB 54219930766; Vladimir Danon, OIB 67941729886</derivirana_varijabla>
  </DomainObject.Predmet.ProtustrankaFormatedOIB>
  <DomainObject.Predmet.ProtustrankaFormatedWithAdress>
    <izvorni_sadrzaj> KLEIN I DANON društvo s ograničenom odgovornošću za proizvodnju i trgovinu, Ulica Stjepana Babonića 28, 10000 Zagreb; Vladimir Danon, Zeleni Trg 3, 10000 Zagreb</izvorni_sadrzaj>
    <derivirana_varijabla naziv="DomainObject.Predmet.ProtustrankaFormatedWithAdress_1"> KLEIN I DANON društvo s ograničenom odgovornošću za proizvodnju i trgovinu, Ulica Stjepana Babonića 28, 10000 Zagreb; Vladimir Danon, Zeleni Trg 3, 10000 Zagreb</derivirana_varijabla>
  </DomainObject.Predmet.ProtustrankaFormatedWithAdress>
  <DomainObject.Predmet.ProtustrankaFormatedWithAdressOIB>
    <izvorni_sadrzaj> KLEIN I DANON društvo s ograničenom odgovornošću za proizvodnju i trgovinu, OIB 54219930766, Ulica Stjepana Babonića 28, 10000 Zagreb; Vladimir Danon, OIB 67941729886, Zeleni Trg 3, 10000 Zagreb</izvorni_sadrzaj>
    <derivirana_varijabla naziv="DomainObject.Predmet.ProtustrankaFormatedWithAdressOIB_1"> KLEIN I DANON društvo s ograničenom odgovornošću za proizvodnju i trgovinu, OIB 54219930766, Ulica Stjepana Babonića 28, 10000 Zagreb; Vladimir Danon, OIB 67941729886, Zeleni Trg 3, 10000 Zagreb</derivirana_varijabla>
  </DomainObject.Predmet.ProtustrankaFormatedWithAdressOIB>
  <DomainObject.Predmet.ProtustrankaWithAdress>
    <izvorni_sadrzaj>KLEIN I DANON društvo s ograničenom odgovornošću za proizvodnju i trgovinu Ulica Stjepana Babonića 28, 10000 Zagreb, Vladimir Danon Zeleni Trg 3, 10000 Zagreb</izvorni_sadrzaj>
    <derivirana_varijabla naziv="DomainObject.Predmet.ProtustrankaWithAdress_1">KLEIN I DANON društvo s ograničenom odgovornošću za proizvodnju i trgovinu Ulica Stjepana Babonića 28, 10000 Zagreb, Vladimir Danon Zeleni Trg 3, 10000 Zagreb</derivirana_varijabla>
  </DomainObject.Predmet.ProtustrankaWithAdress>
  <DomainObject.Predmet.ProtustrankaWithAdressOIB>
    <izvorni_sadrzaj>KLEIN I DANON društvo s ograničenom odgovornošću za proizvodnju i trgovinu, OIB 54219930766, Ulica Stjepana Babonića 28, 10000 Zagreb, Vladimir Danon, OIB 67941729886, Zeleni Trg 3, 10000 Zagreb</izvorni_sadrzaj>
    <derivirana_varijabla naziv="DomainObject.Predmet.ProtustrankaWithAdressOIB_1">KLEIN I DANON društvo s ograničenom odgovornošću za proizvodnju i trgovinu, OIB 54219930766, Ulica Stjepana Babonića 28, 10000 Zagreb, Vladimir Danon, OIB 67941729886, Zeleni Trg 3, 10000 Zagreb</derivirana_varijabla>
  </DomainObject.Predmet.ProtustrankaWithAdressOIB>
  <DomainObject.Predmet.ProtustrankaNazivFormated>
    <izvorni_sadrzaj>KLEIN I DANON društvo s ograničenom odgovornošću za proizvodnju i trgovinu,Vladimir Danon</izvorni_sadrzaj>
    <derivirana_varijabla naziv="DomainObject.Predmet.ProtustrankaNazivFormated_1">KLEIN I DANON društvo s ograničenom odgovornošću za proizvodnju i trgovinu,Vladimir Danon</derivirana_varijabla>
    <derivirana_varijabla naziv="Padez">KLEIN I DANON društvo s ograničenom odgovornošću za proizvodnju i trgovinu,Vladimir Danon</derivirana_varijabla>
  </DomainObject.Predmet.ProtustrankaNazivFormated>
  <DomainObject.Predmet.ProtustrankaNazivFormatedOIB>
    <izvorni_sadrzaj>KLEIN I DANON društvo s ograničenom odgovornošću za proizvodnju i trgovinu, OIB 54219930766,Vladimir Danon, OIB 67941729886</izvorni_sadrzaj>
    <derivirana_varijabla naziv="DomainObject.Predmet.ProtustrankaNazivFormatedOIB_1">KLEIN I DANON društvo s ograničenom odgovornošću za proizvodnju i trgovinu, OIB 54219930766,Vladimir Danon, OIB 67941729886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Antonija Golac, 21.</izvorni_sadrzaj>
    <derivirana_varijabla naziv="DomainObject.Predmet.Referada.Naziv_1">Antonija Golac, 21.</derivirana_varijabla>
  </DomainObject.Predmet.Referada.Naziv>
  <DomainObject.Predmet.Referada.Oznaka>
    <izvorni_sadrzaj>21</izvorni_sadrzaj>
    <derivirana_varijabla naziv="DomainObject.Predmet.Referada.Oznaka_1">21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335</izvorni_sadrzaj>
    <derivirana_varijabla naziv="DomainObject.Predmet.Referada.Prostorija.Oznaka_1">335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Antonija Golac</izvorni_sadrzaj>
    <derivirana_varijabla naziv="DomainObject.Predmet.Referada.Sudac_1">Antonija Golac</derivirana_varijabla>
    <derivirana_varijabla naziv="Dativ">Antonija Golac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Antonija Golac, 21.</izvorni_sadrzaj>
    <derivirana_varijabla naziv="DomainObject.Predmet.TrenutnaLokacijaSpisa.Naziv_1">Antonija Golac, 21.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Senka Višekruna</izvorni_sadrzaj>
    <derivirana_varijabla naziv="DomainObject.Predmet.Zapisnicar_1">Senka Višekruna</derivirana_varijabla>
    <derivirana_varijabla naziv="Padez">Senka Višekruna</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KLEIN I DANON društvo s ograničenom odgovornošću za proizvodnju i trgovinu</item>
      <item>Vladimir Danon</item>
    </izvorni_sadrzaj>
    <derivirana_varijabla naziv="DomainObject.Predmet.ProtuStrankaListFormated_1">
      <item>KLEIN I DANON društvo s ograničenom odgovornošću za proizvodnju i trgovinu</item>
      <item>Vladimir Danon</item>
    </derivirana_varijabla>
  </DomainObject.Predmet.ProtuStrankaListFormated>
  <DomainObject.Predmet.ProtuStrankaListFormatedOIB>
    <izvorni_sadrzaj>
      <item>KLEIN I DANON društvo s ograničenom odgovornošću za proizvodnju i trgovinu, OIB 54219930766</item>
      <item>Vladimir Danon, OIB 67941729886</item>
    </izvorni_sadrzaj>
    <derivirana_varijabla naziv="DomainObject.Predmet.ProtuStrankaListFormatedOIB_1">
      <item>KLEIN I DANON društvo s ograničenom odgovornošću za proizvodnju i trgovinu, OIB 54219930766</item>
      <item>Vladimir Danon, OIB 67941729886</item>
    </derivirana_varijabla>
  </DomainObject.Predmet.ProtuStrankaListFormatedOIB>
  <DomainObject.Predmet.ProtuStrankaListFormatedWithAdress>
    <izvorni_sadrzaj>
      <item>KLEIN I DANON društvo s ograničenom odgovornošću za proizvodnju i trgovinu, Ulica Stjepana Babonića 28, 10000 Zagreb</item>
      <item>Vladimir Danon, Zeleni Trg 3, 10000 Zagreb</item>
    </izvorni_sadrzaj>
    <derivirana_varijabla naziv="DomainObject.Predmet.ProtuStrankaListFormatedWithAdress_1">
      <item>KLEIN I DANON društvo s ograničenom odgovornošću za proizvodnju i trgovinu, Ulica Stjepana Babonića 28, 10000 Zagreb</item>
      <item>Vladimir Danon, Zeleni Trg 3, 10000 Zagreb</item>
    </derivirana_varijabla>
  </DomainObject.Predmet.ProtuStrankaListFormatedWithAdress>
  <DomainObject.Predmet.ProtuStrankaListFormatedWithAdressOIB>
    <izvorni_sadrzaj>
      <item>KLEIN I DANON društvo s ograničenom odgovornošću za proizvodnju i trgovinu, OIB 54219930766, Ulica Stjepana Babonića 28, 10000 Zagreb</item>
      <item>Vladimir Danon, OIB 67941729886, Zeleni Trg 3, 10000 Zagreb</item>
    </izvorni_sadrzaj>
    <derivirana_varijabla naziv="DomainObject.Predmet.ProtuStrankaListFormatedWithAdressOIB_1">
      <item>KLEIN I DANON društvo s ograničenom odgovornošću za proizvodnju i trgovinu, OIB 54219930766, Ulica Stjepana Babonića 28, 10000 Zagreb</item>
      <item>Vladimir Danon, OIB 67941729886, Zeleni Trg 3, 10000 Zagreb</item>
    </derivirana_varijabla>
  </DomainObject.Predmet.ProtuStrankaListFormatedWithAdressOIB>
  <DomainObject.Predmet.ProtuStrankaListNazivFormated>
    <izvorni_sadrzaj>
      <item>KLEIN I DANON društvo s ograničenom odgovornošću za proizvodnju i trgovinu</item>
      <item>Vladimir Danon</item>
    </izvorni_sadrzaj>
    <derivirana_varijabla naziv="DomainObject.Predmet.ProtuStrankaListNazivFormated_1">
      <item>KLEIN I DANON društvo s ograničenom odgovornošću za proizvodnju i trgovinu</item>
      <item>Vladimir Danon</item>
    </derivirana_varijabla>
  </DomainObject.Predmet.ProtuStrankaListNazivFormated>
  <DomainObject.Predmet.ProtuStrankaListNazivFormatedOIB>
    <izvorni_sadrzaj>
      <item>KLEIN I DANON društvo s ograničenom odgovornošću za proizvodnju i trgovinu, OIB 54219930766</item>
      <item>Vladimir Danon, OIB 67941729886</item>
    </izvorni_sadrzaj>
    <derivirana_varijabla naziv="DomainObject.Predmet.ProtuStrankaListNazivFormatedOIB_1">
      <item>KLEIN I DANON društvo s ograničenom odgovornošću za proizvodnju i trgovinu, OIB 54219930766</item>
      <item>Vladimir Danon, OIB 67941729886</item>
    </derivirana_varijabla>
  </DomainObject.Predmet.ProtuStrankaListNazivFormatedOIB>
  <DomainObject.Predmet.OstaliListFormated>
    <izvorni_sadrzaj>
      <item>Općinski prekršajni sud u Zagrebu</item>
    </izvorni_sadrzaj>
    <derivirana_varijabla naziv="DomainObject.Predmet.OstaliListFormated_1">
      <item>Općinski prekršajni sud u Zagrebu</item>
    </derivirana_varijabla>
    <derivirana_varijabla naziv="DrugaOsoba">
      <item>Općinski prekršajni sud u Zagrebu</item>
    </derivirana_varijabla>
  </DomainObject.Predmet.OstaliListFormated>
  <DomainObject.Predmet.OstaliListFormatedOIB>
    <izvorni_sadrzaj>
      <item>Općinski prekršajni sud u Zagrebu, OIB 95308842799</item>
    </izvorni_sadrzaj>
    <derivirana_varijabla naziv="DomainObject.Predmet.OstaliListFormatedOIB_1">
      <item>Općinski prekršajni sud u Zagrebu, OIB 95308842799</item>
    </derivirana_varijabla>
  </DomainObject.Predmet.OstaliListFormatedOIB>
  <DomainObject.Predmet.OstaliListFormatedWithAdress>
    <izvorni_sadrzaj>
      <item>Općinski prekršajni sud u Zagrebu, Avenija Dubrovnik 8, 10000 Zagreb</item>
    </izvorni_sadrzaj>
    <derivirana_varijabla naziv="DomainObject.Predmet.OstaliListFormatedWithAdress_1">
      <item>Općinski prekršajni sud u Zagrebu, Avenija Dubrovnik 8, 10000 Zagreb</item>
    </derivirana_varijabla>
  </DomainObject.Predmet.OstaliListFormatedWithAdress>
  <DomainObject.Predmet.OstaliListFormatedWithAdressOIB>
    <izvorni_sadrzaj>
      <item>Općinski prekršajni sud u Zagrebu, OIB 95308842799, Avenija Dubrovnik 8, 10000 Zagreb</item>
    </izvorni_sadrzaj>
    <derivirana_varijabla naziv="DomainObject.Predmet.OstaliListFormatedWithAdressOIB_1">
      <item>Općinski prekršajni sud u Zagrebu, OIB 95308842799, Avenija Dubrovnik 8, 10000 Zagreb</item>
    </derivirana_varijabla>
  </DomainObject.Predmet.OstaliListFormatedWithAdressOIB>
  <DomainObject.Predmet.OstaliListNazivFormated>
    <izvorni_sadrzaj>
      <item>Općinski prekršajni sud u Zagrebu</item>
    </izvorni_sadrzaj>
    <derivirana_varijabla naziv="DomainObject.Predmet.OstaliListNazivFormated_1">
      <item>Općinski prekršajni sud u Zagrebu</item>
    </derivirana_varijabla>
  </DomainObject.Predmet.OstaliListNazivFormated>
  <DomainObject.Predmet.OstaliListNazivFormatedOIB>
    <izvorni_sadrzaj>
      <item>Općinski prekršajni sud u Zagrebu, OIB 95308842799</item>
    </izvorni_sadrzaj>
    <derivirana_varijabla naziv="DomainObject.Predmet.OstaliListNazivFormatedOIB_1">
      <item>Općinski prekršajni sud u Zagrebu, OIB 95308842799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60, 60</izvorni_sadrzaj>
    <derivirana_varijabla naziv="DomainObject.Predmet.ClanakZakona_1">60, 60</derivirana_varijabla>
  </DomainObject.Predmet.ClanakZakona>
  <DomainObject.Predmet.ClanakZakonaFull>
    <izvorni_sadrzaj>članka 60., članka 60.</izvorni_sadrzaj>
    <derivirana_varijabla naziv="DomainObject.Predmet.ClanakZakonaFull_1">članka 60., članka 60.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KLEIN I DANON društvo s ograničenom odgovornošću za proizvodnju i trgovinu i dr.</izvorni_sadrzaj>
    <derivirana_varijabla naziv="DomainObject.Predmet.ProtustrankaIDrugi_1">KLEIN I DANON društvo s ograničenom odgovornošću za proizvodnju i trgovinu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KLEIN I DANON društvo s ograničenom odgovornošću za proizvodnju i trgovinu, OIB 54219930766, Ulica Stjepana Babonića 28, 10000 Zagreb i dr.</izvorni_sadrzaj>
    <derivirana_varijabla naziv="DomainObject.Predmet.ProtustrankaIDrugiAdressOIB_1">KLEIN I DANON društvo s ograničenom odgovornošću za proizvodnju i trgovinu, OIB 54219930766, Ulica Stjepana Babonića 28,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KLEIN I DANON društvo s ograničenom odgovornošću za proizvodnju i trgovinu</item>
      <item>Vladimir Danon</item>
      <item>Općinski prekršajni sud u Zagrebu</item>
    </izvorni_sadrzaj>
    <derivirana_varijabla naziv="DomainObject.Predmet.SudioniciListNaziv_1">
      <item>Financijska agencija (FINA)</item>
      <item>KLEIN I DANON društvo s ograničenom odgovornošću za proizvodnju i trgovinu</item>
      <item>Vladimir Danon</item>
      <item>Općinski prekršajni sud u Zagrebu</item>
    </derivirana_varijabla>
    <derivirana_varijabla naziv="OstaliSudionici">
      <item>Financijska agencija (FINA)</item>
      <item>KLEIN I DANON društvo s ograničenom odgovornošću za proizvodnju i trgovinu</item>
      <item>Vladimir Danon</item>
      <item>Općinski prekršajni sud u Zagrebu</item>
    </derivirana_varijabla>
  </DomainObject.Predmet.SudioniciListNaziv>
  <DomainObject.Predmet.SudioniciListAdressOIB>
    <izvorni_sadrzaj>
      <item>Financijska agencija (FINA), OIB 85821130368, Ulica grada Vukovara 70,10000 Zagreb</item>
      <item>KLEIN I DANON društvo s ograničenom odgovornošću za proizvodnju i trgovinu, OIB 54219930766, Ulica Stjepana Babonića 28,10000 Zagreb</item>
      <item>Vladimir Danon, OIB 67941729886, Zeleni Trg 3,10000 Zagreb</item>
      <item>Općinski prekršajni sud u Zagrebu, OIB 95308842799, Avenija Dubrovnik 8,10000 Zagreb</item>
    </izvorni_sadrzaj>
    <derivirana_varijabla naziv="DomainObject.Predmet.SudioniciListAdressOIB_1">
      <item>Financijska agencija (FINA), OIB 85821130368, Ulica grada Vukovara 70,10000 Zagreb</item>
      <item>KLEIN I DANON društvo s ograničenom odgovornošću za proizvodnju i trgovinu, OIB 54219930766, Ulica Stjepana Babonića 28,10000 Zagreb</item>
      <item>Vladimir Danon, OIB 67941729886, Zeleni Trg 3,10000 Zagreb</item>
      <item>Općinski prekršajni sud u Zagrebu, OIB 95308842799, Avenija Dubrovnik 8,10000 Zagreb</item>
    </derivirana_varijabla>
  </DomainObject.Predmet.SudioniciListAdressOIB>
  <DomainObject.UcesnikSudskeRadnje.NazivFormated>
    <izvorni_sadrzaj>KLEIN I DANON društvo s ograničenom odgovornošću za proizvodnju i trgovinu, OIB 54219930766, Ulica Stjepana Babonića 28,10000 Zagreb</izvorni_sadrzaj>
    <derivirana_varijabla naziv="DomainObject.UcesnikSudskeRadnje.NazivFormated_1">KLEIN I DANON društvo s ograničenom odgovornošću za proizvodnju i trgovinu, OIB 54219930766, Ulica Stjepana Babonića 28,10000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54219930766</item>
      <item>, OIB 67941729886</item>
      <item>, OIB 95308842799</item>
    </izvorni_sadrzaj>
    <derivirana_varijabla naziv="DomainObject.Predmet.SudioniciListNazivOIB_1">
      <item>, OIB 85821130368</item>
      <item>, OIB 54219930766</item>
      <item>, OIB 67941729886</item>
      <item>, OIB 95308842799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KLEIN I DANON društvo s ograničenom odgovornošću za proizvodnju i trgovinu, OIB 54219930766, Ulica Stjepana Babonića 28, 10000 Zagreb
2. Okrivljenik Vladimir Danon, OIB 67941729886, Zeleni Trg 3, 10000 Zagreb</izvorni_sadrzaj>
    <derivirana_varijabla naziv="DomainObject.UcesnikSudskeRadnje.SudskaRadnja.UcesniciObavijest_1">1. Okrivljenik KLEIN I DANON društvo s ograničenom odgovornošću za proizvodnju i trgovinu, OIB 54219930766, Ulica Stjepana Babonića 28, 10000 Zagreb
2. Okrivljenik Vladimir Danon, OIB 67941729886, Zeleni Trg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KLEIN I DANON društvo s ograničenom odgovornošću za proizvodnju i trgovinu, Ulica Stjepana Babonića 28, 10000 Zagreb, OIB: 54219930766</item>
      <item>Vladimir Danon, Zeleni Trg 3, 10000 Zagreb, OIB: 67941729886, rođen-a 06.12.1949., mjesto rođenja Zagreb (Grad Zagreb)</item>
    </izvorni_sadrzaj>
    <derivirana_varijabla naziv="DomainObject.Predmet.OkrivljenikAdresaMjestoRodjenjaList_1">
      <item>KLEIN I DANON društvo s ograničenom odgovornošću za proizvodnju i trgovinu, Ulica Stjepana Babonića 28, 10000 Zagreb, OIB: 54219930766</item>
      <item>Vladimir Danon, Zeleni Trg 3, 10000 Zagreb, OIB: 67941729886, rođen-a 06.12.1949.,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KLEIN I DANON društvo s ograničenom odgovornošću za proizvodnju i trgovinu, MBS 080321248, Ulica Stjepana Babonića 28, 10000 Zagreb</izvorni_sadrzaj>
    <derivirana_varijabla naziv="DomainObject.Predmet.OkrivljenikPravnaNazivAdresaMbs_1">KLEIN I DANON društvo s ograničenom odgovornošću za proizvodnju i trgovinu, MBS 080321248, Ulica Stjepana Babonića 28, 10000 Zagreb</derivirana_varijabla>
  </DomainObject.Predmet.OkrivljenikPravnaNazivAdresaMbs>
  <DomainObject.Sudac.Email>
    <izvorni_sadrzaj>Antonija.Golac@pszg.pravosudje.hr</izvorni_sadrzaj>
    <derivirana_varijabla naziv="DomainObject.Sudac.Email_1">Antonija.Golac@pszg.pravosudje.hr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računovodstvu</izvorni_sadrzaj>
    <derivirana_varijabla naziv="DomainObject.ZakonPravilnikFull_1">Zakon o računovodstvu</derivirana_varijabla>
  </DomainObject.ZakonPravilnikFull>
  <DomainObject.PrviPodnesak.OznakaBrojPodnositelja>
    <izvorni_sadrzaj>034-07/25-04/22380</izvorni_sadrzaj>
    <derivirana_varijabla naziv="DomainObject.PrviPodnesak.OznakaBrojPodnositelja_1">034-07/25-04/22380</derivirana_varijabla>
  </DomainObject.PrviPodnesak.OznakaBrojPodnositelja>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363</properties:Words>
  <properties:Characters>2113</properties:Characters>
  <properties:Lines>52</properties:Lines>
  <properties:Paragraphs>24</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2452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Antonija Golac</cp:lastModifiedBy>
  <dcterms:modified xmlns:xsi="http://www.w3.org/2001/XMLSchema-instance" xsi:type="dcterms:W3CDTF">2026-11-02T10:29:00Z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3452879145</vt:lpwstr>
  </prop:property>
  <prop:property fmtid="{D5CDD505-2E9C-101B-9397-08002B2CF9AE}" pid="6" name="Naslov">
    <vt:lpwstr>Poziv za KLEIN I DANON društvo s ograničenom odgovornošću za proizvodnju i trgovinu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