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2E358F94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57D1F85B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2D31A1DD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641B56DA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D235F0" w14:paraId="07DFD28C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D235F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D235F0" w14:paraId="309D072C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27A2E1C5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56E58EEB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D235F0" w14:paraId="1328F350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D235F0" w14:paraId="250AECC0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 w14:paraId="2F294D6E" w14:textId="77777777">
      <w:pPr>
        <w:pStyle w:val="SudSjedite"/>
      </w:pPr>
    </w:p>
    <w:p w:rsidR="009824AC" w:rsidP="009824AC" w:rsidRDefault="009824AC" w14:paraId="5E8C39F8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 w:rsidR="00D235F0">
            <w:rPr>
              <w:rStyle w:val="eSPISCCParagraphDefaultFont"/>
              <w:rFonts w:eastAsiaTheme="minorHAnsi"/>
            </w:rPr>
            <w:t>Sp-449/2025-3</w:t>
          </w:r>
        </w:sdtContent>
      </w:sdt>
    </w:p>
    <w:p w:rsidRPr="008571DD" w:rsidR="008571DD" w:rsidP="00096750" w:rsidRDefault="00D235F0" w14:paraId="4498C419" w14:textId="7777777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D235F0" w:rsidR="00665136">
            <w:rPr>
              <w:rStyle w:val="eSPISCCParagraphDefaultFont"/>
            </w:rPr>
            <w:t>sudskom savjetniku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>Matej Zurak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 xml:space="preserve"> ALEN SELESTRIN, OIB 42987474705, KUKLJICA ULICA IX 35, 23271 Kukljica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</w:rPr>
            <w:t>2. listopada 2026.</w:t>
          </w:r>
        </w:sdtContent>
      </w:sdt>
      <w:r w:rsidR="00905D9A">
        <w:t>, objavljuje:</w:t>
      </w:r>
    </w:p>
    <w:p w:rsidR="00905D9A" w:rsidP="00905D9A" w:rsidRDefault="00905D9A" w14:paraId="33A7C73A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4692D53C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0A0B3E7C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D235F0" w:rsidR="00D235F0">
            <w:rPr>
              <w:rStyle w:val="eSPISCCParagraphDefaultFont"/>
              <w:rFonts w:eastAsiaTheme="minorHAnsi"/>
            </w:rPr>
            <w:t>28. srpnja 2025.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D235F0" w:rsidR="00D235F0">
            <w:rPr>
              <w:rStyle w:val="eSPISCCParagraphDefaultFont"/>
              <w:rFonts w:eastAsiaTheme="minorHAnsi"/>
            </w:rPr>
            <w:t>ALEN SELESTRIN, OIB 42987474705, KUKLJICA ULICA IX 35, 23271 Kukljica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6C68CCCC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D235F0" w:rsidR="00905D9A" w:rsidP="000D076D" w:rsidRDefault="00905D9A" w14:paraId="5B87D1A7" w14:textId="1B81C46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D235F0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D235F0" w:rsidR="00D235F0">
            <w:rPr>
              <w:rStyle w:val="eSPISCCParagraphDefaultFont"/>
              <w:rFonts w:eastAsiaTheme="minorHAnsi"/>
            </w:rPr>
            <w:t>ALEN SELESTRIN, OIB 42987474705, KUKLJICA ULICA IX 35, 23271 Kukljica</w:t>
          </w:r>
        </w:sdtContent>
      </w:sdt>
      <w:r w:rsidRPr="00D235F0">
        <w:rPr>
          <w:rFonts w:eastAsia="Calibri" w:cs="Times New Roman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0482C9D7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2885EC3D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34C49D4D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D235F0" w14:paraId="75D37533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  <w:rFonts w:eastAsiaTheme="minorHAnsi"/>
            </w:rPr>
            <w:t>2. listopada 2026.</w:t>
          </w:r>
        </w:sdtContent>
      </w:sdt>
      <w:r w:rsidR="00A720AB">
        <w:t xml:space="preserve"> </w:t>
      </w:r>
    </w:p>
    <w:p w:rsidRPr="00665136" w:rsidR="00665136" w:rsidP="00665136" w:rsidRDefault="00665136" w14:paraId="4C442AC0" w14:textId="77777777">
      <w:pPr>
        <w:pStyle w:val="Sudac"/>
        <w:spacing w:before="0"/>
      </w:pPr>
    </w:p>
    <w:p w:rsidR="00665136" w:rsidP="00665136" w:rsidRDefault="00665136" w14:paraId="6E28E017" w14:textId="3E81AA87">
      <w:r>
        <w:t xml:space="preserve">                                                                                                    </w:t>
      </w:r>
      <w:r w:rsidR="009A1887">
        <w:t xml:space="preserve"> </w:t>
      </w:r>
      <w:r>
        <w:t xml:space="preserve">     </w:t>
      </w:r>
      <w:r w:rsidR="00D235F0">
        <w:t xml:space="preserve">   </w:t>
      </w:r>
      <w:r w:rsidR="009A1887">
        <w:t xml:space="preserve"> </w:t>
      </w:r>
      <w:bookmarkStart w:name="_Hlk8722012" w:id="0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  <w:rFonts w:eastAsiaTheme="minorHAnsi"/>
            </w:rPr>
            <w:t>Sudski savjetnik</w:t>
          </w:r>
        </w:sdtContent>
      </w:sdt>
      <w:r w:rsidRPr="00665136">
        <w:t xml:space="preserve"> </w:t>
      </w:r>
      <w:bookmarkEnd w:id="0"/>
    </w:p>
    <w:p w:rsidRPr="00665136" w:rsidR="008571DD" w:rsidP="00665136" w:rsidRDefault="00D235F0" w14:paraId="3129B21D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35F0">
            <w:rPr>
              <w:rStyle w:val="eSPISCCParagraphDefaultFont"/>
              <w:rFonts w:eastAsiaTheme="minorHAnsi"/>
            </w:rPr>
            <w:t>Matej Zurak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3CA43DCB" w14:textId="77777777">
      <w:r>
        <w:separator/>
      </w:r>
    </w:p>
  </w:endnote>
  <w:endnote w:type="continuationSeparator" w:id="0">
    <w:p w:rsidR="00F75681" w:rsidP="00537B78" w:rsidRDefault="00F75681" w14:paraId="49244A7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7D2D51B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4EA61129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70CBCD03" w14:textId="77777777">
      <w:r>
        <w:separator/>
      </w:r>
    </w:p>
  </w:footnote>
  <w:footnote w:type="continuationSeparator" w:id="0">
    <w:p w:rsidR="00F75681" w:rsidP="00537B78" w:rsidRDefault="00F75681" w14:paraId="6792092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2132E9A3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D235F0" w:rsidR="00D235F0">
          <w:rPr>
            <w:rStyle w:val="eSPISCCParagraphDefaultFont"/>
            <w:rFonts w:eastAsiaTheme="minorHAnsi"/>
          </w:rPr>
          <w:t>179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D235F0" w:rsidR="00D235F0">
          <w:rPr>
            <w:rStyle w:val="eSPISCCParagraphDefaultFont"/>
            <w:rFonts w:eastAsiaTheme="minorHAnsi"/>
          </w:rPr>
          <w:t>Sp-449/2025-3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4522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35F0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EB65ABB"/>
  <w15:docId w15:val="{643D801B-7205-45B0-A777-9E17722432C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964522"/>
    <w:rsid w:val="00A00FA3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2. listopada 2026.</izvorni_sadrzaj>
    <derivirana_varijabla naziv="DomainObject.DatumDonosenjaOdluke_1">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Sp-449/2025-3</izvorni_sadrzaj>
    <derivirana_varijabla naziv="DomainObject.Oznaka_1">Sp-449/2025-3</derivirana_varijabla>
  </DomainObject.Oznaka>
  <DomainObject.DonositeljOdluke.Ime>
    <izvorni_sadrzaj>Matej</izvorni_sadrzaj>
    <derivirana_varijabla naziv="DomainObject.DonositeljOdluke.Ime_1">Matej</derivirana_varijabla>
  </DomainObject.DonositeljOdluke.Ime>
  <DomainObject.DonositeljOdluke.Prezime>
    <izvorni_sadrzaj>Zurak</izvorni_sadrzaj>
    <derivirana_varijabla naziv="DomainObject.DonositeljOdluke.Prezime_1">Zurak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449</izvorni_sadrzaj>
    <derivirana_varijabla naziv="DomainObject.Predmet.Broj_1">449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srpnja 2025.</izvorni_sadrzaj>
    <derivirana_varijabla naziv="DomainObject.Predmet.DatumIzradeOptuznogAkta_1">28. srpnja 2025.</derivirana_varijabla>
  </DomainObject.Predmet.DatumIzradeOptuznogAkta>
  <DomainObject.Predmet.DatumIzradeOptuznogAktaFormated>
    <izvorni_sadrzaj>28.7.2025.</izvorni_sadrzaj>
    <derivirana_varijabla naziv="DomainObject.Predmet.DatumIzradeOptuznogAktaFormated_1">28.7.2025.</derivirana_varijabla>
  </DomainObject.Predmet.DatumIzradeOptuznogAktaFormated>
  <DomainObject.Predmet.DatumOsnivanja>
    <izvorni_sadrzaj>28. srpnja 2025.</izvorni_sadrzaj>
    <derivirana_varijabla naziv="DomainObject.Predmet.DatumOsnivanja_1">28.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srpnja 2025.</izvorni_sadrzaj>
    <derivirana_varijabla naziv="DomainObject.Predmet.DatumPrimitkaOptuznogAkta_1">28. srpnja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Sp-449/2025</izvorni_sadrzaj>
    <derivirana_varijabla naziv="DomainObject.Predmet.OznakaBroj_1">Sp-449/2025</derivirana_varijabla>
  </DomainObject.Predmet.OznakaBroj>
  <DomainObject.Predmet.OznakaBrojOptuznogAkta>
    <izvorni_sadrzaj>08-53-25-2</izvorni_sadrzaj>
    <derivirana_varijabla naziv="DomainObject.Predmet.OznakaBrojOptuznogAkta_1">08-53-25-2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ALEN SELESTRIN</izvorni_sadrzaj>
    <derivirana_varijabla naziv="DomainObject.Predmet.ProtustrankaFormated_1">  ALEN SELESTRIN</derivirana_varijabla>
  </DomainObject.Predmet.ProtustrankaFormated>
  <DomainObject.Predmet.ProtustrankaFormatedOIB>
    <izvorni_sadrzaj>  ALEN SELESTRIN, OIB 42987474705</izvorni_sadrzaj>
    <derivirana_varijabla naziv="DomainObject.Predmet.ProtustrankaFormatedOIB_1">  ALEN SELESTRIN, OIB 42987474705</derivirana_varijabla>
  </DomainObject.Predmet.ProtustrankaFormatedOIB>
  <DomainObject.Predmet.ProtustrankaFormatedWithAdress>
    <izvorni_sadrzaj> ALEN SELESTRIN, KUKLJICA ULICA IX 35, 23271 Kukljica</izvorni_sadrzaj>
    <derivirana_varijabla naziv="DomainObject.Predmet.ProtustrankaFormatedWithAdress_1"> ALEN SELESTRIN, KUKLJICA ULICA IX 35, 23271 Kukljica</derivirana_varijabla>
  </DomainObject.Predmet.ProtustrankaFormatedWithAdress>
  <DomainObject.Predmet.ProtustrankaFormatedWithAdressOIB>
    <izvorni_sadrzaj> ALEN SELESTRIN, OIB 42987474705, KUKLJICA ULICA IX 35, 23271 Kukljica</izvorni_sadrzaj>
    <derivirana_varijabla naziv="DomainObject.Predmet.ProtustrankaFormatedWithAdressOIB_1"> ALEN SELESTRIN, OIB 42987474705, KUKLJICA ULICA IX 35, 23271 Kukljica</derivirana_varijabla>
  </DomainObject.Predmet.ProtustrankaFormatedWithAdressOIB>
  <DomainObject.Predmet.ProtustrankaWithAdress>
    <izvorni_sadrzaj>ALEN SELESTRIN KUKLJICA ULICA IX 35, 23271 Kukljica</izvorni_sadrzaj>
    <derivirana_varijabla naziv="DomainObject.Predmet.ProtustrankaWithAdress_1">ALEN SELESTRIN KUKLJICA ULICA IX 35, 23271 Kukljica</derivirana_varijabla>
  </DomainObject.Predmet.ProtustrankaWithAdress>
  <DomainObject.Predmet.ProtustrankaWithAdressOIB>
    <izvorni_sadrzaj>ALEN SELESTRIN, OIB 42987474705, KUKLJICA ULICA IX 35, 23271 Kukljica</izvorni_sadrzaj>
    <derivirana_varijabla naziv="DomainObject.Predmet.ProtustrankaWithAdressOIB_1">ALEN SELESTRIN, OIB 42987474705, KUKLJICA ULICA IX 35, 23271 Kukljica</derivirana_varijabla>
    <derivirana_varijabla naziv="DomainObject.Predmet.ProtustrankaWithAdressOIB1">ALEN SELESTRIN, OIB 42987474705, KUKLJICA ULICA IX 35, 23271 Kukljica</derivirana_varijabla>
  </DomainObject.Predmet.ProtustrankaWithAdressOIB>
  <DomainObject.Predmet.ProtustrankaNazivFormated>
    <izvorni_sadrzaj>ALEN SELESTRIN</izvorni_sadrzaj>
    <derivirana_varijabla naziv="DomainObject.Predmet.ProtustrankaNazivFormated_1">ALEN SELESTRIN</derivirana_varijabla>
    <derivirana_varijabla naziv="Padez">ALEN SELESTRIN</derivirana_varijabla>
  </DomainObject.Predmet.ProtustrankaNazivFormated>
  <DomainObject.Predmet.ProtustrankaNazivFormatedOIB>
    <izvorni_sadrzaj>ALEN SELESTRIN, OIB 42987474705</izvorni_sadrzaj>
    <derivirana_varijabla naziv="DomainObject.Predmet.ProtustrankaNazivFormatedOIB_1">ALEN SELESTRIN, OIB 42987474705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broj 179-sudski savjetnik Matej Zurak</izvorni_sadrzaj>
    <derivirana_varijabla naziv="DomainObject.Predmet.Referada.Naziv_1">Referada broj 179-sudski savjetnik Matej Zurak</derivirana_varijabla>
  </DomainObject.Predmet.Referada.Naziv>
  <DomainObject.Predmet.Referada.Oznaka>
    <izvorni_sadrzaj>179</izvorni_sadrzaj>
    <derivirana_varijabla naziv="DomainObject.Predmet.Referada.Oznaka_1">179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Matej Zurak</izvorni_sadrzaj>
    <derivirana_varijabla naziv="DomainObject.Predmet.Referada.Sudac_1">Matej Zurak</derivirana_varijabla>
    <derivirana_varijabla naziv="Dativ">Matej Zurak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broj 179-sudski savjetnik Matej Zurak</izvorni_sadrzaj>
    <derivirana_varijabla naziv="DomainObject.Predmet.TrenutnaLokacijaSpisa.Naziv_1">Referada broj 179-sudski savjetnik Matej Zurak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Ivana Crljenko</izvorni_sadrzaj>
    <derivirana_varijabla naziv="DomainObject.Predmet.Zapisnicar_1">Ivana Crljenko</derivirana_varijabla>
    <derivirana_varijabla naziv="Padez">Ivana Crljenko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ALEN SELESTRIN</item>
    </izvorni_sadrzaj>
    <derivirana_varijabla naziv="DomainObject.Predmet.ProtuStrankaListFormated_1">
      <item>ALEN SELESTRIN</item>
    </derivirana_varijabla>
  </DomainObject.Predmet.ProtuStrankaListFormated>
  <DomainObject.Predmet.ProtuStrankaListFormatedOIB>
    <izvorni_sadrzaj>
      <item>ALEN SELESTRIN, OIB 42987474705</item>
    </izvorni_sadrzaj>
    <derivirana_varijabla naziv="DomainObject.Predmet.ProtuStrankaListFormatedOIB_1">
      <item>ALEN SELESTRIN, OIB 42987474705</item>
    </derivirana_varijabla>
  </DomainObject.Predmet.ProtuStrankaListFormatedOIB>
  <DomainObject.Predmet.ProtuStrankaListFormatedWithAdress>
    <izvorni_sadrzaj>
      <item>ALEN SELESTRIN, KUKLJICA ULICA IX 35, 23271 Kukljica</item>
    </izvorni_sadrzaj>
    <derivirana_varijabla naziv="DomainObject.Predmet.ProtuStrankaListFormatedWithAdress_1">
      <item>ALEN SELESTRIN, KUKLJICA ULICA IX 35, 23271 Kukljica</item>
    </derivirana_varijabla>
  </DomainObject.Predmet.ProtuStrankaListFormatedWithAdress>
  <DomainObject.Predmet.ProtuStrankaListFormatedWithAdressOIB>
    <izvorni_sadrzaj>
      <item>ALEN SELESTRIN, OIB 42987474705, KUKLJICA ULICA IX 35, 23271 Kukljica</item>
    </izvorni_sadrzaj>
    <derivirana_varijabla naziv="DomainObject.Predmet.ProtuStrankaListFormatedWithAdressOIB_1">
      <item>ALEN SELESTRIN, OIB 42987474705, KUKLJICA ULICA IX 35, 23271 Kukljica</item>
    </derivirana_varijabla>
  </DomainObject.Predmet.ProtuStrankaListFormatedWithAdressOIB>
  <DomainObject.Predmet.ProtuStrankaListNazivFormated>
    <izvorni_sadrzaj>
      <item>ALEN SELESTRIN</item>
    </izvorni_sadrzaj>
    <derivirana_varijabla naziv="DomainObject.Predmet.ProtuStrankaListNazivFormated_1">
      <item>ALEN SELESTRIN</item>
    </derivirana_varijabla>
  </DomainObject.Predmet.ProtuStrankaListNazivFormated>
  <DomainObject.Predmet.ProtuStrankaListNazivFormatedOIB>
    <izvorni_sadrzaj>
      <item>ALEN SELESTRIN, OIB 42987474705</item>
    </izvorni_sadrzaj>
    <derivirana_varijabla naziv="DomainObject.Predmet.ProtuStrankaListNazivFormatedOIB_1">
      <item>ALEN SELESTRIN, OIB 42987474705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2. listopada 2026.</izvorni_sadrzaj>
    <derivirana_varijabla naziv="DomainObject.Datum_1">2. listopada 2026.</derivirana_varijabla>
    <derivirana_varijabla naziv="DomainObject.Datum2">2. listopada 2026.</derivirana_varijabla>
  </DomainObject.Datum>
  <DomainObject.PoslovniBrojDokumenta>
    <izvorni_sadrzaj>Sp-449/2025-3</izvorni_sadrzaj>
    <derivirana_varijabla naziv="DomainObject.PoslovniBrojDokumenta_1">Sp-449/2025-3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ALEN SELESTRIN</izvorni_sadrzaj>
    <derivirana_varijabla naziv="DomainObject.Predmet.ProtustrankaIDrugi_1">ALEN SELESTRIN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ALEN SELESTRIN, OIB 42987474705, KUKLJICA ULICA IX 35, 23271 Kukljica</izvorni_sadrzaj>
    <derivirana_varijabla naziv="DomainObject.Predmet.ProtustrankaIDrugiAdressOIB_1">ALEN SELESTRIN, OIB 42987474705, KUKLJICA ULICA IX 35, 23271 Kukljica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ALEN SELESTRIN</item>
      <item>Financijska agencija (FINA)</item>
    </izvorni_sadrzaj>
    <derivirana_varijabla naziv="DomainObject.Predmet.SudioniciListNaziv_1">
      <item>ALEN SELESTRIN</item>
      <item>Financijska agencija (FINA)</item>
    </derivirana_varijabla>
    <derivirana_varijabla naziv="OstaliSudionici">
      <item>ALEN SELESTRIN</item>
      <item>Financijska agencija (FINA)</item>
    </derivirana_varijabla>
  </DomainObject.Predmet.SudioniciListNaziv>
  <DomainObject.Predmet.SudioniciListAdressOIB>
    <izvorni_sadrzaj>
      <item>ALEN SELESTRIN, OIB 42987474705, KUKLJICA ULICA IX 35,23271 Kukljica</item>
      <item>Financijska agencija (FINA), OIB 85821130368, ULICA GRADA VUKOVARA 70,10000 Zagreb</item>
    </izvorni_sadrzaj>
    <derivirana_varijabla naziv="DomainObject.Predmet.SudioniciListAdressOIB_1">
      <item>ALEN SELESTRIN, OIB 42987474705, KUKLJICA ULICA IX 35,23271 Kukljica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42987474705</item>
      <item>, OIB 85821130368</item>
    </izvorni_sadrzaj>
    <derivirana_varijabla naziv="DomainObject.Predmet.SudioniciListNazivOIB_1">
      <item>, OIB 42987474705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sudski savjetnik</izvorni_sadrzaj>
    <derivirana_varijabla naziv="DomainObject.Predmet.FunkcijaOsobe_1">sudski savjetnik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srpnja 2025.</izvorni_sadrzaj>
    <derivirana_varijabla naziv="DomainObject.Predmet.DatumPocetkaProcesa_1">28.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Manager>Nevenka Baran</properties:Manager>
  <properties:Company>Ministarstvo pravosuđa Republike Hrvatske</properties:Company>
  <properties:Pages>1</properties:Pages>
  <properties:Words>193</properties:Words>
  <properties:Characters>1088</properties:Characters>
  <properties:Lines>37</properties:Lines>
  <properties:Paragraphs>13</properties:Paragraphs>
  <properties:TotalTime>75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1386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Matej Zurak</cp:lastModifiedBy>
  <dcterms:modified xmlns:xsi="http://www.w3.org/2001/XMLSchema-instance" xsi:type="dcterms:W3CDTF">2026-10-02T11:08:00Z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Sp-449/2025-3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