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8D6517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584A81" w14:paraId="60FFAD66" w14:textId="7763FDA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9C1976" w:rsidR="009C1976">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584A81" w14:paraId="4BAC0F3A" w14:textId="6E851ACE">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C1976" w:rsidR="009C1976">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584A81" w14:paraId="312B5976" w14:textId="1F10C95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9C1976" w:rsidR="009C1976">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C1976" w:rsidR="009C1976">
            <w:rPr>
              <w:rStyle w:val="eSPISCCParagraphDefaultFont"/>
              <w:rFonts w:eastAsiaTheme="minorHAnsi"/>
            </w:rPr>
            <w:t>Zagreb</w:t>
          </w:r>
        </w:sdtContent>
      </w:sdt>
      <w:r w:rsidR="001349C2">
        <w:t xml:space="preserve"> </w:t>
      </w:r>
    </w:p>
    <w:p w:rsidRPr="00176071" w:rsidR="00176071" w:rsidP="00610735" w:rsidRDefault="000E43A6" w14:paraId="6713C859" w14:textId="1161D1FB">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9C1976" w:rsidR="009C1976">
            <w:rPr>
              <w:rStyle w:val="eSPISCCParagraphDefaultFont"/>
              <w:rFonts w:eastAsiaTheme="minorHAnsi"/>
            </w:rPr>
            <w:t>Pp-11950/2026</w:t>
          </w:r>
        </w:sdtContent>
      </w:sdt>
      <w:r w:rsidR="00176071">
        <w:t xml:space="preserve">                                                        </w:t>
      </w:r>
    </w:p>
    <w:p w:rsidR="009E7DBB" w:rsidP="000F1677" w:rsidRDefault="00610735" w14:paraId="7CF9FF48" w14:textId="23AB4E46">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9C1976" w:rsidR="009C1976">
            <w:rPr>
              <w:rStyle w:val="eSPISCCParagraphDefaultFont"/>
              <w:rFonts w:eastAsiaTheme="minorHAnsi"/>
            </w:rPr>
            <w:t>HOTEL IMPERIAL VODICE dioničko društvo za turizam i ugostiteljstvo i dr.</w:t>
          </w:r>
        </w:sdtContent>
      </w:sdt>
      <w:r w:rsidR="00935B82">
        <w:t xml:space="preserve"> </w:t>
      </w:r>
    </w:p>
    <w:p w:rsidRPr="0041581F" w:rsidR="0041581F" w:rsidP="000F1677" w:rsidRDefault="009E7DBB" w14:paraId="1DC35E27" w14:textId="6E60FA86">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9C1976" w:rsidR="009C1976">
            <w:rPr>
              <w:rStyle w:val="eSPISCCParagraphDefaultFont"/>
              <w:rFonts w:eastAsiaTheme="minorHAnsi"/>
            </w:rPr>
            <w:t>HOTEL IMPERIAL VODICE dioničko društvo za turizam i ugostiteljstvo,Lidia Deme Deže</w:t>
          </w:r>
        </w:sdtContent>
      </w:sdt>
      <w:r w:rsidR="00935B82">
        <w:rPr>
          <w:rFonts w:eastAsia="Calibri" w:cs="Times New Roman"/>
          <w:noProof/>
        </w:rPr>
        <w:t xml:space="preserve"> </w:t>
      </w:r>
    </w:p>
    <w:p w:rsidRPr="00610735" w:rsidR="00176071" w:rsidP="000F1677" w:rsidRDefault="00176071" w14:paraId="6AFFAE58" w14:textId="0DDE3654">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9C1976" w:rsidR="009C1976">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Pravilnik"/>
          <w:tag w:val="DomainObject.ZakonPravilnikFull_1"/>
          <w:id w:val="2025512136"/>
          <w:lock w:val="sdtLocked"/>
          <w:placeholder>
            <w:docPart w:val="7BF9797E759A4260B5A855C68B9F2016"/>
          </w:placeholder>
          <w:dataBinding w:xpath="/icms/DomainObject.ZakonPravilnikFull/derivirana_varijabla[@naziv='DomainObject.ZakonPravilnikFull_1']" w:storeItemID="{100293BC-3C9C-4740-99C7-73F5E9006100}"/>
          <w:text/>
        </w:sdtPr>
        <w:sdtEndPr>
          <w:rPr>
            <w:rStyle w:val="eSPISCCParagraphDefaultFont"/>
          </w:rPr>
        </w:sdtEndPr>
        <w:sdtContent>
          <w:r w:rsidRPr="009C1976" w:rsidR="009C1976">
            <w:rPr>
              <w:rStyle w:val="eSPISCCParagraphDefaultFont"/>
              <w:rFonts w:eastAsiaTheme="minorHAnsi"/>
            </w:rPr>
            <w:t>Zakon o autorskom pravu i srodnim pravima</w:t>
          </w:r>
        </w:sdtContent>
      </w:sdt>
      <w:r w:rsidR="00930CC3">
        <w:rPr>
          <w:rStyle w:val="PozadinaSvijetloZelena"/>
        </w:rPr>
        <w:t xml:space="preserve"> </w:t>
      </w:r>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DBEA56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DD05E4D"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5DB92B8" w14:textId="77777777">
      <w:pPr>
        <w:spacing w:after="0"/>
        <w:jc w:val="right"/>
        <w:rPr>
          <w:rFonts w:eastAsia="Calibri" w:cs="Times New Roman"/>
          <w:noProof/>
        </w:rPr>
      </w:pPr>
    </w:p>
    <w:p w:rsidR="00D7095E" w:rsidP="00D7095E" w:rsidRDefault="00D7095E" w14:paraId="139868E6" w14:textId="77777777">
      <w:pPr>
        <w:keepNext/>
        <w:spacing w:after="0"/>
        <w:jc w:val="center"/>
        <w:rPr>
          <w:b/>
          <w:caps/>
          <w:spacing w:val="100"/>
        </w:rPr>
      </w:pPr>
    </w:p>
    <w:p w:rsidR="00D7095E" w:rsidP="00D7095E" w:rsidRDefault="00D7095E" w14:paraId="58FD010A" w14:textId="77777777">
      <w:pPr>
        <w:keepNext/>
        <w:spacing w:after="0"/>
        <w:jc w:val="center"/>
        <w:rPr>
          <w:b/>
          <w:caps/>
          <w:spacing w:val="100"/>
        </w:rPr>
      </w:pPr>
    </w:p>
    <w:p w:rsidRPr="00B3638E" w:rsidR="00B3638E" w:rsidP="00B3638E" w:rsidRDefault="00B3638E" w14:paraId="7D1DD36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C439FB5" w14:textId="77777777">
      <w:pPr>
        <w:spacing w:after="0"/>
        <w:jc w:val="center"/>
        <w:rPr>
          <w:rFonts w:eastAsia="Calibri" w:cs="Times New Roman"/>
          <w:b/>
          <w:lang w:eastAsia="hr-HR"/>
        </w:rPr>
      </w:pPr>
    </w:p>
    <w:p w:rsidRPr="00E801F4" w:rsidR="00E801F4" w:rsidP="00E801F4" w:rsidRDefault="009E7DBB" w14:paraId="4952D0AC" w14:textId="5CDB388A">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9C1976" w:rsidR="009C1976">
            <w:rPr>
              <w:rStyle w:val="eSPISCCParagraphDefaultFont"/>
              <w:rFonts w:eastAsiaTheme="minorHAnsi"/>
            </w:rPr>
            <w:t>Lidia Deme Deže</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9C1976" w:rsidR="009C1976">
            <w:rPr>
              <w:rStyle w:val="eSPISCCParagraphDefaultFont"/>
              <w:rFonts w:eastAsiaTheme="minorHAnsi"/>
            </w:rPr>
            <w:t>11.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9C1976" w:rsidR="009C1976">
            <w:rPr>
              <w:rStyle w:val="eSPISCCParagraphDefaultFont"/>
              <w:rFonts w:eastAsiaTheme="minorHAnsi"/>
            </w:rPr>
            <w:t>10:05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C1976" w:rsidR="009C1976">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C1976" w:rsidR="009C1976">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9C1976" w:rsidR="009C1976">
            <w:rPr>
              <w:rStyle w:val="eSPISCCParagraphDefaultFont"/>
              <w:rFonts w:eastAsiaTheme="minorHAnsi"/>
            </w:rPr>
            <w:t>320</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091C424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1C2892CA" w14:textId="16AC835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9C1976" w:rsidR="009C1976">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5B940ACD"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596F35E2"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1A731005"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4B3A5F64" w14:textId="77777777">
      <w:pPr>
        <w:spacing w:after="0"/>
      </w:pPr>
    </w:p>
    <w:p w:rsidRPr="0041581F" w:rsidR="0041581F" w:rsidP="00A70E0A" w:rsidRDefault="0041581F" w14:paraId="196A556C" w14:textId="31E00663">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9C1976" w:rsidR="009C1976">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9C1976" w:rsidR="009C1976">
            <w:rPr>
              <w:rStyle w:val="eSPISCCParagraphDefaultFont"/>
              <w:rFonts w:eastAsiaTheme="minorHAnsi"/>
            </w:rPr>
            <w:t>15. listopada 2026.</w:t>
          </w:r>
        </w:sdtContent>
      </w:sdt>
      <w:r w:rsidRPr="0041581F">
        <w:rPr>
          <w:rFonts w:eastAsia="Calibri" w:cs="Times New Roman"/>
        </w:rPr>
        <w:t xml:space="preserve"> </w:t>
      </w:r>
    </w:p>
    <w:p w:rsidRPr="0041581F" w:rsidR="0041581F" w:rsidP="0041581F" w:rsidRDefault="0041581F" w14:paraId="1F5BDEC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584A81" w14:paraId="227DA01B" w14:textId="0240655E">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9C1976" w:rsidR="009C1976">
            <w:rPr>
              <w:rStyle w:val="eSPISCCParagraphDefaultFont"/>
              <w:rFonts w:eastAsiaTheme="minorHAnsi"/>
            </w:rPr>
            <w:t>Marija Malenica Marić</w:t>
          </w:r>
        </w:sdtContent>
      </w:sdt>
    </w:p>
    <w:p w:rsidRPr="0041581F" w:rsidR="006F62A9" w:rsidP="006F62A9" w:rsidRDefault="006F62A9" w14:paraId="4873E74D" w14:textId="77777777">
      <w:pPr>
        <w:keepNext/>
        <w:spacing w:after="0"/>
        <w:contextualSpacing/>
        <w:rPr>
          <w:rFonts w:cs="Times New Roman"/>
          <w:noProof/>
        </w:rPr>
      </w:pPr>
    </w:p>
    <w:p w:rsidRPr="0041581F" w:rsidR="00176071" w:rsidP="000F1677" w:rsidRDefault="006F62A9" w14:paraId="217D575B"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84A81" w:rsidP="00537B78" w:rsidRDefault="00584A81" w14:paraId="1E06D8CC" w14:textId="77777777">
      <w:r>
        <w:separator/>
      </w:r>
    </w:p>
  </w:endnote>
  <w:endnote w:type="continuationSeparator" w:id="0">
    <w:p w:rsidR="00584A81" w:rsidP="00537B78" w:rsidRDefault="00584A81" w14:paraId="2FABCCC2"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2EEB08D"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9F80BBB"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84A81" w:rsidP="00537B78" w:rsidRDefault="00584A81" w14:paraId="7250C35E" w14:textId="77777777">
      <w:r>
        <w:separator/>
      </w:r>
    </w:p>
  </w:footnote>
  <w:footnote w:type="continuationSeparator" w:id="0">
    <w:p w:rsidR="00584A81" w:rsidP="00537B78" w:rsidRDefault="00584A81" w14:paraId="562E17AF"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2A3ECBB" w14:textId="40BD8A30">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9C1976" w:rsidR="009C1976">
          <w:rPr>
            <w:rStyle w:val="eSPISCCParagraphDefaultFont"/>
          </w:rPr>
          <w:t>Pp-11950/2026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0C2D"/>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4A81"/>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CC3"/>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976"/>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EF764B"/>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08E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4DA255B"/>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
      <w:docPartPr>
        <w:name w:val="7BF9797E759A4260B5A855C68B9F2016"/>
        <w:category>
          <w:name w:val="Općenito"/>
          <w:gallery w:val="placeholder"/>
        </w:category>
        <w:types>
          <w:type w:val="bbPlcHdr"/>
        </w:types>
        <w:behaviors>
          <w:behavior w:val="content"/>
        </w:behaviors>
        <w:guid w:val="{3EBDCD7B-B1D3-4788-B274-8C5EA2E3F438}"/>
      </w:docPartPr>
      <w:docPartBody>
        <w:p w:rsidR="002445B0" w:rsidRDefault="00B454D5">
          <w:r w:rsidRPr="0052712D">
            <w:rPr>
              <w:rStyle w:val="Tekstrezerviranogmjesta"/>
              <w:lang w:val="en-US"/>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2445B0"/>
    <w:rsid w:val="00260C2D"/>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454D5"/>
    <w:rsid w:val="00B51F9D"/>
    <w:rsid w:val="00B76249"/>
    <w:rsid w:val="00BA4409"/>
    <w:rsid w:val="00C647F0"/>
    <w:rsid w:val="00CB19EC"/>
    <w:rsid w:val="00CC30E8"/>
    <w:rsid w:val="00CE74A1"/>
    <w:rsid w:val="00CF08C6"/>
    <w:rsid w:val="00DA6E8A"/>
    <w:rsid w:val="00DC0A90"/>
    <w:rsid w:val="00E9563E"/>
    <w:rsid w:val="00EA7C11"/>
    <w:rsid w:val="00F44CD1"/>
    <w:rsid w:val="00F508E8"/>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B454D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Šibenik</izvorni_sadrzaj>
    <derivirana_varijabla naziv="DomainObject.UcesnikSudskeRadnje.Adresa.Naselje_1">Šibenik</derivirana_varijabla>
  </DomainObject.UcesnikSudskeRadnje.Adresa.Naselje>
  <DomainObject.UcesnikSudskeRadnje.Adresa.PostBroj>
    <izvorni_sadrzaj>22000</izvorni_sadrzaj>
    <derivirana_varijabla naziv="DomainObject.UcesnikSudskeRadnje.Adresa.PostBroj_1">22000</derivirana_varijabla>
  </DomainObject.UcesnikSudskeRadnje.Adresa.PostBroj>
  <DomainObject.UcesnikSudskeRadnje.Adresa.UlicaIKBR>
    <izvorni_sadrzaj>Šibenskih Vatrogasaca 3</izvorni_sadrzaj>
    <derivirana_varijabla naziv="DomainObject.UcesnikSudskeRadnje.Adresa.UlicaIKBR_1">Šibenskih Vatrogasaca 3</derivirana_varijabla>
  </DomainObject.UcesnikSudskeRadnje.Adresa.UlicaIKBR>
  <DomainObject.UcesnikSudskeRadnje.Naziv>
    <izvorni_sadrzaj>Lidia Deme Deže</izvorni_sadrzaj>
    <derivirana_varijabla naziv="DomainObject.UcesnikSudskeRadnje.Naziv_1">Lidia Deme Deže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11. studenog 2026.</izvorni_sadrzaj>
    <derivirana_varijabla naziv="DomainObject.UcesnikSudskeRadnje.SudskaRadnja.PlaniraniZavrsetakDatum_1">11. studenog 2026.</derivirana_varijabla>
  </DomainObject.UcesnikSudskeRadnje.SudskaRadnja.PlaniraniZavrsetakDatum>
  <DomainObject.UcesnikSudskeRadnje.SudskaRadnja.PlaniraniPocetakDatum>
    <izvorni_sadrzaj>11. studenog 2026.</izvorni_sadrzaj>
    <derivirana_varijabla naziv="DomainObject.UcesnikSudskeRadnje.SudskaRadnja.PlaniraniPocetakDatum_1">11.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10:05</izvorni_sadrzaj>
    <derivirana_varijabla naziv="DomainObject.UcesnikSudskeRadnje.SudskaRadnja.PlaniraniPocetakVrijeme_1">10:05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11950</izvorni_sadrzaj>
    <derivirana_varijabla naziv="DomainObject.Predmet.Broj_1">11950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rujna 2026.</izvorni_sadrzaj>
    <derivirana_varijabla naziv="DomainObject.Predmet.DatumOsnivanja_1">14.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20. lipnja 1976.</izvorni_sadrzaj>
    <derivirana_varijabla naziv="DomainObject.Predmet.OkrivljenikFizickaOsoba.DatumRodjenja_1">20. lipnja 1976.</derivirana_varijabla>
  </DomainObject.Predmet.OkrivljenikFizickaOsoba.DatumRodjenja>
  <DomainObject.Predmet.OkrivljenikFizickaOsoba.DatumRodjenjaFormated>
    <izvorni_sadrzaj>20.6.1976.</izvorni_sadrzaj>
    <derivirana_varijabla naziv="DomainObject.Predmet.OkrivljenikFizickaOsoba.DatumRodjenjaFormated_1">20.6.1976.</derivirana_varijabla>
  </DomainObject.Predmet.OkrivljenikFizickaOsoba.DatumRodjenjaFormated>
  <DomainObject.Predmet.OkrivljenikFizickaOsoba.Ime>
    <izvorni_sadrzaj>Lidia</izvorni_sadrzaj>
    <derivirana_varijabla naziv="DomainObject.Predmet.OkrivljenikFizickaOsoba.Ime_1">Lidia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Vinkovci (Vinkovci)</izvorni_sadrzaj>
    <derivirana_varijabla naziv="DomainObject.Predmet.OkrivljenikFizickaOsoba.MjestoRodjenja_1">Vinkovci (Vinkovci)</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Lidia Deme Deže</izvorni_sadrzaj>
    <derivirana_varijabla naziv="DomainObject.Predmet.OkrivljenikFizickaOsoba.Naziv_1">Lidia Deme Deže</derivirana_varijabla>
  </DomainObject.Predmet.OkrivljenikFizickaOsoba.Naziv>
  <DomainObject.Predmet.OkrivljenikFizickaOsoba.Prezime>
    <izvorni_sadrzaj>Deme Deže</izvorni_sadrzaj>
    <derivirana_varijabla naziv="DomainObject.Predmet.OkrivljenikFizickaOsoba.Prezime_1">Deme Deže</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86397000627</izvorni_sadrzaj>
    <derivirana_varijabla naziv="DomainObject.Predmet.OkrivljenikFizickaOsoba.Oib_1">86397000627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Pp-11950/2026</izvorni_sadrzaj>
    <derivirana_varijabla naziv="DomainObject.Predmet.OznakaBroj_1">Pp-11950/2026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HOTEL IMPERIAL VODICE dioničko društvo za turizam i ugostiteljstvo; Lidia Deme Deže</izvorni_sadrzaj>
    <derivirana_varijabla naziv="DomainObject.Predmet.ProtustrankaFormated_1">  HOTEL IMPERIAL VODICE dioničko društvo za turizam i ugostiteljstvo; Lidia Deme Deže</derivirana_varijabla>
  </DomainObject.Predmet.ProtustrankaFormated>
  <DomainObject.Predmet.ProtustrankaFormatedOIB>
    <izvorni_sadrzaj>  HOTEL IMPERIAL VODICE dioničko društvo za turizam i ugostiteljstvo, OIB 06819473304; Lidia Deme Deže, OIB 86397000627</izvorni_sadrzaj>
    <derivirana_varijabla naziv="DomainObject.Predmet.ProtustrankaFormatedOIB_1">  HOTEL IMPERIAL VODICE dioničko društvo za turizam i ugostiteljstvo, OIB 06819473304; Lidia Deme Deže, OIB 86397000627</derivirana_varijabla>
  </DomainObject.Predmet.ProtustrankaFormatedOIB>
  <DomainObject.Predmet.ProtustrankaFormatedWithAdress>
    <izvorni_sadrzaj> HOTEL IMPERIAL VODICE dioničko društvo za turizam i ugostiteljstvo, Put Vatrosl. Lisinskog 2, 22211 Vodice; Lidia Deme Deže, Šibenskih Vatrogasaca 3, 22000 Šibenik</izvorni_sadrzaj>
    <derivirana_varijabla naziv="DomainObject.Predmet.ProtustrankaFormatedWithAdress_1"> HOTEL IMPERIAL VODICE dioničko društvo za turizam i ugostiteljstvo, Put Vatrosl. Lisinskog 2, 22211 Vodice; Lidia Deme Deže, Šibenskih Vatrogasaca 3, 22000 Šibenik</derivirana_varijabla>
  </DomainObject.Predmet.ProtustrankaFormatedWithAdress>
  <DomainObject.Predmet.ProtustrankaFormatedWithAdressOIB>
    <izvorni_sadrzaj> HOTEL IMPERIAL VODICE dioničko društvo za turizam i ugostiteljstvo, OIB 06819473304, Put Vatrosl. Lisinskog 2, 22211 Vodice; Lidia Deme Deže, OIB 86397000627, Šibenskih Vatrogasaca 3, 22000 Šibenik</izvorni_sadrzaj>
    <derivirana_varijabla naziv="DomainObject.Predmet.ProtustrankaFormatedWithAdressOIB_1"> HOTEL IMPERIAL VODICE dioničko društvo za turizam i ugostiteljstvo, OIB 06819473304, Put Vatrosl. Lisinskog 2, 22211 Vodice; Lidia Deme Deže, OIB 86397000627, Šibenskih Vatrogasaca 3, 22000 Šibenik</derivirana_varijabla>
  </DomainObject.Predmet.ProtustrankaFormatedWithAdressOIB>
  <DomainObject.Predmet.ProtustrankaWithAdress>
    <izvorni_sadrzaj>HOTEL IMPERIAL VODICE dioničko društvo za turizam i ugostiteljstvo Put Vatrosl. Lisinskog 2, 22211 Vodice, Lidia Deme Deže Šibenskih Vatrogasaca 3, 22000 Šibenik</izvorni_sadrzaj>
    <derivirana_varijabla naziv="DomainObject.Predmet.ProtustrankaWithAdress_1">HOTEL IMPERIAL VODICE dioničko društvo za turizam i ugostiteljstvo Put Vatrosl. Lisinskog 2, 22211 Vodice, Lidia Deme Deže Šibenskih Vatrogasaca 3, 22000 Šibenik</derivirana_varijabla>
  </DomainObject.Predmet.ProtustrankaWithAdress>
  <DomainObject.Predmet.ProtustrankaWithAdressOIB>
    <izvorni_sadrzaj>HOTEL IMPERIAL VODICE dioničko društvo za turizam i ugostiteljstvo, OIB 06819473304, Put Vatrosl. Lisinskog 2, 22211 Vodice, Lidia Deme Deže, OIB 86397000627, Šibenskih Vatrogasaca 3, 22000 Šibenik</izvorni_sadrzaj>
    <derivirana_varijabla naziv="DomainObject.Predmet.ProtustrankaWithAdressOIB_1">HOTEL IMPERIAL VODICE dioničko društvo za turizam i ugostiteljstvo, OIB 06819473304, Put Vatrosl. Lisinskog 2, 22211 Vodice, Lidia Deme Deže, OIB 86397000627, Šibenskih Vatrogasaca 3, 22000 Šibenik</derivirana_varijabla>
  </DomainObject.Predmet.ProtustrankaWithAdressOIB>
  <DomainObject.Predmet.ProtustrankaNazivFormated>
    <izvorni_sadrzaj>HOTEL IMPERIAL VODICE dioničko društvo za turizam i ugostiteljstvo,Lidia Deme Deže</izvorni_sadrzaj>
    <derivirana_varijabla naziv="DomainObject.Predmet.ProtustrankaNazivFormated_1">HOTEL IMPERIAL VODICE dioničko društvo za turizam i ugostiteljstvo,Lidia Deme Deže</derivirana_varijabla>
    <derivirana_varijabla naziv="Padez">HOTEL IMPERIAL VODICE dioničko društvo za turizam i ugostiteljstvo,Lidia Deme Deže</derivirana_varijabla>
  </DomainObject.Predmet.ProtustrankaNazivFormated>
  <DomainObject.Predmet.ProtustrankaNazivFormatedOIB>
    <izvorni_sadrzaj>HOTEL IMPERIAL VODICE dioničko društvo za turizam i ugostiteljstvo, OIB 06819473304,Lidia Deme Deže, OIB 86397000627</izvorni_sadrzaj>
    <derivirana_varijabla naziv="DomainObject.Predmet.ProtustrankaNazivFormatedOIB_1">HOTEL IMPERIAL VODICE dioničko društvo za turizam i ugostiteljstvo, OIB 06819473304,Lidia Deme Deže, OIB 86397000627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Marija Halozar</izvorni_sadrzaj>
    <derivirana_varijabla naziv="DomainObject.Predmet.Zapisnicar_1">Marija Halozar</derivirana_varijabla>
    <derivirana_varijabla naziv="Padez">Marija Halozar</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HOTEL IMPERIAL VODICE dioničko društvo za turizam i ugostiteljstvo</item>
      <item>Lidia Deme Deže</item>
    </izvorni_sadrzaj>
    <derivirana_varijabla naziv="DomainObject.Predmet.ProtuStrankaListFormated_1">
      <item>HOTEL IMPERIAL VODICE dioničko društvo za turizam i ugostiteljstvo</item>
      <item>Lidia Deme Deže</item>
    </derivirana_varijabla>
  </DomainObject.Predmet.ProtuStrankaListFormated>
  <DomainObject.Predmet.ProtuStrankaListFormatedOIB>
    <izvorni_sadrzaj>
      <item>HOTEL IMPERIAL VODICE dioničko društvo za turizam i ugostiteljstvo, OIB 06819473304</item>
      <item>Lidia Deme Deže, OIB 86397000627</item>
    </izvorni_sadrzaj>
    <derivirana_varijabla naziv="DomainObject.Predmet.ProtuStrankaListFormatedOIB_1">
      <item>HOTEL IMPERIAL VODICE dioničko društvo za turizam i ugostiteljstvo, OIB 06819473304</item>
      <item>Lidia Deme Deže, OIB 86397000627</item>
    </derivirana_varijabla>
  </DomainObject.Predmet.ProtuStrankaListFormatedOIB>
  <DomainObject.Predmet.ProtuStrankaListFormatedWithAdress>
    <izvorni_sadrzaj>
      <item>HOTEL IMPERIAL VODICE dioničko društvo za turizam i ugostiteljstvo, Put Vatrosl. Lisinskog 2, 22211 Vodice</item>
      <item>Lidia Deme Deže, Šibenskih Vatrogasaca 3, 22000 Šibenik</item>
    </izvorni_sadrzaj>
    <derivirana_varijabla naziv="DomainObject.Predmet.ProtuStrankaListFormatedWithAdress_1">
      <item>HOTEL IMPERIAL VODICE dioničko društvo za turizam i ugostiteljstvo, Put Vatrosl. Lisinskog 2, 22211 Vodice</item>
      <item>Lidia Deme Deže, Šibenskih Vatrogasaca 3, 22000 Šibenik</item>
    </derivirana_varijabla>
  </DomainObject.Predmet.ProtuStrankaListFormatedWithAdress>
  <DomainObject.Predmet.ProtuStrankaListFormatedWithAdressOIB>
    <izvorni_sadrzaj>
      <item>HOTEL IMPERIAL VODICE dioničko društvo za turizam i ugostiteljstvo, OIB 06819473304, Put Vatrosl. Lisinskog 2, 22211 Vodice</item>
      <item>Lidia Deme Deže, OIB 86397000627, Šibenskih Vatrogasaca 3, 22000 Šibenik</item>
    </izvorni_sadrzaj>
    <derivirana_varijabla naziv="DomainObject.Predmet.ProtuStrankaListFormatedWithAdressOIB_1">
      <item>HOTEL IMPERIAL VODICE dioničko društvo za turizam i ugostiteljstvo, OIB 06819473304, Put Vatrosl. Lisinskog 2, 22211 Vodice</item>
      <item>Lidia Deme Deže, OIB 86397000627, Šibenskih Vatrogasaca 3, 22000 Šibenik</item>
    </derivirana_varijabla>
  </DomainObject.Predmet.ProtuStrankaListFormatedWithAdressOIB>
  <DomainObject.Predmet.ProtuStrankaListNazivFormated>
    <izvorni_sadrzaj>
      <item>HOTEL IMPERIAL VODICE dioničko društvo za turizam i ugostiteljstvo</item>
      <item>Lidia Deme Deže</item>
    </izvorni_sadrzaj>
    <derivirana_varijabla naziv="DomainObject.Predmet.ProtuStrankaListNazivFormated_1">
      <item>HOTEL IMPERIAL VODICE dioničko društvo za turizam i ugostiteljstvo</item>
      <item>Lidia Deme Deže</item>
    </derivirana_varijabla>
  </DomainObject.Predmet.ProtuStrankaListNazivFormated>
  <DomainObject.Predmet.ProtuStrankaListNazivFormatedOIB>
    <izvorni_sadrzaj>
      <item>HOTEL IMPERIAL VODICE dioničko društvo za turizam i ugostiteljstvo, OIB 06819473304</item>
      <item>Lidia Deme Deže, OIB 86397000627</item>
    </izvorni_sadrzaj>
    <derivirana_varijabla naziv="DomainObject.Predmet.ProtuStrankaListNazivFormatedOIB_1">
      <item>HOTEL IMPERIAL VODICE dioničko društvo za turizam i ugostiteljstvo, OIB 06819473304</item>
      <item>Lidia Deme Deže, OIB 86397000627</item>
    </derivirana_varijabla>
  </DomainObject.Predmet.ProtuStrankaListNazivFormatedOIB>
  <DomainObject.Predmet.OstaliListFormated>
    <izvorni_sadrzaj>
      <item>Milan Krivaja</item>
    </izvorni_sadrzaj>
    <derivirana_varijabla naziv="DomainObject.Predmet.OstaliListFormated_1">
      <item>Milan Krivaja</item>
    </derivirana_varijabla>
    <derivirana_varijabla naziv="DrugaOsoba">
      <item>Milan Krivaja</item>
    </derivirana_varijabla>
  </DomainObject.Predmet.OstaliListFormated>
  <DomainObject.Predmet.OstaliListFormatedOIB>
    <izvorni_sadrzaj>
      <item>Milan Krivaja</item>
    </izvorni_sadrzaj>
    <derivirana_varijabla naziv="DomainObject.Predmet.OstaliListFormatedOIB_1">
      <item>Milan Krivaja</item>
    </derivirana_varijabla>
  </DomainObject.Predmet.OstaliListFormatedOIB>
  <DomainObject.Predmet.OstaliListFormatedWithAdress>
    <izvorni_sadrzaj>
      <item>Milan Krivaja</item>
    </izvorni_sadrzaj>
    <derivirana_varijabla naziv="DomainObject.Predmet.OstaliListFormatedWithAdress_1">
      <item>Milan Krivaja</item>
    </derivirana_varijabla>
  </DomainObject.Predmet.OstaliListFormatedWithAdress>
  <DomainObject.Predmet.OstaliListFormatedWithAdressOIB>
    <izvorni_sadrzaj>
      <item>Milan Krivaja</item>
    </izvorni_sadrzaj>
    <derivirana_varijabla naziv="DomainObject.Predmet.OstaliListFormatedWithAdressOIB_1">
      <item>Milan Krivaja</item>
    </derivirana_varijabla>
  </DomainObject.Predmet.OstaliListFormatedWithAdressOIB>
  <DomainObject.Predmet.OstaliListNazivFormated>
    <izvorni_sadrzaj>
      <item>Milan Krivaja</item>
    </izvorni_sadrzaj>
    <derivirana_varijabla naziv="DomainObject.Predmet.OstaliListNazivFormated_1">
      <item>Milan Krivaja</item>
    </derivirana_varijabla>
  </DomainObject.Predmet.OstaliListNazivFormated>
  <DomainObject.Predmet.OstaliListNazivFormatedOIB>
    <izvorni_sadrzaj>
      <item>Milan Krivaja</item>
    </izvorni_sadrzaj>
    <derivirana_varijabla naziv="DomainObject.Predmet.OstaliListNazivFormatedOIB_1">
      <item>Milan Krivaja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15. listopada 2026.</izvorni_sadrzaj>
    <derivirana_varijabla naziv="DomainObject.Datum_1">15.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HOTEL IMPERIAL VODICE dioničko društvo za turizam i ugostiteljstvo i dr.</izvorni_sadrzaj>
    <derivirana_varijabla naziv="DomainObject.Predmet.ProtustrankaIDrugi_1">HOTEL IMPERIAL VODICE dioničko društvo za turizam i ugostiteljstvo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HOTEL IMPERIAL VODICE dioničko društvo za turizam i ugostiteljstvo, OIB 06819473304, Put Vatrosl. Lisinskog 2, 22211 Vodice i dr.</izvorni_sadrzaj>
    <derivirana_varijabla naziv="DomainObject.Predmet.ProtustrankaIDrugiAdressOIB_1">HOTEL IMPERIAL VODICE dioničko društvo za turizam i ugostiteljstvo, OIB 06819473304, Put Vatrosl. Lisinskog 2, 22211 Vodice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HOTEL IMPERIAL VODICE dioničko društvo za turizam i ugostiteljstvo</item>
      <item>Lidia Deme Deže</item>
      <item>Milan Krivaja</item>
    </izvorni_sadrzaj>
    <derivirana_varijabla naziv="DomainObject.Predmet.SudioniciListNaziv_1">
      <item>HRVATSKO DRUŠTVO SKLADATELJA</item>
      <item>HOTEL IMPERIAL VODICE dioničko društvo za turizam i ugostiteljstvo</item>
      <item>Lidia Deme Deže</item>
      <item>Milan Krivaja</item>
    </derivirana_varijabla>
    <derivirana_varijabla naziv="OstaliSudionici">
      <item>HRVATSKO DRUŠTVO SKLADATELJA</item>
      <item>HOTEL IMPERIAL VODICE dioničko društvo za turizam i ugostiteljstvo</item>
      <item>Lidia Deme Deže</item>
      <item>Milan Krivaja</item>
    </derivirana_varijabla>
  </DomainObject.Predmet.SudioniciListNaziv>
  <DomainObject.Predmet.SudioniciListAdressOIB>
    <izvorni_sadrzaj>
      <item>HRVATSKO DRUŠTVO SKLADATELJA, OIB 56668956985, Heinzelova 62a,10000 Zagreb</item>
      <item>HOTEL IMPERIAL VODICE dioničko društvo za turizam i ugostiteljstvo, OIB 06819473304, Put Vatrosl. Lisinskog 2,22211 Vodice</item>
      <item>Lidia Deme Deže, OIB 86397000627, Šibenskih Vatrogasaca 3,22000 Šibenik</item>
      <item>Milan Krivaja</item>
    </izvorni_sadrzaj>
    <derivirana_varijabla naziv="DomainObject.Predmet.SudioniciListAdressOIB_1">
      <item>HRVATSKO DRUŠTVO SKLADATELJA, OIB 56668956985, Heinzelova 62a,10000 Zagreb</item>
      <item>HOTEL IMPERIAL VODICE dioničko društvo za turizam i ugostiteljstvo, OIB 06819473304, Put Vatrosl. Lisinskog 2,22211 Vodice</item>
      <item>Lidia Deme Deže, OIB 86397000627, Šibenskih Vatrogasaca 3,22000 Šibenik</item>
      <item>Milan Krivaja</item>
    </derivirana_varijabla>
  </DomainObject.Predmet.SudioniciListAdressOIB>
  <DomainObject.UcesnikSudskeRadnje.NazivFormated>
    <izvorni_sadrzaj>Lidia Deme Deže, OIB 86397000627, Šibenskih Vatrogasaca 3,22000 Šibenik</izvorni_sadrzaj>
    <derivirana_varijabla naziv="DomainObject.UcesnikSudskeRadnje.NazivFormated_1">Lidia Deme Deže, OIB 86397000627, Šibenskih Vatrogasaca 3,22000 Šibenik</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06819473304</item>
      <item>, OIB 86397000627</item>
      <item>, OIB null</item>
    </izvorni_sadrzaj>
    <derivirana_varijabla naziv="DomainObject.Predmet.SudioniciListNazivOIB_1">
      <item>, OIB 56668956985</item>
      <item>, OIB 06819473304</item>
      <item>, OIB 86397000627</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HOTEL IMPERIAL VODICE dioničko društvo za turizam i ugostiteljstvo, OIB 06819473304, Put Vatrosl. Lisinskog 2, 22211 Vodice
2. Okrivljenik Lidia Deme Deže, OIB 86397000627, Šibenskih Vatrogasaca 3, 22000 Šibenik
3. Svjedok Milan Krivaja</izvorni_sadrzaj>
    <derivirana_varijabla naziv="DomainObject.UcesnikSudskeRadnje.SudskaRadnja.UcesniciObavijest_1">1. Okrivljenik HOTEL IMPERIAL VODICE dioničko društvo za turizam i ugostiteljstvo, OIB 06819473304, Put Vatrosl. Lisinskog 2, 22211 Vodice
2. Okrivljenik Lidia Deme Deže, OIB 86397000627, Šibenskih Vatrogasaca 3, 22000 Šibenik
3. Svjedok Milan Krivaja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14. rujna 2026.</izvorni_sadrzaj>
    <derivirana_varijabla naziv="DomainObject.Predmet.DatumPocetkaProcesa_1">14. rujna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HOTEL IMPERIAL VODICE dioničko društvo za turizam i ugostiteljstvo, Put Vatrosl. Lisinskog 2, 22211 Vodice, OIB: 06819473304</item>
      <item>Lidia Deme Deže, Šibenskih Vatrogasaca 3, 22000 Šibenik, OIB: 86397000627, rođen-a 20.06.1976., mjesto rođenja Vinkovci (Vinkovci)</item>
    </izvorni_sadrzaj>
    <derivirana_varijabla naziv="DomainObject.Predmet.OkrivljenikAdresaMjestoRodjenjaList_1">
      <item>HOTEL IMPERIAL VODICE dioničko društvo za turizam i ugostiteljstvo, Put Vatrosl. Lisinskog 2, 22211 Vodice, OIB: 06819473304</item>
      <item>Lidia Deme Deže, Šibenskih Vatrogasaca 3, 22000 Šibenik, OIB: 86397000627, rođen-a 20.06.1976., mjesto rođenja Vinkovci (Vinkovci)</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HOTEL IMPERIAL VODICE dioničko društvo za turizam i ugostiteljstvo, MBS 100014414, Put Vatrosl. Lisinskog 2, 22211 Vodice</izvorni_sadrzaj>
    <derivirana_varijabla naziv="DomainObject.Predmet.OkrivljenikPravnaNazivAdresaMbs_1">HOTEL IMPERIAL VODICE dioničko društvo za turizam i ugostiteljstvo, MBS 100014414, Put Vatrosl. Lisinskog 2, 22211 Vodice</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331804-0001</izvorni_sadrzaj>
    <derivirana_varijabla naziv="DomainObject.PrviPodnesak.OznakaBrojPodnositelja_1">331804-0001</derivirana_varijabla>
  </DomainObject.PrviPodnesak.OznakaBrojPodnositelja>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microsoft.com/office/word/2012/wordml"/>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341</properties:Words>
  <properties:Characters>1989</properties:Characters>
  <properties:Lines>50</properties:Lines>
  <properties:Paragraphs>20</properties:Paragraphs>
  <properties:TotalTime>89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2499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2026-10-15T11:45:00Z</cp:lastPrinted>
  <dcterms:modified xmlns:xsi="http://www.w3.org/2001/XMLSchema-instance" xsi:type="dcterms:W3CDTF">2026-10-15T11:46:00Z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2025512136</vt:lpwstr>
  </prop:property>
  <prop:property fmtid="{D5CDD505-2E9C-101B-9397-08002B2CF9AE}" pid="6" name="Naslov">
    <vt:lpwstr>Poziv za Lidia Deme Deže - Ročište</vt:lpwstr>
  </prop:property>
  <prop:property fmtid="{D5CDD505-2E9C-101B-9397-08002B2CF9AE}" pid="7" name="Predlozak_id">
    <vt:lpwstr>1000000801</vt:lpwstr>
  </prop:property>
  <prop:property fmtid="{D5CDD505-2E9C-101B-9397-08002B2CF9AE}" pid="8" name="Predlozak_oznaka">
    <vt:lpwstr>OS_Pp-030</vt:lpwstr>
  </prop:property>
  <prop:property fmtid="{D5CDD505-2E9C-101B-9397-08002B2CF9AE}" pid="9" name="Predlozak_naziv">
    <vt:lpwstr>Poziv odgovornoj osobi u pravnoj osobi – žurni postupak</vt:lpwstr>
  </prop:property>
</prop:Properties>
</file>