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c699c4" w14:paraId="7c699c4" w:rsidRDefault="00133015" w:rsidP="00D77107" w:rsidR="00403F01" w:rsidRPr="003546FC">
      <w:pPr>
        <w:ind w:firstLine="708"/>
        <w15:collapsed w:val="false"/>
        <w:rPr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r w:rsidR="004777B1" w:rsidRPr="003546FC">
        <w:rPr>
          <w:lang w:val="hr-HR"/>
        </w:rPr>
        <w:t>Posl. br.</w:t>
      </w:r>
      <w:r w:rsidR="00595BCF" w:rsidRPr="003546FC">
        <w:rPr>
          <w:lang w:val="hr-HR"/>
        </w:rPr>
        <w:t xml:space="preserve"> 1</w:t>
      </w:r>
      <w:r w:rsidR="003546FC">
        <w:rPr>
          <w:lang w:val="hr-HR"/>
        </w:rPr>
        <w:t>0</w:t>
      </w:r>
      <w:r w:rsidR="00595BCF" w:rsidRPr="003546FC">
        <w:rPr>
          <w:lang w:val="hr-HR"/>
        </w:rPr>
        <w:t>. St-</w:t>
      </w:r>
      <w:r w:rsidR="00F8461E">
        <w:rPr>
          <w:lang w:val="hr-HR"/>
        </w:rPr>
        <w:t>1940</w:t>
      </w:r>
      <w:r w:rsidR="009402C2">
        <w:rPr>
          <w:lang w:val="hr-HR"/>
        </w:rPr>
        <w:t>/1</w:t>
      </w:r>
      <w:r w:rsidR="00F8461E">
        <w:rPr>
          <w:lang w:val="hr-HR"/>
        </w:rPr>
        <w:t>6</w:t>
      </w:r>
    </w:p>
    <w:p w:rsidRDefault="00AC4892" w:rsidP="00D4027A" w:rsidR="00AC4892" w:rsidRPr="003546FC">
      <w:pPr>
        <w:pStyle w:val="Naslov1"/>
        <w:jc w:val="both"/>
        <w:rPr>
          <w:b w:val="false"/>
          <w:sz w:val="8"/>
          <w:szCs w:val="8"/>
        </w:rPr>
      </w:pPr>
    </w:p>
    <w:p w:rsidRDefault="00D4027A" w:rsidP="00D4027A" w:rsidR="00D4027A" w:rsidRPr="003546FC">
      <w:pPr>
        <w:pStyle w:val="Naslov1"/>
        <w:jc w:val="both"/>
        <w:rPr>
          <w:b w:val="false"/>
        </w:rPr>
      </w:pPr>
      <w:r w:rsidRPr="003546FC">
        <w:rPr>
          <w:b w:val="false"/>
        </w:rPr>
        <w:t>REPUBLIKA HRVATSKA</w:t>
      </w:r>
    </w:p>
    <w:p w:rsidRDefault="00D4027A" w:rsidP="00D4027A" w:rsidR="00D4027A" w:rsidRPr="003546FC">
      <w:pPr>
        <w:jc w:val="both"/>
        <w:rPr>
          <w:lang w:val="hr-HR"/>
        </w:rPr>
      </w:pPr>
      <w:r w:rsidRPr="003546FC">
        <w:rPr>
          <w:lang w:val="hr-HR"/>
        </w:rPr>
        <w:t xml:space="preserve">TRGOVAČKI SUD U SPLITU             </w:t>
      </w:r>
      <w:r w:rsidRPr="003546FC">
        <w:rPr>
          <w:lang w:val="hr-HR"/>
        </w:rPr>
        <w:tab/>
      </w:r>
      <w:r w:rsidRPr="003546FC">
        <w:rPr>
          <w:lang w:val="hr-HR"/>
        </w:rPr>
        <w:tab/>
      </w:r>
      <w:r w:rsidRPr="003546FC">
        <w:rPr>
          <w:lang w:val="hr-HR"/>
        </w:rPr>
        <w:tab/>
        <w:t xml:space="preserve">      </w:t>
      </w:r>
    </w:p>
    <w:p w:rsidRDefault="00EB78C8" w:rsidP="00EB78C8" w:rsidR="00EB78C8" w:rsidRPr="003546FC">
      <w:pPr>
        <w:rPr>
          <w:lang w:val="hr-HR"/>
        </w:rPr>
      </w:pPr>
      <w:r w:rsidRPr="003546FC">
        <w:rPr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 w:rsidR="003546FC">
        <w:rPr>
          <w:lang w:val="hr-HR"/>
        </w:rPr>
        <w:t>Ivani Madunić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1322ED">
        <w:rPr>
          <w:lang w:val="hr-HR"/>
        </w:rPr>
        <w:t xml:space="preserve">dužnikom </w:t>
      </w:r>
      <w:r w:rsidR="00073DF6">
        <w:rPr>
          <w:lang w:val="hr-HR"/>
        </w:rPr>
        <w:t>ZAKUP d.o.o., Split, Zrinjsko-Frankopanska 68, OIB: 25139341637, MBS: 040151588,</w:t>
      </w:r>
      <w:r>
        <w:rPr>
          <w:lang w:val="hr-HR"/>
        </w:rPr>
        <w:t xml:space="preserve"> dana</w:t>
      </w:r>
      <w:r w:rsidR="001822B0">
        <w:rPr>
          <w:lang w:val="hr-HR"/>
        </w:rPr>
        <w:t xml:space="preserve"> </w:t>
      </w:r>
      <w:r w:rsidR="00F92BC8">
        <w:rPr>
          <w:lang w:val="hr-HR"/>
        </w:rPr>
        <w:t>14. srpnja</w:t>
      </w:r>
      <w:r w:rsidR="003546FC">
        <w:rPr>
          <w:lang w:val="hr-HR"/>
        </w:rPr>
        <w:t xml:space="preserve"> </w:t>
      </w:r>
      <w:r w:rsidR="0070116F">
        <w:rPr>
          <w:lang w:val="hr-HR"/>
        </w:rPr>
        <w:t>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3546FC">
      <w:pPr>
        <w:jc w:val="center"/>
        <w:rPr>
          <w:lang w:val="hr-HR"/>
        </w:rPr>
      </w:pPr>
      <w:r w:rsidRPr="003546FC">
        <w:rPr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>I. Dužnik</w:t>
      </w:r>
      <w:r w:rsidR="00073DF6">
        <w:rPr>
          <w:lang w:val="hr-HR"/>
        </w:rPr>
        <w:t xml:space="preserve"> ZAKUP d.o.o., Split, Zrinjsko-Frankopanska 68, OIB: 25139341637,</w:t>
      </w:r>
      <w:r w:rsidR="00A91377">
        <w:rPr>
          <w:lang w:val="hr-HR"/>
        </w:rPr>
        <w:t xml:space="preserve"> </w:t>
      </w:r>
      <w:r w:rsidR="00073DF6">
        <w:rPr>
          <w:lang w:val="hr-HR"/>
        </w:rPr>
        <w:t xml:space="preserve">          </w:t>
      </w:r>
      <w:r w:rsidR="00B70173">
        <w:rPr>
          <w:lang w:val="hr-HR"/>
        </w:rPr>
        <w:t xml:space="preserve">na dan </w:t>
      </w:r>
      <w:r w:rsidR="004F5361">
        <w:rPr>
          <w:lang w:val="hr-HR"/>
        </w:rPr>
        <w:t xml:space="preserve">1. </w:t>
      </w:r>
      <w:r w:rsidR="00073DF6">
        <w:rPr>
          <w:lang w:val="hr-HR"/>
        </w:rPr>
        <w:t>srpnja</w:t>
      </w:r>
      <w:r w:rsidR="004F5361">
        <w:rPr>
          <w:lang w:val="hr-HR"/>
        </w:rPr>
        <w:t xml:space="preserve"> 201</w:t>
      </w:r>
      <w:r w:rsidR="00073DF6">
        <w:rPr>
          <w:lang w:val="hr-HR"/>
        </w:rPr>
        <w:t>6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 xml:space="preserve">, u neprekinutom razdoblju od </w:t>
      </w:r>
      <w:r w:rsidR="00073DF6">
        <w:rPr>
          <w:lang w:val="hr-HR"/>
        </w:rPr>
        <w:t>120</w:t>
      </w:r>
      <w:r w:rsidR="00C2234C">
        <w:rPr>
          <w:lang w:val="hr-HR"/>
        </w:rPr>
        <w:t xml:space="preserve"> dana,</w:t>
      </w:r>
      <w:r w:rsidR="00EF0486">
        <w:rPr>
          <w:lang w:val="hr-HR"/>
        </w:rPr>
        <w:t xml:space="preserve"> evidentiran dug na temelju neizvršenih osnova za plaćanje u ukupnom iznosu od</w:t>
      </w:r>
      <w:r w:rsidR="00B3178E">
        <w:rPr>
          <w:lang w:val="hr-HR"/>
        </w:rPr>
        <w:t xml:space="preserve"> </w:t>
      </w:r>
      <w:r w:rsidR="00073DF6">
        <w:rPr>
          <w:lang w:val="hr-HR"/>
        </w:rPr>
        <w:t>51.971.092,91</w:t>
      </w:r>
      <w:r w:rsidR="00677B1A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941F57">
        <w:rPr>
          <w:lang w:val="hr-HR"/>
        </w:rPr>
        <w:t xml:space="preserve"> </w:t>
      </w:r>
      <w:r w:rsidR="003546FC">
        <w:rPr>
          <w:lang w:val="hr-HR"/>
        </w:rPr>
        <w:t xml:space="preserve"> </w:t>
      </w:r>
      <w:r w:rsidR="00F92BC8">
        <w:rPr>
          <w:lang w:val="hr-HR"/>
        </w:rPr>
        <w:t>14. srpnja</w:t>
      </w:r>
      <w:r w:rsidR="009C356C">
        <w:rPr>
          <w:lang w:val="hr-HR"/>
        </w:rPr>
        <w:t xml:space="preserve"> </w:t>
      </w:r>
      <w:r w:rsidR="0070116F">
        <w:rPr>
          <w:lang w:val="hr-HR"/>
        </w:rPr>
        <w:t>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3546FC" w:rsidP="003546FC" w:rsidR="00110325">
      <w:r>
        <w:t xml:space="preserve">                                                                                                                         </w:t>
      </w:r>
      <w:r w:rsidR="00110325" w:rsidRPr="00A31E23">
        <w:t>S</w:t>
      </w:r>
      <w:r w:rsidR="00110325">
        <w:t xml:space="preserve"> </w:t>
      </w:r>
      <w:r w:rsidR="00110325" w:rsidRPr="00A31E23">
        <w:t>U</w:t>
      </w:r>
      <w:r w:rsidR="00110325">
        <w:t xml:space="preserve"> </w:t>
      </w:r>
      <w:r w:rsidR="00110325" w:rsidRPr="00A31E23">
        <w:t>D</w:t>
      </w:r>
      <w:r w:rsidR="00110325">
        <w:t xml:space="preserve"> </w:t>
      </w:r>
      <w:r w:rsidR="00110325" w:rsidRPr="00A31E23">
        <w:t>A</w:t>
      </w:r>
      <w:r w:rsidR="00110325">
        <w:t xml:space="preserve"> </w:t>
      </w:r>
      <w:r w:rsidR="00110325"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3546FC" w:rsidP="003546FC" w:rsidR="00353786" w:rsidRPr="00192D51">
      <w:pPr>
        <w:ind w:left="7080"/>
      </w:pPr>
      <w:r>
        <w:t xml:space="preserve">  Ivana Madunić</w:t>
      </w:r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>suda</w:t>
      </w:r>
      <w:r w:rsidR="00F92BC8">
        <w:rPr>
          <w:lang w:val="hr-HR"/>
        </w:rPr>
        <w:t xml:space="preserve"> 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E11EC" w:rsidP="003734BE" w:rsidR="007E11EC">
      <w:r>
        <w:separator/>
      </w:r>
    </w:p>
  </w:endnote>
  <w:endnote w:id="0" w:type="continuationSeparator">
    <w:p w:rsidRDefault="007E11EC" w:rsidP="003734BE" w:rsidR="007E11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E11EC" w:rsidP="003734BE" w:rsidR="007E11EC">
      <w:r>
        <w:separator/>
      </w:r>
    </w:p>
  </w:footnote>
  <w:footnote w:id="0" w:type="continuationSeparator">
    <w:p w:rsidRDefault="007E11EC" w:rsidP="003734BE" w:rsidR="007E11EC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00FEE"/>
    <w:rsid w:val="00012273"/>
    <w:rsid w:val="0002675F"/>
    <w:rsid w:val="000467BE"/>
    <w:rsid w:val="00062AEB"/>
    <w:rsid w:val="000660B1"/>
    <w:rsid w:val="000666DB"/>
    <w:rsid w:val="00073DF6"/>
    <w:rsid w:val="00094B4F"/>
    <w:rsid w:val="000973BA"/>
    <w:rsid w:val="00097F28"/>
    <w:rsid w:val="000C12EC"/>
    <w:rsid w:val="000F36DD"/>
    <w:rsid w:val="00110325"/>
    <w:rsid w:val="00121146"/>
    <w:rsid w:val="001322ED"/>
    <w:rsid w:val="00133015"/>
    <w:rsid w:val="00134902"/>
    <w:rsid w:val="00145AC8"/>
    <w:rsid w:val="00160774"/>
    <w:rsid w:val="001822B0"/>
    <w:rsid w:val="00192D51"/>
    <w:rsid w:val="001A54EB"/>
    <w:rsid w:val="001C5DB4"/>
    <w:rsid w:val="001D2E90"/>
    <w:rsid w:val="001D5DB3"/>
    <w:rsid w:val="001E4E14"/>
    <w:rsid w:val="001F1EA5"/>
    <w:rsid w:val="001F5654"/>
    <w:rsid w:val="00200E29"/>
    <w:rsid w:val="002026A1"/>
    <w:rsid w:val="002131A1"/>
    <w:rsid w:val="00217DD3"/>
    <w:rsid w:val="0022068F"/>
    <w:rsid w:val="00233B74"/>
    <w:rsid w:val="002702A4"/>
    <w:rsid w:val="002D048F"/>
    <w:rsid w:val="002E3193"/>
    <w:rsid w:val="00302C8B"/>
    <w:rsid w:val="003262DC"/>
    <w:rsid w:val="00334D65"/>
    <w:rsid w:val="00337F1C"/>
    <w:rsid w:val="00341E67"/>
    <w:rsid w:val="00353786"/>
    <w:rsid w:val="003546FC"/>
    <w:rsid w:val="003734BE"/>
    <w:rsid w:val="00382327"/>
    <w:rsid w:val="003855E7"/>
    <w:rsid w:val="00386062"/>
    <w:rsid w:val="003929B4"/>
    <w:rsid w:val="003E690C"/>
    <w:rsid w:val="003F3500"/>
    <w:rsid w:val="00403F01"/>
    <w:rsid w:val="00405361"/>
    <w:rsid w:val="004171BE"/>
    <w:rsid w:val="00440D94"/>
    <w:rsid w:val="004638FC"/>
    <w:rsid w:val="00473132"/>
    <w:rsid w:val="004777B1"/>
    <w:rsid w:val="00486FF3"/>
    <w:rsid w:val="004A6CA0"/>
    <w:rsid w:val="004B2843"/>
    <w:rsid w:val="004C3139"/>
    <w:rsid w:val="004C7873"/>
    <w:rsid w:val="004F5361"/>
    <w:rsid w:val="00537638"/>
    <w:rsid w:val="00555BE4"/>
    <w:rsid w:val="00561AC7"/>
    <w:rsid w:val="005625FA"/>
    <w:rsid w:val="00570056"/>
    <w:rsid w:val="00577A33"/>
    <w:rsid w:val="0059252A"/>
    <w:rsid w:val="00595BCF"/>
    <w:rsid w:val="005A3610"/>
    <w:rsid w:val="005D164A"/>
    <w:rsid w:val="00605AFA"/>
    <w:rsid w:val="00611E8A"/>
    <w:rsid w:val="006249B6"/>
    <w:rsid w:val="006355D0"/>
    <w:rsid w:val="00642955"/>
    <w:rsid w:val="00650C5E"/>
    <w:rsid w:val="006578F0"/>
    <w:rsid w:val="00663B71"/>
    <w:rsid w:val="0066735D"/>
    <w:rsid w:val="006767AE"/>
    <w:rsid w:val="00677B1A"/>
    <w:rsid w:val="006D2496"/>
    <w:rsid w:val="006D261A"/>
    <w:rsid w:val="006E3551"/>
    <w:rsid w:val="0070116F"/>
    <w:rsid w:val="00717EC0"/>
    <w:rsid w:val="00736EF6"/>
    <w:rsid w:val="00743750"/>
    <w:rsid w:val="007467C2"/>
    <w:rsid w:val="007556F0"/>
    <w:rsid w:val="007713F1"/>
    <w:rsid w:val="007725FF"/>
    <w:rsid w:val="007A74B6"/>
    <w:rsid w:val="007B01E4"/>
    <w:rsid w:val="007E11EC"/>
    <w:rsid w:val="007E165A"/>
    <w:rsid w:val="007F312C"/>
    <w:rsid w:val="00814D57"/>
    <w:rsid w:val="00824A56"/>
    <w:rsid w:val="00832F97"/>
    <w:rsid w:val="00833A1C"/>
    <w:rsid w:val="008415A5"/>
    <w:rsid w:val="008540CA"/>
    <w:rsid w:val="008668BE"/>
    <w:rsid w:val="00876209"/>
    <w:rsid w:val="00883F0E"/>
    <w:rsid w:val="00887FC2"/>
    <w:rsid w:val="008B062D"/>
    <w:rsid w:val="008B7CB5"/>
    <w:rsid w:val="008E30B1"/>
    <w:rsid w:val="008E42C7"/>
    <w:rsid w:val="008F7E54"/>
    <w:rsid w:val="00934BF2"/>
    <w:rsid w:val="0093626B"/>
    <w:rsid w:val="009374AD"/>
    <w:rsid w:val="009402C2"/>
    <w:rsid w:val="00941F57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C356C"/>
    <w:rsid w:val="009D46D2"/>
    <w:rsid w:val="009E010F"/>
    <w:rsid w:val="009E5175"/>
    <w:rsid w:val="009F047D"/>
    <w:rsid w:val="009F4530"/>
    <w:rsid w:val="00A21514"/>
    <w:rsid w:val="00A2463C"/>
    <w:rsid w:val="00A303BA"/>
    <w:rsid w:val="00A31ADC"/>
    <w:rsid w:val="00A43BA1"/>
    <w:rsid w:val="00A452D7"/>
    <w:rsid w:val="00A515C9"/>
    <w:rsid w:val="00A61C93"/>
    <w:rsid w:val="00A66019"/>
    <w:rsid w:val="00A83CF1"/>
    <w:rsid w:val="00A91377"/>
    <w:rsid w:val="00A92143"/>
    <w:rsid w:val="00A97762"/>
    <w:rsid w:val="00AA1815"/>
    <w:rsid w:val="00AC4892"/>
    <w:rsid w:val="00AE57BC"/>
    <w:rsid w:val="00AE7747"/>
    <w:rsid w:val="00B12C69"/>
    <w:rsid w:val="00B230B9"/>
    <w:rsid w:val="00B3178E"/>
    <w:rsid w:val="00B347F0"/>
    <w:rsid w:val="00B348BA"/>
    <w:rsid w:val="00B428D2"/>
    <w:rsid w:val="00B6615F"/>
    <w:rsid w:val="00B70173"/>
    <w:rsid w:val="00B917F2"/>
    <w:rsid w:val="00B95BB8"/>
    <w:rsid w:val="00BA434F"/>
    <w:rsid w:val="00BB149D"/>
    <w:rsid w:val="00BC1BB3"/>
    <w:rsid w:val="00BD7EC6"/>
    <w:rsid w:val="00BE6836"/>
    <w:rsid w:val="00BF6161"/>
    <w:rsid w:val="00C07E08"/>
    <w:rsid w:val="00C2234C"/>
    <w:rsid w:val="00C278B2"/>
    <w:rsid w:val="00C30FC8"/>
    <w:rsid w:val="00C342A8"/>
    <w:rsid w:val="00C435B4"/>
    <w:rsid w:val="00C5093E"/>
    <w:rsid w:val="00C603FD"/>
    <w:rsid w:val="00C709AB"/>
    <w:rsid w:val="00C72174"/>
    <w:rsid w:val="00C83D90"/>
    <w:rsid w:val="00C922CF"/>
    <w:rsid w:val="00CB7DF0"/>
    <w:rsid w:val="00CC1B3F"/>
    <w:rsid w:val="00CD76CC"/>
    <w:rsid w:val="00CE1BBC"/>
    <w:rsid w:val="00CF16CB"/>
    <w:rsid w:val="00D04FAB"/>
    <w:rsid w:val="00D13D48"/>
    <w:rsid w:val="00D15CE4"/>
    <w:rsid w:val="00D21837"/>
    <w:rsid w:val="00D230DD"/>
    <w:rsid w:val="00D305FB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B73BD"/>
    <w:rsid w:val="00DC0641"/>
    <w:rsid w:val="00DD751A"/>
    <w:rsid w:val="00DF770A"/>
    <w:rsid w:val="00E13F46"/>
    <w:rsid w:val="00E14AE2"/>
    <w:rsid w:val="00E70E1F"/>
    <w:rsid w:val="00E92ACB"/>
    <w:rsid w:val="00EB167D"/>
    <w:rsid w:val="00EB78C8"/>
    <w:rsid w:val="00EC0B4A"/>
    <w:rsid w:val="00EE3EFC"/>
    <w:rsid w:val="00EF0486"/>
    <w:rsid w:val="00EF4A15"/>
    <w:rsid w:val="00EF764D"/>
    <w:rsid w:val="00EF7F67"/>
    <w:rsid w:val="00F010A6"/>
    <w:rsid w:val="00F012D5"/>
    <w:rsid w:val="00F5322A"/>
    <w:rsid w:val="00F61C1A"/>
    <w:rsid w:val="00F72994"/>
    <w:rsid w:val="00F8408E"/>
    <w:rsid w:val="00F8461E"/>
    <w:rsid w:val="00F85A66"/>
    <w:rsid w:val="00F87233"/>
    <w:rsid w:val="00F92BC8"/>
    <w:rsid w:val="00FC2C6D"/>
    <w:rsid w:val="00FD0225"/>
    <w:rsid w:val="00FD3619"/>
    <w:rsid w:val="00FF1162"/>
    <w:rsid w:val="00FF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61C1A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F61C1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F61C1A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F61C1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F61C1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61C1A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F61C1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F61C1A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F61C1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F61C1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srpnja 2017.</izvorni_sadrzaj>
    <derivirana_varijabla naziv="DomainObject.DatumDonosenjaOdluke_1">14.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Madunić</izvorni_sadrzaj>
    <derivirana_varijabla naziv="DomainObject.DonositeljOdluke.Prezime_1">Madunić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1940</izvorni_sadrzaj>
    <derivirana_varijabla naziv="DomainObject.Predmet.Broj_1">1940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studenog 2016.</izvorni_sadrzaj>
    <derivirana_varijabla naziv="DomainObject.Predmet.DatumOsnivanja_1">8.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SZ</izvorni_sadrzaj>
    <derivirana_varijabla naziv="DomainObject.Predmet.Opis_1">Čl. 429. st. 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St-1940/2016</izvorni_sadrzaj>
    <derivirana_varijabla naziv="DomainObject.Predmet.OznakaBroj_1">St-1940/2016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ZAKUP društvo s ograničenom odgovornošću za trgovinu, ugostiteljstvo, graditeljstvo i  usluge</izvorni_sadrzaj>
    <derivirana_varijabla naziv="DomainObject.Predmet.ProtustrankaFormated_1">  ZAKUP društvo s ograničenom odgovornošću za trgovinu, ugostiteljstvo, graditeljstvo i  usluge</derivirana_varijabla>
  </DomainObject.Predmet.ProtustrankaFormated>
  <DomainObject.Predmet.ProtustrankaFormatedOIB>
    <izvorni_sadrzaj>  ZAKUP društvo s ograničenom odgovornošću za trgovinu, ugostiteljstvo, graditeljstvo i  usluge, OIB 25139341637</izvorni_sadrzaj>
    <derivirana_varijabla naziv="DomainObject.Predmet.ProtustrankaFormatedOIB_1">  ZAKUP društvo s ograničenom odgovornošću za trgovinu, ugostiteljstvo, graditeljstvo i  usluge, OIB 25139341637</derivirana_varijabla>
  </DomainObject.Predmet.ProtustrankaFormatedOIB>
  <DomainObject.Predmet.ProtustrankaFormatedWithAdress>
    <izvorni_sadrzaj> ZAKUP društvo s ograničenom odgovornošću za trgovinu, ugostiteljstvo, graditeljstvo i  usluge, Zrinjsko - Frankopanska 68, 21000 Split</izvorni_sadrzaj>
    <derivirana_varijabla naziv="DomainObject.Predmet.ProtustrankaFormatedWithAdress_1"> ZAKUP društvo s ograničenom odgovornošću za trgovinu, ugostiteljstvo, graditeljstvo i  usluge, Zrinjsko - Frankopanska 68, 21000 Split</derivirana_varijabla>
  </DomainObject.Predmet.ProtustrankaFormatedWithAdress>
  <DomainObject.Predmet.ProtustrankaFormatedWithAdressOIB>
    <izvorni_sadrzaj> ZAKUP društvo s ograničenom odgovornošću za trgovinu, ugostiteljstvo, graditeljstvo i  usluge, OIB 25139341637, Zrinjsko - Frankopanska 68, 21000 Split</izvorni_sadrzaj>
    <derivirana_varijabla naziv="DomainObject.Predmet.ProtustrankaFormatedWithAdressOIB_1"> ZAKUP društvo s ograničenom odgovornošću za trgovinu, ugostiteljstvo, graditeljstvo i  usluge, OIB 25139341637, Zrinjsko - Frankopanska 68, 21000 Split</derivirana_varijabla>
  </DomainObject.Predmet.ProtustrankaFormatedWithAdressOIB>
  <DomainObject.Predmet.ProtustrankaWithAdress>
    <izvorni_sadrzaj>ZAKUP društvo s ograničenom odgovornošću za trgovinu, ugostiteljstvo, graditeljstvo i  usluge Zrinjsko - Frankopanska 68, 21000 Split</izvorni_sadrzaj>
    <derivirana_varijabla naziv="DomainObject.Predmet.ProtustrankaWithAdress_1">ZAKUP društvo s ograničenom odgovornošću za trgovinu, ugostiteljstvo, graditeljstvo i  usluge Zrinjsko - Frankopanska 68, 21000 Split</derivirana_varijabla>
  </DomainObject.Predmet.ProtustrankaWithAdress>
  <DomainObject.Predmet.ProtustrankaWithAdressOIB>
    <izvorni_sadrzaj>ZAKUP društvo s ograničenom odgovornošću za trgovinu, ugostiteljstvo, graditeljstvo i  usluge, OIB 25139341637, Zrinjsko - Frankopanska 68, 21000 Split</izvorni_sadrzaj>
    <derivirana_varijabla naziv="DomainObject.Predmet.ProtustrankaWithAdressOIB_1">ZAKUP društvo s ograničenom odgovornošću za trgovinu, ugostiteljstvo, graditeljstvo i  usluge, OIB 25139341637, Zrinjsko - Frankopanska 68, 21000 Split</derivirana_varijabla>
  </DomainObject.Predmet.ProtustrankaWithAdressOIB>
  <DomainObject.Predmet.ProtustrankaNazivFormated>
    <izvorni_sadrzaj>ZAKUP društvo s ograničenom odgovornošću za trgovinu, ugostiteljstvo, graditeljstvo i  usluge</izvorni_sadrzaj>
    <derivirana_varijabla naziv="DomainObject.Predmet.ProtustrankaNazivFormated_1">ZAKUP društvo s ograničenom odgovornošću za trgovinu, ugostiteljstvo, graditeljstvo i  usluge</derivirana_varijabla>
  </DomainObject.Predmet.ProtustrankaNazivFormated>
  <DomainObject.Predmet.ProtustrankaNazivFormatedOIB>
    <izvorni_sadrzaj>ZAKUP društvo s ograničenom odgovornošću za trgovinu, ugostiteljstvo, graditeljstvo i  usluge, OIB 25139341637</izvorni_sadrzaj>
    <derivirana_varijabla naziv="DomainObject.Predmet.ProtustrankaNazivFormatedOIB_1">ZAKUP društvo s ograničenom odgovornošću za trgovinu, ugostiteljstvo, graditeljstvo i  usluge, OIB 25139341637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10 </izvorni_sadrzaj>
    <derivirana_varijabla naziv="DomainObject.Predmet.Referada.Naziv_1">Referada 10 </derivirana_varijabla>
  </DomainObject.Predmet.Referada.Naziv>
  <DomainObject.Predmet.Referada.Oznaka>
    <izvorni_sadrzaj>Ref 10 </izvorni_sadrzaj>
    <derivirana_varijabla naziv="DomainObject.Predmet.Referada.Oznaka_1">Ref 10 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111</izvorni_sadrzaj>
    <derivirana_varijabla naziv="DomainObject.Predmet.Referada.Prostorija.Oznaka_1">111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Ivana Madunić</izvorni_sadrzaj>
    <derivirana_varijabla naziv="DomainObject.Predmet.Referada.Sudac_1">Ivana Madunić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10 </izvorni_sadrzaj>
    <derivirana_varijabla naziv="DomainObject.Predmet.TrenutnaLokacijaSpisa.Naziv_1">Referada 10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51971092.91</izvorni_sadrzaj>
    <derivirana_varijabla naziv="DomainObject.Predmet.TrenutnaVrijednost_1">51971092.91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Silvija Marasović</izvorni_sadrzaj>
    <derivirana_varijabla naziv="DomainObject.Predmet.Zapisnicar_1">Silvija Marasović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ZAKUP društvo s ograničenom odgovornošću za trgovinu, ugostiteljstvo, graditeljstvo i  usluge</item>
    </izvorni_sadrzaj>
    <derivirana_varijabla naziv="DomainObject.Predmet.ProtuStrankaListFormated_1">
      <item>ZAKUP društvo s ograničenom odgovornošću za trgovinu, ugostiteljstvo, graditeljstvo i  usluge</item>
    </derivirana_varijabla>
  </DomainObject.Predmet.ProtuStrankaListFormated>
  <DomainObject.Predmet.ProtuStrankaListFormatedOIB>
    <izvorni_sadrzaj>
      <item>ZAKUP društvo s ograničenom odgovornošću za trgovinu, ugostiteljstvo, graditeljstvo i  usluge, OIB 25139341637</item>
    </izvorni_sadrzaj>
    <derivirana_varijabla naziv="DomainObject.Predmet.ProtuStrankaListFormatedOIB_1">
      <item>ZAKUP društvo s ograničenom odgovornošću za trgovinu, ugostiteljstvo, graditeljstvo i  usluge, OIB 25139341637</item>
    </derivirana_varijabla>
  </DomainObject.Predmet.ProtuStrankaListFormatedOIB>
  <DomainObject.Predmet.ProtuStrankaListFormatedWithAdress>
    <izvorni_sadrzaj>
      <item>ZAKUP društvo s ograničenom odgovornošću za trgovinu, ugostiteljstvo, graditeljstvo i  usluge, Zrinjsko - Frankopanska 68, 21000 Split</item>
    </izvorni_sadrzaj>
    <derivirana_varijabla naziv="DomainObject.Predmet.ProtuStrankaListFormatedWithAdress_1">
      <item>ZAKUP društvo s ograničenom odgovornošću za trgovinu, ugostiteljstvo, graditeljstvo i  usluge, Zrinjsko - Frankopanska 68, 21000 Split</item>
    </derivirana_varijabla>
  </DomainObject.Predmet.ProtuStrankaListFormatedWithAdress>
  <DomainObject.Predmet.ProtuStrankaListFormatedWithAdressOIB>
    <izvorni_sadrzaj>
      <item>ZAKUP društvo s ograničenom odgovornošću za trgovinu, ugostiteljstvo, graditeljstvo i  usluge, OIB 25139341637, Zrinjsko - Frankopanska 68, 21000 Split</item>
    </izvorni_sadrzaj>
    <derivirana_varijabla naziv="DomainObject.Predmet.ProtuStrankaListFormatedWithAdressOIB_1">
      <item>ZAKUP društvo s ograničenom odgovornošću za trgovinu, ugostiteljstvo, graditeljstvo i  usluge, OIB 25139341637, Zrinjsko - Frankopanska 68, 21000 Split</item>
    </derivirana_varijabla>
  </DomainObject.Predmet.ProtuStrankaListFormatedWithAdressOIB>
  <DomainObject.Predmet.ProtuStrankaListNazivFormated>
    <izvorni_sadrzaj>
      <item>ZAKUP društvo s ograničenom odgovornošću za trgovinu, ugostiteljstvo, graditeljstvo i  usluge</item>
    </izvorni_sadrzaj>
    <derivirana_varijabla naziv="DomainObject.Predmet.ProtuStrankaListNazivFormated_1">
      <item>ZAKUP društvo s ograničenom odgovornošću za trgovinu, ugostiteljstvo, graditeljstvo i  usluge</item>
    </derivirana_varijabla>
  </DomainObject.Predmet.ProtuStrankaListNazivFormated>
  <DomainObject.Predmet.ProtuStrankaListNazivFormatedOIB>
    <izvorni_sadrzaj>
      <item>ZAKUP društvo s ograničenom odgovornošću za trgovinu, ugostiteljstvo, graditeljstvo i  usluge, OIB 25139341637</item>
    </izvorni_sadrzaj>
    <derivirana_varijabla naziv="DomainObject.Predmet.ProtuStrankaListNazivFormatedOIB_1">
      <item>ZAKUP društvo s ograničenom odgovornošću za trgovinu, ugostiteljstvo, graditeljstvo i  usluge, OIB 25139341637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srpnja 2017.</izvorni_sadrzaj>
    <derivirana_varijabla naziv="DomainObject.Datum_1">14.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ZAKUP društvo s ograničenom odgovornošću za trgovinu, ugostiteljstvo, graditeljstvo i  usluge</izvorni_sadrzaj>
    <derivirana_varijabla naziv="DomainObject.Predmet.ProtustrankaIDrugi_1">ZAKUP društvo s ograničenom odgovornošću za trgovinu, ugostiteljstvo, graditeljstvo i 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ZAKUP društvo s ograničenom odgovornošću za trgovinu, ugostiteljstvo, graditeljstvo i  usluge, OIB 25139341637, Zrinjsko - Frankopanska 68, 21000 Split</izvorni_sadrzaj>
    <derivirana_varijabla naziv="DomainObject.Predmet.ProtustrankaIDrugiAdressOIB_1">ZAKUP društvo s ograničenom odgovornošću za trgovinu, ugostiteljstvo, graditeljstvo i  usluge, OIB 25139341637, Zrinjsko - Frankopanska 68,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ZAKUP društvo s ograničenom odgovornošću za trgovinu, ugostiteljstvo, graditeljstvo i  usluge</item>
      <item>FINANCIJSKA AGENCIJA, RC SPLIT</item>
    </izvorni_sadrzaj>
    <derivirana_varijabla naziv="DomainObject.Predmet.SudioniciListNaziv_1">
      <item>ZAKUP društvo s ograničenom odgovornošću za trgovinu, ugostiteljstvo, graditeljstvo i  usluge</item>
      <item>FINANCIJSKA AGENCIJA, RC SPLIT</item>
    </derivirana_varijabla>
  </DomainObject.Predmet.SudioniciListNaziv>
  <DomainObject.Predmet.SudioniciListAdressOIB>
    <izvorni_sadrzaj>
      <item>ZAKUP društvo s ograničenom odgovornošću za trgovinu, ugostiteljstvo, graditeljstvo i  usluge, OIB 25139341637, Zrinjsko - Frankopanska 68,21000 Split</item>
      <item>FINANCIJSKA AGENCIJA, RC SPLIT, OIB 85821130368, Mažuranićevo šetalište 24 b,21000 Split</item>
    </izvorni_sadrzaj>
    <derivirana_varijabla naziv="DomainObject.Predmet.SudioniciListAdressOIB_1">
      <item>ZAKUP društvo s ograničenom odgovornošću za trgovinu, ugostiteljstvo, graditeljstvo i  usluge, OIB 25139341637, Zrinjsko - Frankopanska 68,21000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25139341637</item>
      <item>, OIB 85821130368</item>
    </izvorni_sadrzaj>
    <derivirana_varijabla naziv="DomainObject.Predmet.SudioniciListNazivOIB_1">
      <item>, OIB 25139341637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9F86B-4183-4961-88B6-B92DC33C162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325</properties:Words>
  <properties:Characters>1761</properties:Characters>
  <properties:Lines>50</properties:Lines>
  <properties:Paragraphs>16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2252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2017-07-14T11:41:00Z</dcterms:created>
  <dc:creator>wsadmin</dc:creator>
  <cp:lastModifiedBy>Ivana Madunić</cp:lastModifiedBy>
  <cp:lastPrinted>2017-07-14T11:34:00Z</cp:lastPrinted>
  <dcterms:modified xmlns:xsi="http://www.w3.org/2001/XMLSchema-instance" xsi:type="dcterms:W3CDTF">2017-07-14T11:42:00Z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true</vt:bool>
  </prop:property>
  <prop:property name="BrojStranica" pid="5" fmtid="{D5CDD505-2E9C-101B-9397-08002B2CF9AE}">
    <vt:i4>1</vt:i4>
  </prop:property>
</prop:Properties>
</file>