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265fcaa" w14:textId="265fcaa">
      <w:pPr>
        <w:tabs>
          <w:tab w:val="left" w:pos="709"/>
        </w:tabs>
        <w15:collapsed w:val="false"/>
      </w:pPr>
      <w:r>
        <w:t xml:space="preserve">                </w:t>
      </w:r>
    </w:p>
    <w:p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</w:t>
      </w:r>
      <w:r w:rsidR="00AE1F41">
        <w:rPr>
          <w:bCs/>
        </w:rPr>
        <w:t>20. travnja 2021.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AE1F41">
        <w:t>17. St-</w:t>
      </w:r>
      <w:r w:rsidR="00431016">
        <w:t>504/2021</w:t>
      </w:r>
    </w:p>
    <w:p w:rsidR="00B3614A" w:rsidP="00B3614A" w:rsidRDefault="00B3614A">
      <w:pPr>
        <w:tabs>
          <w:tab w:val="left" w:pos="709"/>
        </w:tabs>
      </w:pPr>
      <w:r>
        <w:t xml:space="preserve">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B3614A" w:rsidP="00B3614A" w:rsidRDefault="00B3614A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 xml:space="preserve">og suda Republike Hrvatske broj: 31-Su-266/21-4 od 8. travnja 2021., </w:t>
      </w:r>
      <w:r>
        <w:t>u prilogu ovog dopisa dostavlja  vam se  predmet broj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431016">
        <w:t>17. St-504/2021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6F725E" w:rsidP="00431016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431016">
        <w:t>VERE</w:t>
      </w:r>
      <w:r w:rsidR="00431016">
        <w:t xml:space="preserve"> PRIMO 2012 j.d.o.o. za usluge, OIB: 07874095002, Zagreb, Ante Jakšića 25</w:t>
      </w:r>
    </w:p>
    <w:p w:rsidR="006F725E" w:rsidP="006F725E" w:rsidRDefault="006F725E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942A2A" w:rsidP="003D06B2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F725E" w:rsidRDefault="006F725E">
      <w:pPr>
        <w:jc w:val="both"/>
      </w:pP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1016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3588"/>
    <w:rsid w:val="00B079EF"/>
    <w:rsid w:val="00B11247"/>
    <w:rsid w:val="00B11F0D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43101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31016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431016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431016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431016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3101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31016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431016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431016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431016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20. travnja 2021.</izvorni_sadrzaj>
    <derivirana_varijabla naziv="DomainObject.DatumDonosenjaOdluke_1">20. travnja 2021.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504</izvorni_sadrzaj>
    <derivirana_varijabla naziv="DomainObject.Predmet.Broj_1">504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veljače 2021.</izvorni_sadrzaj>
    <derivirana_varijabla naziv="DomainObject.Predmet.DatumIzradeOptuznogAkta_1">16. veljače 2021.</derivirana_varijabla>
  </DomainObject.Predmet.DatumIzradeOptuznogAkta>
  <DomainObject.Predmet.DatumIzradeOptuznogAktaFormated>
    <izvorni_sadrzaj>16.2.2021.</izvorni_sadrzaj>
    <derivirana_varijabla naziv="DomainObject.Predmet.DatumIzradeOptuznogAktaFormated_1">16.2.2021.</derivirana_varijabla>
  </DomainObject.Predmet.DatumIzradeOptuznogAktaFormated>
  <DomainObject.Predmet.DatumOsnivanja>
    <izvorni_sadrzaj>19. veljače 2021.</izvorni_sadrzaj>
    <derivirana_varijabla naziv="DomainObject.Predmet.DatumOsnivanja_1">19. veljače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17. veljače 2021.</izvorni_sadrzaj>
    <derivirana_varijabla naziv="DomainObject.Predmet.DatumPrimitkaOptuznogAkta_1">17. veljače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St-504/2021</izvorni_sadrzaj>
    <derivirana_varijabla naziv="DomainObject.Predmet.OznakaBroj_1">St-504/2021</derivirana_varijabla>
  </DomainObject.Predmet.OznakaBroj>
  <DomainObject.Predmet.OznakaBrojOptuznogAkta>
    <izvorni_sadrzaj>04-06-21-849</izvorni_sadrzaj>
    <derivirana_varijabla naziv="DomainObject.Predmet.OznakaBrojOptuznogAkta_1">04-06-21-849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VERE PRIMO 2012 j.d.o.o. za usluge</izvorni_sadrzaj>
    <derivirana_varijabla naziv="DomainObject.Predmet.ProtustrankaFormated_1">  VERE PRIMO 2012 j.d.o.o. za usluge</derivirana_varijabla>
  </DomainObject.Predmet.ProtustrankaFormated>
  <DomainObject.Predmet.ProtustrankaFormatedOIB>
    <izvorni_sadrzaj>  VERE PRIMO 2012 j.d.o.o. za usluge, OIB 07874095002</izvorni_sadrzaj>
    <derivirana_varijabla naziv="DomainObject.Predmet.ProtustrankaFormatedOIB_1">  VERE PRIMO 2012 j.d.o.o. za usluge, OIB 07874095002</derivirana_varijabla>
  </DomainObject.Predmet.ProtustrankaFormatedOIB>
  <DomainObject.Predmet.ProtustrankaFormatedWithAdress>
    <izvorni_sadrzaj> VERE PRIMO 2012 j.d.o.o. za usluge, Ante Jakšića 25, 10000 Zagreb</izvorni_sadrzaj>
    <derivirana_varijabla naziv="DomainObject.Predmet.ProtustrankaFormatedWithAdress_1"> VERE PRIMO 2012 j.d.o.o. za usluge, Ante Jakšića 25, 10000 Zagreb</derivirana_varijabla>
  </DomainObject.Predmet.ProtustrankaFormatedWithAdress>
  <DomainObject.Predmet.ProtustrankaFormatedWithAdressOIB>
    <izvorni_sadrzaj> VERE PRIMO 2012 j.d.o.o. za usluge, OIB 07874095002, Ante Jakšića 25, 10000 Zagreb</izvorni_sadrzaj>
    <derivirana_varijabla naziv="DomainObject.Predmet.ProtustrankaFormatedWithAdressOIB_1"> VERE PRIMO 2012 j.d.o.o. za usluge, OIB 07874095002, Ante Jakšića 25, 10000 Zagreb</derivirana_varijabla>
  </DomainObject.Predmet.ProtustrankaFormatedWithAdressOIB>
  <DomainObject.Predmet.ProtustrankaWithAdress>
    <izvorni_sadrzaj>VERE PRIMO 2012 j.d.o.o. za usluge Ante Jakšića 25, 10000 Zagreb</izvorni_sadrzaj>
    <derivirana_varijabla naziv="DomainObject.Predmet.ProtustrankaWithAdress_1">VERE PRIMO 2012 j.d.o.o. za usluge Ante Jakšića 25, 10000 Zagreb</derivirana_varijabla>
  </DomainObject.Predmet.ProtustrankaWithAdress>
  <DomainObject.Predmet.ProtustrankaWithAdressOIB>
    <izvorni_sadrzaj>VERE PRIMO 2012 j.d.o.o. za usluge, OIB 07874095002, Ante Jakšića 25, 10000 Zagreb</izvorni_sadrzaj>
    <derivirana_varijabla naziv="DomainObject.Predmet.ProtustrankaWithAdressOIB_1">VERE PRIMO 2012 j.d.o.o. za usluge, OIB 07874095002, Ante Jakšića 25, 10000 Zagreb</derivirana_varijabla>
  </DomainObject.Predmet.ProtustrankaWithAdressOIB>
  <DomainObject.Predmet.ProtustrankaNazivFormated>
    <izvorni_sadrzaj>VERE PRIMO 2012 j.d.o.o. za usluge</izvorni_sadrzaj>
    <derivirana_varijabla naziv="DomainObject.Predmet.ProtustrankaNazivFormated_1">VERE PRIMO 2012 j.d.o.o. za usluge</derivirana_varijabla>
  </DomainObject.Predmet.ProtustrankaNazivFormated>
  <DomainObject.Predmet.ProtustrankaNazivFormatedOIB>
    <izvorni_sadrzaj>VERE PRIMO 2012 j.d.o.o. za usluge, OIB 07874095002</izvorni_sadrzaj>
    <derivirana_varijabla naziv="DomainObject.Predmet.ProtustrankaNazivFormatedOIB_1">VERE PRIMO 2012 j.d.o.o. za usluge, OIB 07874095002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VERE PRIMO 2012 j.d.o.o. za usluge</item>
    </izvorni_sadrzaj>
    <derivirana_varijabla naziv="DomainObject.Predmet.ProtuStrankaListFormated_1">
      <item>VERE PRIMO 2012 j.d.o.o. za usluge</item>
    </derivirana_varijabla>
  </DomainObject.Predmet.ProtuStrankaListFormated>
  <DomainObject.Predmet.ProtuStrankaListFormatedOIB>
    <izvorni_sadrzaj>
      <item>VERE PRIMO 2012 j.d.o.o. za usluge, OIB 07874095002</item>
    </izvorni_sadrzaj>
    <derivirana_varijabla naziv="DomainObject.Predmet.ProtuStrankaListFormatedOIB_1">
      <item>VERE PRIMO 2012 j.d.o.o. za usluge, OIB 07874095002</item>
    </derivirana_varijabla>
  </DomainObject.Predmet.ProtuStrankaListFormatedOIB>
  <DomainObject.Predmet.ProtuStrankaListFormatedWithAdress>
    <izvorni_sadrzaj>
      <item>VERE PRIMO 2012 j.d.o.o. za usluge, Ante Jakšića 25, 10000 Zagreb</item>
    </izvorni_sadrzaj>
    <derivirana_varijabla naziv="DomainObject.Predmet.ProtuStrankaListFormatedWithAdress_1">
      <item>VERE PRIMO 2012 j.d.o.o. za usluge, Ante Jakšića 25, 10000 Zagreb</item>
    </derivirana_varijabla>
  </DomainObject.Predmet.ProtuStrankaListFormatedWithAdress>
  <DomainObject.Predmet.ProtuStrankaListFormatedWithAdressOIB>
    <izvorni_sadrzaj>
      <item>VERE PRIMO 2012 j.d.o.o. za usluge, OIB 07874095002, Ante Jakšića 25, 10000 Zagreb</item>
    </izvorni_sadrzaj>
    <derivirana_varijabla naziv="DomainObject.Predmet.ProtuStrankaListFormatedWithAdressOIB_1">
      <item>VERE PRIMO 2012 j.d.o.o. za usluge, OIB 07874095002, Ante Jakšića 25, 10000 Zagreb</item>
    </derivirana_varijabla>
  </DomainObject.Predmet.ProtuStrankaListFormatedWithAdressOIB>
  <DomainObject.Predmet.ProtuStrankaListNazivFormated>
    <izvorni_sadrzaj>
      <item>VERE PRIMO 2012 j.d.o.o. za usluge</item>
    </izvorni_sadrzaj>
    <derivirana_varijabla naziv="DomainObject.Predmet.ProtuStrankaListNazivFormated_1">
      <item>VERE PRIMO 2012 j.d.o.o. za usluge</item>
    </derivirana_varijabla>
  </DomainObject.Predmet.ProtuStrankaListNazivFormated>
  <DomainObject.Predmet.ProtuStrankaListNazivFormatedOIB>
    <izvorni_sadrzaj>
      <item>VERE PRIMO 2012 j.d.o.o. za usluge, OIB 07874095002</item>
    </izvorni_sadrzaj>
    <derivirana_varijabla naziv="DomainObject.Predmet.ProtuStrankaListNazivFormatedOIB_1">
      <item>VERE PRIMO 2012 j.d.o.o. za usluge, OIB 07874095002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travnja 2021.</izvorni_sadrzaj>
    <derivirana_varijabla naziv="DomainObject.Datum_1">20. travnja 2021.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VERE PRIMO 2012 j.d.o.o. za usluge</izvorni_sadrzaj>
    <derivirana_varijabla naziv="DomainObject.Predmet.ProtustrankaIDrugi_1">VERE PRIMO 2012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VERE PRIMO 2012 j.d.o.o. za usluge, OIB 07874095002, Ante Jakšića 25, 10000 Zagreb</izvorni_sadrzaj>
    <derivirana_varijabla naziv="DomainObject.Predmet.ProtustrankaIDrugiAdressOIB_1">VERE PRIMO 2012 j.d.o.o. za usluge, OIB 07874095002, Ante Jakšića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VERE PRIMO 2012 j.d.o.o. za usluge</item>
      <item>Financijska agencija</item>
    </izvorni_sadrzaj>
    <derivirana_varijabla naziv="DomainObject.Predmet.SudioniciListNaziv_1">
      <item>VERE PRIMO 2012 j.d.o.o. za usluge</item>
      <item>Financijska agencija</item>
    </derivirana_varijabla>
  </DomainObject.Predmet.SudioniciListNaziv>
  <DomainObject.Predmet.SudioniciListAdressOIB>
    <izvorni_sadrzaj>
      <item>VERE PRIMO 2012 j.d.o.o. za usluge, OIB 07874095002, Ante Jakšića 25,10000 Zagreb</item>
      <item>Financijska agencija, OIB 85821130368, TRG SVIBANJSKIH ŽRTAVA 1995. 1,10000 Zagreb</item>
    </izvorni_sadrzaj>
    <derivirana_varijabla naziv="DomainObject.Predmet.SudioniciListAdressOIB_1">
      <item>VERE PRIMO 2012 j.d.o.o. za usluge, OIB 07874095002, Ante Jakšića 25,10000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07874095002</item>
      <item>, OIB 85821130368</item>
    </izvorni_sadrzaj>
    <derivirana_varijabla naziv="DomainObject.Predmet.SudioniciListNazivOIB_1">
      <item>, OIB 07874095002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veljače 2021.</izvorni_sadrzaj>
    <derivirana_varijabla naziv="DomainObject.Predmet.DatumPocetkaProcesa_1">19.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141</properties:Words>
  <properties:Characters>828</properties:Characters>
  <properties:Lines>45</properties:Lines>
  <properties:Paragraphs>25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2021-04-20T05:27:00Z</dcterms:created>
  <dc:creator>Koviljka Brkić</dc:creator>
  <cp:lastModifiedBy>Koviljka Brkić</cp:lastModifiedBy>
  <cp:lastPrinted>2021-04-20T08:13:00Z</cp:lastPrinted>
  <dcterms:modified xmlns:xsi="http://www.w3.org/2001/XMLSchema-instance" xsi:type="dcterms:W3CDTF">2021-04-20T08:13:00Z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