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32F97C6C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28270723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7C49A3A0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30173021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085187" w14:paraId="049E3756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08518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085187" w14:paraId="44BD8D72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  <w:rFonts w:eastAsiaTheme="minorHAnsi"/>
            </w:rPr>
            <w:t>Općinski sud u Zlataru - Stalna služba u Zaboku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5A5E066B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691C6181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085187" w14:paraId="36E838E3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</w:rPr>
            <w:t>Matije Gupca 22</w:t>
          </w:r>
        </w:sdtContent>
      </w:sdt>
      <w:r w:rsidRPr="00B76F3C" w:rsidR="00AE649C">
        <w:t xml:space="preserve"> </w:t>
      </w:r>
    </w:p>
    <w:p w:rsidR="009824AC" w:rsidP="009824AC" w:rsidRDefault="00085187" w14:paraId="05DB3A94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</w:rPr>
            <w:t>49210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</w:rPr>
            <w:t>Zabok</w:t>
          </w:r>
        </w:sdtContent>
      </w:sdt>
      <w:r w:rsidRPr="00B76F3C" w:rsidR="00AE649C">
        <w:t xml:space="preserve"> </w:t>
      </w:r>
    </w:p>
    <w:p w:rsidR="009824AC" w:rsidP="009824AC" w:rsidRDefault="009824AC" w14:paraId="4662F8A3" w14:textId="77777777">
      <w:pPr>
        <w:pStyle w:val="SudSjedite"/>
      </w:pPr>
    </w:p>
    <w:p w:rsidR="009824AC" w:rsidP="009824AC" w:rsidRDefault="009824AC" w14:paraId="5DE959E2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 w:rsidR="00085187">
            <w:rPr>
              <w:rStyle w:val="eSPISCCParagraphDefaultFont"/>
              <w:rFonts w:eastAsiaTheme="minorHAnsi"/>
            </w:rPr>
            <w:t>Sp-220/2026-2</w:t>
          </w:r>
        </w:sdtContent>
      </w:sdt>
    </w:p>
    <w:p w:rsidRPr="008571DD" w:rsidR="008571DD" w:rsidP="00096750" w:rsidRDefault="00085187" w14:paraId="5C2A16AE" w14:textId="0F13BED7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</w:rPr>
            <w:t>Općinski sud u Zlataru</w:t>
          </w:r>
        </w:sdtContent>
      </w:sdt>
      <w:r w:rsidRPr="008571DD" w:rsidR="008571DD">
        <w:t xml:space="preserve"> </w:t>
      </w:r>
      <w:r>
        <w:t xml:space="preserve">Stalna služba u Zaboku </w:t>
      </w:r>
      <w:r w:rsidRPr="008571DD" w:rsidR="008571DD">
        <w:t>po</w:t>
      </w:r>
      <w:r>
        <w:t xml:space="preserve"> višem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085187" w:rsidR="00665136">
            <w:rPr>
              <w:rStyle w:val="eSPISCCParagraphDefaultFont"/>
            </w:rPr>
            <w:t>sudskom savjetniku</w:t>
          </w:r>
          <w:r w:rsidRPr="00085187">
            <w:rPr>
              <w:rStyle w:val="eSPISCCParagraphDefaultFont"/>
            </w:rPr>
            <w:t>-specijalistu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</w:rPr>
            <w:t>Domagoju Ogrinšaku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</w:rPr>
            <w:t xml:space="preserve"> ZLATKO JUG, OIB 40096704527, ULICA MATIJE GUPCA 224, 49210 Zabok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</w:rPr>
            <w:t>22. srpnja 2026.</w:t>
          </w:r>
        </w:sdtContent>
      </w:sdt>
      <w:r w:rsidR="00905D9A">
        <w:t>, objavljuje:</w:t>
      </w:r>
    </w:p>
    <w:p w:rsidR="00905D9A" w:rsidP="00905D9A" w:rsidRDefault="00905D9A" w14:paraId="55B4FA69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1AF768E3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207F7EA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085187" w:rsidR="00085187">
            <w:rPr>
              <w:rStyle w:val="eSPISCCParagraphDefaultFont"/>
              <w:rFonts w:eastAsiaTheme="minorHAnsi"/>
            </w:rPr>
            <w:t>6. srpnja 2026.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85187" w:rsidR="00085187">
            <w:rPr>
              <w:rStyle w:val="eSPISCCParagraphDefaultFont"/>
              <w:rFonts w:eastAsiaTheme="minorHAnsi"/>
            </w:rPr>
            <w:t>ZLATKO JUG, OIB 40096704527, ULICA MATIJE GUPCA 224, 49210 Zabok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 w14:paraId="562B346C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905D9A" w:rsidR="00905D9A" w:rsidP="00905D9A" w:rsidRDefault="00905D9A" w14:paraId="7DCB506D" w14:textId="77777777">
      <w:pPr>
        <w:spacing w:after="0"/>
        <w:ind w:left="1428"/>
        <w:contextualSpacing/>
        <w:jc w:val="both"/>
        <w:rPr>
          <w:rFonts w:eastAsia="Calibri" w:cs="Times New Roman"/>
          <w:i/>
          <w:color w:val="FF0000"/>
        </w:rPr>
      </w:pPr>
    </w:p>
    <w:p w:rsidRPr="00085187" w:rsidR="00905D9A" w:rsidP="00905D9A" w:rsidRDefault="00905D9A" w14:paraId="7BD9516B" w14:textId="77777777">
      <w:pPr>
        <w:spacing w:after="0"/>
        <w:ind w:left="1428"/>
        <w:contextualSpacing/>
        <w:jc w:val="both"/>
        <w:rPr>
          <w:rFonts w:eastAsia="Calibri" w:cs="Times New Roman"/>
          <w:iCs/>
          <w:color w:val="000000" w:themeColor="text1"/>
        </w:rPr>
      </w:pPr>
      <w:r w:rsidRPr="00085187">
        <w:rPr>
          <w:rFonts w:eastAsia="Calibri" w:cs="Times New Roman"/>
          <w:iCs/>
          <w:color w:val="000000" w:themeColor="text1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085187" w:rsidR="00085187">
            <w:rPr>
              <w:rStyle w:val="eSPISCCParagraphDefaultFont"/>
              <w:rFonts w:eastAsiaTheme="minorHAnsi"/>
            </w:rPr>
            <w:t>ZLATKO JUG, OIB 40096704527, ULICA MATIJE GUPCA 224, 49210 Zabok</w:t>
          </w:r>
        </w:sdtContent>
      </w:sdt>
      <w:r w:rsidRPr="00085187">
        <w:rPr>
          <w:rFonts w:eastAsia="Calibri" w:cs="Times New Roman"/>
          <w:iCs/>
          <w:color w:val="000000" w:themeColor="text1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5B155E65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5DD33184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0A1F7337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085187" w14:paraId="7393CBC9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  <w:rFonts w:eastAsiaTheme="minorHAnsi"/>
            </w:rPr>
            <w:t>Zabok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  <w:rFonts w:eastAsiaTheme="minorHAnsi"/>
            </w:rPr>
            <w:t>22. srpnja 2026.</w:t>
          </w:r>
        </w:sdtContent>
      </w:sdt>
      <w:r w:rsidR="00A720AB">
        <w:t xml:space="preserve"> </w:t>
      </w:r>
    </w:p>
    <w:bookmarkStart w:name="_Hlk8722012" w:id="0"/>
    <w:p w:rsidRPr="00085187" w:rsidR="00085187" w:rsidP="00085187" w:rsidRDefault="00085187" w14:paraId="24B7A0A1" w14:textId="77777777">
      <w:pPr>
        <w:pStyle w:val="Sudac"/>
      </w:pP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25518B7F2ACD4DEB8A16FC202E54D71C"/>
          </w:placeholder>
          <w:comboBox>
            <w:listItem w:displayText="Sudac" w:value="Sudac"/>
            <w:listItem w:displayText="Sudski savjetnik" w:value="Sudski savjetnik"/>
          </w:comboBox>
        </w:sdtPr>
        <w:sdtContent>
          <w:r w:rsidRPr="00085187">
            <w:rPr>
              <w:rStyle w:val="eSPISCCParagraphDefaultFont"/>
              <w:rFonts w:eastAsiaTheme="minorHAnsi"/>
            </w:rPr>
            <w:t>Viši sudski savjetnik-specijalist:</w:t>
          </w:r>
        </w:sdtContent>
      </w:sdt>
      <w:r w:rsidRPr="00085187">
        <w:t xml:space="preserve"> </w:t>
      </w:r>
      <w:bookmarkEnd w:id="0"/>
    </w:p>
    <w:p w:rsidRPr="00665136" w:rsidR="00665136" w:rsidP="00665136" w:rsidRDefault="00665136" w14:paraId="07FDD0D0" w14:textId="77777777">
      <w:pPr>
        <w:pStyle w:val="Sudac"/>
        <w:spacing w:before="0"/>
      </w:pPr>
    </w:p>
    <w:p w:rsidRPr="00665136" w:rsidR="008571DD" w:rsidP="00665136" w:rsidRDefault="00085187" w14:paraId="57831233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085187">
            <w:rPr>
              <w:rStyle w:val="eSPISCCParagraphDefaultFont"/>
              <w:rFonts w:eastAsiaTheme="minorHAnsi"/>
            </w:rPr>
            <w:t>Domagoj Ogrinšak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 w14:paraId="000660B1" w14:textId="77777777">
      <w:r>
        <w:separator/>
      </w:r>
    </w:p>
  </w:endnote>
  <w:endnote w:type="continuationSeparator" w:id="0">
    <w:p w:rsidR="00F75681" w:rsidP="00537B78" w:rsidRDefault="00F75681" w14:paraId="24F576A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1EB208E8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2F0C684D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 w14:paraId="65A44F1D" w14:textId="77777777">
      <w:r>
        <w:separator/>
      </w:r>
    </w:p>
  </w:footnote>
  <w:footnote w:type="continuationSeparator" w:id="0">
    <w:p w:rsidR="00F75681" w:rsidP="00537B78" w:rsidRDefault="00F75681" w14:paraId="0F37763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4957B88C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085187" w:rsidR="00085187">
          <w:rPr>
            <w:rStyle w:val="eSPISCCParagraphDefaultFont"/>
            <w:rFonts w:eastAsiaTheme="minorHAnsi"/>
          </w:rPr>
          <w:t>17s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085187" w:rsidR="00085187">
          <w:rPr>
            <w:rStyle w:val="eSPISCCParagraphDefaultFont"/>
            <w:rFonts w:eastAsiaTheme="minorHAnsi"/>
          </w:rPr>
          <w:t>Sp-220/2026-2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187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40E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56F8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70EA62D"/>
  <w15:docId w15:val="{643D801B-7205-45B0-A777-9E17722432CD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53235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6956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  <w:docPart>
      <w:docPartPr>
        <w:name w:val="25518B7F2ACD4DEB8A16FC202E54D7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036402-691B-4709-8FA8-CF09E3092905}"/>
      </w:docPartPr>
      <w:docPartBody>
        <w:p w:rsidR="00AD4D75" w:rsidP="00AD4D75" w:rsidRDefault="00AD4D75">
          <w:pPr>
            <w:pStyle w:val="25518B7F2ACD4DEB8A16FC202E54D71C"/>
          </w:pPr>
          <w:r>
            <w:rPr>
              <w:rStyle w:val="Tekstrezerviranogmjesta"/>
            </w:rPr>
            <w:t>_______________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156F8"/>
    <w:rsid w:val="008549FC"/>
    <w:rsid w:val="00885059"/>
    <w:rsid w:val="008F778E"/>
    <w:rsid w:val="00934662"/>
    <w:rsid w:val="00943B63"/>
    <w:rsid w:val="00A00FA3"/>
    <w:rsid w:val="00AA6DC8"/>
    <w:rsid w:val="00AD4D75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D4D75"/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32F6725BFBC6423D93595BD4F59D1FDB" w:customStyle="true">
    <w:name w:val="32F6725BFBC6423D93595BD4F59D1FDB"/>
    <w:rsid w:val="00AD4D75"/>
    <w:pPr>
      <w:spacing w:after="160" w:line="278" w:lineRule="auto"/>
    </w:pPr>
    <w:rPr>
      <w:kern w:val="2"/>
      <w:sz w:val="24"/>
      <w:szCs w:val="24"/>
    </w:rPr>
  </w:style>
  <w:style w:type="paragraph" w:styleId="52C407A4E7E643C99FA3F73A34059217" w:customStyle="true">
    <w:name w:val="52C407A4E7E643C99FA3F73A34059217"/>
    <w:rsid w:val="006D356E"/>
  </w:style>
  <w:style w:type="paragraph" w:styleId="25518B7F2ACD4DEB8A16FC202E54D71C" w:customStyle="true">
    <w:name w:val="25518B7F2ACD4DEB8A16FC202E54D71C"/>
    <w:rsid w:val="00AD4D75"/>
    <w:pPr>
      <w:spacing w:after="160" w:line="278" w:lineRule="auto"/>
    </w:pPr>
    <w:rPr>
      <w:kern w:val="2"/>
      <w:sz w:val="24"/>
      <w:szCs w:val="24"/>
    </w:rPr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22. srpnja 2026.</izvorni_sadrzaj>
    <derivirana_varijabla naziv="DomainObject.DatumDonosenjaOdluke_1">22.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Sp-220/2026-2</izvorni_sadrzaj>
    <derivirana_varijabla naziv="DomainObject.Oznaka_1">Sp-220/2026-2</derivirana_varijabla>
  </DomainObject.Oznaka>
  <DomainObject.DonositeljOdluke.Ime>
    <izvorni_sadrzaj>Domagoj</izvorni_sadrzaj>
    <derivirana_varijabla naziv="DomainObject.DonositeljOdluke.Ime_1">Domagoj</derivirana_varijabla>
  </DomainObject.DonositeljOdluke.Ime>
  <DomainObject.DonositeljOdluke.Prezime>
    <izvorni_sadrzaj>Ogrinšak</izvorni_sadrzaj>
    <derivirana_varijabla naziv="DomainObject.DonositeljOdluke.Prezime_1">Ogrinšak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220</izvorni_sadrzaj>
    <derivirana_varijabla naziv="DomainObject.Predmet.Broj_1">220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6. srpnja 2026.</izvorni_sadrzaj>
    <derivirana_varijabla naziv="DomainObject.Predmet.DatumIzradeOptuznogAkta_1">6. srpnja 2026.</derivirana_varijabla>
  </DomainObject.Predmet.DatumIzradeOptuznogAkta>
  <DomainObject.Predmet.DatumIzradeOptuznogAktaFormated>
    <izvorni_sadrzaj>6.7.2026.</izvorni_sadrzaj>
    <derivirana_varijabla naziv="DomainObject.Predmet.DatumIzradeOptuznogAktaFormated_1">6.7.2026.</derivirana_varijabla>
  </DomainObject.Predmet.DatumIzradeOptuznogAktaFormated>
  <DomainObject.Predmet.DatumOsnivanja>
    <izvorni_sadrzaj>6. srpnja 2026.</izvorni_sadrzaj>
    <derivirana_varijabla naziv="DomainObject.Predmet.DatumOsnivanja_1">6.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6. srpnja 2026.</izvorni_sadrzaj>
    <derivirana_varijabla naziv="DomainObject.Predmet.DatumPrimitkaOptuznogAkta_1">6. srpnja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Sp-220/2026</izvorni_sadrzaj>
    <derivirana_varijabla naziv="DomainObject.Predmet.OznakaBroj_1">Sp-220/2026</derivirana_varijabla>
  </DomainObject.Predmet.OznakaBroj>
  <DomainObject.Predmet.OznakaBrojOptuznogAkta>
    <izvorni_sadrzaj>08-262-26-2</izvorni_sadrzaj>
    <derivirana_varijabla naziv="DomainObject.Predmet.OznakaBrojOptuznogAkta_1">08-262-26-2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ZLATKO JUG</izvorni_sadrzaj>
    <derivirana_varijabla naziv="DomainObject.Predmet.ProtustrankaFormated_1">  ZLATKO JUG</derivirana_varijabla>
  </DomainObject.Predmet.ProtustrankaFormated>
  <DomainObject.Predmet.ProtustrankaFormatedOIB>
    <izvorni_sadrzaj>  ZLATKO JUG, OIB 40096704527</izvorni_sadrzaj>
    <derivirana_varijabla naziv="DomainObject.Predmet.ProtustrankaFormatedOIB_1">  ZLATKO JUG, OIB 40096704527</derivirana_varijabla>
  </DomainObject.Predmet.ProtustrankaFormatedOIB>
  <DomainObject.Predmet.ProtustrankaFormatedWithAdress>
    <izvorni_sadrzaj> ZLATKO JUG, ULICA MATIJE GUPCA 224, 49210 Zabok</izvorni_sadrzaj>
    <derivirana_varijabla naziv="DomainObject.Predmet.ProtustrankaFormatedWithAdress_1"> ZLATKO JUG, ULICA MATIJE GUPCA 224, 49210 Zabok</derivirana_varijabla>
  </DomainObject.Predmet.ProtustrankaFormatedWithAdress>
  <DomainObject.Predmet.ProtustrankaFormatedWithAdressOIB>
    <izvorni_sadrzaj> ZLATKO JUG, OIB 40096704527, ULICA MATIJE GUPCA 224, 49210 Zabok</izvorni_sadrzaj>
    <derivirana_varijabla naziv="DomainObject.Predmet.ProtustrankaFormatedWithAdressOIB_1"> ZLATKO JUG, OIB 40096704527, ULICA MATIJE GUPCA 224, 49210 Zabok</derivirana_varijabla>
  </DomainObject.Predmet.ProtustrankaFormatedWithAdressOIB>
  <DomainObject.Predmet.ProtustrankaWithAdress>
    <izvorni_sadrzaj>ZLATKO JUG ULICA MATIJE GUPCA 224, 49210 Zabok</izvorni_sadrzaj>
    <derivirana_varijabla naziv="DomainObject.Predmet.ProtustrankaWithAdress_1">ZLATKO JUG ULICA MATIJE GUPCA 224, 49210 Zabok</derivirana_varijabla>
  </DomainObject.Predmet.ProtustrankaWithAdress>
  <DomainObject.Predmet.ProtustrankaWithAdressOIB>
    <izvorni_sadrzaj>ZLATKO JUG, OIB 40096704527, ULICA MATIJE GUPCA 224, 49210 Zabok</izvorni_sadrzaj>
    <derivirana_varijabla naziv="DomainObject.Predmet.ProtustrankaWithAdressOIB_1">ZLATKO JUG, OIB 40096704527, ULICA MATIJE GUPCA 224, 49210 Zabok</derivirana_varijabla>
    <derivirana_varijabla naziv="DomainObject.Predmet.ProtustrankaWithAdressOIB1">ZLATKO JUG, OIB 40096704527, ULICA MATIJE GUPCA 224, 49210 Zabok</derivirana_varijabla>
  </DomainObject.Predmet.ProtustrankaWithAdressOIB>
  <DomainObject.Predmet.ProtustrankaNazivFormated>
    <izvorni_sadrzaj>ZLATKO JUG</izvorni_sadrzaj>
    <derivirana_varijabla naziv="DomainObject.Predmet.ProtustrankaNazivFormated_1">ZLATKO JUG</derivirana_varijabla>
    <derivirana_varijabla naziv="Padez">ZLATKO JUG</derivirana_varijabla>
  </DomainObject.Predmet.ProtustrankaNazivFormated>
  <DomainObject.Predmet.ProtustrankaNazivFormatedOIB>
    <izvorni_sadrzaj>ZLATKO JUG, OIB 40096704527</izvorni_sadrzaj>
    <derivirana_varijabla naziv="DomainObject.Predmet.ProtustrankaNazivFormatedOIB_1">ZLATKO JUG, OIB 40096704527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17s</izvorni_sadrzaj>
    <derivirana_varijabla naziv="DomainObject.Predmet.Referada.Naziv_1">Referada 17s</derivirana_varijabla>
  </DomainObject.Predmet.Referada.Naziv>
  <DomainObject.Predmet.Referada.Oznaka>
    <izvorni_sadrzaj>17s</izvorni_sadrzaj>
    <derivirana_varijabla naziv="DomainObject.Predmet.Referada.Oznaka_1">17s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soba 12</izvorni_sadrzaj>
    <derivirana_varijabla naziv="DomainObject.Predmet.Referada.Prostorija.Oznaka_1">soba 12</derivirana_varijabla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</DomainObject.Predmet.Referada.Sud.Naziv>
  <DomainObject.Predmet.Referada.Sudac>
    <izvorni_sadrzaj>Domagoj Ogrinšak</izvorni_sadrzaj>
    <derivirana_varijabla naziv="DomainObject.Predmet.Referada.Sudac_1">Domagoj Ogrinšak</derivirana_varijabla>
    <derivirana_varijabla naziv="Dativ">Domagoju Ogrinšaku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Zabok</izvorni_sadrzaj>
    <derivirana_varijabla naziv="DomainObject.Predmet.Sud.Adresa.Naselje_1">Zabok</derivirana_varijabla>
  </DomainObject.Predmet.Sud.Adresa.Naselje>
  <DomainObject.Predmet.Sud.Adresa.NaseljeLokativ>
    <izvorni_sadrzaj>Zaboku</izvorni_sadrzaj>
    <derivirana_varijabla naziv="DomainObject.Predmet.Sud.Adresa.NaseljeLokativ_1">Zaboku</derivirana_varijabla>
  </DomainObject.Predmet.Sud.Adresa.NaseljeLokativ>
  <DomainObject.Predmet.Sud.Adresa.PostBroj>
    <izvorni_sadrzaj>49210</izvorni_sadrzaj>
    <derivirana_varijabla naziv="DomainObject.Predmet.Sud.Adresa.PostBroj_1">49210</derivirana_varijabla>
  </DomainObject.Predmet.Sud.Adresa.PostBroj>
  <DomainObject.Predmet.Sud.Adresa.UlicaIKBR>
    <izvorni_sadrzaj>Matije Gupca 22</izvorni_sadrzaj>
    <derivirana_varijabla naziv="DomainObject.Predmet.Sud.Adresa.UlicaIKBR_1">Matije Gupca 22</derivirana_varijabla>
  </DomainObject.Predmet.Sud.Adresa.UlicaIKBR>
  <DomainObject.Predmet.Sud.Naziv>
    <izvorni_sadrzaj>Općinski sud u Zlataru - Stalna služba u Zaboku</izvorni_sadrzaj>
    <derivirana_varijabla naziv="DomainObject.Predmet.Sud.Naziv_1">Općinski sud u Zlataru - Stalna služba u Zaboku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17s</izvorni_sadrzaj>
    <derivirana_varijabla naziv="DomainObject.Predmet.TrenutnaLokacijaSpisa.Naziv_1">Referada 17s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Zabok</izvorni_sadrzaj>
    <derivirana_varijabla naziv="DomainObject.Predmet.UstrojstvenaJedinicaVodi.Naziv_1">Sudska pisarnica Zabok</derivirana_varijabla>
  </DomainObject.Predmet.UstrojstvenaJedinicaVodi.Naziv>
  <DomainObject.Predmet.UstrojstvenaJedinicaVodi.Oznaka>
    <izvorni_sadrzaj>Pisarnica Zabok</izvorni_sadrzaj>
    <derivirana_varijabla naziv="DomainObject.Predmet.UstrojstvenaJedinicaVodi.Oznaka_1">Pisarnica Zabok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Orhida Staroveški</izvorni_sadrzaj>
    <derivirana_varijabla naziv="DomainObject.Predmet.Zapisnicar_1">Orhida Staroveški</derivirana_varijabla>
    <derivirana_varijabla naziv="Padez">Orhida Staroveški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ZLATKO JUG</item>
    </izvorni_sadrzaj>
    <derivirana_varijabla naziv="DomainObject.Predmet.ProtuStrankaListFormated_1">
      <item>ZLATKO JUG</item>
    </derivirana_varijabla>
  </DomainObject.Predmet.ProtuStrankaListFormated>
  <DomainObject.Predmet.ProtuStrankaListFormatedOIB>
    <izvorni_sadrzaj>
      <item>ZLATKO JUG, OIB 40096704527</item>
    </izvorni_sadrzaj>
    <derivirana_varijabla naziv="DomainObject.Predmet.ProtuStrankaListFormatedOIB_1">
      <item>ZLATKO JUG, OIB 40096704527</item>
    </derivirana_varijabla>
  </DomainObject.Predmet.ProtuStrankaListFormatedOIB>
  <DomainObject.Predmet.ProtuStrankaListFormatedWithAdress>
    <izvorni_sadrzaj>
      <item>ZLATKO JUG, ULICA MATIJE GUPCA 224, 49210 Zabok</item>
    </izvorni_sadrzaj>
    <derivirana_varijabla naziv="DomainObject.Predmet.ProtuStrankaListFormatedWithAdress_1">
      <item>ZLATKO JUG, ULICA MATIJE GUPCA 224, 49210 Zabok</item>
    </derivirana_varijabla>
  </DomainObject.Predmet.ProtuStrankaListFormatedWithAdress>
  <DomainObject.Predmet.ProtuStrankaListFormatedWithAdressOIB>
    <izvorni_sadrzaj>
      <item>ZLATKO JUG, OIB 40096704527, ULICA MATIJE GUPCA 224, 49210 Zabok</item>
    </izvorni_sadrzaj>
    <derivirana_varijabla naziv="DomainObject.Predmet.ProtuStrankaListFormatedWithAdressOIB_1">
      <item>ZLATKO JUG, OIB 40096704527, ULICA MATIJE GUPCA 224, 49210 Zabok</item>
    </derivirana_varijabla>
  </DomainObject.Predmet.ProtuStrankaListFormatedWithAdressOIB>
  <DomainObject.Predmet.ProtuStrankaListNazivFormated>
    <izvorni_sadrzaj>
      <item>ZLATKO JUG</item>
    </izvorni_sadrzaj>
    <derivirana_varijabla naziv="DomainObject.Predmet.ProtuStrankaListNazivFormated_1">
      <item>ZLATKO JUG</item>
    </derivirana_varijabla>
  </DomainObject.Predmet.ProtuStrankaListNazivFormated>
  <DomainObject.Predmet.ProtuStrankaListNazivFormatedOIB>
    <izvorni_sadrzaj>
      <item>ZLATKO JUG, OIB 40096704527</item>
    </izvorni_sadrzaj>
    <derivirana_varijabla naziv="DomainObject.Predmet.ProtuStrankaListNazivFormatedOIB_1">
      <item>ZLATKO JUG, OIB 40096704527</item>
    </derivirana_varijabla>
  </DomainObject.Predmet.ProtuStrankaListNazivFormatedOIB>
  <DomainObject.Predmet.OstaliListFormated>
    <izvorni_sadrzaj>
      <item>Hrvatski zavod za zdravstveno osiguranje</item>
    </izvorni_sadrzaj>
    <derivirana_varijabla naziv="DomainObject.Predmet.OstaliListFormated_1">
      <item>Hrvatski zavod za zdravstveno osiguranje</item>
    </derivirana_varijabla>
    <derivirana_varijabla naziv="DrugaOsoba">
      <item>Hrvatski zavod za zdravstveno osiguranje</item>
    </derivirana_varijabla>
  </DomainObject.Predmet.OstaliListFormated>
  <DomainObject.Predmet.OstaliListFormatedOIB>
    <izvorni_sadrzaj>
      <item>Hrvatski zavod za zdravstveno osiguranje, OIB 02958272670</item>
    </izvorni_sadrzaj>
    <derivirana_varijabla naziv="DomainObject.Predmet.OstaliListFormatedOIB_1">
      <item>Hrvatski zavod za zdravstveno osiguranje, OIB 02958272670</item>
    </derivirana_varijabla>
  </DomainObject.Predmet.OstaliListFormatedOIB>
  <DomainObject.Predmet.OstaliListFormatedWithAdress>
    <izvorni_sadrzaj>
      <item>Hrvatski zavod za zdravstveno osiguranje, Margaretska 3, 10000 Zagreb</item>
    </izvorni_sadrzaj>
    <derivirana_varijabla naziv="DomainObject.Predmet.OstaliListFormatedWithAdress_1">
      <item>Hrvatski zavod za zdravstveno osiguranje, Margaretska 3, 10000 Zagreb</item>
    </derivirana_varijabla>
  </DomainObject.Predmet.OstaliListFormatedWithAdress>
  <DomainObject.Predmet.OstaliListFormatedWithAdressOIB>
    <izvorni_sadrzaj>
      <item>Hrvatski zavod za zdravstveno osiguranje, OIB 02958272670, Margaretska 3, 10000 Zagreb</item>
    </izvorni_sadrzaj>
    <derivirana_varijabla naziv="DomainObject.Predmet.OstaliListFormatedWithAdressOIB_1">
      <item>Hrvatski zavod za zdravstveno osiguranje, OIB 02958272670, Margaretska 3, 10000 Zagreb</item>
    </derivirana_varijabla>
  </DomainObject.Predmet.OstaliListFormatedWithAdressOIB>
  <DomainObject.Predmet.OstaliListNazivFormated>
    <izvorni_sadrzaj>
      <item>Hrvatski zavod za zdravstveno osiguranje</item>
    </izvorni_sadrzaj>
    <derivirana_varijabla naziv="DomainObject.Predmet.OstaliListNazivFormated_1">
      <item>Hrvatski zavod za zdravstveno osiguranje</item>
    </derivirana_varijabla>
  </DomainObject.Predmet.OstaliListNazivFormated>
  <DomainObject.Predmet.OstaliListNazivFormatedOIB>
    <izvorni_sadrzaj>
      <item>Hrvatski zavod za zdravstveno osiguranje, OIB 02958272670</item>
    </izvorni_sadrzaj>
    <derivirana_varijabla naziv="DomainObject.Predmet.OstaliListNazivFormatedOIB_1">
      <item>Hrvatski zavod za zdravstveno osiguranje, OIB 02958272670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22. srpnja 2026.</izvorni_sadrzaj>
    <derivirana_varijabla naziv="DomainObject.Datum_1">22. srpnja 2026.</derivirana_varijabla>
    <derivirana_varijabla naziv="DomainObject.Datum2">22. srpnja 2026.</derivirana_varijabla>
  </DomainObject.Datum>
  <DomainObject.PoslovniBrojDokumenta>
    <izvorni_sadrzaj>Sp-220/2026-2</izvorni_sadrzaj>
    <derivirana_varijabla naziv="DomainObject.PoslovniBrojDokumenta_1">Sp-220/2026-2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ZLATKO JUG</izvorni_sadrzaj>
    <derivirana_varijabla naziv="DomainObject.Predmet.ProtustrankaIDrugi_1">ZLATKO JUG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ZLATKO JUG, OIB 40096704527, ULICA MATIJE GUPCA 224, 49210 Zabok</izvorni_sadrzaj>
    <derivirana_varijabla naziv="DomainObject.Predmet.ProtustrankaIDrugiAdressOIB_1">ZLATKO JUG, OIB 40096704527, ULICA MATIJE GUPCA 224, 49210 Zabok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ZLATKO JUG</item>
      <item>Financijska agencija (FINA)</item>
      <item>Hrvatski zavod za zdravstveno osiguranje</item>
    </izvorni_sadrzaj>
    <derivirana_varijabla naziv="DomainObject.Predmet.SudioniciListNaziv_1">
      <item>ZLATKO JUG</item>
      <item>Financijska agencija (FINA)</item>
      <item>Hrvatski zavod za zdravstveno osiguranje</item>
    </derivirana_varijabla>
    <derivirana_varijabla naziv="OstaliSudionici">
      <item>ZLATKO JUG</item>
      <item>Financijska agencija (FINA)</item>
      <item>Hrvatski zavod za zdravstveno osiguranje</item>
    </derivirana_varijabla>
  </DomainObject.Predmet.SudioniciListNaziv>
  <DomainObject.Predmet.SudioniciListAdressOIB>
    <izvorni_sadrzaj>
      <item>ZLATKO JUG, OIB 40096704527, ULICA MATIJE GUPCA 224,49210 Zabok</item>
      <item>Financijska agencija (FINA), OIB 85821130368, Ulica grada Vukovara 70,10000 Zagreb</item>
      <item>Hrvatski zavod za zdravstveno osiguranje, OIB 02958272670, Margaretska 3,10000 Zagreb</item>
    </izvorni_sadrzaj>
    <derivirana_varijabla naziv="DomainObject.Predmet.SudioniciListAdressOIB_1">
      <item>ZLATKO JUG, OIB 40096704527, ULICA MATIJE GUPCA 224,49210 Zabok</item>
      <item>Financijska agencija (FINA), OIB 85821130368, Ulica grada Vukovara 70,10000 Zagreb</item>
      <item>Hrvatski zavod za zdravstveno osiguranje, OIB 02958272670, Margaretska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40096704527</item>
      <item>, OIB 85821130368</item>
      <item>, OIB 02958272670</item>
    </izvorni_sadrzaj>
    <derivirana_varijabla naziv="DomainObject.Predmet.SudioniciListNazivOIB_1">
      <item>, OIB 40096704527</item>
      <item>, OIB 85821130368</item>
      <item>, OIB 02958272670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srpnja 2026.</izvorni_sadrzaj>
    <derivirana_varijabla naziv="DomainObject.Predmet.DatumPocetkaProcesa_1">6.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Manager>Nevenka Baran</properties:Manager>
  <properties:Company>Ministarstvo pravosuđa Republike Hrvatske</properties:Company>
  <properties:Pages>1</properties:Pages>
  <properties:Words>204</properties:Words>
  <properties:Characters>1159</properties:Characters>
  <properties:Lines>38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1358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Orhida Staroveški</cp:lastModifiedBy>
  <dcterms:modified xmlns:xsi="http://www.w3.org/2001/XMLSchema-instance" xsi:type="dcterms:W3CDTF">2026-07-22T11:06:00Z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Sp-220/2026-2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