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26D23" w:rsidR="00337C9B" w:rsidP="00CF7E72" w:rsidRDefault="00CF7E72" w14:paraId="a16bb9b" w14:textId="a16bb9b">
      <w:pPr>
        <w15:collapsed w:val="false"/>
        <w:rPr>
          <w:rFonts w:ascii="Arial" w:hAnsi="Arial" w:cs="Arial"/>
          <w:sz w:val="24"/>
          <w:szCs w:val="24"/>
          <w:lang w:val="hr-HR"/>
        </w:rPr>
      </w:pPr>
      <w:bookmarkStart w:name="_GoBack" w:id="0"/>
      <w:bookmarkEnd w:id="0"/>
      <w:r>
        <w:rPr>
          <w:rFonts w:ascii="Calibri" w:hAnsi="Calibri" w:eastAsia="Calibri"/>
          <w:noProof/>
          <w:sz w:val="22"/>
          <w:szCs w:val="22"/>
          <w:lang w:val="hr-HR"/>
        </w:rPr>
        <w:t xml:space="preserve">         </w:t>
      </w:r>
      <w:r w:rsidRPr="004046BF" w:rsidR="004046BF">
        <w:rPr>
          <w:rFonts w:ascii="Calibri" w:hAnsi="Calibri" w:eastAsia="Calibri"/>
          <w:noProof/>
          <w:sz w:val="22"/>
          <w:szCs w:val="22"/>
          <w:lang w:val="hr-HR"/>
        </w:rPr>
        <w:drawing>
          <wp:inline distT="0" distB="0" distL="0" distR="0">
            <wp:extent cx="652228" cy="8667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9" cy="87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9E53FE">
        <w:rPr>
          <w:rFonts w:ascii="Calibri" w:hAnsi="Calibri" w:eastAsia="Calibri"/>
          <w:noProof/>
          <w:sz w:val="22"/>
          <w:szCs w:val="22"/>
          <w:lang w:val="hr-HR"/>
        </w:rPr>
        <w:tab/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Republika Hrvatska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Općinski sud u Osijek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Europske avenije 7</w:t>
      </w:r>
    </w:p>
    <w:p w:rsidRPr="002F116D" w:rsidR="00E33F3D" w:rsidP="003205A5" w:rsidRDefault="00CF7E72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31000 </w:t>
      </w:r>
      <w:r w:rsidRPr="002F116D" w:rsidR="00E33F3D">
        <w:rPr>
          <w:rFonts w:ascii="Arial" w:hAnsi="Arial" w:cs="Arial"/>
          <w:sz w:val="24"/>
          <w:szCs w:val="24"/>
          <w:lang w:val="hr-HR"/>
        </w:rPr>
        <w:t>Osijek</w:t>
      </w:r>
    </w:p>
    <w:p w:rsidRPr="009E53FE" w:rsidR="00E33F3D" w:rsidP="009E53FE" w:rsidRDefault="009E53F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E53FE">
        <w:rPr>
          <w:rFonts w:ascii="Arial" w:hAnsi="Arial" w:eastAsia="Calibri" w:cs="Arial"/>
          <w:noProof/>
          <w:sz w:val="24"/>
          <w:szCs w:val="24"/>
          <w:lang w:val="hr-HR"/>
        </w:rPr>
        <w:t xml:space="preserve">92. </w:t>
      </w:r>
      <w:r w:rsidRPr="009E53FE">
        <w:rPr>
          <w:rFonts w:ascii="Arial" w:hAnsi="Arial" w:cs="Arial"/>
          <w:sz w:val="24"/>
          <w:szCs w:val="24"/>
          <w:lang w:val="hr-HR"/>
        </w:rPr>
        <w:t>Sp-1</w:t>
      </w:r>
      <w:r w:rsidR="00292187">
        <w:rPr>
          <w:rFonts w:ascii="Arial" w:hAnsi="Arial" w:cs="Arial"/>
          <w:sz w:val="24"/>
          <w:szCs w:val="24"/>
          <w:lang w:val="hr-HR"/>
        </w:rPr>
        <w:t>6</w:t>
      </w:r>
      <w:r w:rsidR="00E92475">
        <w:rPr>
          <w:rFonts w:ascii="Arial" w:hAnsi="Arial" w:cs="Arial"/>
          <w:sz w:val="24"/>
          <w:szCs w:val="24"/>
          <w:lang w:val="hr-HR"/>
        </w:rPr>
        <w:t>9</w:t>
      </w:r>
      <w:r w:rsidR="007211E2">
        <w:rPr>
          <w:rFonts w:ascii="Arial" w:hAnsi="Arial" w:cs="Arial"/>
          <w:sz w:val="24"/>
          <w:szCs w:val="24"/>
          <w:lang w:val="hr-HR"/>
        </w:rPr>
        <w:t>4</w:t>
      </w:r>
      <w:r w:rsidRPr="009E53FE">
        <w:rPr>
          <w:rFonts w:ascii="Arial" w:hAnsi="Arial" w:cs="Arial"/>
          <w:sz w:val="24"/>
          <w:szCs w:val="24"/>
          <w:lang w:val="hr-HR"/>
        </w:rPr>
        <w:t>/2023-2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337C9B" w:rsidP="00E33F3D" w:rsidRDefault="00337C9B">
      <w:pPr>
        <w:rPr>
          <w:rFonts w:ascii="Arial" w:hAnsi="Arial" w:cs="Arial"/>
          <w:sz w:val="24"/>
          <w:szCs w:val="24"/>
          <w:lang w:val="hr-HR"/>
        </w:rPr>
      </w:pPr>
    </w:p>
    <w:p w:rsidRPr="00D43B94" w:rsidR="00E33F3D" w:rsidP="00B64C7C" w:rsidRDefault="00E33F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43B94">
        <w:rPr>
          <w:rFonts w:ascii="Arial" w:hAnsi="Arial" w:cs="Arial"/>
          <w:sz w:val="24"/>
          <w:szCs w:val="24"/>
          <w:lang w:val="hr-HR"/>
        </w:rPr>
        <w:t xml:space="preserve">Općinski sud </w:t>
      </w:r>
      <w:r w:rsidRPr="00D43B94" w:rsidR="009C4EAA">
        <w:rPr>
          <w:rFonts w:ascii="Arial" w:hAnsi="Arial" w:cs="Arial"/>
          <w:sz w:val="24"/>
          <w:szCs w:val="24"/>
          <w:lang w:val="hr-HR"/>
        </w:rPr>
        <w:t xml:space="preserve">u Osijeku, po višoj </w:t>
      </w:r>
      <w:r w:rsidRPr="00D43B94" w:rsidR="005A43DF">
        <w:rPr>
          <w:rFonts w:ascii="Arial" w:hAnsi="Arial" w:cs="Arial"/>
          <w:sz w:val="24"/>
          <w:szCs w:val="24"/>
          <w:lang w:val="hr-HR"/>
        </w:rPr>
        <w:t>sudskoj savjetnici Renati Ivančić</w:t>
      </w:r>
      <w:r w:rsidRPr="00D43B94" w:rsidR="008022CE">
        <w:rPr>
          <w:rFonts w:ascii="Arial" w:hAnsi="Arial" w:cs="Arial"/>
          <w:sz w:val="24"/>
          <w:szCs w:val="24"/>
          <w:lang w:val="hr-HR"/>
        </w:rPr>
        <w:t xml:space="preserve">, </w:t>
      </w:r>
      <w:r w:rsidRPr="00D43B94">
        <w:rPr>
          <w:rFonts w:ascii="Arial" w:hAnsi="Arial" w:cs="Arial"/>
          <w:sz w:val="24"/>
          <w:szCs w:val="24"/>
          <w:lang w:val="hr-HR"/>
        </w:rPr>
        <w:t>u jednostavnom postupku s</w:t>
      </w:r>
      <w:r w:rsidRPr="00D43B94" w:rsidR="00981934">
        <w:rPr>
          <w:rFonts w:ascii="Arial" w:hAnsi="Arial" w:cs="Arial"/>
          <w:sz w:val="24"/>
          <w:szCs w:val="24"/>
          <w:lang w:val="hr-HR"/>
        </w:rPr>
        <w:t>tečaja nad im</w:t>
      </w:r>
      <w:r w:rsidRPr="00D43B94" w:rsidR="005E393B">
        <w:rPr>
          <w:rFonts w:ascii="Arial" w:hAnsi="Arial" w:cs="Arial"/>
          <w:sz w:val="24"/>
          <w:szCs w:val="24"/>
          <w:lang w:val="hr-HR"/>
        </w:rPr>
        <w:t>ovinom potrošača</w:t>
      </w:r>
      <w:r w:rsidR="00644902">
        <w:rPr>
          <w:rFonts w:ascii="Arial" w:hAnsi="Arial" w:cs="Arial"/>
          <w:sz w:val="24"/>
          <w:szCs w:val="24"/>
          <w:lang w:val="hr-HR"/>
        </w:rPr>
        <w:t xml:space="preserve"> </w:t>
      </w:r>
      <w:r w:rsidR="00E92475">
        <w:rPr>
          <w:rFonts w:ascii="Arial" w:hAnsi="Arial" w:cs="Arial"/>
          <w:sz w:val="24"/>
          <w:szCs w:val="24"/>
          <w:lang w:val="hr-HR"/>
        </w:rPr>
        <w:t xml:space="preserve">Darka </w:t>
      </w:r>
      <w:proofErr w:type="spellStart"/>
      <w:r w:rsidR="00E92475">
        <w:rPr>
          <w:rFonts w:ascii="Arial" w:hAnsi="Arial" w:cs="Arial"/>
          <w:sz w:val="24"/>
          <w:szCs w:val="24"/>
          <w:lang w:val="hr-HR"/>
        </w:rPr>
        <w:t>Pušića</w:t>
      </w:r>
      <w:proofErr w:type="spellEnd"/>
      <w:r w:rsidR="00E92475">
        <w:rPr>
          <w:rFonts w:ascii="Arial" w:hAnsi="Arial" w:cs="Arial"/>
          <w:sz w:val="24"/>
          <w:szCs w:val="24"/>
          <w:lang w:val="hr-HR"/>
        </w:rPr>
        <w:t xml:space="preserve"> iz Višnjevca, Ulica Bana Josipa Jelačića 162, OIB: 13652686741</w:t>
      </w:r>
      <w:r w:rsidR="00D843D4">
        <w:rPr>
          <w:rFonts w:ascii="Arial" w:hAnsi="Arial" w:cs="Arial"/>
          <w:sz w:val="24"/>
          <w:szCs w:val="24"/>
          <w:lang w:val="hr-HR"/>
        </w:rPr>
        <w:t>,</w:t>
      </w:r>
      <w:r w:rsidRPr="00262A57" w:rsidR="00262A57">
        <w:rPr>
          <w:rFonts w:ascii="Arial" w:hAnsi="Arial" w:cs="Arial" w:eastAsiaTheme="minorHAnsi"/>
          <w:sz w:val="24"/>
          <w:szCs w:val="24"/>
          <w:lang w:val="hr-HR" w:eastAsia="en-US"/>
        </w:rPr>
        <w:t xml:space="preserve"> </w:t>
      </w:r>
      <w:r w:rsidRPr="00D43B94">
        <w:rPr>
          <w:rFonts w:ascii="Arial" w:hAnsi="Arial" w:cs="Arial"/>
          <w:sz w:val="24"/>
          <w:szCs w:val="24"/>
          <w:lang w:val="hr-HR"/>
        </w:rPr>
        <w:t xml:space="preserve">odlučujući o prijedlogu FINA-e za provedbu jednostavnog postupka </w:t>
      </w:r>
      <w:r w:rsidRPr="00D43B94" w:rsidR="00E90B12">
        <w:rPr>
          <w:rFonts w:ascii="Arial" w:hAnsi="Arial" w:cs="Arial"/>
          <w:sz w:val="24"/>
          <w:szCs w:val="24"/>
          <w:lang w:val="hr-HR"/>
        </w:rPr>
        <w:t xml:space="preserve">stečaja nad imovinom potrošača, </w:t>
      </w:r>
      <w:r w:rsidRPr="00D43B94">
        <w:rPr>
          <w:rFonts w:ascii="Arial" w:hAnsi="Arial" w:cs="Arial"/>
          <w:sz w:val="24"/>
          <w:szCs w:val="24"/>
          <w:lang w:val="hr-HR"/>
        </w:rPr>
        <w:t>dana</w:t>
      </w:r>
      <w:r w:rsidRPr="00D43B94" w:rsidR="00B9186A">
        <w:rPr>
          <w:rFonts w:ascii="Arial" w:hAnsi="Arial" w:cs="Arial"/>
          <w:sz w:val="24"/>
          <w:szCs w:val="24"/>
          <w:lang w:val="hr-HR"/>
        </w:rPr>
        <w:t xml:space="preserve"> </w:t>
      </w:r>
      <w:r w:rsidR="007211E2">
        <w:rPr>
          <w:rFonts w:ascii="Arial" w:hAnsi="Arial" w:cs="Arial"/>
          <w:sz w:val="24"/>
          <w:szCs w:val="24"/>
          <w:lang w:val="hr-HR"/>
        </w:rPr>
        <w:t>8</w:t>
      </w:r>
      <w:r w:rsidR="00C657EE">
        <w:rPr>
          <w:rFonts w:ascii="Arial" w:hAnsi="Arial" w:cs="Arial"/>
          <w:sz w:val="24"/>
          <w:szCs w:val="24"/>
          <w:lang w:val="hr-HR"/>
        </w:rPr>
        <w:t xml:space="preserve">. rujna </w:t>
      </w:r>
      <w:r w:rsidR="00833E66">
        <w:rPr>
          <w:rFonts w:ascii="Arial" w:hAnsi="Arial" w:cs="Arial"/>
          <w:sz w:val="24"/>
          <w:szCs w:val="24"/>
          <w:lang w:val="hr-HR"/>
        </w:rPr>
        <w:t xml:space="preserve"> </w:t>
      </w:r>
      <w:r w:rsidRPr="00D43B94" w:rsidR="00B9779D">
        <w:rPr>
          <w:rFonts w:ascii="Arial" w:hAnsi="Arial" w:cs="Arial"/>
          <w:sz w:val="24"/>
          <w:szCs w:val="24"/>
          <w:lang w:val="hr-HR"/>
        </w:rPr>
        <w:t>2023.</w:t>
      </w:r>
      <w:r w:rsidRPr="00D43B94" w:rsidR="0017333C">
        <w:rPr>
          <w:rFonts w:ascii="Arial" w:hAnsi="Arial" w:cs="Arial"/>
          <w:sz w:val="24"/>
          <w:szCs w:val="24"/>
          <w:lang w:val="hr-HR"/>
        </w:rPr>
        <w:t>, objavljuje:</w:t>
      </w:r>
    </w:p>
    <w:p w:rsidRPr="002F116D" w:rsidR="00E33F3D" w:rsidP="00337C9B" w:rsidRDefault="00E33F3D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E33F3D" w:rsidP="002F7E47" w:rsidRDefault="00E33F3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O G L A S</w:t>
      </w:r>
    </w:p>
    <w:p w:rsidRPr="002F116D" w:rsidR="002F7E47" w:rsidP="002F7E47" w:rsidRDefault="002F7E4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311CFC" w:rsidP="00311CFC" w:rsidRDefault="00E33F3D">
      <w:pPr>
        <w:ind w:firstLine="708"/>
        <w:jc w:val="both"/>
        <w:rPr>
          <w:rFonts w:ascii="Arial" w:hAnsi="Arial" w:cs="Arial" w:eastAsiaTheme="minorHAnsi"/>
          <w:sz w:val="24"/>
          <w:szCs w:val="24"/>
          <w:lang w:val="hr-HR" w:eastAsia="en-US"/>
        </w:rPr>
      </w:pPr>
      <w:r w:rsidRPr="002F116D">
        <w:rPr>
          <w:rFonts w:ascii="Arial" w:hAnsi="Arial" w:cs="Arial"/>
          <w:sz w:val="24"/>
          <w:szCs w:val="24"/>
          <w:lang w:val="hr-HR"/>
        </w:rPr>
        <w:t>1. Financijska Agencija je dana</w:t>
      </w:r>
      <w:r w:rsidR="00316E87">
        <w:rPr>
          <w:rFonts w:ascii="Arial" w:hAnsi="Arial" w:cs="Arial"/>
          <w:sz w:val="24"/>
          <w:szCs w:val="24"/>
          <w:lang w:val="hr-HR"/>
        </w:rPr>
        <w:t xml:space="preserve"> </w:t>
      </w:r>
      <w:r w:rsidR="00E92475">
        <w:rPr>
          <w:rFonts w:ascii="Arial" w:hAnsi="Arial" w:cs="Arial"/>
          <w:sz w:val="24"/>
          <w:szCs w:val="24"/>
          <w:lang w:val="hr-HR"/>
        </w:rPr>
        <w:t>23</w:t>
      </w:r>
      <w:r w:rsidR="00D843D4">
        <w:rPr>
          <w:rFonts w:ascii="Arial" w:hAnsi="Arial" w:cs="Arial"/>
          <w:sz w:val="24"/>
          <w:szCs w:val="24"/>
          <w:lang w:val="hr-HR"/>
        </w:rPr>
        <w:t>. kolovoza</w:t>
      </w:r>
      <w:r w:rsidR="00292187">
        <w:rPr>
          <w:rFonts w:ascii="Arial" w:hAnsi="Arial" w:cs="Arial"/>
          <w:sz w:val="24"/>
          <w:szCs w:val="24"/>
          <w:lang w:val="hr-HR"/>
        </w:rPr>
        <w:t xml:space="preserve"> </w:t>
      </w:r>
      <w:r w:rsidR="00A4175A">
        <w:rPr>
          <w:rFonts w:ascii="Arial" w:hAnsi="Arial" w:cs="Arial"/>
          <w:sz w:val="24"/>
          <w:szCs w:val="24"/>
          <w:lang w:val="hr-HR"/>
        </w:rPr>
        <w:t>2023</w:t>
      </w:r>
      <w:r w:rsidRPr="002F116D" w:rsidR="00A57F85">
        <w:rPr>
          <w:rFonts w:ascii="Arial" w:hAnsi="Arial" w:cs="Arial"/>
          <w:sz w:val="24"/>
          <w:szCs w:val="24"/>
          <w:lang w:val="hr-HR"/>
        </w:rPr>
        <w:t>.</w:t>
      </w:r>
      <w:r w:rsidR="00666B55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2D6ECC">
        <w:rPr>
          <w:rFonts w:ascii="Arial" w:hAnsi="Arial" w:cs="Arial"/>
          <w:sz w:val="24"/>
          <w:szCs w:val="24"/>
          <w:lang w:val="hr-HR"/>
        </w:rPr>
        <w:t>podnijela prijedlog za provedbu jednostavnog postupka</w:t>
      </w:r>
      <w:r w:rsidR="00412F83">
        <w:rPr>
          <w:rFonts w:ascii="Arial" w:hAnsi="Arial" w:cs="Arial"/>
          <w:sz w:val="24"/>
          <w:szCs w:val="24"/>
          <w:lang w:val="hr-HR"/>
        </w:rPr>
        <w:t xml:space="preserve"> stečaja nad imovinom </w:t>
      </w:r>
      <w:r w:rsidR="00614CDE">
        <w:rPr>
          <w:rFonts w:ascii="Arial" w:hAnsi="Arial" w:cs="Arial"/>
          <w:sz w:val="24"/>
          <w:szCs w:val="24"/>
          <w:lang w:val="hr-HR"/>
        </w:rPr>
        <w:t xml:space="preserve">potrošača </w:t>
      </w:r>
      <w:r w:rsidR="00E92475">
        <w:rPr>
          <w:rFonts w:ascii="Arial" w:hAnsi="Arial" w:cs="Arial"/>
          <w:sz w:val="24"/>
          <w:szCs w:val="24"/>
          <w:lang w:val="hr-HR"/>
        </w:rPr>
        <w:t xml:space="preserve">Darka </w:t>
      </w:r>
      <w:proofErr w:type="spellStart"/>
      <w:r w:rsidR="00E92475">
        <w:rPr>
          <w:rFonts w:ascii="Arial" w:hAnsi="Arial" w:cs="Arial"/>
          <w:sz w:val="24"/>
          <w:szCs w:val="24"/>
          <w:lang w:val="hr-HR"/>
        </w:rPr>
        <w:t>Pušića</w:t>
      </w:r>
      <w:proofErr w:type="spellEnd"/>
      <w:r w:rsidR="00E92475">
        <w:rPr>
          <w:rFonts w:ascii="Arial" w:hAnsi="Arial" w:cs="Arial"/>
          <w:sz w:val="24"/>
          <w:szCs w:val="24"/>
          <w:lang w:val="hr-HR"/>
        </w:rPr>
        <w:t xml:space="preserve"> iz Višnjevca, Ulica Bana Josipa Jelačića 162, OIB: 13652686741</w:t>
      </w:r>
      <w:r w:rsidR="00311CFC">
        <w:rPr>
          <w:rFonts w:ascii="Arial" w:hAnsi="Arial" w:cs="Arial" w:eastAsiaTheme="minorHAnsi"/>
          <w:sz w:val="24"/>
          <w:szCs w:val="24"/>
          <w:lang w:val="hr-HR" w:eastAsia="en-US"/>
        </w:rPr>
        <w:t>.</w:t>
      </w:r>
    </w:p>
    <w:p w:rsidR="00311CFC" w:rsidP="00311CFC" w:rsidRDefault="00311CFC">
      <w:pPr>
        <w:ind w:firstLine="708"/>
        <w:jc w:val="both"/>
        <w:rPr>
          <w:rFonts w:ascii="Arial" w:hAnsi="Arial" w:cs="Arial" w:eastAsiaTheme="minorHAnsi"/>
          <w:sz w:val="24"/>
          <w:szCs w:val="24"/>
          <w:lang w:val="hr-HR" w:eastAsia="en-US"/>
        </w:rPr>
      </w:pPr>
    </w:p>
    <w:p w:rsidRPr="002F116D" w:rsidR="003D312F" w:rsidP="00311CFC" w:rsidRDefault="0079180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6B6">
        <w:rPr>
          <w:rFonts w:ascii="Arial" w:hAnsi="Arial" w:cs="Arial"/>
          <w:sz w:val="24"/>
          <w:szCs w:val="24"/>
          <w:lang w:val="hr-HR"/>
        </w:rPr>
        <w:t xml:space="preserve">2. </w:t>
      </w:r>
      <w:r w:rsidRPr="00C716B6" w:rsidR="002D6ECC">
        <w:rPr>
          <w:rFonts w:ascii="Arial" w:hAnsi="Arial" w:cs="Arial"/>
          <w:sz w:val="24"/>
          <w:szCs w:val="24"/>
          <w:lang w:val="hr-HR"/>
        </w:rPr>
        <w:t>Potrošač</w:t>
      </w:r>
      <w:r w:rsidRPr="00C716B6" w:rsidR="00A76CB7">
        <w:rPr>
          <w:rFonts w:ascii="Arial" w:hAnsi="Arial" w:cs="Arial"/>
          <w:sz w:val="24"/>
          <w:szCs w:val="24"/>
          <w:lang w:val="hr-HR"/>
        </w:rPr>
        <w:t xml:space="preserve"> </w:t>
      </w:r>
      <w:r w:rsidR="00E92475">
        <w:rPr>
          <w:rFonts w:ascii="Arial" w:hAnsi="Arial" w:cs="Arial"/>
          <w:sz w:val="24"/>
          <w:szCs w:val="24"/>
          <w:lang w:val="hr-HR"/>
        </w:rPr>
        <w:t xml:space="preserve">Darko </w:t>
      </w:r>
      <w:proofErr w:type="spellStart"/>
      <w:r w:rsidR="00E92475">
        <w:rPr>
          <w:rFonts w:ascii="Arial" w:hAnsi="Arial" w:cs="Arial"/>
          <w:sz w:val="24"/>
          <w:szCs w:val="24"/>
          <w:lang w:val="hr-HR"/>
        </w:rPr>
        <w:t>Pušić</w:t>
      </w:r>
      <w:proofErr w:type="spellEnd"/>
      <w:r w:rsidR="00E92475">
        <w:rPr>
          <w:rFonts w:ascii="Arial" w:hAnsi="Arial" w:cs="Arial"/>
          <w:sz w:val="24"/>
          <w:szCs w:val="24"/>
          <w:lang w:val="hr-HR"/>
        </w:rPr>
        <w:t xml:space="preserve"> iz Višnjevca, Ulica Bana Josipa Jelačića 162, OIB: 13652686741</w:t>
      </w:r>
      <w:r w:rsidR="0028533D">
        <w:rPr>
          <w:rFonts w:ascii="Arial" w:hAnsi="Arial" w:cs="Arial" w:eastAsiaTheme="minorHAnsi"/>
          <w:sz w:val="24"/>
          <w:szCs w:val="24"/>
          <w:lang w:val="hr-HR" w:eastAsia="en-US"/>
        </w:rPr>
        <w:t xml:space="preserve">, </w:t>
      </w:r>
      <w:r w:rsidR="00161C2C">
        <w:rPr>
          <w:rFonts w:ascii="Arial" w:hAnsi="Arial" w:cs="Arial" w:eastAsiaTheme="minorHAnsi"/>
          <w:sz w:val="24"/>
          <w:szCs w:val="24"/>
          <w:lang w:val="hr-HR" w:eastAsia="en-US"/>
        </w:rPr>
        <w:t xml:space="preserve">nije </w:t>
      </w:r>
      <w:r w:rsidRPr="002F116D" w:rsidR="003D312F">
        <w:rPr>
          <w:rFonts w:ascii="Arial" w:hAnsi="Arial" w:cs="Arial"/>
          <w:sz w:val="24"/>
          <w:szCs w:val="24"/>
          <w:lang w:val="hr-HR"/>
        </w:rPr>
        <w:t>dostavi</w:t>
      </w:r>
      <w:r w:rsidR="00B033AA">
        <w:rPr>
          <w:rFonts w:ascii="Arial" w:hAnsi="Arial" w:cs="Arial"/>
          <w:sz w:val="24"/>
          <w:szCs w:val="24"/>
          <w:lang w:val="hr-HR"/>
        </w:rPr>
        <w:t>o</w:t>
      </w:r>
      <w:r w:rsidRPr="002F116D" w:rsidR="003D312F">
        <w:rPr>
          <w:rFonts w:ascii="Arial" w:hAnsi="Arial" w:cs="Arial"/>
          <w:sz w:val="24"/>
          <w:szCs w:val="24"/>
          <w:lang w:val="hr-HR"/>
        </w:rPr>
        <w:t xml:space="preserve"> očitovanje u roku od 15 dana od dana d</w:t>
      </w:r>
      <w:r w:rsidR="003D312F">
        <w:rPr>
          <w:rFonts w:ascii="Arial" w:hAnsi="Arial" w:cs="Arial"/>
          <w:sz w:val="24"/>
          <w:szCs w:val="24"/>
          <w:lang w:val="hr-HR"/>
        </w:rPr>
        <w:t>ostave poziva niti je dostavi</w:t>
      </w:r>
      <w:r w:rsidR="00B033AA">
        <w:rPr>
          <w:rFonts w:ascii="Arial" w:hAnsi="Arial" w:cs="Arial"/>
          <w:sz w:val="24"/>
          <w:szCs w:val="24"/>
          <w:lang w:val="hr-HR"/>
        </w:rPr>
        <w:t>o</w:t>
      </w:r>
      <w:r w:rsidR="003D312F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3D312F">
        <w:rPr>
          <w:rFonts w:ascii="Arial" w:hAnsi="Arial" w:cs="Arial"/>
          <w:sz w:val="24"/>
          <w:szCs w:val="24"/>
          <w:lang w:val="hr-HR"/>
        </w:rPr>
        <w:t>popis imovine pa se smatra da je suglas</w:t>
      </w:r>
      <w:r w:rsidR="00B033AA">
        <w:rPr>
          <w:rFonts w:ascii="Arial" w:hAnsi="Arial" w:cs="Arial"/>
          <w:sz w:val="24"/>
          <w:szCs w:val="24"/>
          <w:lang w:val="hr-HR"/>
        </w:rPr>
        <w:t>an</w:t>
      </w:r>
      <w:r w:rsidRPr="002F116D" w:rsidR="003D312F">
        <w:rPr>
          <w:rFonts w:ascii="Arial" w:hAnsi="Arial" w:cs="Arial"/>
          <w:sz w:val="24"/>
          <w:szCs w:val="24"/>
          <w:lang w:val="hr-HR"/>
        </w:rPr>
        <w:t xml:space="preserve"> da se može provesti jednostavni postupak stečaja pot</w:t>
      </w:r>
      <w:r w:rsidR="003D312F">
        <w:rPr>
          <w:rFonts w:ascii="Arial" w:hAnsi="Arial" w:cs="Arial"/>
          <w:sz w:val="24"/>
          <w:szCs w:val="24"/>
          <w:lang w:val="hr-HR"/>
        </w:rPr>
        <w:t>rošača (članak 79.c stavak 2. Zakona o stečaju potrošača).</w:t>
      </w:r>
    </w:p>
    <w:p w:rsidRPr="002F116D" w:rsidR="002D6ECC" w:rsidP="003D312F" w:rsidRDefault="002D6ECC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2F116D" w:rsidR="002D6ECC" w:rsidP="002D6ECC" w:rsidRDefault="002D6EC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3. 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E33F3D" w:rsidP="0015520D" w:rsidRDefault="0015520D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Osijek</w:t>
      </w:r>
      <w:r w:rsidR="00457A7F">
        <w:rPr>
          <w:rFonts w:ascii="Arial" w:hAnsi="Arial" w:cs="Arial"/>
          <w:sz w:val="24"/>
          <w:szCs w:val="24"/>
          <w:lang w:val="hr-HR"/>
        </w:rPr>
        <w:t>,</w:t>
      </w:r>
      <w:r w:rsidR="00757ECB">
        <w:rPr>
          <w:rFonts w:ascii="Arial" w:hAnsi="Arial" w:cs="Arial"/>
          <w:sz w:val="24"/>
          <w:szCs w:val="24"/>
          <w:lang w:val="hr-HR"/>
        </w:rPr>
        <w:t xml:space="preserve"> </w:t>
      </w:r>
      <w:r w:rsidR="007211E2">
        <w:rPr>
          <w:rFonts w:ascii="Arial" w:hAnsi="Arial" w:cs="Arial"/>
          <w:sz w:val="24"/>
          <w:szCs w:val="24"/>
          <w:lang w:val="hr-HR"/>
        </w:rPr>
        <w:t>8</w:t>
      </w:r>
      <w:r w:rsidR="00C657EE">
        <w:rPr>
          <w:rFonts w:ascii="Arial" w:hAnsi="Arial" w:cs="Arial"/>
          <w:sz w:val="24"/>
          <w:szCs w:val="24"/>
          <w:lang w:val="hr-HR"/>
        </w:rPr>
        <w:t xml:space="preserve">. rujna </w:t>
      </w:r>
      <w:r w:rsidR="003B2350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E33F3D">
        <w:rPr>
          <w:rFonts w:ascii="Arial" w:hAnsi="Arial" w:cs="Arial"/>
          <w:sz w:val="24"/>
          <w:szCs w:val="24"/>
          <w:lang w:val="hr-HR"/>
        </w:rPr>
        <w:t>20</w:t>
      </w:r>
      <w:r w:rsidRPr="002F116D" w:rsidR="00225ADD">
        <w:rPr>
          <w:rFonts w:ascii="Arial" w:hAnsi="Arial" w:cs="Arial"/>
          <w:sz w:val="24"/>
          <w:szCs w:val="24"/>
          <w:lang w:val="hr-HR"/>
        </w:rPr>
        <w:t>2</w:t>
      </w:r>
      <w:r w:rsidR="00B9779D">
        <w:rPr>
          <w:rFonts w:ascii="Arial" w:hAnsi="Arial" w:cs="Arial"/>
          <w:sz w:val="24"/>
          <w:szCs w:val="24"/>
          <w:lang w:val="hr-HR"/>
        </w:rPr>
        <w:t>3</w:t>
      </w:r>
      <w:r w:rsidRPr="002F116D" w:rsidR="00E33F3D">
        <w:rPr>
          <w:rFonts w:ascii="Arial" w:hAnsi="Arial" w:cs="Arial"/>
          <w:sz w:val="24"/>
          <w:szCs w:val="24"/>
          <w:lang w:val="hr-HR"/>
        </w:rPr>
        <w:t>.</w:t>
      </w:r>
    </w:p>
    <w:p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E1634B" w:rsidP="00E33F3D" w:rsidRDefault="00E1634B">
      <w:pPr>
        <w:rPr>
          <w:rFonts w:ascii="Arial" w:hAnsi="Arial" w:cs="Arial"/>
          <w:sz w:val="24"/>
          <w:szCs w:val="24"/>
          <w:lang w:val="hr-HR"/>
        </w:rPr>
      </w:pPr>
    </w:p>
    <w:p w:rsidRPr="002F116D" w:rsidR="005A43DF" w:rsidP="005A43DF" w:rsidRDefault="002D6ECC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  <w:t xml:space="preserve">VIŠA </w:t>
      </w:r>
      <w:r w:rsidRPr="002F116D" w:rsidR="005A43DF">
        <w:rPr>
          <w:rFonts w:ascii="Arial" w:hAnsi="Arial" w:cs="Arial"/>
          <w:sz w:val="24"/>
          <w:szCs w:val="24"/>
          <w:lang w:val="hr-HR"/>
        </w:rPr>
        <w:t>SUDSKA SAVJETNICA</w:t>
      </w:r>
    </w:p>
    <w:p w:rsidRPr="002F116D" w:rsidR="005A43DF" w:rsidP="005A43DF" w:rsidRDefault="002D6ECC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 w:rsidR="005A43DF">
        <w:rPr>
          <w:rFonts w:ascii="Arial" w:hAnsi="Arial" w:cs="Arial"/>
          <w:sz w:val="24"/>
          <w:szCs w:val="24"/>
          <w:lang w:val="hr-HR"/>
        </w:rPr>
        <w:t>RENATA IVANČIĆ</w:t>
      </w:r>
    </w:p>
    <w:p w:rsidRPr="002F116D" w:rsidR="00E33F3D" w:rsidP="005A43DF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AE2F6B" w:rsidRDefault="00AE2F6B"/>
    <w:sectPr w:rsidR="00AE2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RO_Dutch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58703B"/>
    <w:multiLevelType w:val="hybridMultilevel"/>
    <w:tmpl w:val="6A56D5BC"/>
    <w:lvl w:ilvl="0" w:tplc="9A622E80">
      <w:start w:val="92"/>
      <w:numFmt w:val="bullet"/>
      <w:lvlText w:val="-"/>
      <w:lvlJc w:val="left"/>
      <w:pPr>
        <w:ind w:left="4728" w:hanging="360"/>
      </w:pPr>
      <w:rPr>
        <w:rFonts w:hint="default" w:ascii="Arial" w:hAnsi="Arial" w:cs="Arial" w:eastAsiaTheme="minorHAnsi"/>
      </w:rPr>
    </w:lvl>
    <w:lvl w:ilvl="1" w:tplc="041A0003">
      <w:start w:val="1"/>
      <w:numFmt w:val="bullet"/>
      <w:lvlText w:val="o"/>
      <w:lvlJc w:val="left"/>
      <w:pPr>
        <w:ind w:left="544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616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688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760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832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904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976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10488" w:hanging="360"/>
      </w:pPr>
      <w:rPr>
        <w:rFonts w:hint="default" w:ascii="Wingdings" w:hAnsi="Wingdings"/>
      </w:rPr>
    </w:lvl>
  </w:abstractNum>
  <w:abstractNum w:abstractNumId="1">
    <w:nsid w:val="18F52243"/>
    <w:multiLevelType w:val="hybridMultilevel"/>
    <w:tmpl w:val="CF8E049C"/>
    <w:lvl w:ilvl="0" w:tplc="041A000F">
      <w:start w:val="1"/>
      <w:numFmt w:val="decimal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3D"/>
    <w:rsid w:val="00002F87"/>
    <w:rsid w:val="000075A3"/>
    <w:rsid w:val="00007D9D"/>
    <w:rsid w:val="00007F63"/>
    <w:rsid w:val="00010CC0"/>
    <w:rsid w:val="0001392D"/>
    <w:rsid w:val="0001481E"/>
    <w:rsid w:val="000156B8"/>
    <w:rsid w:val="0001702C"/>
    <w:rsid w:val="00020639"/>
    <w:rsid w:val="000270DA"/>
    <w:rsid w:val="00030BBB"/>
    <w:rsid w:val="000313BC"/>
    <w:rsid w:val="0003252E"/>
    <w:rsid w:val="0003710C"/>
    <w:rsid w:val="00037EC6"/>
    <w:rsid w:val="00040042"/>
    <w:rsid w:val="00041D92"/>
    <w:rsid w:val="00041F59"/>
    <w:rsid w:val="000425C0"/>
    <w:rsid w:val="00043F8E"/>
    <w:rsid w:val="0004505F"/>
    <w:rsid w:val="000462C8"/>
    <w:rsid w:val="0004749C"/>
    <w:rsid w:val="000476A8"/>
    <w:rsid w:val="000508DE"/>
    <w:rsid w:val="000529DC"/>
    <w:rsid w:val="00052D9C"/>
    <w:rsid w:val="000540A5"/>
    <w:rsid w:val="00060462"/>
    <w:rsid w:val="000613E0"/>
    <w:rsid w:val="00063931"/>
    <w:rsid w:val="00066857"/>
    <w:rsid w:val="00067D67"/>
    <w:rsid w:val="000700D6"/>
    <w:rsid w:val="0007267D"/>
    <w:rsid w:val="00074662"/>
    <w:rsid w:val="000755B4"/>
    <w:rsid w:val="00075A3A"/>
    <w:rsid w:val="00077A5F"/>
    <w:rsid w:val="00077E7C"/>
    <w:rsid w:val="0008030F"/>
    <w:rsid w:val="00081D1A"/>
    <w:rsid w:val="000825E5"/>
    <w:rsid w:val="00092AEF"/>
    <w:rsid w:val="0009394C"/>
    <w:rsid w:val="00093DE2"/>
    <w:rsid w:val="00094BB0"/>
    <w:rsid w:val="00094E38"/>
    <w:rsid w:val="000A0645"/>
    <w:rsid w:val="000A371B"/>
    <w:rsid w:val="000A6C31"/>
    <w:rsid w:val="000B0643"/>
    <w:rsid w:val="000B1058"/>
    <w:rsid w:val="000B269F"/>
    <w:rsid w:val="000B5241"/>
    <w:rsid w:val="000B52E2"/>
    <w:rsid w:val="000B682E"/>
    <w:rsid w:val="000B71D7"/>
    <w:rsid w:val="000B774A"/>
    <w:rsid w:val="000C35F8"/>
    <w:rsid w:val="000C5422"/>
    <w:rsid w:val="000C633E"/>
    <w:rsid w:val="000C720F"/>
    <w:rsid w:val="000D09A1"/>
    <w:rsid w:val="000D11D7"/>
    <w:rsid w:val="000D4DE1"/>
    <w:rsid w:val="000D6252"/>
    <w:rsid w:val="000E4BE7"/>
    <w:rsid w:val="000E5071"/>
    <w:rsid w:val="000F2D35"/>
    <w:rsid w:val="000F39A4"/>
    <w:rsid w:val="000F6B6D"/>
    <w:rsid w:val="0010681E"/>
    <w:rsid w:val="00107A58"/>
    <w:rsid w:val="0011635A"/>
    <w:rsid w:val="0012196A"/>
    <w:rsid w:val="001260E7"/>
    <w:rsid w:val="00134402"/>
    <w:rsid w:val="00134C05"/>
    <w:rsid w:val="00137036"/>
    <w:rsid w:val="001409B3"/>
    <w:rsid w:val="00141267"/>
    <w:rsid w:val="0014396F"/>
    <w:rsid w:val="00145799"/>
    <w:rsid w:val="00145D7F"/>
    <w:rsid w:val="001478C8"/>
    <w:rsid w:val="00150704"/>
    <w:rsid w:val="00152B63"/>
    <w:rsid w:val="00154B70"/>
    <w:rsid w:val="0015520D"/>
    <w:rsid w:val="001605E9"/>
    <w:rsid w:val="00161C2C"/>
    <w:rsid w:val="00162832"/>
    <w:rsid w:val="001710BE"/>
    <w:rsid w:val="0017333C"/>
    <w:rsid w:val="0017350C"/>
    <w:rsid w:val="00174B1C"/>
    <w:rsid w:val="00180BCB"/>
    <w:rsid w:val="00181D3A"/>
    <w:rsid w:val="00183596"/>
    <w:rsid w:val="001847F3"/>
    <w:rsid w:val="00187719"/>
    <w:rsid w:val="00190565"/>
    <w:rsid w:val="001959C5"/>
    <w:rsid w:val="0019654B"/>
    <w:rsid w:val="001A208A"/>
    <w:rsid w:val="001A20BA"/>
    <w:rsid w:val="001A33AC"/>
    <w:rsid w:val="001A3A1F"/>
    <w:rsid w:val="001A45AA"/>
    <w:rsid w:val="001A48ED"/>
    <w:rsid w:val="001A4A75"/>
    <w:rsid w:val="001A60BC"/>
    <w:rsid w:val="001A61DC"/>
    <w:rsid w:val="001B1211"/>
    <w:rsid w:val="001B2FD4"/>
    <w:rsid w:val="001B4069"/>
    <w:rsid w:val="001B6E75"/>
    <w:rsid w:val="001C15CA"/>
    <w:rsid w:val="001C2E6F"/>
    <w:rsid w:val="001C3869"/>
    <w:rsid w:val="001C5A56"/>
    <w:rsid w:val="001D3317"/>
    <w:rsid w:val="001D4599"/>
    <w:rsid w:val="001D5391"/>
    <w:rsid w:val="001D6C2E"/>
    <w:rsid w:val="001E034E"/>
    <w:rsid w:val="001E2016"/>
    <w:rsid w:val="001E42F9"/>
    <w:rsid w:val="001E46F8"/>
    <w:rsid w:val="001E6352"/>
    <w:rsid w:val="001F040B"/>
    <w:rsid w:val="001F0D4F"/>
    <w:rsid w:val="001F2AEA"/>
    <w:rsid w:val="001F5BBC"/>
    <w:rsid w:val="001F734F"/>
    <w:rsid w:val="00200228"/>
    <w:rsid w:val="00203596"/>
    <w:rsid w:val="0020607A"/>
    <w:rsid w:val="002078A6"/>
    <w:rsid w:val="00211723"/>
    <w:rsid w:val="00212F71"/>
    <w:rsid w:val="00213F3D"/>
    <w:rsid w:val="002172B6"/>
    <w:rsid w:val="00221DF3"/>
    <w:rsid w:val="00222635"/>
    <w:rsid w:val="00222AF0"/>
    <w:rsid w:val="00223E83"/>
    <w:rsid w:val="002240A1"/>
    <w:rsid w:val="00224BD9"/>
    <w:rsid w:val="00225ADD"/>
    <w:rsid w:val="002261B8"/>
    <w:rsid w:val="00227A0A"/>
    <w:rsid w:val="00230D65"/>
    <w:rsid w:val="00233494"/>
    <w:rsid w:val="00234629"/>
    <w:rsid w:val="0023519F"/>
    <w:rsid w:val="00243097"/>
    <w:rsid w:val="00244C80"/>
    <w:rsid w:val="00247CA3"/>
    <w:rsid w:val="00255890"/>
    <w:rsid w:val="00257A38"/>
    <w:rsid w:val="00261C98"/>
    <w:rsid w:val="00262588"/>
    <w:rsid w:val="00262604"/>
    <w:rsid w:val="00262A57"/>
    <w:rsid w:val="00264545"/>
    <w:rsid w:val="00264F78"/>
    <w:rsid w:val="002701BB"/>
    <w:rsid w:val="002708BB"/>
    <w:rsid w:val="00272EDB"/>
    <w:rsid w:val="002840BF"/>
    <w:rsid w:val="00284A79"/>
    <w:rsid w:val="0028533D"/>
    <w:rsid w:val="00285BB9"/>
    <w:rsid w:val="00285F46"/>
    <w:rsid w:val="00286302"/>
    <w:rsid w:val="0028697C"/>
    <w:rsid w:val="00286D81"/>
    <w:rsid w:val="0029110C"/>
    <w:rsid w:val="00291DA4"/>
    <w:rsid w:val="00292187"/>
    <w:rsid w:val="00292C03"/>
    <w:rsid w:val="00294AF4"/>
    <w:rsid w:val="002A2974"/>
    <w:rsid w:val="002A6C63"/>
    <w:rsid w:val="002A77DC"/>
    <w:rsid w:val="002B1650"/>
    <w:rsid w:val="002B1CCD"/>
    <w:rsid w:val="002B33FF"/>
    <w:rsid w:val="002B3900"/>
    <w:rsid w:val="002B3D3D"/>
    <w:rsid w:val="002B5393"/>
    <w:rsid w:val="002B6A11"/>
    <w:rsid w:val="002C1356"/>
    <w:rsid w:val="002D05C7"/>
    <w:rsid w:val="002D1770"/>
    <w:rsid w:val="002D288A"/>
    <w:rsid w:val="002D455E"/>
    <w:rsid w:val="002D6545"/>
    <w:rsid w:val="002D6C6F"/>
    <w:rsid w:val="002D6ECC"/>
    <w:rsid w:val="002E4515"/>
    <w:rsid w:val="002E67ED"/>
    <w:rsid w:val="002F116D"/>
    <w:rsid w:val="002F47B3"/>
    <w:rsid w:val="002F6159"/>
    <w:rsid w:val="002F7E47"/>
    <w:rsid w:val="003006C1"/>
    <w:rsid w:val="0030385E"/>
    <w:rsid w:val="00304DB8"/>
    <w:rsid w:val="00305B7C"/>
    <w:rsid w:val="0030773E"/>
    <w:rsid w:val="00311CFC"/>
    <w:rsid w:val="00315447"/>
    <w:rsid w:val="00316E87"/>
    <w:rsid w:val="003205A5"/>
    <w:rsid w:val="00320B2A"/>
    <w:rsid w:val="0032176C"/>
    <w:rsid w:val="00323EFC"/>
    <w:rsid w:val="003251C8"/>
    <w:rsid w:val="00326DCB"/>
    <w:rsid w:val="00327FB6"/>
    <w:rsid w:val="003304F7"/>
    <w:rsid w:val="003343B9"/>
    <w:rsid w:val="00336E5C"/>
    <w:rsid w:val="003373BA"/>
    <w:rsid w:val="00337A99"/>
    <w:rsid w:val="00337ADA"/>
    <w:rsid w:val="00337C9B"/>
    <w:rsid w:val="00341518"/>
    <w:rsid w:val="00341A13"/>
    <w:rsid w:val="00341A98"/>
    <w:rsid w:val="00342487"/>
    <w:rsid w:val="00342ED5"/>
    <w:rsid w:val="00343503"/>
    <w:rsid w:val="00345496"/>
    <w:rsid w:val="00346CE5"/>
    <w:rsid w:val="00350147"/>
    <w:rsid w:val="00350FCA"/>
    <w:rsid w:val="00355777"/>
    <w:rsid w:val="00356B63"/>
    <w:rsid w:val="00357382"/>
    <w:rsid w:val="003605E0"/>
    <w:rsid w:val="00361CC3"/>
    <w:rsid w:val="00366252"/>
    <w:rsid w:val="00366339"/>
    <w:rsid w:val="003664E8"/>
    <w:rsid w:val="003665DC"/>
    <w:rsid w:val="00370517"/>
    <w:rsid w:val="00371BFD"/>
    <w:rsid w:val="00376210"/>
    <w:rsid w:val="00376410"/>
    <w:rsid w:val="003771ED"/>
    <w:rsid w:val="003824FB"/>
    <w:rsid w:val="00391A3D"/>
    <w:rsid w:val="00393374"/>
    <w:rsid w:val="00394223"/>
    <w:rsid w:val="00395E0E"/>
    <w:rsid w:val="003A1AB7"/>
    <w:rsid w:val="003A55E4"/>
    <w:rsid w:val="003A65AF"/>
    <w:rsid w:val="003B0737"/>
    <w:rsid w:val="003B14B4"/>
    <w:rsid w:val="003B1B73"/>
    <w:rsid w:val="003B203E"/>
    <w:rsid w:val="003B2350"/>
    <w:rsid w:val="003B2956"/>
    <w:rsid w:val="003C1B1E"/>
    <w:rsid w:val="003C4C2B"/>
    <w:rsid w:val="003D01CE"/>
    <w:rsid w:val="003D04E8"/>
    <w:rsid w:val="003D1B3E"/>
    <w:rsid w:val="003D2291"/>
    <w:rsid w:val="003D312F"/>
    <w:rsid w:val="003D43A2"/>
    <w:rsid w:val="003D647A"/>
    <w:rsid w:val="003E0EF6"/>
    <w:rsid w:val="003E1248"/>
    <w:rsid w:val="003E157B"/>
    <w:rsid w:val="003E28F3"/>
    <w:rsid w:val="003E5850"/>
    <w:rsid w:val="003E713F"/>
    <w:rsid w:val="003F1CC0"/>
    <w:rsid w:val="003F1E48"/>
    <w:rsid w:val="003F212D"/>
    <w:rsid w:val="003F4BF7"/>
    <w:rsid w:val="0040130D"/>
    <w:rsid w:val="004013FA"/>
    <w:rsid w:val="00401690"/>
    <w:rsid w:val="004046BF"/>
    <w:rsid w:val="00405DD8"/>
    <w:rsid w:val="00407D46"/>
    <w:rsid w:val="00411DAD"/>
    <w:rsid w:val="00412127"/>
    <w:rsid w:val="00412F83"/>
    <w:rsid w:val="0041428B"/>
    <w:rsid w:val="00420015"/>
    <w:rsid w:val="004209B5"/>
    <w:rsid w:val="00421BD6"/>
    <w:rsid w:val="0042556A"/>
    <w:rsid w:val="00431E70"/>
    <w:rsid w:val="00434214"/>
    <w:rsid w:val="00436B5B"/>
    <w:rsid w:val="004403E0"/>
    <w:rsid w:val="004430B0"/>
    <w:rsid w:val="004433EB"/>
    <w:rsid w:val="00457A7F"/>
    <w:rsid w:val="00460D24"/>
    <w:rsid w:val="00462849"/>
    <w:rsid w:val="00462B09"/>
    <w:rsid w:val="00462C63"/>
    <w:rsid w:val="00465B72"/>
    <w:rsid w:val="00467571"/>
    <w:rsid w:val="0046791D"/>
    <w:rsid w:val="00473166"/>
    <w:rsid w:val="00473A7A"/>
    <w:rsid w:val="00475F52"/>
    <w:rsid w:val="00477A1A"/>
    <w:rsid w:val="00481720"/>
    <w:rsid w:val="00485494"/>
    <w:rsid w:val="00486AC0"/>
    <w:rsid w:val="00492938"/>
    <w:rsid w:val="004954E0"/>
    <w:rsid w:val="00496C6C"/>
    <w:rsid w:val="0049777B"/>
    <w:rsid w:val="004A2A50"/>
    <w:rsid w:val="004A384A"/>
    <w:rsid w:val="004A425A"/>
    <w:rsid w:val="004A7800"/>
    <w:rsid w:val="004B50E6"/>
    <w:rsid w:val="004C01D0"/>
    <w:rsid w:val="004D21DC"/>
    <w:rsid w:val="004D3824"/>
    <w:rsid w:val="004E03C9"/>
    <w:rsid w:val="004E5EB0"/>
    <w:rsid w:val="004F14AC"/>
    <w:rsid w:val="004F6ADC"/>
    <w:rsid w:val="0050342B"/>
    <w:rsid w:val="00505EA6"/>
    <w:rsid w:val="005069B4"/>
    <w:rsid w:val="00510418"/>
    <w:rsid w:val="005113DD"/>
    <w:rsid w:val="005145C2"/>
    <w:rsid w:val="005154F2"/>
    <w:rsid w:val="00516097"/>
    <w:rsid w:val="00520182"/>
    <w:rsid w:val="005202B1"/>
    <w:rsid w:val="0052124D"/>
    <w:rsid w:val="005222EC"/>
    <w:rsid w:val="00522ECF"/>
    <w:rsid w:val="005256EB"/>
    <w:rsid w:val="00526536"/>
    <w:rsid w:val="005272CA"/>
    <w:rsid w:val="00527FEE"/>
    <w:rsid w:val="005319EB"/>
    <w:rsid w:val="00531B03"/>
    <w:rsid w:val="0053351B"/>
    <w:rsid w:val="005354D7"/>
    <w:rsid w:val="005367AE"/>
    <w:rsid w:val="005429FA"/>
    <w:rsid w:val="00543CAC"/>
    <w:rsid w:val="005474DF"/>
    <w:rsid w:val="00547679"/>
    <w:rsid w:val="005479B8"/>
    <w:rsid w:val="00551D8E"/>
    <w:rsid w:val="005537BF"/>
    <w:rsid w:val="00555746"/>
    <w:rsid w:val="00561AD9"/>
    <w:rsid w:val="00570FAD"/>
    <w:rsid w:val="00571D55"/>
    <w:rsid w:val="00572473"/>
    <w:rsid w:val="00572760"/>
    <w:rsid w:val="00575AFF"/>
    <w:rsid w:val="00581BB0"/>
    <w:rsid w:val="00590B9D"/>
    <w:rsid w:val="005912B2"/>
    <w:rsid w:val="005A37C5"/>
    <w:rsid w:val="005A43DF"/>
    <w:rsid w:val="005A60C0"/>
    <w:rsid w:val="005A7CDD"/>
    <w:rsid w:val="005B005C"/>
    <w:rsid w:val="005B6C92"/>
    <w:rsid w:val="005C00CE"/>
    <w:rsid w:val="005C0DFC"/>
    <w:rsid w:val="005C1DB4"/>
    <w:rsid w:val="005C5B32"/>
    <w:rsid w:val="005D013C"/>
    <w:rsid w:val="005D06A0"/>
    <w:rsid w:val="005D180E"/>
    <w:rsid w:val="005D194F"/>
    <w:rsid w:val="005D1952"/>
    <w:rsid w:val="005D3300"/>
    <w:rsid w:val="005D33ED"/>
    <w:rsid w:val="005D6F5D"/>
    <w:rsid w:val="005E0654"/>
    <w:rsid w:val="005E0E45"/>
    <w:rsid w:val="005E35E6"/>
    <w:rsid w:val="005E393B"/>
    <w:rsid w:val="005E5699"/>
    <w:rsid w:val="005E5DAF"/>
    <w:rsid w:val="005F0882"/>
    <w:rsid w:val="005F2AEE"/>
    <w:rsid w:val="005F6959"/>
    <w:rsid w:val="00600261"/>
    <w:rsid w:val="0060200E"/>
    <w:rsid w:val="006025AC"/>
    <w:rsid w:val="0060457F"/>
    <w:rsid w:val="006106B6"/>
    <w:rsid w:val="00614CDE"/>
    <w:rsid w:val="0061524F"/>
    <w:rsid w:val="006171D9"/>
    <w:rsid w:val="006202B4"/>
    <w:rsid w:val="006250F3"/>
    <w:rsid w:val="00627680"/>
    <w:rsid w:val="00632711"/>
    <w:rsid w:val="006337FB"/>
    <w:rsid w:val="00635724"/>
    <w:rsid w:val="006371D5"/>
    <w:rsid w:val="00641A96"/>
    <w:rsid w:val="0064200E"/>
    <w:rsid w:val="00642113"/>
    <w:rsid w:val="00643D44"/>
    <w:rsid w:val="00644902"/>
    <w:rsid w:val="00651B11"/>
    <w:rsid w:val="0065259A"/>
    <w:rsid w:val="00654EAD"/>
    <w:rsid w:val="0066172A"/>
    <w:rsid w:val="00661CC9"/>
    <w:rsid w:val="00666B55"/>
    <w:rsid w:val="0066743A"/>
    <w:rsid w:val="00672969"/>
    <w:rsid w:val="006733F0"/>
    <w:rsid w:val="00673B28"/>
    <w:rsid w:val="00683B7F"/>
    <w:rsid w:val="0068651D"/>
    <w:rsid w:val="00686785"/>
    <w:rsid w:val="00691501"/>
    <w:rsid w:val="006938D3"/>
    <w:rsid w:val="00693A69"/>
    <w:rsid w:val="00693A97"/>
    <w:rsid w:val="00694253"/>
    <w:rsid w:val="00694AF8"/>
    <w:rsid w:val="006A0F80"/>
    <w:rsid w:val="006A19CC"/>
    <w:rsid w:val="006A48EB"/>
    <w:rsid w:val="006A78A3"/>
    <w:rsid w:val="006B04DD"/>
    <w:rsid w:val="006B7655"/>
    <w:rsid w:val="006C0F6E"/>
    <w:rsid w:val="006C1393"/>
    <w:rsid w:val="006C1F83"/>
    <w:rsid w:val="006C4611"/>
    <w:rsid w:val="006C5B79"/>
    <w:rsid w:val="006C5DE3"/>
    <w:rsid w:val="006D3197"/>
    <w:rsid w:val="006D6818"/>
    <w:rsid w:val="006E3FB1"/>
    <w:rsid w:val="006E51EC"/>
    <w:rsid w:val="006E59F1"/>
    <w:rsid w:val="006E6CB6"/>
    <w:rsid w:val="006E6E8B"/>
    <w:rsid w:val="006F0135"/>
    <w:rsid w:val="006F0492"/>
    <w:rsid w:val="006F2286"/>
    <w:rsid w:val="006F26B2"/>
    <w:rsid w:val="006F59F3"/>
    <w:rsid w:val="006F706D"/>
    <w:rsid w:val="006F7FE3"/>
    <w:rsid w:val="00704D98"/>
    <w:rsid w:val="007072EC"/>
    <w:rsid w:val="00710F68"/>
    <w:rsid w:val="00712856"/>
    <w:rsid w:val="0071649A"/>
    <w:rsid w:val="00716535"/>
    <w:rsid w:val="00717CC0"/>
    <w:rsid w:val="007211E2"/>
    <w:rsid w:val="00721FF5"/>
    <w:rsid w:val="00723A93"/>
    <w:rsid w:val="007268D1"/>
    <w:rsid w:val="0073018A"/>
    <w:rsid w:val="007321BA"/>
    <w:rsid w:val="0073555E"/>
    <w:rsid w:val="00737B34"/>
    <w:rsid w:val="00741181"/>
    <w:rsid w:val="0074707F"/>
    <w:rsid w:val="007517D6"/>
    <w:rsid w:val="00757ECB"/>
    <w:rsid w:val="00765F3E"/>
    <w:rsid w:val="0077129A"/>
    <w:rsid w:val="00774315"/>
    <w:rsid w:val="00774489"/>
    <w:rsid w:val="00774627"/>
    <w:rsid w:val="0077491D"/>
    <w:rsid w:val="00774E12"/>
    <w:rsid w:val="007764EB"/>
    <w:rsid w:val="007773FF"/>
    <w:rsid w:val="00783318"/>
    <w:rsid w:val="007835D2"/>
    <w:rsid w:val="00784C9D"/>
    <w:rsid w:val="00785832"/>
    <w:rsid w:val="0079180B"/>
    <w:rsid w:val="00794544"/>
    <w:rsid w:val="00795B8F"/>
    <w:rsid w:val="00796002"/>
    <w:rsid w:val="00796260"/>
    <w:rsid w:val="007A0AE3"/>
    <w:rsid w:val="007A7007"/>
    <w:rsid w:val="007B2A05"/>
    <w:rsid w:val="007B2C2A"/>
    <w:rsid w:val="007B2F35"/>
    <w:rsid w:val="007B365F"/>
    <w:rsid w:val="007B369F"/>
    <w:rsid w:val="007B47BC"/>
    <w:rsid w:val="007B515F"/>
    <w:rsid w:val="007B5CE2"/>
    <w:rsid w:val="007C52CD"/>
    <w:rsid w:val="007C5593"/>
    <w:rsid w:val="007C732F"/>
    <w:rsid w:val="007D362D"/>
    <w:rsid w:val="007D3A8F"/>
    <w:rsid w:val="007D5407"/>
    <w:rsid w:val="007E1127"/>
    <w:rsid w:val="007E416B"/>
    <w:rsid w:val="007E7016"/>
    <w:rsid w:val="007E7C4A"/>
    <w:rsid w:val="007F1D9F"/>
    <w:rsid w:val="007F20A7"/>
    <w:rsid w:val="007F2B62"/>
    <w:rsid w:val="008002D4"/>
    <w:rsid w:val="00800390"/>
    <w:rsid w:val="00800491"/>
    <w:rsid w:val="008015CF"/>
    <w:rsid w:val="008022CE"/>
    <w:rsid w:val="00806806"/>
    <w:rsid w:val="00807DAF"/>
    <w:rsid w:val="0081232F"/>
    <w:rsid w:val="00812BC0"/>
    <w:rsid w:val="008173A5"/>
    <w:rsid w:val="00825A5A"/>
    <w:rsid w:val="008267D2"/>
    <w:rsid w:val="0082692E"/>
    <w:rsid w:val="00832E8C"/>
    <w:rsid w:val="00833E66"/>
    <w:rsid w:val="008361B8"/>
    <w:rsid w:val="008362E8"/>
    <w:rsid w:val="00836341"/>
    <w:rsid w:val="00840360"/>
    <w:rsid w:val="008415E2"/>
    <w:rsid w:val="008434F0"/>
    <w:rsid w:val="0084542E"/>
    <w:rsid w:val="008527B1"/>
    <w:rsid w:val="0086217E"/>
    <w:rsid w:val="008647D5"/>
    <w:rsid w:val="00864F91"/>
    <w:rsid w:val="00865021"/>
    <w:rsid w:val="0086643F"/>
    <w:rsid w:val="00866E91"/>
    <w:rsid w:val="00877AE7"/>
    <w:rsid w:val="00883F87"/>
    <w:rsid w:val="0088565F"/>
    <w:rsid w:val="008858DE"/>
    <w:rsid w:val="00893270"/>
    <w:rsid w:val="008953E1"/>
    <w:rsid w:val="00897EA9"/>
    <w:rsid w:val="008A11E2"/>
    <w:rsid w:val="008A14EF"/>
    <w:rsid w:val="008A2F78"/>
    <w:rsid w:val="008A40CA"/>
    <w:rsid w:val="008A55DB"/>
    <w:rsid w:val="008A6AFE"/>
    <w:rsid w:val="008A7BA6"/>
    <w:rsid w:val="008B1675"/>
    <w:rsid w:val="008B34C0"/>
    <w:rsid w:val="008B46FB"/>
    <w:rsid w:val="008C0AEF"/>
    <w:rsid w:val="008C182B"/>
    <w:rsid w:val="008C50BC"/>
    <w:rsid w:val="008C7CFD"/>
    <w:rsid w:val="008D0C18"/>
    <w:rsid w:val="008D2BC6"/>
    <w:rsid w:val="008D39DE"/>
    <w:rsid w:val="008D47A5"/>
    <w:rsid w:val="008D485E"/>
    <w:rsid w:val="008D6920"/>
    <w:rsid w:val="008E56F6"/>
    <w:rsid w:val="008E71DF"/>
    <w:rsid w:val="008F0D41"/>
    <w:rsid w:val="008F45D1"/>
    <w:rsid w:val="008F790D"/>
    <w:rsid w:val="009003FB"/>
    <w:rsid w:val="00901474"/>
    <w:rsid w:val="009016B6"/>
    <w:rsid w:val="009037E8"/>
    <w:rsid w:val="00906D6E"/>
    <w:rsid w:val="00907A60"/>
    <w:rsid w:val="009122CE"/>
    <w:rsid w:val="009130F3"/>
    <w:rsid w:val="00914414"/>
    <w:rsid w:val="00916D90"/>
    <w:rsid w:val="00917926"/>
    <w:rsid w:val="00917AE0"/>
    <w:rsid w:val="00923848"/>
    <w:rsid w:val="00925842"/>
    <w:rsid w:val="0092591F"/>
    <w:rsid w:val="00933ADA"/>
    <w:rsid w:val="009341A0"/>
    <w:rsid w:val="0093446E"/>
    <w:rsid w:val="00940C94"/>
    <w:rsid w:val="0094338D"/>
    <w:rsid w:val="00947D91"/>
    <w:rsid w:val="00954362"/>
    <w:rsid w:val="00956E01"/>
    <w:rsid w:val="0095747F"/>
    <w:rsid w:val="009629C7"/>
    <w:rsid w:val="00964534"/>
    <w:rsid w:val="009655E5"/>
    <w:rsid w:val="00966059"/>
    <w:rsid w:val="00971498"/>
    <w:rsid w:val="0097267B"/>
    <w:rsid w:val="009734F9"/>
    <w:rsid w:val="00974639"/>
    <w:rsid w:val="00981790"/>
    <w:rsid w:val="00981934"/>
    <w:rsid w:val="009875EC"/>
    <w:rsid w:val="00997318"/>
    <w:rsid w:val="00997862"/>
    <w:rsid w:val="009A1954"/>
    <w:rsid w:val="009A50E6"/>
    <w:rsid w:val="009A62D6"/>
    <w:rsid w:val="009A74DB"/>
    <w:rsid w:val="009A7C87"/>
    <w:rsid w:val="009B2F1D"/>
    <w:rsid w:val="009C2188"/>
    <w:rsid w:val="009C39BE"/>
    <w:rsid w:val="009C4EAA"/>
    <w:rsid w:val="009D33D5"/>
    <w:rsid w:val="009E1384"/>
    <w:rsid w:val="009E190F"/>
    <w:rsid w:val="009E2B9A"/>
    <w:rsid w:val="009E5033"/>
    <w:rsid w:val="009E53FE"/>
    <w:rsid w:val="009F2954"/>
    <w:rsid w:val="009F2F3A"/>
    <w:rsid w:val="009F3288"/>
    <w:rsid w:val="009F4E32"/>
    <w:rsid w:val="00A02C54"/>
    <w:rsid w:val="00A051FB"/>
    <w:rsid w:val="00A07BB2"/>
    <w:rsid w:val="00A12332"/>
    <w:rsid w:val="00A14D88"/>
    <w:rsid w:val="00A1503B"/>
    <w:rsid w:val="00A2286A"/>
    <w:rsid w:val="00A238B2"/>
    <w:rsid w:val="00A24058"/>
    <w:rsid w:val="00A24A2C"/>
    <w:rsid w:val="00A252C2"/>
    <w:rsid w:val="00A26073"/>
    <w:rsid w:val="00A26B9A"/>
    <w:rsid w:val="00A26D23"/>
    <w:rsid w:val="00A31193"/>
    <w:rsid w:val="00A33E19"/>
    <w:rsid w:val="00A344F4"/>
    <w:rsid w:val="00A374D7"/>
    <w:rsid w:val="00A4175A"/>
    <w:rsid w:val="00A55C12"/>
    <w:rsid w:val="00A57F85"/>
    <w:rsid w:val="00A60EC5"/>
    <w:rsid w:val="00A6141A"/>
    <w:rsid w:val="00A62555"/>
    <w:rsid w:val="00A6315F"/>
    <w:rsid w:val="00A672E1"/>
    <w:rsid w:val="00A749BB"/>
    <w:rsid w:val="00A74CB4"/>
    <w:rsid w:val="00A76CB7"/>
    <w:rsid w:val="00A86C89"/>
    <w:rsid w:val="00A915C8"/>
    <w:rsid w:val="00A915FD"/>
    <w:rsid w:val="00A918E2"/>
    <w:rsid w:val="00A920EF"/>
    <w:rsid w:val="00A93F1F"/>
    <w:rsid w:val="00A94127"/>
    <w:rsid w:val="00A96586"/>
    <w:rsid w:val="00AA168C"/>
    <w:rsid w:val="00AA2A7E"/>
    <w:rsid w:val="00AA33D8"/>
    <w:rsid w:val="00AB0B7D"/>
    <w:rsid w:val="00AB3DE7"/>
    <w:rsid w:val="00AB4A3F"/>
    <w:rsid w:val="00AC63A3"/>
    <w:rsid w:val="00AD00B1"/>
    <w:rsid w:val="00AD2CB7"/>
    <w:rsid w:val="00AD3600"/>
    <w:rsid w:val="00AD534E"/>
    <w:rsid w:val="00AD53D6"/>
    <w:rsid w:val="00AD7C2F"/>
    <w:rsid w:val="00AE058A"/>
    <w:rsid w:val="00AE1501"/>
    <w:rsid w:val="00AE1E8F"/>
    <w:rsid w:val="00AE2F6B"/>
    <w:rsid w:val="00AE48BE"/>
    <w:rsid w:val="00AE7E56"/>
    <w:rsid w:val="00AF1680"/>
    <w:rsid w:val="00AF2366"/>
    <w:rsid w:val="00B02041"/>
    <w:rsid w:val="00B033AA"/>
    <w:rsid w:val="00B03A6B"/>
    <w:rsid w:val="00B11E14"/>
    <w:rsid w:val="00B20006"/>
    <w:rsid w:val="00B24260"/>
    <w:rsid w:val="00B270EF"/>
    <w:rsid w:val="00B31968"/>
    <w:rsid w:val="00B35800"/>
    <w:rsid w:val="00B373EE"/>
    <w:rsid w:val="00B41298"/>
    <w:rsid w:val="00B42103"/>
    <w:rsid w:val="00B4248B"/>
    <w:rsid w:val="00B45A4D"/>
    <w:rsid w:val="00B50BE5"/>
    <w:rsid w:val="00B50F31"/>
    <w:rsid w:val="00B51A18"/>
    <w:rsid w:val="00B53B76"/>
    <w:rsid w:val="00B53EF6"/>
    <w:rsid w:val="00B542AE"/>
    <w:rsid w:val="00B57078"/>
    <w:rsid w:val="00B57928"/>
    <w:rsid w:val="00B64C7C"/>
    <w:rsid w:val="00B66133"/>
    <w:rsid w:val="00B7078B"/>
    <w:rsid w:val="00B712C4"/>
    <w:rsid w:val="00B71DD9"/>
    <w:rsid w:val="00B721BD"/>
    <w:rsid w:val="00B81EAA"/>
    <w:rsid w:val="00B866EF"/>
    <w:rsid w:val="00B9186A"/>
    <w:rsid w:val="00B945C7"/>
    <w:rsid w:val="00B9779D"/>
    <w:rsid w:val="00B97A29"/>
    <w:rsid w:val="00BA133A"/>
    <w:rsid w:val="00BA1AD2"/>
    <w:rsid w:val="00BA2567"/>
    <w:rsid w:val="00BA3035"/>
    <w:rsid w:val="00BB418C"/>
    <w:rsid w:val="00BB77E6"/>
    <w:rsid w:val="00BC0224"/>
    <w:rsid w:val="00BC1386"/>
    <w:rsid w:val="00BD346C"/>
    <w:rsid w:val="00BE0908"/>
    <w:rsid w:val="00BE26F7"/>
    <w:rsid w:val="00BE588E"/>
    <w:rsid w:val="00BE5C90"/>
    <w:rsid w:val="00BE5F04"/>
    <w:rsid w:val="00BF4BB6"/>
    <w:rsid w:val="00C02958"/>
    <w:rsid w:val="00C04E6C"/>
    <w:rsid w:val="00C074F4"/>
    <w:rsid w:val="00C1067C"/>
    <w:rsid w:val="00C10F23"/>
    <w:rsid w:val="00C1174C"/>
    <w:rsid w:val="00C17A23"/>
    <w:rsid w:val="00C22779"/>
    <w:rsid w:val="00C23328"/>
    <w:rsid w:val="00C23E7A"/>
    <w:rsid w:val="00C24D8C"/>
    <w:rsid w:val="00C27309"/>
    <w:rsid w:val="00C27598"/>
    <w:rsid w:val="00C30914"/>
    <w:rsid w:val="00C33D6A"/>
    <w:rsid w:val="00C37656"/>
    <w:rsid w:val="00C40F23"/>
    <w:rsid w:val="00C43880"/>
    <w:rsid w:val="00C46E94"/>
    <w:rsid w:val="00C47E69"/>
    <w:rsid w:val="00C47FAC"/>
    <w:rsid w:val="00C511A8"/>
    <w:rsid w:val="00C546E7"/>
    <w:rsid w:val="00C55F7C"/>
    <w:rsid w:val="00C56909"/>
    <w:rsid w:val="00C56B1C"/>
    <w:rsid w:val="00C57CD5"/>
    <w:rsid w:val="00C63511"/>
    <w:rsid w:val="00C657EE"/>
    <w:rsid w:val="00C66A5D"/>
    <w:rsid w:val="00C716B6"/>
    <w:rsid w:val="00C75340"/>
    <w:rsid w:val="00C75707"/>
    <w:rsid w:val="00C75EDE"/>
    <w:rsid w:val="00C81353"/>
    <w:rsid w:val="00C81CB1"/>
    <w:rsid w:val="00C85E74"/>
    <w:rsid w:val="00C90FFB"/>
    <w:rsid w:val="00C91C09"/>
    <w:rsid w:val="00C95202"/>
    <w:rsid w:val="00C96C11"/>
    <w:rsid w:val="00CA099B"/>
    <w:rsid w:val="00CA0E20"/>
    <w:rsid w:val="00CA6BB6"/>
    <w:rsid w:val="00CB04C3"/>
    <w:rsid w:val="00CB094C"/>
    <w:rsid w:val="00CB506A"/>
    <w:rsid w:val="00CB67E5"/>
    <w:rsid w:val="00CB746A"/>
    <w:rsid w:val="00CC0C73"/>
    <w:rsid w:val="00CC70CA"/>
    <w:rsid w:val="00CD2426"/>
    <w:rsid w:val="00CD4F98"/>
    <w:rsid w:val="00CD54BD"/>
    <w:rsid w:val="00CE0917"/>
    <w:rsid w:val="00CE4495"/>
    <w:rsid w:val="00CE4C9E"/>
    <w:rsid w:val="00CF0E33"/>
    <w:rsid w:val="00CF173C"/>
    <w:rsid w:val="00CF3109"/>
    <w:rsid w:val="00CF3D2A"/>
    <w:rsid w:val="00CF74E4"/>
    <w:rsid w:val="00CF7E72"/>
    <w:rsid w:val="00D03D72"/>
    <w:rsid w:val="00D043D9"/>
    <w:rsid w:val="00D051C6"/>
    <w:rsid w:val="00D05C50"/>
    <w:rsid w:val="00D0670D"/>
    <w:rsid w:val="00D06F36"/>
    <w:rsid w:val="00D07983"/>
    <w:rsid w:val="00D151E0"/>
    <w:rsid w:val="00D1530E"/>
    <w:rsid w:val="00D162DD"/>
    <w:rsid w:val="00D22867"/>
    <w:rsid w:val="00D22C4B"/>
    <w:rsid w:val="00D235FA"/>
    <w:rsid w:val="00D237C9"/>
    <w:rsid w:val="00D27B31"/>
    <w:rsid w:val="00D27D2A"/>
    <w:rsid w:val="00D321A6"/>
    <w:rsid w:val="00D33C88"/>
    <w:rsid w:val="00D341F7"/>
    <w:rsid w:val="00D43B94"/>
    <w:rsid w:val="00D44353"/>
    <w:rsid w:val="00D46C97"/>
    <w:rsid w:val="00D5002E"/>
    <w:rsid w:val="00D51D5E"/>
    <w:rsid w:val="00D526DF"/>
    <w:rsid w:val="00D53041"/>
    <w:rsid w:val="00D55215"/>
    <w:rsid w:val="00D55249"/>
    <w:rsid w:val="00D56CA3"/>
    <w:rsid w:val="00D57053"/>
    <w:rsid w:val="00D57EF8"/>
    <w:rsid w:val="00D6340C"/>
    <w:rsid w:val="00D6491D"/>
    <w:rsid w:val="00D66F88"/>
    <w:rsid w:val="00D67D80"/>
    <w:rsid w:val="00D71747"/>
    <w:rsid w:val="00D71D9A"/>
    <w:rsid w:val="00D733D4"/>
    <w:rsid w:val="00D762A9"/>
    <w:rsid w:val="00D7659F"/>
    <w:rsid w:val="00D777C1"/>
    <w:rsid w:val="00D843D4"/>
    <w:rsid w:val="00D85A73"/>
    <w:rsid w:val="00D85E83"/>
    <w:rsid w:val="00D86E30"/>
    <w:rsid w:val="00D87C8A"/>
    <w:rsid w:val="00D929B3"/>
    <w:rsid w:val="00D93729"/>
    <w:rsid w:val="00D95035"/>
    <w:rsid w:val="00D97BE9"/>
    <w:rsid w:val="00DA0106"/>
    <w:rsid w:val="00DB2D0E"/>
    <w:rsid w:val="00DB36F1"/>
    <w:rsid w:val="00DB37B3"/>
    <w:rsid w:val="00DC1592"/>
    <w:rsid w:val="00DC41B2"/>
    <w:rsid w:val="00DC5ABB"/>
    <w:rsid w:val="00DC795E"/>
    <w:rsid w:val="00DD4F61"/>
    <w:rsid w:val="00DD5B7F"/>
    <w:rsid w:val="00DD613C"/>
    <w:rsid w:val="00DE35E2"/>
    <w:rsid w:val="00DE41F1"/>
    <w:rsid w:val="00DF1629"/>
    <w:rsid w:val="00DF36CF"/>
    <w:rsid w:val="00DF3E82"/>
    <w:rsid w:val="00DF40DA"/>
    <w:rsid w:val="00DF7E51"/>
    <w:rsid w:val="00E008A0"/>
    <w:rsid w:val="00E00C78"/>
    <w:rsid w:val="00E01D00"/>
    <w:rsid w:val="00E05C0A"/>
    <w:rsid w:val="00E06FCF"/>
    <w:rsid w:val="00E07E7E"/>
    <w:rsid w:val="00E13673"/>
    <w:rsid w:val="00E13F14"/>
    <w:rsid w:val="00E1634B"/>
    <w:rsid w:val="00E20AB4"/>
    <w:rsid w:val="00E248B0"/>
    <w:rsid w:val="00E253CB"/>
    <w:rsid w:val="00E26FFB"/>
    <w:rsid w:val="00E27227"/>
    <w:rsid w:val="00E3199E"/>
    <w:rsid w:val="00E33F3D"/>
    <w:rsid w:val="00E37E66"/>
    <w:rsid w:val="00E415BE"/>
    <w:rsid w:val="00E45099"/>
    <w:rsid w:val="00E4515F"/>
    <w:rsid w:val="00E47C1A"/>
    <w:rsid w:val="00E62EF1"/>
    <w:rsid w:val="00E6306C"/>
    <w:rsid w:val="00E63E12"/>
    <w:rsid w:val="00E6450C"/>
    <w:rsid w:val="00E71B76"/>
    <w:rsid w:val="00E74A27"/>
    <w:rsid w:val="00E75086"/>
    <w:rsid w:val="00E809EF"/>
    <w:rsid w:val="00E82567"/>
    <w:rsid w:val="00E8283E"/>
    <w:rsid w:val="00E84F04"/>
    <w:rsid w:val="00E8610E"/>
    <w:rsid w:val="00E90B12"/>
    <w:rsid w:val="00E92475"/>
    <w:rsid w:val="00E933AA"/>
    <w:rsid w:val="00E93B06"/>
    <w:rsid w:val="00E94A61"/>
    <w:rsid w:val="00E96020"/>
    <w:rsid w:val="00EA25BB"/>
    <w:rsid w:val="00EA33C4"/>
    <w:rsid w:val="00EA4653"/>
    <w:rsid w:val="00EA66EA"/>
    <w:rsid w:val="00EA6AC8"/>
    <w:rsid w:val="00EB0DC7"/>
    <w:rsid w:val="00EB1A33"/>
    <w:rsid w:val="00EB3A23"/>
    <w:rsid w:val="00EB535C"/>
    <w:rsid w:val="00EB61E4"/>
    <w:rsid w:val="00EB7FE4"/>
    <w:rsid w:val="00EC3435"/>
    <w:rsid w:val="00ED1353"/>
    <w:rsid w:val="00ED2373"/>
    <w:rsid w:val="00EE1928"/>
    <w:rsid w:val="00EE1F4B"/>
    <w:rsid w:val="00EE7786"/>
    <w:rsid w:val="00EF1A76"/>
    <w:rsid w:val="00EF4EC0"/>
    <w:rsid w:val="00F019C1"/>
    <w:rsid w:val="00F02621"/>
    <w:rsid w:val="00F02677"/>
    <w:rsid w:val="00F077E8"/>
    <w:rsid w:val="00F124C1"/>
    <w:rsid w:val="00F129E7"/>
    <w:rsid w:val="00F26739"/>
    <w:rsid w:val="00F3185B"/>
    <w:rsid w:val="00F31E90"/>
    <w:rsid w:val="00F322CF"/>
    <w:rsid w:val="00F35273"/>
    <w:rsid w:val="00F35AB1"/>
    <w:rsid w:val="00F41F49"/>
    <w:rsid w:val="00F43780"/>
    <w:rsid w:val="00F50235"/>
    <w:rsid w:val="00F50ACB"/>
    <w:rsid w:val="00F52B68"/>
    <w:rsid w:val="00F562B4"/>
    <w:rsid w:val="00F669E9"/>
    <w:rsid w:val="00F711FB"/>
    <w:rsid w:val="00F72E53"/>
    <w:rsid w:val="00F80871"/>
    <w:rsid w:val="00F82F4D"/>
    <w:rsid w:val="00F84463"/>
    <w:rsid w:val="00F85AB7"/>
    <w:rsid w:val="00F869FF"/>
    <w:rsid w:val="00F87A3B"/>
    <w:rsid w:val="00F907D1"/>
    <w:rsid w:val="00F94590"/>
    <w:rsid w:val="00F96112"/>
    <w:rsid w:val="00F966AD"/>
    <w:rsid w:val="00F9686C"/>
    <w:rsid w:val="00F97937"/>
    <w:rsid w:val="00FA0094"/>
    <w:rsid w:val="00FA2816"/>
    <w:rsid w:val="00FA31E7"/>
    <w:rsid w:val="00FA5530"/>
    <w:rsid w:val="00FA61D7"/>
    <w:rsid w:val="00FA6DD3"/>
    <w:rsid w:val="00FB207B"/>
    <w:rsid w:val="00FB3D22"/>
    <w:rsid w:val="00FB7606"/>
    <w:rsid w:val="00FC2186"/>
    <w:rsid w:val="00FC2A3D"/>
    <w:rsid w:val="00FC7DDA"/>
    <w:rsid w:val="00FD253E"/>
    <w:rsid w:val="00FD3E80"/>
    <w:rsid w:val="00FE0FD3"/>
    <w:rsid w:val="00FE23CC"/>
    <w:rsid w:val="00FE6A58"/>
    <w:rsid w:val="00FF0C95"/>
    <w:rsid w:val="00FF5E9D"/>
    <w:rsid w:val="00FF61A2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2AC904D3-99B8-4B13-A606-F1E521B832B1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33F3D"/>
    <w:pPr>
      <w:spacing w:after="0" w:line="240" w:lineRule="auto"/>
    </w:pPr>
    <w:rPr>
      <w:rFonts w:ascii="CRO_Dutch-Normal" w:hAnsi="CRO_Dutch-Normal" w:eastAsia="Times New Roman" w:cs="Times New Roman"/>
      <w:sz w:val="20"/>
      <w:szCs w:val="20"/>
      <w:lang w:val="en-GB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3F3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33F3D"/>
    <w:rPr>
      <w:rFonts w:ascii="Tahoma" w:hAnsi="Tahoma" w:eastAsia="Times New Roman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0508D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7296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72969"/>
    <w:rPr>
      <w:rFonts w:ascii="Times New Roman" w:hAnsi="Times New Roman" w:eastAsia="Calibri" w:cs="Times New Roman"/>
      <w:noProof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72969"/>
    <w:rPr>
      <w:rFonts w:ascii="Calibri" w:hAnsi="Calibri" w:eastAsia="Calibri"/>
      <w:noProof/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72969"/>
    <w:rPr>
      <w:rFonts w:ascii="Calibri" w:hAnsi="Calibri" w:eastAsia="Calibri" w:cs="Times New Roman"/>
      <w:noProof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72969"/>
    <w:rPr>
      <w:rFonts w:ascii="Calibri" w:hAnsi="Calibri" w:eastAsia="Calibri" w:cs="Times New Roman"/>
      <w:noProof/>
      <w:sz w:val="22"/>
      <w:szCs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03537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2764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29821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9392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numbering.xml" Type="http://schemas.openxmlformats.org/officeDocument/2006/relationships/numbering" Id="rId3"/><Relationship Target="media/image1.png" Type="http://schemas.openxmlformats.org/officeDocument/2006/relationships/image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.xml" Type="http://schemas.openxmlformats.org/officeDocument/2006/relationships/style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prosinca 2023.</izvorni_sadrzaj>
    <derivirana_varijabla naziv="DomainObject.DatumDonosenjaOdluke_1">15. prosinca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Renata</izvorni_sadrzaj>
    <derivirana_varijabla naziv="DomainObject.DonositeljOdluke.Ime_1">Renata</derivirana_varijabla>
  </DomainObject.DonositeljOdluke.Ime>
  <DomainObject.DonositeljOdluke.Prezime>
    <izvorni_sadrzaj>Ivančić</izvorni_sadrzaj>
    <derivirana_varijabla naziv="DomainObject.DonositeljOdluke.Prezime_1">Ivančić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1694</izvorni_sadrzaj>
    <derivirana_varijabla naziv="DomainObject.Predmet.Broj_1">1694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kolovoza 2023.</izvorni_sadrzaj>
    <derivirana_varijabla naziv="DomainObject.Predmet.DatumIzradeOptuznogAkta_1">23. kolovoza 2023.</derivirana_varijabla>
  </DomainObject.Predmet.DatumIzradeOptuznogAkta>
  <DomainObject.Predmet.DatumIzradeOptuznogAktaFormated>
    <izvorni_sadrzaj>23.8.2023.</izvorni_sadrzaj>
    <derivirana_varijabla naziv="DomainObject.Predmet.DatumIzradeOptuznogAktaFormated_1">23.8.2023.</derivirana_varijabla>
  </DomainObject.Predmet.DatumIzradeOptuznogAktaFormated>
  <DomainObject.Predmet.DatumOsnivanja>
    <izvorni_sadrzaj>23. kolovoza 2023.</izvorni_sadrzaj>
    <derivirana_varijabla naziv="DomainObject.Predmet.DatumOsnivanja_1">23.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kolovoza 2023.</izvorni_sadrzaj>
    <derivirana_varijabla naziv="DomainObject.Predmet.DatumPrimitkaOptuznogAkta_1">23.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Sp-1694/2023</izvorni_sadrzaj>
    <derivirana_varijabla naziv="DomainObject.Predmet.OznakaBroj_1">Sp-1694/2023</derivirana_varijabla>
  </DomainObject.Predmet.OznakaBroj>
  <DomainObject.Predmet.OznakaBrojOptuznogAkta>
    <izvorni_sadrzaj>08-6-23-2</izvorni_sadrzaj>
    <derivirana_varijabla naziv="DomainObject.Predmet.OznakaBrojOptuznogAkta_1">08-6-23-2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DARKO PUŠIĆ</izvorni_sadrzaj>
    <derivirana_varijabla naziv="DomainObject.Predmet.ProtustrankaFormated_1">  DARKO PUŠIĆ</derivirana_varijabla>
  </DomainObject.Predmet.ProtustrankaFormated>
  <DomainObject.Predmet.ProtustrankaFormatedOIB>
    <izvorni_sadrzaj>  DARKO PUŠIĆ, OIB 13652686741</izvorni_sadrzaj>
    <derivirana_varijabla naziv="DomainObject.Predmet.ProtustrankaFormatedOIB_1">  DARKO PUŠIĆ, OIB 13652686741</derivirana_varijabla>
  </DomainObject.Predmet.ProtustrankaFormatedOIB>
  <DomainObject.Predmet.ProtustrankaFormatedWithAdress>
    <izvorni_sadrzaj> DARKO PUŠIĆ, ULICA BANA JOSIPA JELAČIĆA 162, 31220 Višnjevac</izvorni_sadrzaj>
    <derivirana_varijabla naziv="DomainObject.Predmet.ProtustrankaFormatedWithAdress_1"> DARKO PUŠIĆ, ULICA BANA JOSIPA JELAČIĆA 162, 31220 Višnjevac</derivirana_varijabla>
  </DomainObject.Predmet.ProtustrankaFormatedWithAdress>
  <DomainObject.Predmet.ProtustrankaFormatedWithAdressOIB>
    <izvorni_sadrzaj> DARKO PUŠIĆ, OIB 13652686741, ULICA BANA JOSIPA JELAČIĆA 162, 31220 Višnjevac</izvorni_sadrzaj>
    <derivirana_varijabla naziv="DomainObject.Predmet.ProtustrankaFormatedWithAdressOIB_1"> DARKO PUŠIĆ, OIB 13652686741, ULICA BANA JOSIPA JELAČIĆA 162, 31220 Višnjevac</derivirana_varijabla>
  </DomainObject.Predmet.ProtustrankaFormatedWithAdressOIB>
  <DomainObject.Predmet.ProtustrankaWithAdress>
    <izvorni_sadrzaj>DARKO PUŠIĆ ULICA BANA JOSIPA JELAČIĆA 162, 31220 Višnjevac</izvorni_sadrzaj>
    <derivirana_varijabla naziv="DomainObject.Predmet.ProtustrankaWithAdress_1">DARKO PUŠIĆ ULICA BANA JOSIPA JELAČIĆA 162, 31220 Višnjevac</derivirana_varijabla>
  </DomainObject.Predmet.ProtustrankaWithAdress>
  <DomainObject.Predmet.ProtustrankaWithAdressOIB>
    <izvorni_sadrzaj>DARKO PUŠIĆ, OIB 13652686741, ULICA BANA JOSIPA JELAČIĆA 162, 31220 Višnjevac</izvorni_sadrzaj>
    <derivirana_varijabla naziv="DomainObject.Predmet.ProtustrankaWithAdressOIB_1">DARKO PUŠIĆ, OIB 13652686741, ULICA BANA JOSIPA JELAČIĆA 162, 31220 Višnjevac</derivirana_varijabla>
  </DomainObject.Predmet.ProtustrankaWithAdressOIB>
  <DomainObject.Predmet.ProtustrankaNazivFormated>
    <izvorni_sadrzaj>DARKO PUŠIĆ</izvorni_sadrzaj>
    <derivirana_varijabla naziv="DomainObject.Predmet.ProtustrankaNazivFormated_1">DARKO PUŠIĆ</derivirana_varijabla>
  </DomainObject.Predmet.ProtustrankaNazivFormated>
  <DomainObject.Predmet.ProtustrankaNazivFormatedOIB>
    <izvorni_sadrzaj>DARKO PUŠIĆ, OIB 13652686741</izvorni_sadrzaj>
    <derivirana_varijabla naziv="DomainObject.Predmet.ProtustrankaNazivFormatedOIB_1">DARKO PUŠIĆ, OIB 13652686741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92. referada</izvorni_sadrzaj>
    <derivirana_varijabla naziv="DomainObject.Predmet.Referada.Naziv_1">92. referada</derivirana_varijabla>
  </DomainObject.Predmet.Referada.Naziv>
  <DomainObject.Predmet.Referada.Oznaka>
    <izvorni_sadrzaj>92. ref.</izvorni_sadrzaj>
    <derivirana_varijabla naziv="DomainObject.Predmet.Referada.Oznaka_1">92. ref.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Renata Ivančić</izvorni_sadrzaj>
    <derivirana_varijabla naziv="DomainObject.Predmet.Referada.Sudac_1">Renata Ivančić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92. referada</izvorni_sadrzaj>
    <derivirana_varijabla naziv="DomainObject.Predmet.TrenutnaLokacijaSpisa.Naziv_1">92.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Katica Sinković</izvorni_sadrzaj>
    <derivirana_varijabla naziv="DomainObject.Predmet.Zapisnicar_1">Katica Sinković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DARKO PUŠIĆ</item>
    </izvorni_sadrzaj>
    <derivirana_varijabla naziv="DomainObject.Predmet.ProtuStrankaListFormated_1">
      <item>DARKO PUŠIĆ</item>
    </derivirana_varijabla>
  </DomainObject.Predmet.ProtuStrankaListFormated>
  <DomainObject.Predmet.ProtuStrankaListFormatedOIB>
    <izvorni_sadrzaj>
      <item>DARKO PUŠIĆ, OIB 13652686741</item>
    </izvorni_sadrzaj>
    <derivirana_varijabla naziv="DomainObject.Predmet.ProtuStrankaListFormatedOIB_1">
      <item>DARKO PUŠIĆ, OIB 13652686741</item>
    </derivirana_varijabla>
  </DomainObject.Predmet.ProtuStrankaListFormatedOIB>
  <DomainObject.Predmet.ProtuStrankaListFormatedWithAdress>
    <izvorni_sadrzaj>
      <item>DARKO PUŠIĆ, ULICA BANA JOSIPA JELAČIĆA 162, 31220 Višnjevac</item>
    </izvorni_sadrzaj>
    <derivirana_varijabla naziv="DomainObject.Predmet.ProtuStrankaListFormatedWithAdress_1">
      <item>DARKO PUŠIĆ, ULICA BANA JOSIPA JELAČIĆA 162, 31220 Višnjevac</item>
    </derivirana_varijabla>
  </DomainObject.Predmet.ProtuStrankaListFormatedWithAdress>
  <DomainObject.Predmet.ProtuStrankaListFormatedWithAdressOIB>
    <izvorni_sadrzaj>
      <item>DARKO PUŠIĆ, OIB 13652686741, ULICA BANA JOSIPA JELAČIĆA 162, 31220 Višnjevac</item>
    </izvorni_sadrzaj>
    <derivirana_varijabla naziv="DomainObject.Predmet.ProtuStrankaListFormatedWithAdressOIB_1">
      <item>DARKO PUŠIĆ, OIB 13652686741, ULICA BANA JOSIPA JELAČIĆA 162, 31220 Višnjevac</item>
    </derivirana_varijabla>
  </DomainObject.Predmet.ProtuStrankaListFormatedWithAdressOIB>
  <DomainObject.Predmet.ProtuStrankaListNazivFormated>
    <izvorni_sadrzaj>
      <item>DARKO PUŠIĆ</item>
    </izvorni_sadrzaj>
    <derivirana_varijabla naziv="DomainObject.Predmet.ProtuStrankaListNazivFormated_1">
      <item>DARKO PUŠIĆ</item>
    </derivirana_varijabla>
  </DomainObject.Predmet.ProtuStrankaListNazivFormated>
  <DomainObject.Predmet.ProtuStrankaListNazivFormatedOIB>
    <izvorni_sadrzaj>
      <item>DARKO PUŠIĆ, OIB 13652686741</item>
    </izvorni_sadrzaj>
    <derivirana_varijabla naziv="DomainObject.Predmet.ProtuStrankaListNazivFormatedOIB_1">
      <item>DARKO PUŠIĆ, OIB 13652686741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prosinca 2023.</izvorni_sadrzaj>
    <derivirana_varijabla naziv="DomainObject.Datum_1">15. prosinca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DARKO PUŠIĆ</izvorni_sadrzaj>
    <derivirana_varijabla naziv="DomainObject.Predmet.ProtustrankaIDrugi_1">DARKO PUŠIĆ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DARKO PUŠIĆ, OIB 13652686741, ULICA BANA JOSIPA JELAČIĆA 162, 31220 Višnjevac</izvorni_sadrzaj>
    <derivirana_varijabla naziv="DomainObject.Predmet.ProtustrankaIDrugiAdressOIB_1">DARKO PUŠIĆ, OIB 13652686741, ULICA BANA JOSIPA JELAČIĆA 162, 31220 Višnjevac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PUŠIĆ</item>
      <item>Financijska agencija (FINA)</item>
    </izvorni_sadrzaj>
    <derivirana_varijabla naziv="DomainObject.Predmet.SudioniciListNaziv_1">
      <item>DARKO PUŠIĆ</item>
      <item>Financijska agencija (FINA)</item>
    </derivirana_varijabla>
  </DomainObject.Predmet.SudioniciListNaziv>
  <DomainObject.Predmet.SudioniciListAdressOIB>
    <izvorni_sadrzaj>
      <item>DARKO PUŠIĆ, OIB 13652686741, ULICA BANA JOSIPA JELAČIĆA 162,31220 Višnjevac</item>
      <item>Financijska agencija (FINA), OIB 85821130368, Ulica grada Vukovara 70,10000 Zagreb</item>
    </izvorni_sadrzaj>
    <derivirana_varijabla naziv="DomainObject.Predmet.SudioniciListAdressOIB_1">
      <item>DARKO PUŠIĆ, OIB 13652686741, ULICA BANA JOSIPA JELAČIĆA 162,31220 Višnjevac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13652686741</item>
      <item>, OIB 85821130368</item>
    </izvorni_sadrzaj>
    <derivirana_varijabla naziv="DomainObject.Predmet.SudioniciListNazivOIB_1">
      <item>, OIB 13652686741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kolovoza 2023.</izvorni_sadrzaj>
    <derivirana_varijabla naziv="DomainObject.Predmet.DatumPocetkaProcesa_1">23.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3CEF349-0C5B-47EE-8892-4537633E62D8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207</properties:Words>
  <properties:Characters>1151</properties:Characters>
  <properties:Lines>38</properties:Lines>
  <properties:Paragraphs>13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2023-09-08T08:37:00Z</dcterms:created>
  <dc:creator>Sanela Maričić</dc:creator>
  <cp:lastModifiedBy>Katica Sinković</cp:lastModifiedBy>
  <cp:lastPrinted>2019-03-04T11:17:00Z</cp:lastPrinted>
  <dcterms:modified xmlns:xsi="http://www.w3.org/2001/XMLSchema-instance" xsi:type="dcterms:W3CDTF">2023-12-15T12:29:00Z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odbijen zahtjev/prijedlog (Sp-1694-23 Darko Pušić.docx)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