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672f92" w14:paraId="1672f92" w:rsidRDefault="000C40AA" w:rsidP="000C40AA" w:rsidR="000C40AA">
      <w:pPr>
        <w:pStyle w:val="Naslov1"/>
        <w:jc w:val="both"/>
        <w15:collapsed w:val="false"/>
      </w:pPr>
      <w:bookmarkStart w:name="_GoBack" w:id="0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1.Stpn-39/2016</w:t>
      </w:r>
    </w:p>
    <w:p w:rsidRDefault="000C40AA" w:rsidP="000C40AA" w:rsidR="000C40AA">
      <w:pPr>
        <w:rPr>
          <w:lang w:eastAsia="hr-HR" w:val="hr-HR"/>
        </w:rPr>
      </w:pPr>
      <w:r>
        <w:rPr>
          <w:noProof/>
          <w:lang w:eastAsia="hr-HR" w:val="hr-HR"/>
        </w:rPr>
        <w:drawing>
          <wp:inline distR="0" distL="0" distB="0" distT="0">
            <wp:extent cy="962025" cx="723265"/>
            <wp:effectExtent b="9525" r="63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Slika 1" id="0"/>
                    <pic:cNvPicPr>
                      <a:picLocks noChangeArrowheads="true" noChangeAspect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0C40AA" w:rsidP="000C40AA" w:rsidR="000C40AA">
      <w:pPr>
        <w:pStyle w:val="Naslov1"/>
        <w:jc w:val="both"/>
      </w:pPr>
    </w:p>
    <w:p w:rsidRDefault="000C40AA" w:rsidP="000C40AA" w:rsidR="000C40AA">
      <w:pPr>
        <w:pStyle w:val="Naslov1"/>
        <w:jc w:val="both"/>
      </w:pPr>
      <w:r>
        <w:t>REPUBLIKA HRVATSKA</w:t>
      </w:r>
    </w:p>
    <w:p w:rsidRDefault="000C40AA" w:rsidP="000C40AA" w:rsidR="000C40AA">
      <w:pPr>
        <w:jc w:val="both"/>
        <w:rPr>
          <w:lang w:val="hr-HR"/>
        </w:rPr>
      </w:pPr>
      <w:r>
        <w:rPr>
          <w:b/>
          <w:lang w:val="hr-HR"/>
        </w:rPr>
        <w:t xml:space="preserve">TRGOVAČKI SUD U SPLITU </w:t>
      </w:r>
      <w:r>
        <w:rPr>
          <w:lang w:val="hr-HR"/>
        </w:rPr>
        <w:t xml:space="preserve">            </w:t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  <w:t xml:space="preserve">      </w:t>
      </w:r>
    </w:p>
    <w:p w:rsidRDefault="000C40AA" w:rsidP="000C40AA" w:rsidR="000C40AA">
      <w:pPr>
        <w:rPr>
          <w:b/>
          <w:lang w:val="hr-HR"/>
        </w:rPr>
      </w:pPr>
      <w:r>
        <w:rPr>
          <w:b/>
          <w:lang w:val="hr-HR"/>
        </w:rPr>
        <w:t>Split, Sukoišanska br. 6</w:t>
      </w:r>
    </w:p>
    <w:p w:rsidRDefault="000C40AA" w:rsidP="000C40AA" w:rsidR="000C40AA">
      <w:pPr>
        <w:rPr>
          <w:lang w:val="hr-HR"/>
        </w:rPr>
      </w:pPr>
    </w:p>
    <w:p w:rsidRDefault="000C40AA" w:rsidP="000C40AA" w:rsidR="000C40AA">
      <w:pPr>
        <w:rPr>
          <w:lang w:val="hr-HR"/>
        </w:rPr>
      </w:pPr>
    </w:p>
    <w:p w:rsidRDefault="000C40AA" w:rsidP="000C40AA" w:rsidR="000C40AA">
      <w:pPr>
        <w:pStyle w:val="Naslov1"/>
      </w:pPr>
      <w:r>
        <w:t>U  I M E  R E P U B L I K E  H R V A T S K E</w:t>
      </w:r>
    </w:p>
    <w:p w:rsidRDefault="000C40AA" w:rsidP="000C40AA" w:rsidR="000C40AA">
      <w:pPr>
        <w:rPr>
          <w:lang w:eastAsia="hr-HR" w:val="hr-HR"/>
        </w:rPr>
      </w:pPr>
    </w:p>
    <w:p w:rsidRDefault="000C40AA" w:rsidP="000C40AA" w:rsidR="000C40AA">
      <w:pPr>
        <w:pStyle w:val="Naslov2"/>
        <w:rPr>
          <w:b/>
          <w:bCs/>
          <w:szCs w:val="24"/>
        </w:rPr>
      </w:pPr>
      <w:r>
        <w:rPr>
          <w:b/>
          <w:bCs/>
          <w:szCs w:val="24"/>
        </w:rPr>
        <w:t xml:space="preserve">R J E Š E NJ E </w:t>
      </w:r>
    </w:p>
    <w:p w:rsidRDefault="000C40AA" w:rsidP="000C40AA" w:rsidR="000C40AA">
      <w:pPr>
        <w:rPr>
          <w:lang w:val="hr-HR"/>
        </w:rPr>
      </w:pPr>
    </w:p>
    <w:p w:rsidRDefault="000C40AA" w:rsidP="001705A8" w:rsidR="000C40AA">
      <w:pPr>
        <w:jc w:val="both"/>
        <w:rPr>
          <w:lang w:val="hr-HR"/>
        </w:rPr>
      </w:pPr>
      <w:r>
        <w:rPr>
          <w:lang w:val="hr-HR"/>
        </w:rPr>
        <w:tab/>
      </w:r>
      <w:r>
        <w:t xml:space="preserve">               Trgovački sud u Splitu, po sucu ovog suda Velimiru Vukoviću, kao stečajnom sucu, u stečajnom postupku povodom prijedloga predlagatelja-dužnika M. MADUNIĆ d.o.o. Split, Stari Pazar 9, OIB: 08091796770, za sklapanje predstečajne nagodbe</w:t>
      </w:r>
      <w:r>
        <w:rPr>
          <w:lang w:val="hr-HR"/>
        </w:rPr>
        <w:t>, na ročištu radi sklapanja predstečajne nagodbe održanim kod ovog suda 2</w:t>
      </w:r>
      <w:r w:rsidR="00085A3A">
        <w:rPr>
          <w:lang w:val="hr-HR"/>
        </w:rPr>
        <w:t>8</w:t>
      </w:r>
      <w:r>
        <w:rPr>
          <w:lang w:val="hr-HR"/>
        </w:rPr>
        <w:t>. travnja  2017. godine</w:t>
      </w:r>
    </w:p>
    <w:p w:rsidRDefault="000C40AA" w:rsidP="000C40AA" w:rsidR="000C40AA">
      <w:pPr>
        <w:jc w:val="center"/>
        <w:rPr>
          <w:lang w:val="hr-HR"/>
        </w:rPr>
      </w:pPr>
      <w:r>
        <w:rPr>
          <w:lang w:val="hr-HR"/>
        </w:rPr>
        <w:t xml:space="preserve">r i j e š i o   j e                                               </w:t>
      </w:r>
    </w:p>
    <w:p w:rsidRDefault="000C40AA" w:rsidP="000C40AA" w:rsidR="000C40AA">
      <w:pPr>
        <w:jc w:val="both"/>
        <w:rPr>
          <w:lang w:val="hr-HR"/>
        </w:rPr>
      </w:pPr>
    </w:p>
    <w:p w:rsidRDefault="000C40AA" w:rsidP="000C40AA" w:rsidR="000C40AA">
      <w:pPr>
        <w:jc w:val="center"/>
        <w:rPr>
          <w:lang w:val="hr-HR"/>
        </w:rPr>
      </w:pPr>
      <w:r>
        <w:rPr>
          <w:lang w:val="hr-HR"/>
        </w:rPr>
        <w:t>Odobrava se sklapanje predstečajne nagodbe koja glasi:</w:t>
      </w:r>
    </w:p>
    <w:p w:rsidRDefault="000C40AA" w:rsidP="000C40AA" w:rsidR="000C40AA">
      <w:pPr>
        <w:jc w:val="both"/>
        <w:rPr>
          <w:lang w:val="hr-HR"/>
        </w:rPr>
      </w:pPr>
    </w:p>
    <w:p w:rsidRDefault="000C40AA" w:rsidP="000C40AA" w:rsidR="000C40AA">
      <w:pPr>
        <w:jc w:val="center"/>
        <w:rPr>
          <w:lang w:val="hr-HR"/>
        </w:rPr>
      </w:pPr>
      <w:r>
        <w:rPr>
          <w:lang w:val="hr-HR"/>
        </w:rPr>
        <w:t xml:space="preserve">PREDSTEČAJNA  NAGODBA </w:t>
      </w:r>
    </w:p>
    <w:p w:rsidRDefault="000C40AA" w:rsidP="000C40AA" w:rsidR="000C40AA">
      <w:pPr>
        <w:rPr>
          <w:lang w:val="hr-HR"/>
        </w:rPr>
      </w:pPr>
    </w:p>
    <w:p w:rsidRDefault="000C40AA" w:rsidP="000C40AA" w:rsidR="000C40AA">
      <w:pPr>
        <w:jc w:val="both"/>
        <w:rPr>
          <w:lang w:eastAsia="hr-HR"/>
        </w:rPr>
      </w:pPr>
      <w:r>
        <w:t xml:space="preserve">I. </w:t>
      </w:r>
      <w:r>
        <w:tab/>
        <w:t xml:space="preserve">Utvrđuje se da je nad dužnikom </w:t>
      </w:r>
      <w:r w:rsidR="00EB0A20">
        <w:t xml:space="preserve">MADUNIĆ d.o.o. Split, Stari Pazar 9, OIB: 08091796770 </w:t>
      </w:r>
      <w:r>
        <w:t xml:space="preserve">(u daljnjem tekstu predstečajne nagodbe: dužnik), proveden postupak predstečajne nagodbe kod Financijske agencije, Regionalni centar </w:t>
      </w:r>
      <w:r w:rsidR="001705A8">
        <w:t>Split</w:t>
      </w:r>
      <w:r>
        <w:t xml:space="preserve"> pod klasom: UP-I/110/07/15-01/8</w:t>
      </w:r>
      <w:r w:rsidR="00EB0A20">
        <w:t>740</w:t>
      </w:r>
      <w:r>
        <w:t xml:space="preserve"> te da su u tom postupku vjerovnici dužnika, s potrebnom većinom glasova, prihvatili Plan financijskog i operativnog restrukturiranja dužnika od 2</w:t>
      </w:r>
      <w:r w:rsidR="00EB0A20">
        <w:t>9</w:t>
      </w:r>
      <w:r>
        <w:t xml:space="preserve">. </w:t>
      </w:r>
      <w:r w:rsidR="00EB0A20">
        <w:t>ožujka</w:t>
      </w:r>
      <w:r>
        <w:t xml:space="preserve"> 2016. god., koji je objavljen na web-stranicama Financijske agencije dana </w:t>
      </w:r>
      <w:r w:rsidR="00EB0A20">
        <w:t>30</w:t>
      </w:r>
      <w:r>
        <w:t xml:space="preserve">. </w:t>
      </w:r>
      <w:r w:rsidR="00EB0A20">
        <w:t>ožujka</w:t>
      </w:r>
      <w:r>
        <w:t xml:space="preserve"> 2016. god. pod ur.br. 04-06-16-8</w:t>
      </w:r>
      <w:r w:rsidR="00EB0A20">
        <w:t>740</w:t>
      </w:r>
      <w:r>
        <w:t>-5</w:t>
      </w:r>
      <w:r w:rsidR="00EB0A20">
        <w:t>3</w:t>
      </w:r>
      <w:r>
        <w:t>.</w:t>
      </w:r>
    </w:p>
    <w:p w:rsidRDefault="000C40AA" w:rsidP="000C40AA" w:rsidR="000C40AA">
      <w:pPr>
        <w:jc w:val="both"/>
        <w:rPr>
          <w:sz w:val="28"/>
          <w:szCs w:val="28"/>
        </w:rPr>
      </w:pPr>
    </w:p>
    <w:p w:rsidRDefault="000C40AA" w:rsidP="000C40AA" w:rsidR="000C40AA">
      <w:pPr>
        <w:jc w:val="both"/>
      </w:pPr>
      <w:r>
        <w:t xml:space="preserve">II. </w:t>
      </w:r>
      <w:r>
        <w:tab/>
        <w:t xml:space="preserve">Sukladno prihvaćenom Planu financijskog i operativnog restrukturiranja dužnika, a s obzirom na način namirenja tražbina, vjerovnici su u ovoj predstečajnoj nagodbi podijeljeni u dvije grupe vjerovnika i to: Grupa A, u koju su svrstani  vjerovnici Javne uprave i trgovačkih društava u većinskom vlasništvu RH, Grupa B u koju su svrstane financijske institucije i Grupa C u koju su svrstani ostali vjerovnici. </w:t>
      </w:r>
      <w:r>
        <w:rPr>
          <w:b/>
          <w:lang w:val="hr-HR"/>
        </w:rPr>
        <w:tab/>
      </w:r>
    </w:p>
    <w:p w:rsidRDefault="000C40AA" w:rsidP="000C40AA" w:rsidR="000C40AA"/>
    <w:p w:rsidRDefault="000C40AA" w:rsidP="000C40AA" w:rsidR="000C40AA">
      <w:r>
        <w:t>GRUPA  A</w:t>
      </w:r>
    </w:p>
    <w:p w:rsidRDefault="000C40AA" w:rsidP="000C40AA" w:rsidR="000C40AA"/>
    <w:tbl>
      <w:tblPr>
        <w:tblW w:type="dxa" w:w="9075"/>
        <w:tblInd w:type="dxa" w:w="108"/>
        <w:tblLayout w:type="fixed"/>
        <w:tblLook w:val="04A0" w:noVBand="1" w:noHBand="0" w:lastColumn="0" w:firstColumn="1" w:lastRow="0" w:firstRow="1"/>
      </w:tblPr>
      <w:tblGrid>
        <w:gridCol w:w="681"/>
        <w:gridCol w:w="3233"/>
        <w:gridCol w:w="1673"/>
        <w:gridCol w:w="1673"/>
        <w:gridCol w:w="1815"/>
      </w:tblGrid>
      <w:tr w:rsidTr="000C40AA" w:rsidR="000C40AA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0C40AA" w:rsidR="000C40AA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>Red.</w:t>
            </w:r>
          </w:p>
          <w:p w:rsidRDefault="000C40AA" w:rsidR="000C40AA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>broj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0C40AA" w:rsidR="000C40AA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>VJEROVNIK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0C40AA" w:rsidR="000C40AA">
            <w:pPr>
              <w:pStyle w:val="Bezproreda"/>
              <w:jc w:val="center"/>
              <w:rPr>
                <w:rFonts w:eastAsia="Times New Roman" w:hAnsi="Times New Roman" w:ascii="Times New Roman"/>
                <w:color w:val="000000"/>
                <w:lang w:eastAsia="hr-HR"/>
              </w:rPr>
            </w:pPr>
            <w:r>
              <w:rPr>
                <w:rFonts w:eastAsia="Times New Roman" w:hAnsi="Times New Roman" w:ascii="Times New Roman"/>
                <w:color w:val="000000"/>
                <w:lang w:eastAsia="hr-HR"/>
              </w:rPr>
              <w:t>IZNOS UTVRĐENE</w:t>
            </w:r>
          </w:p>
          <w:p w:rsidRDefault="000C40AA" w:rsidR="000C40AA">
            <w:pPr>
              <w:pStyle w:val="Bezproreda"/>
              <w:jc w:val="center"/>
              <w:rPr>
                <w:rFonts w:eastAsia="Times New Roman" w:hAnsi="Times New Roman" w:ascii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 w:hAnsi="Times New Roman" w:ascii="Times New Roman"/>
                <w:color w:val="000000"/>
                <w:lang w:eastAsia="hr-HR"/>
              </w:rPr>
              <w:t xml:space="preserve">TRAŽBINE </w:t>
            </w:r>
          </w:p>
          <w:p w:rsidRDefault="000C40AA" w:rsidR="000C40AA">
            <w:pPr>
              <w:pStyle w:val="Bezproreda"/>
              <w:jc w:val="center"/>
              <w:rPr>
                <w:rFonts w:eastAsia="Times New Roman" w:hAnsi="Times New Roman" w:ascii="Times New Roman"/>
                <w:color w:val="000000"/>
                <w:lang w:eastAsia="hr-HR"/>
              </w:rPr>
            </w:pPr>
            <w:r>
              <w:rPr>
                <w:rFonts w:eastAsia="Times New Roman" w:hAnsi="Times New Roman" w:ascii="Times New Roman"/>
                <w:color w:val="000000"/>
                <w:lang w:eastAsia="hr-HR"/>
              </w:rPr>
              <w:t>U KN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0C40AA" w:rsidR="000C40AA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>IZNOS OTPUŠTENOG DUGA U KN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0C40AA" w:rsidR="000C40AA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>PREOSTALI IZNOS DUGA ZA NAMIRENJE</w:t>
            </w:r>
          </w:p>
          <w:p w:rsidRDefault="000C40AA" w:rsidR="000C40AA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 xml:space="preserve"> U KN </w:t>
            </w:r>
          </w:p>
        </w:tc>
      </w:tr>
      <w:tr w:rsidTr="000C40AA" w:rsidR="000C40AA">
        <w:trPr>
          <w:trHeight w:val="964"/>
        </w:trPr>
        <w:tc>
          <w:tcPr>
            <w:tcW w:type="dxa" w:w="681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0C40AA" w:rsidR="000C40AA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lastRenderedPageBreak/>
              <w:t>1.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0C40AA" w:rsidR="000C40AA">
            <w:pPr>
              <w:rPr>
                <w:bCs/>
                <w:sz w:val="22"/>
                <w:szCs w:val="22"/>
              </w:rPr>
            </w:pPr>
            <w:r>
              <w:rPr>
                <w:sz w:val="22"/>
              </w:rPr>
              <w:t>MINISTARSTVO FINANCIJA RH, Zagreb,OIB: 18683136487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EB0A20" w:rsidR="000C40AA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84.872,09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EB0A20" w:rsidR="000C40AA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59.410,63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EB0A20" w:rsidR="000C40AA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25.461,46</w:t>
            </w:r>
          </w:p>
        </w:tc>
      </w:tr>
      <w:tr w:rsidTr="00EB0A20" w:rsidR="000C40AA">
        <w:trPr>
          <w:trHeight w:val="995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0C40AA" w:rsidR="000C40AA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2.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EB0A20" w:rsidP="00EB0A20" w:rsidR="000C40A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GRAD SPLIT, Split, OIB: 78755598868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EB0A20" w:rsidR="000C40AA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2.210,65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EB0A20" w:rsidR="000C40AA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1.547,45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EB0A20" w:rsidR="000C40AA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663,20</w:t>
            </w:r>
          </w:p>
        </w:tc>
      </w:tr>
      <w:tr w:rsidTr="00EB0A20" w:rsidR="000C40AA">
        <w:trPr>
          <w:trHeight w:val="995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0C40AA" w:rsidR="000C40AA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3.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EB0A20" w:rsidP="00EB0A20" w:rsidR="00EB0A2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HEP-Operator distribucijskog</w:t>
            </w:r>
          </w:p>
          <w:p w:rsidRDefault="00EB0A20" w:rsidP="00EB0A20" w:rsidR="00EB0A2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sustava d.o.o. Zagreb, Ul.grada</w:t>
            </w:r>
          </w:p>
          <w:p w:rsidRDefault="00EB0A20" w:rsidP="00EB0A20" w:rsidR="000C40A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Vukovara 37, OIB: 46830600751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EB0A20" w:rsidR="000C40AA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8.255,36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98090A" w:rsidP="0098090A" w:rsidR="000C40AA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5.778,75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98090A" w:rsidR="000C40AA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2.476,61</w:t>
            </w:r>
          </w:p>
        </w:tc>
      </w:tr>
      <w:tr w:rsidTr="00EB0A20" w:rsidR="000C40AA">
        <w:trPr>
          <w:trHeight w:val="995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0C40AA" w:rsidR="000C40AA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4.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98090A" w:rsidR="000C40A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VODOVOD I KANALIZACIJA d.o.o. Split, OIB: 56826138353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98090A" w:rsidR="000C40AA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1.338,31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98090A" w:rsidR="000C40AA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936,81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98090A" w:rsidR="000C40AA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398,50</w:t>
            </w:r>
          </w:p>
        </w:tc>
      </w:tr>
      <w:tr w:rsidTr="00EB0A20" w:rsidR="000C40AA">
        <w:trPr>
          <w:trHeight w:val="995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0C40AA" w:rsidR="000C40AA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5.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98090A" w:rsidR="000C40A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ČISTOĆA d.o.o. Split, OIB: 38812451417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98090A" w:rsidR="000C40AA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2.305,80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98090A" w:rsidR="000C40AA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1.614,06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98090A" w:rsidR="000C40AA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691,74</w:t>
            </w:r>
          </w:p>
        </w:tc>
      </w:tr>
    </w:tbl>
    <w:p w:rsidRDefault="000C40AA" w:rsidP="000C40AA" w:rsidR="000C40AA"/>
    <w:p w:rsidRDefault="000C40AA" w:rsidP="000C40AA" w:rsidR="000C40AA">
      <w:pPr>
        <w:rPr>
          <w:b/>
          <w:u w:val="single"/>
        </w:rPr>
      </w:pPr>
    </w:p>
    <w:p w:rsidRDefault="000C40AA" w:rsidP="000C40AA" w:rsidR="000C40AA">
      <w:r>
        <w:t>GRUPA B</w:t>
      </w:r>
    </w:p>
    <w:p w:rsidRDefault="000C40AA" w:rsidP="000C40AA" w:rsidR="000C40AA"/>
    <w:tbl>
      <w:tblPr>
        <w:tblW w:type="dxa" w:w="9075"/>
        <w:tblInd w:type="dxa" w:w="108"/>
        <w:tblLayout w:type="fixed"/>
        <w:tblLook w:val="04A0" w:noVBand="1" w:noHBand="0" w:lastColumn="0" w:firstColumn="1" w:lastRow="0" w:firstRow="1"/>
      </w:tblPr>
      <w:tblGrid>
        <w:gridCol w:w="681"/>
        <w:gridCol w:w="3233"/>
        <w:gridCol w:w="1673"/>
        <w:gridCol w:w="1673"/>
        <w:gridCol w:w="1815"/>
      </w:tblGrid>
      <w:tr w:rsidTr="000C40AA" w:rsidR="000C40AA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0C40AA" w:rsidR="000C40AA">
            <w:r>
              <w:t>Red.</w:t>
            </w:r>
          </w:p>
          <w:p w:rsidRDefault="000C40AA" w:rsidR="000C40AA">
            <w:r>
              <w:t>broj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0C40AA" w:rsidR="000C40AA">
            <w:r>
              <w:t>VJEROVNIK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0C40AA" w:rsidR="000C40AA">
            <w:r>
              <w:t>IZNOS UTVRĐENE</w:t>
            </w:r>
          </w:p>
          <w:p w:rsidRDefault="000C40AA" w:rsidR="000C40AA">
            <w:r>
              <w:t xml:space="preserve">TRAŽBINE </w:t>
            </w:r>
          </w:p>
          <w:p w:rsidRDefault="000C40AA" w:rsidR="000C40AA">
            <w:r>
              <w:t>U KN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0C40AA" w:rsidR="000C40AA">
            <w:r>
              <w:t>IZNOS OTPUŠTENOG DUGA U KN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0C40AA" w:rsidR="000C40AA">
            <w:r>
              <w:t>PREOSTALI IZNOS DUGA ZA NAMIRENJE</w:t>
            </w:r>
          </w:p>
          <w:p w:rsidRDefault="000C40AA" w:rsidR="000C40AA">
            <w:r>
              <w:t xml:space="preserve"> U KN </w:t>
            </w:r>
          </w:p>
        </w:tc>
      </w:tr>
      <w:tr w:rsidTr="0098090A" w:rsidR="000C40AA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0C40AA" w:rsidR="000C40AA">
            <w:r>
              <w:t>1.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0C40AA" w:rsidR="000C40AA"/>
          <w:p w:rsidRDefault="0098090A" w:rsidR="0098090A">
            <w:r>
              <w:t xml:space="preserve">ERGO osiguranje d.d. </w:t>
            </w:r>
            <w:r w:rsidR="00A65AF2">
              <w:t>Zagreb, OIB: 90874864964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5AF2" w:rsidR="000C40AA">
            <w:pPr>
              <w:jc w:val="center"/>
            </w:pPr>
            <w:r>
              <w:t>838,30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5AF2" w:rsidR="000C40AA">
            <w:pPr>
              <w:jc w:val="center"/>
            </w:pPr>
            <w:r>
              <w:t>-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5AF2" w:rsidR="000C40AA">
            <w:pPr>
              <w:jc w:val="center"/>
            </w:pPr>
            <w:r>
              <w:t>838,30</w:t>
            </w:r>
          </w:p>
        </w:tc>
      </w:tr>
    </w:tbl>
    <w:p w:rsidRDefault="000C40AA" w:rsidP="000C40AA" w:rsidR="000C40AA">
      <w:pPr>
        <w:rPr>
          <w:b/>
          <w:u w:val="single"/>
        </w:rPr>
      </w:pPr>
    </w:p>
    <w:p w:rsidRDefault="000C40AA" w:rsidP="000C40AA" w:rsidR="000C40AA">
      <w:r>
        <w:t>GRUPA C</w:t>
      </w:r>
    </w:p>
    <w:p w:rsidRDefault="000C40AA" w:rsidP="000C40AA" w:rsidR="000C40AA">
      <w:pPr>
        <w:rPr>
          <w:b/>
          <w:u w:val="single"/>
        </w:rPr>
      </w:pPr>
    </w:p>
    <w:p w:rsidRDefault="000C40AA" w:rsidP="000C40AA" w:rsidR="000C40AA">
      <w:pPr>
        <w:rPr>
          <w:b/>
          <w:u w:val="single"/>
        </w:rPr>
      </w:pPr>
    </w:p>
    <w:tbl>
      <w:tblPr>
        <w:tblW w:type="dxa" w:w="9075"/>
        <w:tblInd w:type="dxa" w:w="108"/>
        <w:tblLayout w:type="fixed"/>
        <w:tblLook w:val="04A0" w:noVBand="1" w:noHBand="0" w:lastColumn="0" w:firstColumn="1" w:lastRow="0" w:firstRow="1"/>
      </w:tblPr>
      <w:tblGrid>
        <w:gridCol w:w="681"/>
        <w:gridCol w:w="3233"/>
        <w:gridCol w:w="1673"/>
        <w:gridCol w:w="1673"/>
        <w:gridCol w:w="1815"/>
      </w:tblGrid>
      <w:tr w:rsidTr="000C40AA" w:rsidR="000C40AA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0C40AA" w:rsidR="000C40AA">
            <w:r>
              <w:t>Red.</w:t>
            </w:r>
          </w:p>
          <w:p w:rsidRDefault="000C40AA" w:rsidR="000C40AA">
            <w:r>
              <w:t>broj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0C40AA" w:rsidR="000C40AA">
            <w:r>
              <w:t>VJEROVNIK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0C40AA" w:rsidR="000C40AA">
            <w:r>
              <w:t>IZNOS UTVRĐENE</w:t>
            </w:r>
          </w:p>
          <w:p w:rsidRDefault="000C40AA" w:rsidR="000C40AA">
            <w:r>
              <w:t xml:space="preserve">TRAŽBINE </w:t>
            </w:r>
          </w:p>
          <w:p w:rsidRDefault="000C40AA" w:rsidR="000C40AA">
            <w:r>
              <w:t>U KN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0C40AA" w:rsidR="000C40AA">
            <w:r>
              <w:t>IZNOS OTPUŠTENOG DUGA U KN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0C40AA" w:rsidR="000C40AA">
            <w:r>
              <w:t>PREOSTALI IZNOS DUGA ZA NAMIRENJE</w:t>
            </w:r>
          </w:p>
          <w:p w:rsidRDefault="000C40AA" w:rsidR="000C40AA">
            <w:r>
              <w:t xml:space="preserve"> U KN </w:t>
            </w:r>
          </w:p>
        </w:tc>
      </w:tr>
      <w:tr w:rsidTr="00A65AF2" w:rsidR="000C40AA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0C40AA" w:rsidR="000C40AA">
            <w:r>
              <w:t>1.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A65AF2" w:rsidR="000C40AA">
            <w:r>
              <w:t>COP-EXPORT d.o.o. Osijek, OIB: 38459171951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5AF2" w:rsidR="000C40AA">
            <w:pPr>
              <w:jc w:val="center"/>
            </w:pPr>
            <w:r>
              <w:t>16.166,25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5AF2" w:rsidR="000C40AA">
            <w:pPr>
              <w:jc w:val="center"/>
            </w:pPr>
            <w:r>
              <w:t>-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5AF2" w:rsidR="000C40AA">
            <w:pPr>
              <w:jc w:val="center"/>
            </w:pPr>
            <w:r>
              <w:t>16.166,25</w:t>
            </w:r>
          </w:p>
        </w:tc>
      </w:tr>
      <w:tr w:rsidTr="00A65AF2" w:rsidR="000C40AA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0C40AA" w:rsidR="000C40AA">
            <w:r>
              <w:t>2.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A65AF2" w:rsidP="00A65AF2" w:rsidR="000C40AA">
            <w:r>
              <w:t>H1 TELEKOM d.d. Split, OIB: 88551335012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5AF2" w:rsidR="000C40AA">
            <w:pPr>
              <w:jc w:val="center"/>
            </w:pPr>
            <w:r>
              <w:t>207,54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5AF2" w:rsidR="000C40AA">
            <w:pPr>
              <w:jc w:val="center"/>
            </w:pPr>
            <w:r>
              <w:t>-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5AF2" w:rsidR="000C40AA">
            <w:pPr>
              <w:jc w:val="center"/>
            </w:pPr>
            <w:r>
              <w:t>207,54</w:t>
            </w:r>
          </w:p>
        </w:tc>
      </w:tr>
      <w:tr w:rsidTr="00A65AF2" w:rsidR="000C40AA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0C40AA" w:rsidR="000C40AA">
            <w:r>
              <w:t>3.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A65AF2" w:rsidP="00A65AF2" w:rsidR="000C40AA">
            <w:r>
              <w:t>Ivan Vitić, vl. MESNICE VITIĆ, Sinj, OIB: 26102173268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5AF2" w:rsidR="000C40AA">
            <w:pPr>
              <w:jc w:val="center"/>
            </w:pPr>
            <w:r>
              <w:t>5.600,00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5AF2" w:rsidR="000C40AA">
            <w:pPr>
              <w:jc w:val="center"/>
            </w:pPr>
            <w:r>
              <w:t>-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5AF2" w:rsidR="000C40AA">
            <w:pPr>
              <w:jc w:val="center"/>
            </w:pPr>
            <w:r>
              <w:t>5.600,00</w:t>
            </w:r>
          </w:p>
        </w:tc>
      </w:tr>
      <w:tr w:rsidTr="00A65AF2" w:rsidR="000C40AA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0C40AA" w:rsidR="000C40AA">
            <w:r>
              <w:t>4.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A65AF2" w:rsidR="000C40AA">
            <w:r>
              <w:t>PETASON d.o.o Vranjic, OIB: 58834344838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5AF2" w:rsidR="000C40AA">
            <w:pPr>
              <w:jc w:val="center"/>
            </w:pPr>
            <w:r>
              <w:t>707.</w:t>
            </w:r>
            <w:r w:rsidR="00667446">
              <w:t>223,50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67446" w:rsidR="000C40AA">
            <w:pPr>
              <w:jc w:val="center"/>
            </w:pPr>
            <w:r>
              <w:t>-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67446" w:rsidR="000C40AA">
            <w:pPr>
              <w:jc w:val="center"/>
            </w:pPr>
            <w:r>
              <w:t>707.223,50</w:t>
            </w:r>
          </w:p>
        </w:tc>
      </w:tr>
      <w:tr w:rsidTr="00A65AF2" w:rsidR="00A65AF2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67446" w:rsidR="00A65AF2">
            <w:r>
              <w:t>5.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667446" w:rsidR="00A65AF2">
            <w:r>
              <w:t>SPECTATOR d.o.o. Split, OIB: 16231268476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67446" w:rsidR="00A65AF2">
            <w:pPr>
              <w:jc w:val="center"/>
            </w:pPr>
            <w:r>
              <w:t>94.207,50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67446" w:rsidR="00A65AF2">
            <w:pPr>
              <w:jc w:val="center"/>
            </w:pPr>
            <w:r>
              <w:t>-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67446" w:rsidR="00A65AF2">
            <w:pPr>
              <w:jc w:val="center"/>
            </w:pPr>
            <w:r>
              <w:t>94.207,50</w:t>
            </w:r>
          </w:p>
        </w:tc>
      </w:tr>
      <w:tr w:rsidTr="00A65AF2" w:rsidR="00A65AF2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67446" w:rsidR="00A65AF2">
            <w:r>
              <w:t>6.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667446" w:rsidR="00A65AF2">
            <w:r>
              <w:t>TRŽNICE-HIPPOS d.o.o. Split, OIB: 60339999768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67446" w:rsidR="00A65AF2">
            <w:pPr>
              <w:jc w:val="center"/>
            </w:pPr>
            <w:r>
              <w:t>160.643,75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67446" w:rsidR="00A65AF2">
            <w:pPr>
              <w:jc w:val="center"/>
            </w:pPr>
            <w:r>
              <w:t>-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67446" w:rsidR="00A65AF2">
            <w:pPr>
              <w:jc w:val="center"/>
            </w:pPr>
            <w:r>
              <w:t>160.643,75</w:t>
            </w:r>
          </w:p>
        </w:tc>
      </w:tr>
      <w:tr w:rsidTr="00A65AF2" w:rsidR="009647DC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9647DC" w:rsidR="009647DC">
            <w:r>
              <w:t>7.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A94E06" w:rsidR="009647DC">
            <w:r>
              <w:t>VIPnet d.o.o. Zagreb, OIB: 29524210204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94E06" w:rsidR="009647DC">
            <w:pPr>
              <w:jc w:val="center"/>
            </w:pPr>
            <w:r>
              <w:t>570,00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94E06" w:rsidR="009647DC">
            <w:pPr>
              <w:jc w:val="center"/>
            </w:pPr>
            <w:r>
              <w:t>-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94E06" w:rsidR="009647DC">
            <w:pPr>
              <w:jc w:val="center"/>
            </w:pPr>
            <w:r>
              <w:t>570,00</w:t>
            </w:r>
          </w:p>
        </w:tc>
      </w:tr>
    </w:tbl>
    <w:p w:rsidRDefault="000C40AA" w:rsidP="000C40AA" w:rsidR="000C40AA">
      <w:pPr>
        <w:rPr>
          <w:b/>
          <w:u w:val="single"/>
        </w:rPr>
      </w:pPr>
    </w:p>
    <w:p w:rsidRDefault="000C40AA" w:rsidP="000C40AA" w:rsidR="000C40AA">
      <w:pPr>
        <w:jc w:val="both"/>
      </w:pPr>
      <w:r>
        <w:rPr>
          <w:b/>
          <w:lang w:val="hr-HR"/>
        </w:rPr>
        <w:tab/>
      </w:r>
      <w:r>
        <w:rPr>
          <w:b/>
          <w:lang w:val="hr-HR"/>
        </w:rPr>
        <w:tab/>
      </w:r>
    </w:p>
    <w:p w:rsidRDefault="000C40AA" w:rsidP="000C40AA" w:rsidR="009647DC">
      <w:pPr>
        <w:jc w:val="both"/>
        <w:rPr>
          <w:lang w:val="hr-HR"/>
        </w:rPr>
      </w:pPr>
      <w:r>
        <w:t xml:space="preserve">III. </w:t>
      </w:r>
      <w:r>
        <w:tab/>
        <w:t>V</w:t>
      </w:r>
      <w:r>
        <w:rPr>
          <w:lang w:val="hr-HR"/>
        </w:rPr>
        <w:t>jerovnici Grupe A</w:t>
      </w:r>
      <w:r w:rsidR="009647DC">
        <w:rPr>
          <w:lang w:val="hr-HR"/>
        </w:rPr>
        <w:t xml:space="preserve"> otpuštaju dug dužniku u dijelu od 70%  od iznosa njihovih utvrđenih tražbina,  a dužnik na sve otpuste duga pristaje, te se dužnik  nakon otpusta dijela duga temeljem ove predstečajne nagodbe obvezuje namiriti vjerovnicima Grupe A, preostali iznos utvrđene tražbine  u roku od tri godine, s naglaskom na jednu godinu počeka, na način da od dana pravomoćnosti predstečajne nagodbe počinju teći  godina  počeka , a zatim da 30%-tni iznos njihovih utvrđenih tražbina namiriti u 36 jednakih mjesečnih  anuiteta, uz godišnju kamatnu stopu od 4,5% koja se obračunava tij</w:t>
      </w:r>
      <w:r w:rsidR="00A94E06">
        <w:rPr>
          <w:lang w:val="hr-HR"/>
        </w:rPr>
        <w:t>e</w:t>
      </w:r>
      <w:r w:rsidR="009647DC">
        <w:rPr>
          <w:lang w:val="hr-HR"/>
        </w:rPr>
        <w:t xml:space="preserve">kom počeka i tijekom otplate , koji dospijevaju1-og u mjesecu </w:t>
      </w:r>
      <w:r w:rsidR="000218F8">
        <w:rPr>
          <w:lang w:val="hr-HR"/>
        </w:rPr>
        <w:t>nakon isteka počeka.</w:t>
      </w:r>
    </w:p>
    <w:p w:rsidRDefault="000C40AA" w:rsidP="000C40AA" w:rsidR="000C40AA">
      <w:pPr>
        <w:jc w:val="both"/>
        <w:rPr>
          <w:lang w:val="hr-HR"/>
        </w:rPr>
      </w:pPr>
    </w:p>
    <w:p w:rsidRDefault="00A94E06" w:rsidP="000C40AA" w:rsidR="00A94E06">
      <w:pPr>
        <w:jc w:val="both"/>
        <w:rPr>
          <w:lang w:val="hr-HR"/>
        </w:rPr>
      </w:pPr>
      <w:r>
        <w:rPr>
          <w:lang w:val="hr-HR"/>
        </w:rPr>
        <w:t>IV.</w:t>
      </w:r>
      <w:r>
        <w:rPr>
          <w:lang w:val="hr-HR"/>
        </w:rPr>
        <w:tab/>
        <w:t>Vjerovniku Grupe B dužnik se temeljem ove predstečajne nagodbe obvezuje namiriti u cijelosti  iznos utvrđene tražbine  u roku od jedne godine, bez počeka i bez kamata, u 12 jednakih mjesečnih  anuiteta, koji dospijevaju</w:t>
      </w:r>
      <w:r w:rsidR="000218F8">
        <w:rPr>
          <w:lang w:val="hr-HR"/>
        </w:rPr>
        <w:t xml:space="preserve"> zadnjeg dana </w:t>
      </w:r>
      <w:r>
        <w:rPr>
          <w:lang w:val="hr-HR"/>
        </w:rPr>
        <w:t>u mjesecu</w:t>
      </w:r>
      <w:r w:rsidR="000218F8">
        <w:rPr>
          <w:lang w:val="hr-HR"/>
        </w:rPr>
        <w:t>, računajući od 1. u mjesecu</w:t>
      </w:r>
      <w:r w:rsidR="007D2928">
        <w:rPr>
          <w:lang w:val="hr-HR"/>
        </w:rPr>
        <w:t xml:space="preserve"> koji slijedi nakon mjeseca u kojem je pravomoćno sklopljena predstečajna nagodba.</w:t>
      </w:r>
    </w:p>
    <w:p w:rsidRDefault="00A94E06" w:rsidP="000C40AA" w:rsidR="00A94E06">
      <w:pPr>
        <w:jc w:val="both"/>
        <w:rPr>
          <w:lang w:val="hr-HR"/>
        </w:rPr>
      </w:pPr>
    </w:p>
    <w:p w:rsidRDefault="000C40AA" w:rsidP="000C40AA" w:rsidR="00A94E06">
      <w:pPr>
        <w:jc w:val="both"/>
        <w:rPr>
          <w:lang w:val="hr-HR"/>
        </w:rPr>
      </w:pPr>
      <w:r>
        <w:rPr>
          <w:lang w:val="hr-HR"/>
        </w:rPr>
        <w:t>V.</w:t>
      </w:r>
      <w:r>
        <w:rPr>
          <w:lang w:val="hr-HR"/>
        </w:rPr>
        <w:tab/>
      </w:r>
      <w:r w:rsidR="00A94E06">
        <w:rPr>
          <w:lang w:val="hr-HR"/>
        </w:rPr>
        <w:t>V</w:t>
      </w:r>
      <w:r>
        <w:rPr>
          <w:lang w:val="hr-HR"/>
        </w:rPr>
        <w:t>jerovnici</w:t>
      </w:r>
      <w:r w:rsidR="00A94E06">
        <w:rPr>
          <w:lang w:val="hr-HR"/>
        </w:rPr>
        <w:t>ma</w:t>
      </w:r>
      <w:r>
        <w:rPr>
          <w:lang w:val="hr-HR"/>
        </w:rPr>
        <w:t xml:space="preserve">  Grupe C  </w:t>
      </w:r>
      <w:r w:rsidR="00A94E06">
        <w:rPr>
          <w:lang w:val="hr-HR"/>
        </w:rPr>
        <w:t>dužnik se temeljem ove predstečajne nagodbe obvezuje namiriti u cijelosti  iznos utvrđene tražbine  u roku od tri godine, bez počeka i bez kamata, u 36 jednakih mjesečnih  anuiteta, koji dospijevaju</w:t>
      </w:r>
      <w:r w:rsidR="007D2928">
        <w:rPr>
          <w:lang w:val="hr-HR"/>
        </w:rPr>
        <w:t xml:space="preserve"> zadnjeg dana u mjesecu, računajući od 1. u mjesecu koji slijedi nakon mjeseca u kojem je pravomoćno sklopljena predstečajna nagodba. </w:t>
      </w:r>
    </w:p>
    <w:p w:rsidRDefault="00A94E06" w:rsidP="000C40AA" w:rsidR="00A94E06">
      <w:pPr>
        <w:jc w:val="both"/>
        <w:rPr>
          <w:lang w:val="hr-HR"/>
        </w:rPr>
      </w:pPr>
    </w:p>
    <w:p w:rsidRDefault="000C40AA" w:rsidP="000C40AA" w:rsidR="000C40AA">
      <w:pPr>
        <w:jc w:val="both"/>
      </w:pPr>
      <w:r>
        <w:t>V</w:t>
      </w:r>
      <w:r w:rsidR="00A94E06">
        <w:t>I</w:t>
      </w:r>
      <w:r>
        <w:t>.</w:t>
      </w:r>
      <w:r>
        <w:tab/>
        <w:t xml:space="preserve"> Vjerovnici pristaju  na namirenje tih tražbina u iznosima i na način kako je to navedeno u točkama III.</w:t>
      </w:r>
      <w:r w:rsidR="00877264">
        <w:t>,</w:t>
      </w:r>
      <w:r>
        <w:t xml:space="preserve"> IV</w:t>
      </w:r>
      <w:r w:rsidR="00877264">
        <w:t xml:space="preserve"> i V.</w:t>
      </w:r>
      <w:r>
        <w:t xml:space="preserve"> ove predstečajne nagodbe. Ukoliko bilo koji iznos anuiteta iz ove predstečajne nagodbe dospijeva na naplatu na neradni dan, dužnik je u obvezi taj isti iznos isplatiti vjerovniku prvi slijedeći radni dan.</w:t>
      </w:r>
    </w:p>
    <w:p w:rsidRDefault="000C40AA" w:rsidP="000C40AA" w:rsidR="000C40AA">
      <w:pPr>
        <w:jc w:val="both"/>
      </w:pPr>
    </w:p>
    <w:p w:rsidRDefault="000C40AA" w:rsidP="000C40AA" w:rsidR="000C40AA">
      <w:pPr>
        <w:jc w:val="both"/>
      </w:pPr>
      <w:r>
        <w:t>V</w:t>
      </w:r>
      <w:r w:rsidR="00A94E06">
        <w:t>I</w:t>
      </w:r>
      <w:r>
        <w:t xml:space="preserve">I. </w:t>
      </w:r>
      <w:r>
        <w:tab/>
        <w:t>Ova predstečajna nagodba ima snagu ovršne isprave za sve vjerovnike čije su tražbine utvrđene.</w:t>
      </w:r>
    </w:p>
    <w:p w:rsidRDefault="000C40AA" w:rsidP="000C40AA" w:rsidR="000C40AA">
      <w:pPr>
        <w:jc w:val="both"/>
        <w:rPr>
          <w:sz w:val="28"/>
          <w:szCs w:val="28"/>
        </w:rPr>
      </w:pPr>
    </w:p>
    <w:p w:rsidRDefault="000C40AA" w:rsidP="000C40AA" w:rsidR="000C40AA">
      <w:pPr>
        <w:jc w:val="both"/>
      </w:pPr>
      <w:r>
        <w:t xml:space="preserve">VIII. </w:t>
      </w:r>
      <w:r>
        <w:tab/>
        <w:t>Nakon što je ova predstečajna nagodba pročitana i protumačena strankama, prisutni vjerovnici i dužnik u znak pristanka na predstečajnu nagodbu istu potpisuju pred ovim sudom, a čime se smatra da je predstečajna nagodba sklopljena.</w:t>
      </w:r>
    </w:p>
    <w:p w:rsidRDefault="000C40AA" w:rsidP="000C40AA" w:rsidR="000C40AA">
      <w:pPr>
        <w:jc w:val="center"/>
        <w:rPr>
          <w:lang w:val="hr-HR"/>
        </w:rPr>
      </w:pPr>
    </w:p>
    <w:p w:rsidRDefault="000C40AA" w:rsidP="000C40AA" w:rsidR="000C40AA">
      <w:pPr>
        <w:jc w:val="center"/>
        <w:rPr>
          <w:lang w:val="hr-HR"/>
        </w:rPr>
      </w:pPr>
      <w:r>
        <w:rPr>
          <w:lang w:val="hr-HR"/>
        </w:rPr>
        <w:t>Obrazloženje</w:t>
      </w:r>
    </w:p>
    <w:p w:rsidRDefault="000C40AA" w:rsidP="000C40AA" w:rsidR="000C40AA">
      <w:pPr>
        <w:jc w:val="both"/>
        <w:rPr>
          <w:lang w:val="hr-HR"/>
        </w:rPr>
      </w:pPr>
    </w:p>
    <w:p w:rsidRDefault="000C40AA" w:rsidP="000C40AA" w:rsidR="000C40AA">
      <w:pPr>
        <w:jc w:val="both"/>
        <w:rPr>
          <w:lang w:val="hr-HR"/>
        </w:rPr>
      </w:pPr>
      <w:r>
        <w:rPr>
          <w:lang w:val="hr-HR"/>
        </w:rPr>
        <w:tab/>
        <w:t xml:space="preserve">Predlagatelj – dužnik </w:t>
      </w:r>
      <w:r w:rsidR="00877264">
        <w:t>M. MADUNIĆ d.o.o. Split, Stari Pazar 9, OIB: 08091796770</w:t>
      </w:r>
      <w:r>
        <w:t>,</w:t>
      </w:r>
      <w:r>
        <w:rPr>
          <w:lang w:val="hr-HR"/>
        </w:rPr>
        <w:t>– nakon provedenog postupka kod Financijske agencije, podnio je ovom sudu 16.03.2016. god. prijedlog za sklapanje predstečajne nagodbe.</w:t>
      </w:r>
    </w:p>
    <w:p w:rsidRDefault="000C40AA" w:rsidP="000C40AA" w:rsidR="000C40AA">
      <w:pPr>
        <w:jc w:val="both"/>
        <w:rPr>
          <w:lang w:val="hr-HR"/>
        </w:rPr>
      </w:pPr>
    </w:p>
    <w:p w:rsidRDefault="000C40AA" w:rsidP="001705A8" w:rsidR="000C40AA">
      <w:pPr>
        <w:ind w:firstLine="708"/>
        <w:jc w:val="both"/>
        <w:rPr>
          <w:lang w:val="hr-HR"/>
        </w:rPr>
      </w:pPr>
      <w:r>
        <w:rPr>
          <w:lang w:val="hr-HR"/>
        </w:rPr>
        <w:t xml:space="preserve">Dužnik je uz prijedlog od </w:t>
      </w:r>
      <w:r w:rsidR="00877264">
        <w:rPr>
          <w:lang w:val="hr-HR"/>
        </w:rPr>
        <w:t>28</w:t>
      </w:r>
      <w:r>
        <w:rPr>
          <w:lang w:val="hr-HR"/>
        </w:rPr>
        <w:t>.0</w:t>
      </w:r>
      <w:r w:rsidR="00877264">
        <w:rPr>
          <w:lang w:val="hr-HR"/>
        </w:rPr>
        <w:t>4</w:t>
      </w:r>
      <w:r>
        <w:rPr>
          <w:lang w:val="hr-HR"/>
        </w:rPr>
        <w:t>.201</w:t>
      </w:r>
      <w:r w:rsidR="00877264">
        <w:rPr>
          <w:lang w:val="hr-HR"/>
        </w:rPr>
        <w:t>6</w:t>
      </w:r>
      <w:r>
        <w:rPr>
          <w:lang w:val="hr-HR"/>
        </w:rPr>
        <w:t>.god., dostavio sudu</w:t>
      </w:r>
      <w:r w:rsidR="00877264">
        <w:rPr>
          <w:lang w:val="hr-HR"/>
        </w:rPr>
        <w:t xml:space="preserve"> i cjelokupni</w:t>
      </w:r>
      <w:r>
        <w:rPr>
          <w:lang w:val="hr-HR"/>
        </w:rPr>
        <w:t xml:space="preserve"> spis Financijske agencije, Regionalni centar </w:t>
      </w:r>
      <w:r w:rsidR="00877264">
        <w:rPr>
          <w:lang w:val="hr-HR"/>
        </w:rPr>
        <w:t>Split,</w:t>
      </w:r>
      <w:r>
        <w:rPr>
          <w:lang w:val="hr-HR"/>
        </w:rPr>
        <w:t xml:space="preserve"> klase: </w:t>
      </w:r>
      <w:r>
        <w:t>UP-I/110/07/15-01/8</w:t>
      </w:r>
      <w:r w:rsidR="00877264">
        <w:t>740</w:t>
      </w:r>
      <w:r>
        <w:rPr>
          <w:lang w:val="hr-HR"/>
        </w:rPr>
        <w:t>, a pod kojim brojem odnosno klasom se kod Financijske agencije vodio postupak predstečajne nagodbe za dužnika</w:t>
      </w:r>
      <w:r w:rsidR="00877264">
        <w:rPr>
          <w:lang w:val="hr-HR"/>
        </w:rPr>
        <w:t>.</w:t>
      </w:r>
      <w:r>
        <w:rPr>
          <w:lang w:val="hr-HR"/>
        </w:rPr>
        <w:t xml:space="preserve"> </w:t>
      </w:r>
    </w:p>
    <w:p w:rsidRDefault="000C40AA" w:rsidP="000C40AA" w:rsidR="000C40AA">
      <w:pPr>
        <w:ind w:firstLine="708"/>
        <w:jc w:val="both"/>
        <w:rPr>
          <w:lang w:val="hr-HR"/>
        </w:rPr>
      </w:pPr>
      <w:r>
        <w:rPr>
          <w:lang w:val="hr-HR"/>
        </w:rPr>
        <w:t xml:space="preserve">Iz naprijed navedenog spisa Financijske agencije razvidno je: </w:t>
      </w:r>
    </w:p>
    <w:p w:rsidRDefault="000C40AA" w:rsidP="000C40AA" w:rsidR="000C40AA">
      <w:pPr>
        <w:jc w:val="both"/>
        <w:rPr>
          <w:lang w:val="hr-HR"/>
        </w:rPr>
      </w:pPr>
    </w:p>
    <w:p w:rsidRDefault="000C40AA" w:rsidP="000C40AA" w:rsidR="000C40AA">
      <w:pPr>
        <w:ind w:firstLine="708"/>
        <w:jc w:val="both"/>
      </w:pPr>
      <w:r>
        <w:t xml:space="preserve">- da je rješenjem Financijske agencije, Regionalni centar </w:t>
      </w:r>
      <w:r w:rsidR="00877264">
        <w:t>Split</w:t>
      </w:r>
      <w:r>
        <w:t>, klasa: UP-I/110/07/15-01/8</w:t>
      </w:r>
      <w:r w:rsidR="00877264">
        <w:t>740</w:t>
      </w:r>
      <w:r>
        <w:t>, ur. broj 04-06-15-8</w:t>
      </w:r>
      <w:r w:rsidR="00877264">
        <w:t>740</w:t>
      </w:r>
      <w:r>
        <w:t>-1</w:t>
      </w:r>
      <w:r w:rsidR="00877264">
        <w:t>9</w:t>
      </w:r>
      <w:r>
        <w:t xml:space="preserve"> od 2</w:t>
      </w:r>
      <w:r w:rsidR="00877264">
        <w:t>3</w:t>
      </w:r>
      <w:r>
        <w:t>.</w:t>
      </w:r>
      <w:r w:rsidR="00877264">
        <w:t>12</w:t>
      </w:r>
      <w:r>
        <w:t>.2015. god. otvoren postupak predstečajne nagodbe nad dužnikom;</w:t>
      </w:r>
    </w:p>
    <w:p w:rsidRDefault="000C40AA" w:rsidP="000C40AA" w:rsidR="000C40AA">
      <w:pPr>
        <w:jc w:val="both"/>
      </w:pPr>
    </w:p>
    <w:p w:rsidRDefault="000C40AA" w:rsidP="000C40AA" w:rsidR="000C40AA">
      <w:pPr>
        <w:ind w:firstLine="708"/>
        <w:jc w:val="both"/>
      </w:pPr>
      <w:r>
        <w:t xml:space="preserve">- da je rješenjem Financijske agencije, Regionalni centar </w:t>
      </w:r>
      <w:r w:rsidR="00877264">
        <w:t>Split</w:t>
      </w:r>
      <w:r>
        <w:t>, klasa: UP-I/110/07/15-01/8</w:t>
      </w:r>
      <w:r w:rsidR="00877264">
        <w:t>740</w:t>
      </w:r>
      <w:r>
        <w:t>, ur. broj 04-06-1</w:t>
      </w:r>
      <w:r w:rsidR="00877264">
        <w:t>6</w:t>
      </w:r>
      <w:r>
        <w:t>-8</w:t>
      </w:r>
      <w:r w:rsidR="00877264">
        <w:t>740</w:t>
      </w:r>
      <w:r>
        <w:t>-3</w:t>
      </w:r>
      <w:r w:rsidR="00877264">
        <w:t>8</w:t>
      </w:r>
      <w:r>
        <w:t xml:space="preserve"> od </w:t>
      </w:r>
      <w:r w:rsidR="00877264">
        <w:t>02</w:t>
      </w:r>
      <w:r>
        <w:t>.</w:t>
      </w:r>
      <w:r w:rsidR="00877264">
        <w:t>03</w:t>
      </w:r>
      <w:r>
        <w:t>.201</w:t>
      </w:r>
      <w:r w:rsidR="00877264">
        <w:t>6</w:t>
      </w:r>
      <w:r>
        <w:t xml:space="preserve">. god., utvrđene tražbine vjerovnika prema dužniku u ukupnom iznosu od </w:t>
      </w:r>
      <w:r w:rsidR="00511D4B">
        <w:t>1.084.439,05</w:t>
      </w:r>
      <w:r>
        <w:t xml:space="preserve"> kn, od ukupno prijavljenih u iznosu od </w:t>
      </w:r>
      <w:r w:rsidR="00511D4B">
        <w:t>100.027,81</w:t>
      </w:r>
      <w:r>
        <w:t xml:space="preserve"> kn, </w:t>
      </w:r>
      <w:r w:rsidR="00511D4B">
        <w:t xml:space="preserve">dok </w:t>
      </w:r>
      <w:r>
        <w:t xml:space="preserve"> osporenih tražbina </w:t>
      </w:r>
      <w:r w:rsidR="00511D4B">
        <w:t>nije bilo</w:t>
      </w:r>
      <w:r>
        <w:t>; te</w:t>
      </w:r>
    </w:p>
    <w:p w:rsidRDefault="000C40AA" w:rsidP="000C40AA" w:rsidR="000C40AA">
      <w:pPr>
        <w:jc w:val="both"/>
      </w:pPr>
    </w:p>
    <w:p w:rsidRDefault="000C40AA" w:rsidP="001705A8" w:rsidR="000C40AA" w:rsidRPr="001705A8">
      <w:pPr>
        <w:ind w:firstLine="708"/>
        <w:jc w:val="both"/>
      </w:pPr>
      <w:r>
        <w:t xml:space="preserve">- da je izvršnim rješenjem Financijske agencije, Regionalni centar </w:t>
      </w:r>
      <w:r w:rsidR="00511D4B">
        <w:t>Split</w:t>
      </w:r>
      <w:r>
        <w:t>, klasa: UP-I/110/07/15-01/8</w:t>
      </w:r>
      <w:r w:rsidR="00511D4B">
        <w:t>740</w:t>
      </w:r>
      <w:r>
        <w:t>, ur. broj 04-06-16-8</w:t>
      </w:r>
      <w:r w:rsidR="00511D4B">
        <w:t>740</w:t>
      </w:r>
      <w:r>
        <w:t>-5</w:t>
      </w:r>
      <w:r w:rsidR="00511D4B">
        <w:t>3</w:t>
      </w:r>
      <w:r>
        <w:t xml:space="preserve"> od 2</w:t>
      </w:r>
      <w:r w:rsidR="00511D4B">
        <w:t>9</w:t>
      </w:r>
      <w:r>
        <w:t>.0</w:t>
      </w:r>
      <w:r w:rsidR="00511D4B">
        <w:t>3</w:t>
      </w:r>
      <w:r>
        <w:t>.2016. god. utvrđeno da su za plan financijskog restrukturiranja dužnika glasovali vjerovnici čije tražbine prelaze 2/3 vrijednosti svih utvrđenih tražbina, kao i da je postupak nad dužnikom proveden u skladu s odredbama ZFPPN-a.</w:t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</w:p>
    <w:p w:rsidRDefault="000C40AA" w:rsidP="000C40AA" w:rsidR="000C40AA">
      <w:pPr>
        <w:jc w:val="both"/>
        <w:rPr>
          <w:lang w:val="hr-HR"/>
        </w:rPr>
      </w:pPr>
    </w:p>
    <w:p w:rsidRDefault="000C40AA" w:rsidP="000C40AA" w:rsidR="000C40AA">
      <w:pPr>
        <w:jc w:val="both"/>
        <w:rPr>
          <w:lang w:val="hr-HR"/>
        </w:rPr>
      </w:pPr>
      <w:r>
        <w:rPr>
          <w:lang w:val="hr-HR"/>
        </w:rPr>
        <w:tab/>
        <w:t>Povodom podnesenog prijedloga dužnika za sklapanje predstečajne nagodbe, ovaj sud je radi sklapanja te nagodbe zakazao ročište za dan 2</w:t>
      </w:r>
      <w:r w:rsidR="00511D4B">
        <w:rPr>
          <w:lang w:val="hr-HR"/>
        </w:rPr>
        <w:t>0</w:t>
      </w:r>
      <w:r>
        <w:rPr>
          <w:lang w:val="hr-HR"/>
        </w:rPr>
        <w:t xml:space="preserve">.travnja 2017. god., jer je pregledom naprijed navedenih rješenja, kao i ostale dokumentacije iz spisa Financijske agencije, Regionalni centar Split i to prije svega tablica utvrđenih tražbina vjerovnika, zatim zapisnika s ročišta za glasovanje o planu financijskog restrukturiranja dužnika s priloženim tablicama o načinu glasovanja vjerovnika te formatiziranim obrascima za glasovanje, kao i pregledom prihvaćenog plana financijskog i operativnog restrukturiranja dužnika te nacrta predstečajne nagodbe, utvrđeno da su u konkretnom slučaju ispunjene pretpostavke za sklapanje predstečajne nagodbe. </w:t>
      </w:r>
    </w:p>
    <w:p w:rsidRDefault="000C40AA" w:rsidP="000C40AA" w:rsidR="000C40AA">
      <w:pPr>
        <w:jc w:val="both"/>
        <w:rPr>
          <w:lang w:val="hr-HR"/>
        </w:rPr>
      </w:pPr>
    </w:p>
    <w:p w:rsidRDefault="000C40AA" w:rsidP="000C40AA" w:rsidR="000C40AA">
      <w:pPr>
        <w:jc w:val="both"/>
        <w:rPr>
          <w:lang w:val="hr-HR"/>
        </w:rPr>
      </w:pPr>
      <w:r>
        <w:rPr>
          <w:lang w:val="hr-HR"/>
        </w:rPr>
        <w:tab/>
        <w:t>U vezi s ispunjenjem pretpostavki za sklapanje predstečajne nagodbe valja navesti da je plan financijskog restrukturiranja dužnika prihvaćen kod Financijske agencije s potrebnom većinom glasova iz čl. 63. ZFPPN-a, da je dužnik podnio sudu prijedlog za sklapanje predstečajne nagodbe u skladu s rokom iz čl. 66. st. 1. ZFPPN-a te dostavio sve potrebne isprave, kao i da je sadržaj prijedloga dužnika za sklapanje predstečajne nagodbe u skladu sa sadržajem prihvaćenog plana financijskog restrukturiranja dužnika.</w:t>
      </w:r>
    </w:p>
    <w:p w:rsidRDefault="000C40AA" w:rsidP="000C40AA" w:rsidR="000C40AA">
      <w:pPr>
        <w:jc w:val="both"/>
        <w:rPr>
          <w:lang w:val="hr-HR"/>
        </w:rPr>
      </w:pPr>
    </w:p>
    <w:p w:rsidRDefault="000C40AA" w:rsidP="001705A8" w:rsidR="000C40AA">
      <w:pPr>
        <w:jc w:val="both"/>
        <w:rPr>
          <w:lang w:val="hr-HR"/>
        </w:rPr>
      </w:pPr>
      <w:r>
        <w:rPr>
          <w:lang w:val="hr-HR"/>
        </w:rPr>
        <w:tab/>
        <w:t xml:space="preserve">U prijedlogu za sklapanje predstečajne nagodbe, dužnik </w:t>
      </w:r>
      <w:r>
        <w:t xml:space="preserve"> se obvezao vjerovnicima Grupe A  </w:t>
      </w:r>
      <w:r w:rsidR="00511D4B">
        <w:t>koji ot</w:t>
      </w:r>
      <w:r w:rsidR="00511D4B">
        <w:rPr>
          <w:lang w:val="hr-HR"/>
        </w:rPr>
        <w:t xml:space="preserve">puštaju dug dužniku u dijelu od 70%  od iznosa njihovih utvrđenih tražbina,  nakon otpusta dijela duga temeljem ove predstečajne nagodbe namiriti vjerovnicima Grupe A, preostali iznos utvrđene tražbine  u roku od tri godine, s naglaskom na jednu godinu počeka, na način da od dana pravomoćnosti predstečajne nagodbe počinju teći  godina  počeka , a zatim da 30%-tni iznos njihovih utvrđenih tražbina namiriti u 36 jednakih mjesečnih  anuiteta, uz godišnju kamatnu stopu od 4,5% koja se obračunava tijekom počeka i tijekom otplate , koji dospijevaju15-tog u mjesecu za prethodni mjesec. Vjerovniku Grupe B dužnik se temeljem ove predstečajne nagodbe obvezao namiriti u cijelosti  iznos utvrđene tražbine  u roku od jedne godine, bez počeka i bez kamata, u 12 jednakih mjesečnih  anuiteta, </w:t>
      </w:r>
      <w:r w:rsidR="001705A8">
        <w:rPr>
          <w:lang w:val="hr-HR"/>
        </w:rPr>
        <w:t>koji dospijevaju zadnjeg dana u mjesecu, računajući od 1. u mjesecu koji slijedi nakon mjeseca u kojem je pravomoćno sklopljena predstečajna nagodba</w:t>
      </w:r>
      <w:r w:rsidR="00511D4B">
        <w:rPr>
          <w:lang w:val="hr-HR"/>
        </w:rPr>
        <w:t xml:space="preserve">, te vjerovnicima  Grupe C  dužnik se temeljem ove predstečajne nagodbe obvezao namiriti u cijelosti  iznos utvrđene tražbine  u roku od tri godine, bez počeka i bez kamata, u 36 jednakih mjesečnih  anuiteta, </w:t>
      </w:r>
      <w:r w:rsidR="001705A8">
        <w:rPr>
          <w:lang w:val="hr-HR"/>
        </w:rPr>
        <w:t>, koji dospijevaju zadnjeg dana u mjesecu, računajući od 1. u mjesecu koji slijedi nakon mjeseca u kojem je pravomoćno sklopljena predstečajna nagodba.</w:t>
      </w:r>
    </w:p>
    <w:p w:rsidRDefault="001705A8" w:rsidP="001705A8" w:rsidR="001705A8">
      <w:pPr>
        <w:jc w:val="both"/>
        <w:rPr>
          <w:lang w:val="hr-HR"/>
        </w:rPr>
      </w:pPr>
    </w:p>
    <w:p w:rsidRDefault="000C40AA" w:rsidP="000C40AA" w:rsidR="000C40AA">
      <w:pPr>
        <w:jc w:val="both"/>
        <w:rPr>
          <w:lang w:val="hr-HR"/>
        </w:rPr>
      </w:pPr>
      <w:r>
        <w:rPr>
          <w:lang w:val="hr-HR"/>
        </w:rPr>
        <w:tab/>
        <w:t xml:space="preserve">Naprijed navedeni i predloženi način, iznosi te rokovi namirenja tražbina vjerovnika u skladu su s načinom, iznosima i rokovima namirenja koji su navedeni u planu financijskog restrukturiranja dužnika, a što znači da je podneseni prijedlog predstečajne nagodbe sukladan sadržaju prihvaćenog plana financijskog restrukturiranja dužnika. </w:t>
      </w:r>
    </w:p>
    <w:p w:rsidRDefault="000C40AA" w:rsidP="000C40AA" w:rsidR="000C40AA">
      <w:pPr>
        <w:jc w:val="both"/>
        <w:rPr>
          <w:lang w:val="hr-HR"/>
        </w:rPr>
      </w:pPr>
    </w:p>
    <w:p w:rsidRDefault="000C40AA" w:rsidP="000C40AA" w:rsidR="000C40AA">
      <w:pPr>
        <w:jc w:val="both"/>
        <w:rPr>
          <w:lang w:val="hr-HR"/>
        </w:rPr>
      </w:pPr>
      <w:r>
        <w:rPr>
          <w:lang w:val="hr-HR"/>
        </w:rPr>
        <w:tab/>
        <w:t>Na ročište radi sklapanja predstečajne nagodbe kod ovog suda pristupili su dužnik, te vjerovnici i to</w:t>
      </w:r>
      <w:r w:rsidR="00085A3A">
        <w:rPr>
          <w:lang w:val="hr-HR"/>
        </w:rPr>
        <w:t>: ERGO osiguranje d.d. ,</w:t>
      </w:r>
      <w:r w:rsidR="00511D4B">
        <w:rPr>
          <w:lang w:val="hr-HR"/>
        </w:rPr>
        <w:t xml:space="preserve">  </w:t>
      </w:r>
      <w:r w:rsidR="007D2928">
        <w:t>PETASON d.o.o</w:t>
      </w:r>
      <w:r w:rsidR="00085A3A">
        <w:t>.</w:t>
      </w:r>
      <w:r w:rsidR="007D2928">
        <w:t xml:space="preserve"> </w:t>
      </w:r>
      <w:r w:rsidR="007D2928">
        <w:rPr>
          <w:lang w:val="hr-HR"/>
        </w:rPr>
        <w:t xml:space="preserve">i </w:t>
      </w:r>
      <w:r w:rsidR="007D2928">
        <w:t xml:space="preserve">TRŽNICE-HIPPOS d.o.o. </w:t>
      </w:r>
    </w:p>
    <w:p w:rsidRDefault="000C40AA" w:rsidP="00085A3A" w:rsidR="000C40AA">
      <w:pPr>
        <w:jc w:val="right"/>
        <w:rPr>
          <w:lang w:val="hr-HR"/>
        </w:rPr>
      </w:pPr>
    </w:p>
    <w:p w:rsidRDefault="000C40AA" w:rsidP="007D2928" w:rsidR="000C40AA">
      <w:pPr>
        <w:ind w:firstLine="708"/>
        <w:jc w:val="both"/>
        <w:rPr>
          <w:lang w:val="hr-HR"/>
        </w:rPr>
      </w:pPr>
      <w:r>
        <w:rPr>
          <w:lang w:val="hr-HR"/>
        </w:rPr>
        <w:t>Naprijed navedeni vjerovnici su prihvatili plan financijskog i operativnog restrukturiranja dužnika, a isto tako njihova utvrđena tražbina čini potrebnu većinu iz čl. 63. ZFPPN-a.</w:t>
      </w:r>
    </w:p>
    <w:p w:rsidRDefault="000C40AA" w:rsidP="000C40AA" w:rsidR="000C40AA">
      <w:pPr>
        <w:ind w:firstLine="708"/>
        <w:jc w:val="both"/>
        <w:rPr>
          <w:lang w:val="hr-HR"/>
        </w:rPr>
      </w:pPr>
      <w:r>
        <w:rPr>
          <w:lang w:val="hr-HR"/>
        </w:rPr>
        <w:t xml:space="preserve">Naime, utvrđena tražbine vjerovnika, koji je pristupili na ročište radi sklapanja predstečajne nagodbe, ukupno iznosi </w:t>
      </w:r>
      <w:r w:rsidR="00511D4B">
        <w:rPr>
          <w:lang w:val="hr-HR"/>
        </w:rPr>
        <w:t>868.705,55</w:t>
      </w:r>
      <w:r>
        <w:rPr>
          <w:lang w:val="hr-HR"/>
        </w:rPr>
        <w:t xml:space="preserve"> kn, a što čini </w:t>
      </w:r>
      <w:r w:rsidR="00511D4B">
        <w:rPr>
          <w:lang w:val="hr-HR"/>
        </w:rPr>
        <w:t>80</w:t>
      </w:r>
      <w:r>
        <w:rPr>
          <w:lang w:val="hr-HR"/>
        </w:rPr>
        <w:t>,</w:t>
      </w:r>
      <w:r w:rsidR="00511D4B">
        <w:rPr>
          <w:lang w:val="hr-HR"/>
        </w:rPr>
        <w:t>1</w:t>
      </w:r>
      <w:r w:rsidR="00085A3A">
        <w:rPr>
          <w:lang w:val="hr-HR"/>
        </w:rPr>
        <w:t>0</w:t>
      </w:r>
      <w:r>
        <w:rPr>
          <w:lang w:val="hr-HR"/>
        </w:rPr>
        <w:t xml:space="preserve">% </w:t>
      </w:r>
      <w:r>
        <w:rPr>
          <w:color w:val="000000"/>
          <w:lang w:eastAsia="hr-HR" w:val="hr-HR"/>
        </w:rPr>
        <w:t xml:space="preserve">od </w:t>
      </w:r>
      <w:r>
        <w:rPr>
          <w:lang w:val="hr-HR"/>
        </w:rPr>
        <w:t xml:space="preserve">ukupno utvrđenih tražbina svih vjerovnika koje iznose </w:t>
      </w:r>
      <w:r w:rsidR="00511D4B">
        <w:rPr>
          <w:lang w:val="hr-HR"/>
        </w:rPr>
        <w:t>1.084.439,05</w:t>
      </w:r>
      <w:r>
        <w:t xml:space="preserve"> kn</w:t>
      </w:r>
      <w:r>
        <w:rPr>
          <w:lang w:val="hr-HR"/>
        </w:rPr>
        <w:t xml:space="preserve">. Dakle, utvrđena tražbina vjerovnika čini potrebnu većinu iz čl. 63. ZFPPN-a, budući da ista prelazi 2/3 vrijednosti svih utvrđenih tražbina vjerovnika.   </w:t>
      </w:r>
    </w:p>
    <w:p w:rsidRDefault="000C40AA" w:rsidP="000C40AA" w:rsidR="000C40AA">
      <w:pPr>
        <w:jc w:val="both"/>
        <w:rPr>
          <w:lang w:val="hr-HR"/>
        </w:rPr>
      </w:pPr>
    </w:p>
    <w:p w:rsidRDefault="000C40AA" w:rsidP="000C40AA" w:rsidR="000C40AA">
      <w:pPr>
        <w:jc w:val="both"/>
        <w:rPr>
          <w:lang w:val="hr-HR"/>
        </w:rPr>
      </w:pPr>
      <w:r>
        <w:rPr>
          <w:lang w:val="hr-HR"/>
        </w:rPr>
        <w:tab/>
        <w:t xml:space="preserve">Navedeni vjerovnici i dužnik, dali su svoj pristanak za sklapanje predstečajne nagodbe na ročištu kod ovog suda.  </w:t>
      </w:r>
    </w:p>
    <w:p w:rsidRDefault="000C40AA" w:rsidP="000C40AA" w:rsidR="000C40AA">
      <w:pPr>
        <w:jc w:val="both"/>
        <w:rPr>
          <w:lang w:val="hr-HR"/>
        </w:rPr>
      </w:pPr>
    </w:p>
    <w:p w:rsidRDefault="000C40AA" w:rsidP="000C40AA" w:rsidR="000C40AA">
      <w:pPr>
        <w:jc w:val="both"/>
        <w:rPr>
          <w:lang w:val="hr-HR"/>
        </w:rPr>
      </w:pPr>
      <w:r>
        <w:rPr>
          <w:lang w:val="hr-HR"/>
        </w:rPr>
        <w:tab/>
        <w:t>Kako su dakle na ročištu održanom kod ovog suda 2</w:t>
      </w:r>
      <w:r w:rsidR="00511D4B">
        <w:rPr>
          <w:lang w:val="hr-HR"/>
        </w:rPr>
        <w:t>0</w:t>
      </w:r>
      <w:r>
        <w:rPr>
          <w:lang w:val="hr-HR"/>
        </w:rPr>
        <w:t>.travnja 2017. god. svoj pristanak za sklapanje predstečajne nagodbe dali dužnik i navedeni vjerovnici dužnika, čija utvrđena tražbina čini potrebnu većinu iz čl. 63. ZFPPN-a, a isto tako je utvrđeno da je sadržaj predložene predstečajne nagodbe u skladu s prihvaćenim planom financijskog restrukturiranja dužnika te je isti sukladan općim pravilima o sudskoj nagodbi, to je stoga sud na održanom ročištu odobrio sklapanje predložene predstečajne nagodbe.</w:t>
      </w:r>
    </w:p>
    <w:p w:rsidRDefault="000C40AA" w:rsidP="000C40AA" w:rsidR="000C40AA">
      <w:pPr>
        <w:jc w:val="both"/>
        <w:rPr>
          <w:lang w:val="hr-HR"/>
        </w:rPr>
      </w:pPr>
      <w:r>
        <w:rPr>
          <w:lang w:val="hr-HR"/>
        </w:rPr>
        <w:tab/>
      </w:r>
    </w:p>
    <w:p w:rsidRDefault="000C40AA" w:rsidP="000C40AA" w:rsidR="000C40AA">
      <w:pPr>
        <w:ind w:firstLine="708"/>
        <w:jc w:val="both"/>
        <w:rPr>
          <w:lang w:val="hr-HR"/>
        </w:rPr>
      </w:pPr>
      <w:r>
        <w:rPr>
          <w:lang w:val="hr-HR"/>
        </w:rPr>
        <w:t xml:space="preserve">Radi navedenog, a sukladno odredbama čl. </w:t>
      </w:r>
      <w:smartTag w:element="metricconverter" w:uri="urn:schemas-microsoft-com:office:smarttags">
        <w:smartTagPr>
          <w:attr w:val="66. st" w:name="ProductID"/>
        </w:smartTagPr>
        <w:r>
          <w:rPr>
            <w:lang w:val="hr-HR"/>
          </w:rPr>
          <w:t>66. st</w:t>
        </w:r>
      </w:smartTag>
      <w:r>
        <w:rPr>
          <w:lang w:val="hr-HR"/>
        </w:rPr>
        <w:t xml:space="preserve">. 9. ZFPPN-a u vezi s čl. 442. st. 1. Stečajnog zakona (Narodne novine broj 71/15), odlučeno je kao u izreci ovog rješenja.  </w:t>
      </w:r>
    </w:p>
    <w:p w:rsidRDefault="000C40AA" w:rsidP="000C40AA" w:rsidR="000C40AA">
      <w:pPr>
        <w:jc w:val="both"/>
        <w:rPr>
          <w:lang w:val="hr-HR"/>
        </w:rPr>
      </w:pPr>
    </w:p>
    <w:p w:rsidRDefault="000C40AA" w:rsidP="000C40AA" w:rsidR="000C40AA">
      <w:pPr>
        <w:jc w:val="center"/>
        <w:rPr>
          <w:lang w:val="hr-HR"/>
        </w:rPr>
      </w:pPr>
      <w:r>
        <w:rPr>
          <w:lang w:val="hr-HR"/>
        </w:rPr>
        <w:t>U Splitu, 2</w:t>
      </w:r>
      <w:r w:rsidR="00085A3A">
        <w:rPr>
          <w:lang w:val="hr-HR"/>
        </w:rPr>
        <w:t>8</w:t>
      </w:r>
      <w:r>
        <w:rPr>
          <w:lang w:val="hr-HR"/>
        </w:rPr>
        <w:t>. travnja  2017. godine.</w:t>
      </w:r>
    </w:p>
    <w:p w:rsidRDefault="000C40AA" w:rsidP="007D2928" w:rsidR="000C40AA">
      <w:pPr>
        <w:jc w:val="both"/>
        <w:rPr>
          <w:lang w:val="hr-HR"/>
        </w:rPr>
      </w:pPr>
      <w:r>
        <w:rPr>
          <w:lang w:val="hr-HR"/>
        </w:rPr>
        <w:t xml:space="preserve"> </w:t>
      </w:r>
    </w:p>
    <w:p w:rsidRDefault="000C40AA" w:rsidP="00A26DEA" w:rsidR="000C40AA">
      <w:pPr>
        <w:ind w:firstLine="708" w:left="5664"/>
        <w:rPr>
          <w:lang w:val="hr-HR"/>
        </w:rPr>
      </w:pPr>
      <w:r>
        <w:rPr>
          <w:lang w:val="hr-HR"/>
        </w:rPr>
        <w:t xml:space="preserve">S U D A C </w:t>
      </w:r>
    </w:p>
    <w:p w:rsidRDefault="00A26DEA" w:rsidP="00A26DEA" w:rsidR="00A26DEA">
      <w:pPr>
        <w:ind w:firstLine="708" w:left="5664"/>
        <w:rPr>
          <w:lang w:val="hr-HR"/>
        </w:rPr>
      </w:pPr>
    </w:p>
    <w:p w:rsidRDefault="000C40AA" w:rsidP="00A26DEA" w:rsidR="00A26DEA">
      <w:pPr>
        <w:ind w:firstLine="708" w:left="5664"/>
        <w:rPr>
          <w:lang w:val="hr-HR"/>
        </w:rPr>
      </w:pPr>
      <w:r>
        <w:rPr>
          <w:lang w:val="hr-HR"/>
        </w:rPr>
        <w:t>Velimir Vuković</w:t>
      </w:r>
      <w:r w:rsidR="00A26DEA">
        <w:rPr>
          <w:lang w:val="hr-HR"/>
        </w:rPr>
        <w:t xml:space="preserve"> </w:t>
      </w:r>
    </w:p>
    <w:p w:rsidRDefault="000C40AA" w:rsidP="000C40AA" w:rsidR="000C40AA">
      <w:pPr>
        <w:ind w:firstLine="708" w:left="5664"/>
        <w:rPr>
          <w:u w:val="single"/>
          <w:lang w:val="hr-HR"/>
        </w:rPr>
      </w:pPr>
    </w:p>
    <w:p w:rsidRDefault="000C40AA" w:rsidP="000C40AA" w:rsidR="000C40AA">
      <w:pPr>
        <w:jc w:val="both"/>
        <w:rPr>
          <w:lang w:val="hr-HR"/>
        </w:rPr>
      </w:pPr>
    </w:p>
    <w:p w:rsidRDefault="00A26DEA" w:rsidP="000C40AA" w:rsidR="00A26DEA">
      <w:pPr>
        <w:jc w:val="both"/>
        <w:rPr>
          <w:lang w:val="hr-HR"/>
        </w:rPr>
      </w:pPr>
    </w:p>
    <w:p w:rsidRDefault="00A26DEA" w:rsidP="000C40AA" w:rsidR="00A26DEA">
      <w:pPr>
        <w:jc w:val="both"/>
        <w:rPr>
          <w:lang w:val="hr-HR"/>
        </w:rPr>
      </w:pPr>
    </w:p>
    <w:p w:rsidRDefault="00A26DEA" w:rsidP="000C40AA" w:rsidR="00A26DEA">
      <w:pPr>
        <w:jc w:val="both"/>
        <w:rPr>
          <w:lang w:val="hr-HR"/>
        </w:rPr>
      </w:pPr>
    </w:p>
    <w:p w:rsidRDefault="00A26DEA" w:rsidP="000C40AA" w:rsidR="00A26DEA">
      <w:pPr>
        <w:jc w:val="both"/>
        <w:rPr>
          <w:lang w:val="hr-HR"/>
        </w:rPr>
      </w:pPr>
    </w:p>
    <w:p w:rsidRDefault="00A26DEA" w:rsidP="000C40AA" w:rsidR="00A26DEA">
      <w:pPr>
        <w:jc w:val="both"/>
        <w:rPr>
          <w:lang w:val="hr-HR"/>
        </w:rPr>
      </w:pPr>
    </w:p>
    <w:p w:rsidRDefault="00A26DEA" w:rsidP="000C40AA" w:rsidR="00A26DEA">
      <w:pPr>
        <w:jc w:val="both"/>
        <w:rPr>
          <w:lang w:val="hr-HR"/>
        </w:rPr>
      </w:pPr>
    </w:p>
    <w:p w:rsidRDefault="000C40AA" w:rsidP="000C40AA" w:rsidR="000C40AA">
      <w:pPr>
        <w:jc w:val="both"/>
        <w:rPr>
          <w:lang w:val="hr-HR"/>
        </w:rPr>
      </w:pPr>
      <w:r>
        <w:rPr>
          <w:lang w:val="hr-HR"/>
        </w:rPr>
        <w:t xml:space="preserve">POUKA O PRAVNOM LIJEKU: </w:t>
      </w:r>
    </w:p>
    <w:p w:rsidRDefault="000C40AA" w:rsidP="000C40AA" w:rsidR="000C40AA">
      <w:pPr>
        <w:jc w:val="both"/>
        <w:rPr>
          <w:lang w:val="hr-HR"/>
        </w:rPr>
      </w:pPr>
      <w:r>
        <w:rPr>
          <w:lang w:val="hr-HR"/>
        </w:rPr>
        <w:t xml:space="preserve">Protiv ovog rješenja dopuštena je žalba Visokom trgovačkom sudu Republike Hrvatske u Zagrebu. Žalba se podnosi putem ovog suda, pismeno u tri primjerka, u roku od 8 dana, a koji rok počinje teći protekom osmog dana od objave ovog rješenja na web stranicama Financijske agencije. </w:t>
      </w:r>
    </w:p>
    <w:p w:rsidRDefault="000C40AA" w:rsidP="000C40AA" w:rsidR="000C40AA">
      <w:pPr>
        <w:jc w:val="both"/>
        <w:rPr>
          <w:lang w:val="hr-HR"/>
        </w:rPr>
      </w:pPr>
    </w:p>
    <w:p w:rsidRDefault="000C40AA" w:rsidP="000C40AA" w:rsidR="000C40AA">
      <w:pPr>
        <w:jc w:val="both"/>
        <w:rPr>
          <w:lang w:val="hr-HR"/>
        </w:rPr>
      </w:pPr>
      <w:r>
        <w:rPr>
          <w:lang w:val="hr-HR"/>
        </w:rPr>
        <w:t>DNA:</w:t>
      </w:r>
    </w:p>
    <w:p w:rsidRDefault="000C40AA" w:rsidP="000C40AA" w:rsidR="000C40AA">
      <w:pPr>
        <w:jc w:val="both"/>
        <w:rPr>
          <w:lang w:val="hr-HR"/>
        </w:rPr>
      </w:pPr>
      <w:r>
        <w:rPr>
          <w:lang w:val="hr-HR"/>
        </w:rPr>
        <w:t xml:space="preserve">-   Fina, Regionalni centar </w:t>
      </w:r>
      <w:r w:rsidR="00511D4B">
        <w:rPr>
          <w:lang w:val="hr-HR"/>
        </w:rPr>
        <w:t>Split</w:t>
      </w:r>
      <w:r>
        <w:rPr>
          <w:lang w:val="hr-HR"/>
        </w:rPr>
        <w:t>, uz dopis i zapisnik</w:t>
      </w:r>
    </w:p>
    <w:p w:rsidRDefault="000C40AA" w:rsidP="000C40AA" w:rsidR="000C40AA">
      <w:pPr>
        <w:jc w:val="both"/>
        <w:rPr>
          <w:lang w:val="hr-HR"/>
        </w:rPr>
      </w:pPr>
      <w:r>
        <w:rPr>
          <w:lang w:val="hr-HR"/>
        </w:rPr>
        <w:t xml:space="preserve">-   sudski registar ovog suda </w:t>
      </w:r>
    </w:p>
    <w:p w:rsidRDefault="000C40AA" w:rsidP="000C40AA" w:rsidR="000218F8">
      <w:pPr>
        <w:jc w:val="both"/>
      </w:pPr>
      <w:r>
        <w:rPr>
          <w:lang w:val="hr-HR"/>
        </w:rPr>
        <w:t xml:space="preserve">-   dužniku </w:t>
      </w:r>
      <w:r w:rsidR="000218F8">
        <w:t xml:space="preserve">M. MADUNIĆ d.o.o. Split, Stari Pazar 9 </w:t>
      </w:r>
    </w:p>
    <w:p w:rsidRDefault="00085A3A" w:rsidP="000C40AA" w:rsidR="00085A3A">
      <w:pPr>
        <w:jc w:val="both"/>
      </w:pPr>
      <w:r>
        <w:t>-   vjerovniku ERGO osiguranje d.d. Zagreb, po punomoćniku</w:t>
      </w:r>
    </w:p>
    <w:p w:rsidRDefault="000C40AA" w:rsidP="000C40AA" w:rsidR="000C40AA">
      <w:pPr>
        <w:jc w:val="both"/>
        <w:rPr>
          <w:lang w:val="hr-HR"/>
        </w:rPr>
      </w:pPr>
      <w:r>
        <w:rPr>
          <w:lang w:val="hr-HR"/>
        </w:rPr>
        <w:t xml:space="preserve">-   vjerovniku </w:t>
      </w:r>
      <w:r w:rsidR="000218F8">
        <w:t>PETASON d.o.o Vranjic</w:t>
      </w:r>
      <w:r w:rsidR="001705A8">
        <w:t>, Vranjički put 12</w:t>
      </w:r>
      <w:r w:rsidR="000218F8">
        <w:rPr>
          <w:lang w:val="hr-HR"/>
        </w:rPr>
        <w:t xml:space="preserve">  </w:t>
      </w:r>
    </w:p>
    <w:p w:rsidRDefault="000218F8" w:rsidP="000C40AA" w:rsidR="000218F8">
      <w:pPr>
        <w:jc w:val="both"/>
        <w:rPr>
          <w:lang w:val="hr-HR"/>
        </w:rPr>
      </w:pPr>
      <w:r>
        <w:rPr>
          <w:lang w:val="hr-HR"/>
        </w:rPr>
        <w:t xml:space="preserve">-   vjerovniku </w:t>
      </w:r>
      <w:r>
        <w:t>TRŽNICE-HIPPOS d.o.o. Split</w:t>
      </w:r>
      <w:r w:rsidR="001705A8">
        <w:t>, Hrvojeva 6</w:t>
      </w:r>
    </w:p>
    <w:p w:rsidRDefault="000C40AA" w:rsidP="000C40AA" w:rsidR="000C40AA">
      <w:pPr>
        <w:jc w:val="both"/>
        <w:rPr>
          <w:lang w:val="hr-HR"/>
        </w:rPr>
      </w:pPr>
      <w:r>
        <w:rPr>
          <w:lang w:val="hr-HR"/>
        </w:rPr>
        <w:t>-   e-oglasna ploča suda, rok 15 dana</w:t>
      </w:r>
    </w:p>
    <w:p w:rsidRDefault="000C40AA" w:rsidP="000C40AA" w:rsidR="000C40AA">
      <w:pPr>
        <w:jc w:val="both"/>
        <w:rPr>
          <w:lang w:val="hr-HR"/>
        </w:rPr>
      </w:pPr>
      <w:r>
        <w:rPr>
          <w:lang w:val="hr-HR"/>
        </w:rPr>
        <w:t>-   u spis</w:t>
      </w:r>
    </w:p>
    <w:p w:rsidRDefault="000C40AA" w:rsidP="000C40AA" w:rsidR="000C40AA"/>
    <w:p w:rsidRDefault="000C40AA" w:rsidP="000C40AA" w:rsidR="000C40AA"/>
    <w:p w:rsidRDefault="00F53219" w:rsidR="00F53219"/>
    <w:sectPr w:rsidSect="00A26DEA" w:rsidR="00F53219">
      <w:headerReference w:type="default" r:id="rId9"/>
      <w:pgSz w:h="16838" w:w="11906"/>
      <w:pgMar w:gutter="0" w:footer="708" w:header="708" w:left="1417" w:bottom="1560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E3C18" w:rsidP="000218F8" w:rsidR="009E3C18">
      <w:r>
        <w:separator/>
      </w:r>
    </w:p>
  </w:endnote>
  <w:endnote w:id="0" w:type="continuationSeparator">
    <w:p w:rsidRDefault="009E3C18" w:rsidP="000218F8" w:rsidR="009E3C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E3C18" w:rsidP="000218F8" w:rsidR="009E3C18">
      <w:r>
        <w:separator/>
      </w:r>
    </w:p>
  </w:footnote>
  <w:footnote w:id="0" w:type="continuationSeparator">
    <w:p w:rsidRDefault="009E3C18" w:rsidP="000218F8" w:rsidR="009E3C1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80107799"/>
      <w:docPartObj>
        <w:docPartGallery w:val="Page Numbers (Top of Page)"/>
        <w:docPartUnique/>
      </w:docPartObj>
    </w:sdtPr>
    <w:sdtEndPr/>
    <w:sdtContent>
      <w:p w:rsidRDefault="000218F8" w:rsidP="000218F8" w:rsidR="000218F8">
        <w:pPr>
          <w:pStyle w:val="Zaglavlje"/>
          <w:ind w:firstLine="4248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00BE" w:rsidRPr="003100BE">
          <w:rPr>
            <w:noProof/>
            <w:lang w:val="hr-HR"/>
          </w:rPr>
          <w:t>6</w:t>
        </w:r>
        <w:r>
          <w:fldChar w:fldCharType="end"/>
        </w:r>
      </w:p>
    </w:sdtContent>
  </w:sdt>
  <w:p w:rsidRDefault="000218F8" w:rsidR="000218F8" w:rsidRPr="000218F8">
    <w:pPr>
      <w:pStyle w:val="Zaglavlje"/>
      <w:rPr>
        <w:b/>
      </w:rPr>
    </w:pPr>
    <w:r>
      <w:tab/>
    </w:r>
    <w:r>
      <w:tab/>
    </w:r>
    <w:r w:rsidRPr="000218F8">
      <w:rPr>
        <w:b/>
      </w:rPr>
      <w:t>1.Stpn-39/2016</w:t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0C40AA"/>
    <w:rsid w:val="000218F8"/>
    <w:rsid w:val="00030033"/>
    <w:rsid w:val="00071D8D"/>
    <w:rsid w:val="00085A3A"/>
    <w:rsid w:val="000C40AA"/>
    <w:rsid w:val="001705A8"/>
    <w:rsid w:val="003100BE"/>
    <w:rsid w:val="00511D4B"/>
    <w:rsid w:val="00667446"/>
    <w:rsid w:val="00782F5C"/>
    <w:rsid w:val="007D2928"/>
    <w:rsid w:val="00877264"/>
    <w:rsid w:val="009647DC"/>
    <w:rsid w:val="0098090A"/>
    <w:rsid w:val="009E3C18"/>
    <w:rsid w:val="00A26DEA"/>
    <w:rsid w:val="00A65AF2"/>
    <w:rsid w:val="00A94E06"/>
    <w:rsid w:val="00EB0A20"/>
    <w:rsid w:val="00F5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eastAsiaTheme="minorHAnsi" w:cs="Times New Roman" w:hAnsi="Times New Roman" w:ascii="Times New Roman"/>
        <w:sz w:val="24"/>
        <w:szCs w:val="24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0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0C40AA"/>
    <w:rPr>
      <w:rFonts w:eastAsia="Times New Roman"/>
      <w:lang w:val="en-US"/>
    </w:rPr>
  </w:style>
  <w:style w:styleId="Naslov1" w:type="paragraph">
    <w:name w:val="heading 1"/>
    <w:basedOn w:val="Normal"/>
    <w:next w:val="Normal"/>
    <w:link w:val="Naslov1Char"/>
    <w:qFormat/>
    <w:rsid w:val="000C40A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semiHidden/>
    <w:unhideWhenUsed/>
    <w:qFormat/>
    <w:rsid w:val="000C40AA"/>
    <w:pPr>
      <w:keepNext/>
      <w:jc w:val="center"/>
      <w:outlineLvl w:val="1"/>
    </w:pPr>
    <w:rPr>
      <w:rFonts w:eastAsia="Arial Unicode MS"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basedOn w:val="Zadanifontodlomka"/>
    <w:link w:val="Naslov1"/>
    <w:rsid w:val="000C40AA"/>
    <w:rPr>
      <w:rFonts w:eastAsia="Arial Unicode MS"/>
      <w:b/>
      <w:bCs/>
      <w:lang w:eastAsia="hr-HR"/>
    </w:rPr>
  </w:style>
  <w:style w:customStyle="true" w:styleId="Naslov2Char" w:type="character">
    <w:name w:val="Naslov 2 Char"/>
    <w:basedOn w:val="Zadanifontodlomka"/>
    <w:link w:val="Naslov2"/>
    <w:semiHidden/>
    <w:rsid w:val="000C40AA"/>
    <w:rPr>
      <w:rFonts w:eastAsia="Arial Unicode MS"/>
      <w:szCs w:val="20"/>
    </w:rPr>
  </w:style>
  <w:style w:customStyle="true" w:styleId="BezproredaChar" w:type="character">
    <w:name w:val="Bez proreda Char"/>
    <w:link w:val="Bezproreda"/>
    <w:uiPriority w:val="1"/>
    <w:locked/>
    <w:rsid w:val="000C40AA"/>
    <w:rPr>
      <w:rFonts w:hAnsi="Calibri" w:ascii="Calibri"/>
      <w:sz w:val="22"/>
      <w:szCs w:val="22"/>
    </w:rPr>
  </w:style>
  <w:style w:styleId="Bezproreda" w:type="paragraph">
    <w:name w:val="No Spacing"/>
    <w:link w:val="BezproredaChar"/>
    <w:uiPriority w:val="1"/>
    <w:qFormat/>
    <w:rsid w:val="000C40AA"/>
    <w:rPr>
      <w:rFonts w:hAnsi="Calibri" w:asci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0C40AA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0C40AA"/>
    <w:rPr>
      <w:rFonts w:cs="Tahoma" w:eastAsia="Times New Roman" w:hAnsi="Tahoma" w:ascii="Tahoma"/>
      <w:sz w:val="16"/>
      <w:szCs w:val="16"/>
      <w:lang w:val="en-US"/>
    </w:rPr>
  </w:style>
  <w:style w:styleId="Naslov" w:type="paragraph">
    <w:name w:val="Title"/>
    <w:basedOn w:val="Normal"/>
    <w:next w:val="Normal"/>
    <w:link w:val="NaslovChar"/>
    <w:uiPriority w:val="10"/>
    <w:qFormat/>
    <w:rsid w:val="009647DC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9647DC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en-US"/>
    </w:rPr>
  </w:style>
  <w:style w:styleId="Zaglavlje" w:type="paragraph">
    <w:name w:val="header"/>
    <w:basedOn w:val="Normal"/>
    <w:link w:val="ZaglavljeChar"/>
    <w:uiPriority w:val="99"/>
    <w:unhideWhenUsed/>
    <w:rsid w:val="000218F8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0218F8"/>
    <w:rPr>
      <w:rFonts w:eastAsia="Times New Roman"/>
      <w:lang w:val="en-US"/>
    </w:rPr>
  </w:style>
  <w:style w:styleId="Podnoje" w:type="paragraph">
    <w:name w:val="footer"/>
    <w:basedOn w:val="Normal"/>
    <w:link w:val="PodnojeChar"/>
    <w:uiPriority w:val="99"/>
    <w:unhideWhenUsed/>
    <w:rsid w:val="000218F8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0218F8"/>
    <w:rPr>
      <w:rFonts w:eastAsia="Times New Roman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3100BE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3100BE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3100BE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3100BE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3100BE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Theme="minorHAnsi" w:hAnsi="Times New Roman"/>
        <w:sz w:val="24"/>
        <w:szCs w:val="24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0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0C40AA"/>
    <w:rPr>
      <w:rFonts w:eastAsia="Times New Roman"/>
      <w:lang w:val="en-US"/>
    </w:rPr>
  </w:style>
  <w:style w:styleId="Naslov1" w:type="paragraph">
    <w:name w:val="heading 1"/>
    <w:basedOn w:val="Normal"/>
    <w:next w:val="Normal"/>
    <w:link w:val="Naslov1Char"/>
    <w:qFormat/>
    <w:rsid w:val="000C40A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semiHidden/>
    <w:unhideWhenUsed/>
    <w:qFormat/>
    <w:rsid w:val="000C40AA"/>
    <w:pPr>
      <w:keepNext/>
      <w:jc w:val="center"/>
      <w:outlineLvl w:val="1"/>
    </w:pPr>
    <w:rPr>
      <w:rFonts w:eastAsia="Arial Unicode MS"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rsid w:val="000C40AA"/>
    <w:rPr>
      <w:rFonts w:eastAsia="Arial Unicode MS"/>
      <w:b/>
      <w:bCs/>
      <w:lang w:eastAsia="hr-HR"/>
    </w:rPr>
  </w:style>
  <w:style w:customStyle="1" w:styleId="Naslov2Char" w:type="character">
    <w:name w:val="Naslov 2 Char"/>
    <w:basedOn w:val="Zadanifontodlomka"/>
    <w:link w:val="Naslov2"/>
    <w:semiHidden/>
    <w:rsid w:val="000C40AA"/>
    <w:rPr>
      <w:rFonts w:eastAsia="Arial Unicode MS"/>
      <w:szCs w:val="20"/>
    </w:rPr>
  </w:style>
  <w:style w:customStyle="1" w:styleId="BezproredaChar" w:type="character">
    <w:name w:val="Bez proreda Char"/>
    <w:link w:val="Bezproreda"/>
    <w:uiPriority w:val="1"/>
    <w:locked/>
    <w:rsid w:val="000C40AA"/>
    <w:rPr>
      <w:rFonts w:ascii="Calibri" w:hAnsi="Calibri"/>
      <w:sz w:val="22"/>
      <w:szCs w:val="22"/>
    </w:rPr>
  </w:style>
  <w:style w:styleId="Bezproreda" w:type="paragraph">
    <w:name w:val="No Spacing"/>
    <w:link w:val="BezproredaChar"/>
    <w:uiPriority w:val="1"/>
    <w:qFormat/>
    <w:rsid w:val="000C40AA"/>
    <w:rPr>
      <w:rFonts w:ascii="Calibr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0C40A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0C40AA"/>
    <w:rPr>
      <w:rFonts w:ascii="Tahoma" w:cs="Tahoma" w:eastAsia="Times New Roman" w:hAnsi="Tahoma"/>
      <w:sz w:val="16"/>
      <w:szCs w:val="16"/>
      <w:lang w:val="en-US"/>
    </w:rPr>
  </w:style>
  <w:style w:styleId="Naslov" w:type="paragraph">
    <w:name w:val="Title"/>
    <w:basedOn w:val="Normal"/>
    <w:next w:val="Normal"/>
    <w:link w:val="NaslovChar"/>
    <w:uiPriority w:val="10"/>
    <w:qFormat/>
    <w:rsid w:val="009647DC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9647DC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en-US"/>
    </w:rPr>
  </w:style>
  <w:style w:styleId="Zaglavlje" w:type="paragraph">
    <w:name w:val="header"/>
    <w:basedOn w:val="Normal"/>
    <w:link w:val="ZaglavljeChar"/>
    <w:uiPriority w:val="99"/>
    <w:unhideWhenUsed/>
    <w:rsid w:val="000218F8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0218F8"/>
    <w:rPr>
      <w:rFonts w:eastAsia="Times New Roman"/>
      <w:lang w:val="en-US"/>
    </w:rPr>
  </w:style>
  <w:style w:styleId="Podnoje" w:type="paragraph">
    <w:name w:val="footer"/>
    <w:basedOn w:val="Normal"/>
    <w:link w:val="PodnojeChar"/>
    <w:uiPriority w:val="99"/>
    <w:unhideWhenUsed/>
    <w:rsid w:val="000218F8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0218F8"/>
    <w:rPr>
      <w:rFonts w:eastAsia="Times New Roman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3100BE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3100BE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3100BE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3100BE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3100BE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91250352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2. svibnja 2017.</izvorni_sadrzaj>
    <derivirana_varijabla naziv="DomainObject.DatumDonosenjaOdluke_1">2. svibnja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39</izvorni_sadrzaj>
    <derivirana_varijabla naziv="DomainObject.Predmet.Broj_1">39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28. travnja 2016.</izvorni_sadrzaj>
    <derivirana_varijabla naziv="DomainObject.Predmet.DatumOsnivanja_1">28. travnja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Stpn-39/2016</izvorni_sadrzaj>
    <derivirana_varijabla naziv="DomainObject.Predmet.OznakaBroj_1">Stpn-39/2016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M.MADUNIĆ društvo s ograničenom odgovornošću za trgovinu i proizvodnju hrane</izvorni_sadrzaj>
    <derivirana_varijabla naziv="DomainObject.Predmet.StrankaFormated_1">  M.MADUNIĆ društvo s ograničenom odgovornošću za trgovinu i proizvodnju hrane</derivirana_varijabla>
  </DomainObject.Predmet.StrankaFormated>
  <DomainObject.Predmet.StrankaFormatedOIB>
    <izvorni_sadrzaj>  M.MADUNIĆ društvo s ograničenom odgovornošću za trgovinu i proizvodnju hrane, OIB 08091796770</izvorni_sadrzaj>
    <derivirana_varijabla naziv="DomainObject.Predmet.StrankaFormatedOIB_1">  M.MADUNIĆ društvo s ograničenom odgovornošću za trgovinu i proizvodnju hrane, OIB 08091796770</derivirana_varijabla>
  </DomainObject.Predmet.StrankaFormatedOIB>
  <DomainObject.Predmet.StrankaFormatedWithAdress>
    <izvorni_sadrzaj> M.MADUNIĆ društvo s ograničenom odgovornošću za trgovinu i proizvodnju hrane, Stari pazar 9, 21000 Split</izvorni_sadrzaj>
    <derivirana_varijabla naziv="DomainObject.Predmet.StrankaFormatedWithAdress_1"> M.MADUNIĆ društvo s ograničenom odgovornošću za trgovinu i proizvodnju hrane, Stari pazar 9, 21000 Split</derivirana_varijabla>
  </DomainObject.Predmet.StrankaFormatedWithAdress>
  <DomainObject.Predmet.StrankaFormatedWithAdressOIB>
    <izvorni_sadrzaj> M.MADUNIĆ društvo s ograničenom odgovornošću za trgovinu i proizvodnju hrane, OIB 08091796770, Stari pazar 9, 21000 Split</izvorni_sadrzaj>
    <derivirana_varijabla naziv="DomainObject.Predmet.StrankaFormatedWithAdressOIB_1"> M.MADUNIĆ društvo s ograničenom odgovornošću za trgovinu i proizvodnju hrane, OIB 08091796770, Stari pazar 9, 21000 Split</derivirana_varijabla>
  </DomainObject.Predmet.StrankaFormatedWithAdressOIB>
  <DomainObject.Predmet.StrankaWithAdress>
    <izvorni_sadrzaj>M.MADUNIĆ društvo s ograničenom odgovornošću za trgovinu i proizvodnju hrane Stari pazar 9,21000 Split</izvorni_sadrzaj>
    <derivirana_varijabla naziv="DomainObject.Predmet.StrankaWithAdress_1">M.MADUNIĆ društvo s ograničenom odgovornošću za trgovinu i proizvodnju hrane Stari pazar 9,21000 Split</derivirana_varijabla>
  </DomainObject.Predmet.StrankaWithAdress>
  <DomainObject.Predmet.StrankaWithAdressOIB>
    <izvorni_sadrzaj>M.MADUNIĆ društvo s ograničenom odgovornošću za trgovinu i proizvodnju hrane, OIB 08091796770, Stari pazar 9,21000 Split</izvorni_sadrzaj>
    <derivirana_varijabla naziv="DomainObject.Predmet.StrankaWithAdressOIB_1">M.MADUNIĆ društvo s ograničenom odgovornošću za trgovinu i proizvodnju hrane, OIB 08091796770, Stari pazar 9,21000 Split</derivirana_varijabla>
  </DomainObject.Predmet.StrankaWithAdressOIB>
  <DomainObject.Predmet.StrankaNazivFormated>
    <izvorni_sadrzaj>M.MADUNIĆ društvo s ograničenom odgovornošću za trgovinu i proizvodnju hrane</izvorni_sadrzaj>
    <derivirana_varijabla naziv="DomainObject.Predmet.StrankaNazivFormated_1">M.MADUNIĆ društvo s ograničenom odgovornošću za trgovinu i proizvodnju hrane</derivirana_varijabla>
  </DomainObject.Predmet.StrankaNazivFormated>
  <DomainObject.Predmet.StrankaNazivFormatedOIB>
    <izvorni_sadrzaj>M.MADUNIĆ društvo s ograničenom odgovornošću za trgovinu i proizvodnju hrane, OIB 08091796770</izvorni_sadrzaj>
    <derivirana_varijabla naziv="DomainObject.Predmet.StrankaNazivFormatedOIB_1">M.MADUNIĆ društvo s ograničenom odgovornošću za trgovinu i proizvodnju hrane, OIB 08091796770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postupak predstečajne nagodbe</izvorni_sadrzaj>
    <derivirana_varijabla naziv="DomainObject.Predmet.VrstaSpora.Naziv_1">Skraćeni postupak predstečajne nagodbe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M.MADUNIĆ društvo s ograničenom odgovornošću za trgovinu i proizvodnju hrane</item>
    </izvorni_sadrzaj>
    <derivirana_varijabla naziv="DomainObject.Predmet.StrankaListFormated_1">
      <item>M.MADUNIĆ društvo s ograničenom odgovornošću za trgovinu i proizvodnju hrane</item>
    </derivirana_varijabla>
  </DomainObject.Predmet.StrankaListFormated>
  <DomainObject.Predmet.StrankaListFormatedOIB>
    <izvorni_sadrzaj>
      <item>M.MADUNIĆ društvo s ograničenom odgovornošću za trgovinu i proizvodnju hrane, OIB 08091796770</item>
    </izvorni_sadrzaj>
    <derivirana_varijabla naziv="DomainObject.Predmet.StrankaListFormatedOIB_1">
      <item>M.MADUNIĆ društvo s ograničenom odgovornošću za trgovinu i proizvodnju hrane, OIB 08091796770</item>
    </derivirana_varijabla>
  </DomainObject.Predmet.StrankaListFormatedOIB>
  <DomainObject.Predmet.StrankaListFormatedWithAdress>
    <izvorni_sadrzaj>
      <item>M.MADUNIĆ društvo s ograničenom odgovornošću za trgovinu i proizvodnju hrane, Stari pazar 9, 21000 Split</item>
    </izvorni_sadrzaj>
    <derivirana_varijabla naziv="DomainObject.Predmet.StrankaListFormatedWithAdress_1">
      <item>M.MADUNIĆ društvo s ograničenom odgovornošću za trgovinu i proizvodnju hrane, Stari pazar 9, 21000 Split</item>
    </derivirana_varijabla>
  </DomainObject.Predmet.StrankaListFormatedWithAdress>
  <DomainObject.Predmet.StrankaListFormatedWithAdressOIB>
    <izvorni_sadrzaj>
      <item>M.MADUNIĆ društvo s ograničenom odgovornošću za trgovinu i proizvodnju hrane, OIB 08091796770, Stari pazar 9, 21000 Split</item>
    </izvorni_sadrzaj>
    <derivirana_varijabla naziv="DomainObject.Predmet.StrankaListFormatedWithAdressOIB_1">
      <item>M.MADUNIĆ društvo s ograničenom odgovornošću za trgovinu i proizvodnju hrane, OIB 08091796770, Stari pazar 9, 21000 Split</item>
    </derivirana_varijabla>
  </DomainObject.Predmet.StrankaListFormatedWithAdressOIB>
  <DomainObject.Predmet.StrankaListNazivFormated>
    <izvorni_sadrzaj>
      <item>M.MADUNIĆ društvo s ograničenom odgovornošću za trgovinu i proizvodnju hrane</item>
    </izvorni_sadrzaj>
    <derivirana_varijabla naziv="DomainObject.Predmet.StrankaListNazivFormated_1">
      <item>M.MADUNIĆ društvo s ograničenom odgovornošću za trgovinu i proizvodnju hrane</item>
    </derivirana_varijabla>
  </DomainObject.Predmet.StrankaListNazivFormated>
  <DomainObject.Predmet.StrankaListNazivFormatedOIB>
    <izvorni_sadrzaj>
      <item>M.MADUNIĆ društvo s ograničenom odgovornošću za trgovinu i proizvodnju hrane, OIB 08091796770</item>
    </izvorni_sadrzaj>
    <derivirana_varijabla naziv="DomainObject.Predmet.StrankaListNazivFormatedOIB_1">
      <item>M.MADUNIĆ društvo s ograničenom odgovornošću za trgovinu i proizvodnju hrane, OIB 08091796770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2. svibnja 2017.</izvorni_sadrzaj>
    <derivirana_varijabla naziv="DomainObject.Datum_1">2. svibnja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M.MADUNIĆ društvo s ograničenom odgovornošću za trgovinu i proizvodnju hrane</izvorni_sadrzaj>
    <derivirana_varijabla naziv="DomainObject.Predmet.StrankaIDrugi_1">M.MADUNIĆ društvo s ograničenom odgovornošću za trgovinu i proizvodnju hrane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M.MADUNIĆ društvo s ograničenom odgovornošću za trgovinu i proizvodnju hrane, OIB 08091796770, Stari pazar 9, 21000 Split</izvorni_sadrzaj>
    <derivirana_varijabla naziv="DomainObject.Predmet.StrankaIDrugiAdressOIB_1">M.MADUNIĆ društvo s ograničenom odgovornošću za trgovinu i proizvodnju hrane, OIB 08091796770, Stari pazar 9, 21000 Split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M.MADUNIĆ društvo s ograničenom odgovornošću za trgovinu i proizvodnju hrane</item>
    </izvorni_sadrzaj>
    <derivirana_varijabla naziv="DomainObject.Predmet.SudioniciListNaziv_1">
      <item>M.MADUNIĆ društvo s ograničenom odgovornošću za trgovinu i proizvodnju hrane</item>
    </derivirana_varijabla>
  </DomainObject.Predmet.SudioniciListNaziv>
  <DomainObject.Predmet.SudioniciListAdressOIB>
    <izvorni_sadrzaj>
      <item>M.MADUNIĆ društvo s ograničenom odgovornošću za trgovinu i proizvodnju hrane, OIB 08091796770, Stari pazar 9,21000 Split</item>
    </izvorni_sadrzaj>
    <derivirana_varijabla naziv="DomainObject.Predmet.SudioniciListAdressOIB_1">
      <item>M.MADUNIĆ društvo s ograničenom odgovornošću za trgovinu i proizvodnju hrane, OIB 08091796770, Stari pazar 9,21000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08091796770</item>
    </izvorni_sadrzaj>
    <derivirana_varijabla naziv="DomainObject.Predmet.SudioniciListNazivOIB_1">
      <item>, OIB 08091796770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6</properties:Pages>
  <properties:Words>1696</properties:Words>
  <properties:Characters>9775</properties:Characters>
  <properties:Lines>328</properties:Lines>
  <properties:Paragraphs>146</properties:Paragraphs>
  <properties:TotalTime>190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Naslovi</vt:lpstr>
      </vt:variant>
      <vt:variant>
        <vt:i4>5</vt:i4>
      </vt:variant>
    </vt:vector>
  </properties:HeadingPairs>
  <properties:TitlesOfParts>
    <vt:vector size="6" baseType="lpstr">
      <vt:lpstr/>
      <vt:lpstr>1.Stpn-39/2016</vt:lpstr>
      <vt:lpstr/>
      <vt:lpstr>REPUBLIKA HRVATSKA</vt:lpstr>
      <vt:lpstr>U  I M E  R E P U B L I K E  H R V A T S K E</vt:lpstr>
      <vt:lpstr>    R J E Š E NJ E </vt:lpstr>
    </vt:vector>
  </properties:TitlesOfParts>
  <properties:LinksUpToDate>false</properties:LinksUpToDate>
  <properties:CharactersWithSpaces>11539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2017-04-06T05:10:00Z</dcterms:created>
  <dc:creator>Velimir Vuković</dc:creator>
  <cp:lastModifiedBy>Marija Elez</cp:lastModifiedBy>
  <cp:lastPrinted>2017-05-02T06:28:00Z</cp:lastPrinted>
  <dcterms:modified xmlns:xsi="http://www.w3.org/2001/XMLSchema-instance" xsi:type="dcterms:W3CDTF">2017-05-02T06:31:00Z</dcterms:modified>
  <cp:revision>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6</vt:i4>
  </prop:property>
</prop:Properties>
</file>