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00b18a" w14:paraId="900b18a" w:rsidRDefault="00B50B54" w:rsidP="00B50B54" w:rsidR="00B50B54">
      <w:pPr>
        <w15:collapsed w:val="false"/>
        <w:rPr>
          <w:rFonts w:hAnsi="Times New Roman" w:ascii="Times New Roman"/>
          <w:b/>
          <w:sz w:val="24"/>
          <w:szCs w:val="24"/>
        </w:rPr>
      </w:pPr>
      <w:bookmarkStart w:name="_GoBack" w:id="0"/>
      <w:bookmarkEnd w:id="0"/>
    </w:p>
    <w:p w:rsidRDefault="00B50B54" w:rsidP="00B50B54" w:rsidR="00B50B54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>REPUBLIKA HRVATSKA</w:t>
      </w:r>
    </w:p>
    <w:p w:rsidRDefault="00B50B54" w:rsidP="00B50B54" w:rsidR="00B50B54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>TRGOVAČKI SUD U SPLITU</w:t>
      </w:r>
    </w:p>
    <w:p w:rsidRDefault="00B50B54" w:rsidP="00B50B54" w:rsidR="00B50B54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>Split, Sukoišanska br. 6</w:t>
      </w:r>
    </w:p>
    <w:p w:rsidRDefault="00B50B54" w:rsidP="00B50B54" w:rsidR="00B50B54">
      <w:pPr>
        <w:rPr>
          <w:rFonts w:hAnsi="Times New Roman" w:ascii="Times New Roman"/>
          <w:b/>
          <w:sz w:val="24"/>
          <w:szCs w:val="24"/>
        </w:rPr>
      </w:pPr>
    </w:p>
    <w:p w:rsidRDefault="00B50B54" w:rsidP="00B50B54" w:rsidR="00B50B54">
      <w:pPr>
        <w:jc w:val="center"/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 xml:space="preserve">Z A P I S N I K </w:t>
      </w:r>
    </w:p>
    <w:p w:rsidRDefault="00B50B54" w:rsidP="00B50B54" w:rsidR="00B50B54">
      <w:pPr>
        <w:jc w:val="center"/>
        <w:rPr>
          <w:rFonts w:hAnsi="Times New Roman" w:ascii="Times New Roman"/>
          <w:b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s ročišta održanog kod Trgovačkog suda u Splitu dana 24. ožujka 2017. god. u postupku radi sklapanja predstečajne nagodbe za dužnika ROBOT COMMERCE d.o.o. za trgovinu, Kamen, Split, 4.Gardijske brigade 43, OIB: 55925906180.</w:t>
      </w:r>
    </w:p>
    <w:p w:rsidRDefault="00B50B54" w:rsidP="00B50B54" w:rsidR="00B50B54">
      <w:pPr>
        <w:jc w:val="both"/>
        <w:rPr>
          <w:rFonts w:hAnsi="Times New Roman" w:ascii="Times New Roman"/>
          <w:sz w:val="16"/>
          <w:szCs w:val="16"/>
        </w:rPr>
      </w:pPr>
    </w:p>
    <w:p w:rsidRDefault="00B50B54" w:rsidP="00B50B54" w:rsidR="00B50B54">
      <w:pPr>
        <w:jc w:val="both"/>
        <w:rPr>
          <w:rFonts w:hAnsi="Times New Roman" w:ascii="Times New Roman"/>
          <w:sz w:val="16"/>
          <w:szCs w:val="16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PRISUTNI OD SUDA: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Velimir Vuković, sudac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Ana Jelaska , zapisničar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center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Početak u 10,00 sati.</w:t>
      </w:r>
    </w:p>
    <w:p w:rsidRDefault="00B50B54" w:rsidP="00B50B54" w:rsidR="00B50B54">
      <w:pPr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Utvrđuje se da su pristupili: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Za dužnika: ROBOT COMMERCE d.o.o. za trgovinu, Kamen, Split, 4.Gardijske brigade 43, OIB: 55925906180, član uprave Sanja Ružić 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Za vjerovnike: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1.PRIVREDNA BANKA ZAGREB d.d. Zagreb, OIB: 02535697732, </w:t>
      </w:r>
      <w:r w:rsidRPr="007B4765">
        <w:rPr>
          <w:rFonts w:hAnsi="Times New Roman" w:ascii="Times New Roman"/>
          <w:sz w:val="24"/>
          <w:szCs w:val="24"/>
        </w:rPr>
        <w:t xml:space="preserve">kojeg zastupa </w:t>
      </w:r>
      <w:r>
        <w:rPr>
          <w:rFonts w:hAnsi="Times New Roman" w:ascii="Times New Roman"/>
          <w:sz w:val="24"/>
          <w:szCs w:val="24"/>
        </w:rPr>
        <w:t xml:space="preserve">zamjenik </w:t>
      </w:r>
      <w:r w:rsidRPr="007B4765">
        <w:rPr>
          <w:rFonts w:hAnsi="Times New Roman" w:ascii="Times New Roman"/>
          <w:sz w:val="24"/>
          <w:szCs w:val="24"/>
        </w:rPr>
        <w:t>ponomoćnik</w:t>
      </w:r>
      <w:r>
        <w:rPr>
          <w:rFonts w:hAnsi="Times New Roman" w:ascii="Times New Roman"/>
          <w:sz w:val="24"/>
          <w:szCs w:val="24"/>
        </w:rPr>
        <w:t>a</w:t>
      </w:r>
      <w:r w:rsidRPr="007B4765">
        <w:rPr>
          <w:rFonts w:hAnsi="Times New Roman" w:ascii="Times New Roman"/>
          <w:sz w:val="24"/>
          <w:szCs w:val="24"/>
        </w:rPr>
        <w:t xml:space="preserve"> </w:t>
      </w:r>
      <w:r>
        <w:rPr>
          <w:rFonts w:hAnsi="Times New Roman" w:ascii="Times New Roman"/>
          <w:sz w:val="24"/>
          <w:szCs w:val="24"/>
        </w:rPr>
        <w:t>Ivan Čizmić</w:t>
      </w:r>
      <w:r w:rsidRPr="007B4765">
        <w:rPr>
          <w:rFonts w:hAnsi="Times New Roman" w:ascii="Times New Roman"/>
          <w:sz w:val="24"/>
          <w:szCs w:val="24"/>
        </w:rPr>
        <w:t xml:space="preserve">, odvjetnik u </w:t>
      </w:r>
      <w:r>
        <w:rPr>
          <w:rFonts w:hAnsi="Times New Roman" w:ascii="Times New Roman"/>
          <w:sz w:val="24"/>
          <w:szCs w:val="24"/>
        </w:rPr>
        <w:t>Splitu. Utvrđena tražbina ovog vjerovnika iznosi 3.537.952,57</w:t>
      </w:r>
      <w:r>
        <w:rPr>
          <w:rFonts w:hAnsi="Arial Narrow" w:ascii="Arial Narrow"/>
          <w:sz w:val="14"/>
          <w:szCs w:val="14"/>
        </w:rPr>
        <w:t xml:space="preserve"> </w:t>
      </w:r>
      <w:r>
        <w:rPr>
          <w:rFonts w:hAnsi="Times New Roman" w:ascii="Times New Roman"/>
          <w:sz w:val="24"/>
          <w:szCs w:val="24"/>
        </w:rPr>
        <w:t>kn i 1.439,54 kn.</w:t>
      </w:r>
      <w:r>
        <w:rPr>
          <w:rFonts w:hAnsi="Times New Roman" w:ascii="Times New Roman"/>
          <w:sz w:val="24"/>
          <w:szCs w:val="24"/>
        </w:rPr>
        <w:tab/>
      </w:r>
    </w:p>
    <w:p w:rsidRDefault="00B50B54" w:rsidP="00B50B54" w:rsidR="00B50B54" w:rsidRPr="00AA4F68">
      <w:pPr>
        <w:pStyle w:val="Kal-1"/>
        <w:rPr>
          <w:b w:val="false"/>
        </w:rPr>
      </w:pPr>
      <w:r>
        <w:rPr>
          <w:b w:val="false"/>
        </w:rPr>
        <w:t>2.</w:t>
      </w:r>
      <w:r w:rsidRPr="00AA4F68">
        <w:rPr>
          <w:b w:val="false"/>
        </w:rPr>
        <w:t xml:space="preserve"> MICROLINE d.o.o. Zagreb, OIB: 79072311177, kojeg zastupa ponomoćnik Mićo Ljubenko, odvjetnik u Zagrebu.  Utvrđena tražbina ovog vjerovnika iznosi 249</w:t>
      </w:r>
      <w:r>
        <w:rPr>
          <w:b w:val="false"/>
        </w:rPr>
        <w:t>.749,11 kn</w:t>
      </w:r>
    </w:p>
    <w:p w:rsidRDefault="00B50B54" w:rsidP="00B50B54" w:rsidR="00B50B54" w:rsidRPr="007969E5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3.  HELIKOP </w:t>
      </w:r>
      <w:r w:rsidRPr="00AA4F68">
        <w:rPr>
          <w:rFonts w:hAnsi="Times New Roman" w:ascii="Times New Roman"/>
          <w:sz w:val="24"/>
          <w:szCs w:val="24"/>
        </w:rPr>
        <w:t>d.o.o. Zagreb, OIB:</w:t>
      </w:r>
      <w:r>
        <w:rPr>
          <w:rFonts w:hAnsi="Times New Roman" w:ascii="Times New Roman"/>
          <w:sz w:val="24"/>
          <w:szCs w:val="24"/>
        </w:rPr>
        <w:t xml:space="preserve"> 43166077844,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359.198,46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sz w:val="24"/>
          <w:szCs w:val="24"/>
        </w:rPr>
        <w:t>4</w:t>
      </w:r>
      <w:r w:rsidRPr="00CD0264">
        <w:rPr>
          <w:rFonts w:hAnsi="Times New Roman" w:ascii="Times New Roman"/>
          <w:sz w:val="24"/>
          <w:szCs w:val="24"/>
        </w:rPr>
        <w:t>.  ATLANTIC TRADE d</w:t>
      </w:r>
      <w:r w:rsidRPr="00AA4F68">
        <w:rPr>
          <w:rFonts w:hAnsi="Times New Roman" w:ascii="Times New Roman"/>
          <w:sz w:val="24"/>
          <w:szCs w:val="24"/>
        </w:rPr>
        <w:t>.o.o. Zagreb, OIB:</w:t>
      </w:r>
      <w:r>
        <w:rPr>
          <w:rFonts w:hAnsi="Times New Roman" w:ascii="Times New Roman"/>
          <w:sz w:val="24"/>
          <w:szCs w:val="24"/>
        </w:rPr>
        <w:t xml:space="preserve"> 65106679992,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68.686,30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5.  IVMAR d.o.o Donji Stupnik, OIB: 32687097909,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74.538,53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6.  ALCA ZAGREB </w:t>
      </w:r>
      <w:r w:rsidRPr="00AA4F68">
        <w:rPr>
          <w:rFonts w:hAnsi="Times New Roman" w:ascii="Times New Roman"/>
          <w:sz w:val="24"/>
          <w:szCs w:val="24"/>
        </w:rPr>
        <w:t>d.o.o. Zagreb, OIB:</w:t>
      </w:r>
      <w:r>
        <w:rPr>
          <w:rFonts w:hAnsi="Times New Roman" w:ascii="Times New Roman"/>
          <w:sz w:val="24"/>
          <w:szCs w:val="24"/>
        </w:rPr>
        <w:t xml:space="preserve"> 58353015102,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267.729,23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7.  DRIN </w:t>
      </w:r>
      <w:r w:rsidRPr="00AA4F68">
        <w:rPr>
          <w:rFonts w:hAnsi="Times New Roman" w:ascii="Times New Roman"/>
          <w:sz w:val="24"/>
          <w:szCs w:val="24"/>
        </w:rPr>
        <w:t>d.o.o. Zagreb, OIB:</w:t>
      </w:r>
      <w:r>
        <w:rPr>
          <w:rFonts w:hAnsi="Times New Roman" w:ascii="Times New Roman"/>
          <w:sz w:val="24"/>
          <w:szCs w:val="24"/>
        </w:rPr>
        <w:t xml:space="preserve">78808630043,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29.139,52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8. EMO-ADRIA d.o.o. Solin, OIB: 03274326051,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99.377,41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9.  NUCLEUS </w:t>
      </w:r>
      <w:r w:rsidRPr="00AA4F68">
        <w:rPr>
          <w:rFonts w:hAnsi="Times New Roman" w:ascii="Times New Roman"/>
          <w:sz w:val="24"/>
          <w:szCs w:val="24"/>
        </w:rPr>
        <w:t>d.o.o. Zagreb, OIB:</w:t>
      </w:r>
      <w:r>
        <w:rPr>
          <w:rFonts w:hAnsi="Times New Roman" w:ascii="Times New Roman"/>
          <w:sz w:val="24"/>
          <w:szCs w:val="24"/>
        </w:rPr>
        <w:t xml:space="preserve"> 03289395043,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65.062,36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10. METALAC HOME MARKET d.o.o. Zagreb, ranije Promo-metal d.o.o.Zagreb, OIB: 66356780620,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236.294,29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11. STANIĆ d.o.o. Kerestinec, OIB: 50056415529,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11.466,77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12. TD-ELEKTRONIKA </w:t>
      </w:r>
      <w:r w:rsidRPr="00AA4F68">
        <w:rPr>
          <w:rFonts w:hAnsi="Times New Roman" w:ascii="Times New Roman"/>
          <w:sz w:val="24"/>
          <w:szCs w:val="24"/>
        </w:rPr>
        <w:t>d.o.o. Zagreb, OIB:</w:t>
      </w:r>
      <w:r>
        <w:rPr>
          <w:rFonts w:hAnsi="Times New Roman" w:ascii="Times New Roman"/>
          <w:sz w:val="24"/>
          <w:szCs w:val="24"/>
        </w:rPr>
        <w:t xml:space="preserve"> 09166319473,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153.974,55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lastRenderedPageBreak/>
        <w:t xml:space="preserve">13.  INTERTEKSTIL STANIĆ d.o.o. Kerestinec,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51.978,78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14. EX-MALL </w:t>
      </w:r>
      <w:r w:rsidRPr="00AA4F68">
        <w:rPr>
          <w:rFonts w:hAnsi="Times New Roman" w:ascii="Times New Roman"/>
          <w:sz w:val="24"/>
          <w:szCs w:val="24"/>
        </w:rPr>
        <w:t>d.o.o. Zagreb, OIB:</w:t>
      </w:r>
      <w:r>
        <w:rPr>
          <w:rFonts w:hAnsi="Times New Roman" w:ascii="Times New Roman"/>
          <w:sz w:val="24"/>
          <w:szCs w:val="24"/>
        </w:rPr>
        <w:t xml:space="preserve"> 97911753827,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107.150,90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15.  ESTRA d.o.o. Čakovec, OIB: 33346605838,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63.247,67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16.  DRADAR </w:t>
      </w:r>
      <w:r w:rsidRPr="00AA4F68">
        <w:rPr>
          <w:rFonts w:hAnsi="Times New Roman" w:ascii="Times New Roman"/>
          <w:sz w:val="24"/>
          <w:szCs w:val="24"/>
        </w:rPr>
        <w:t>d.o.o. Zagreb, OIB:</w:t>
      </w:r>
      <w:r>
        <w:rPr>
          <w:rFonts w:hAnsi="Times New Roman" w:ascii="Times New Roman"/>
          <w:sz w:val="24"/>
          <w:szCs w:val="24"/>
        </w:rPr>
        <w:t xml:space="preserve"> 99760170734,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64.735,86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17. TEHNOCENTAR d.o.o. Zgreb, OIB: 49241214763,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37.680,59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18.  MEDIKOR d.o.o. Zgreb, OIB: 67863378582,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32.945,42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19.  LENITAS d.o.o. Solin, OIB: 77748815859,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90.306,00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20. TEXTOR d.o.o. Split, OIB: 07584985989,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63.839,29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21.  E-PLUS d.o.o., OIB: 93923226222, </w:t>
      </w:r>
      <w:r w:rsidRPr="007969E5">
        <w:rPr>
          <w:rFonts w:hAnsi="Times New Roman" w:ascii="Times New Roman"/>
          <w:sz w:val="24"/>
          <w:szCs w:val="24"/>
        </w:rPr>
        <w:t>kojeg zastupa ponomoćnik M</w:t>
      </w:r>
      <w:r>
        <w:rPr>
          <w:rFonts w:hAnsi="Times New Roman" w:ascii="Times New Roman"/>
          <w:sz w:val="24"/>
          <w:szCs w:val="24"/>
        </w:rPr>
        <w:t>arko Praljak</w:t>
      </w:r>
      <w:r w:rsidRPr="007969E5">
        <w:rPr>
          <w:rFonts w:hAnsi="Times New Roman" w:ascii="Times New Roman"/>
          <w:sz w:val="24"/>
          <w:szCs w:val="24"/>
        </w:rPr>
        <w:t xml:space="preserve">, odvjetnik u Zagrebu.  Utvrđena tražbina ovog vjerovnika iznosi </w:t>
      </w:r>
      <w:r>
        <w:rPr>
          <w:rFonts w:hAnsi="Times New Roman" w:ascii="Times New Roman"/>
          <w:sz w:val="24"/>
          <w:szCs w:val="24"/>
        </w:rPr>
        <w:t>510.872,16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22.  SEB GROUPE CENTRAL-EUROPE KFT-BUDAORS, OIB: HU10813872,  </w:t>
      </w:r>
      <w:r w:rsidRPr="007969E5">
        <w:rPr>
          <w:rFonts w:hAnsi="Times New Roman" w:ascii="Times New Roman"/>
          <w:sz w:val="24"/>
          <w:szCs w:val="24"/>
        </w:rPr>
        <w:t>kojeg zastupa ponomoćnik M</w:t>
      </w:r>
      <w:r>
        <w:rPr>
          <w:rFonts w:hAnsi="Times New Roman" w:ascii="Times New Roman"/>
          <w:sz w:val="24"/>
          <w:szCs w:val="24"/>
        </w:rPr>
        <w:t>arko Praljak</w:t>
      </w:r>
      <w:r w:rsidRPr="007969E5">
        <w:rPr>
          <w:rFonts w:hAnsi="Times New Roman" w:ascii="Times New Roman"/>
          <w:sz w:val="24"/>
          <w:szCs w:val="24"/>
        </w:rPr>
        <w:t xml:space="preserve">, odvjetnik u Zagrebu.  Utvrđena tražbina ovog vjerovnika iznosi </w:t>
      </w:r>
      <w:r>
        <w:rPr>
          <w:rFonts w:hAnsi="Times New Roman" w:ascii="Times New Roman"/>
          <w:sz w:val="24"/>
          <w:szCs w:val="24"/>
        </w:rPr>
        <w:t>268.678,71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23. JADRANŠPED d.o.o. Split, Split: 010499515, </w:t>
      </w:r>
      <w:r w:rsidRPr="007969E5">
        <w:rPr>
          <w:rFonts w:hAnsi="Times New Roman" w:ascii="Times New Roman"/>
          <w:sz w:val="24"/>
          <w:szCs w:val="24"/>
        </w:rPr>
        <w:t xml:space="preserve">kojeg zastupa ponomoćnik Mićo Ljubenko, odvjetnik u Zagrebu.  Utvrđena tražbina ovog vjerovnika iznosi </w:t>
      </w:r>
      <w:r>
        <w:rPr>
          <w:rFonts w:hAnsi="Times New Roman" w:ascii="Times New Roman"/>
          <w:sz w:val="24"/>
          <w:szCs w:val="24"/>
        </w:rPr>
        <w:t>204.582,91</w:t>
      </w:r>
      <w:r w:rsidRPr="007969E5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24. MATIVO d.o.o. Zagreb, </w:t>
      </w:r>
      <w:r w:rsidRPr="00CD0264">
        <w:rPr>
          <w:rFonts w:hAnsi="Times New Roman" w:ascii="Times New Roman"/>
          <w:sz w:val="24"/>
          <w:szCs w:val="24"/>
        </w:rPr>
        <w:t>kojeg zastupa p</w:t>
      </w:r>
      <w:r>
        <w:rPr>
          <w:rFonts w:hAnsi="Times New Roman" w:ascii="Times New Roman"/>
          <w:sz w:val="24"/>
          <w:szCs w:val="24"/>
        </w:rPr>
        <w:t>u</w:t>
      </w:r>
      <w:r w:rsidRPr="00CD0264">
        <w:rPr>
          <w:rFonts w:hAnsi="Times New Roman" w:ascii="Times New Roman"/>
          <w:sz w:val="24"/>
          <w:szCs w:val="24"/>
        </w:rPr>
        <w:t>nomo</w:t>
      </w:r>
      <w:r w:rsidRPr="00CD0264">
        <w:rPr>
          <w:rFonts w:hAnsi="Times New Roman" w:ascii="Times New Roman" w:hint="eastAsia"/>
          <w:sz w:val="24"/>
          <w:szCs w:val="24"/>
        </w:rPr>
        <w:t>ć</w:t>
      </w:r>
      <w:r>
        <w:rPr>
          <w:rFonts w:hAnsi="Times New Roman" w:ascii="Times New Roman"/>
          <w:sz w:val="24"/>
          <w:szCs w:val="24"/>
        </w:rPr>
        <w:t>nici po zaposlenju</w:t>
      </w:r>
      <w:r w:rsidRPr="00CD0264">
        <w:rPr>
          <w:rFonts w:hAnsi="Times New Roman" w:ascii="Times New Roman"/>
          <w:sz w:val="24"/>
          <w:szCs w:val="24"/>
        </w:rPr>
        <w:t xml:space="preserve"> </w:t>
      </w:r>
      <w:r>
        <w:rPr>
          <w:rFonts w:hAnsi="Times New Roman" w:ascii="Times New Roman"/>
          <w:sz w:val="24"/>
          <w:szCs w:val="24"/>
        </w:rPr>
        <w:t>Đini Miolin</w:t>
      </w:r>
      <w:r w:rsidRPr="00CD0264">
        <w:rPr>
          <w:rFonts w:hAnsi="Times New Roman" w:ascii="Times New Roman"/>
          <w:sz w:val="24"/>
          <w:szCs w:val="24"/>
        </w:rPr>
        <w:t>.  Utvr</w:t>
      </w:r>
      <w:r w:rsidRPr="00CD0264">
        <w:rPr>
          <w:rFonts w:hAnsi="Times New Roman" w:ascii="Times New Roman" w:hint="eastAsia"/>
          <w:sz w:val="24"/>
          <w:szCs w:val="24"/>
        </w:rPr>
        <w:t>đ</w:t>
      </w:r>
      <w:r w:rsidRPr="00CD0264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 xml:space="preserve">84.965,84 </w:t>
      </w:r>
      <w:r w:rsidRPr="00CD0264">
        <w:rPr>
          <w:rFonts w:hAnsi="Times New Roman" w:ascii="Times New Roman"/>
          <w:sz w:val="24"/>
          <w:szCs w:val="24"/>
        </w:rPr>
        <w:t>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25. VITOMIR STIPINOVIĆ, vl. obrta PEKARA STOBREČ, </w:t>
      </w:r>
      <w:r w:rsidRPr="00CD0264">
        <w:rPr>
          <w:rFonts w:hAnsi="Times New Roman" w:ascii="Times New Roman"/>
          <w:sz w:val="24"/>
          <w:szCs w:val="24"/>
        </w:rPr>
        <w:t>kojeg zastupa ponomo</w:t>
      </w:r>
      <w:r w:rsidRPr="00CD0264">
        <w:rPr>
          <w:rFonts w:hAnsi="Times New Roman" w:ascii="Times New Roman" w:hint="eastAsia"/>
          <w:sz w:val="24"/>
          <w:szCs w:val="24"/>
        </w:rPr>
        <w:t>ć</w:t>
      </w:r>
      <w:r w:rsidRPr="00CD0264">
        <w:rPr>
          <w:rFonts w:hAnsi="Times New Roman" w:ascii="Times New Roman"/>
          <w:sz w:val="24"/>
          <w:szCs w:val="24"/>
        </w:rPr>
        <w:t>nik Mi</w:t>
      </w:r>
      <w:r w:rsidRPr="00CD0264">
        <w:rPr>
          <w:rFonts w:hAnsi="Times New Roman" w:ascii="Times New Roman" w:hint="eastAsia"/>
          <w:sz w:val="24"/>
          <w:szCs w:val="24"/>
        </w:rPr>
        <w:t>ć</w:t>
      </w:r>
      <w:r w:rsidRPr="00CD0264">
        <w:rPr>
          <w:rFonts w:hAnsi="Times New Roman" w:ascii="Times New Roman"/>
          <w:sz w:val="24"/>
          <w:szCs w:val="24"/>
        </w:rPr>
        <w:t>o Ljubenko, odvjetnik u Zagrebu.  Utvr</w:t>
      </w:r>
      <w:r w:rsidRPr="00CD0264">
        <w:rPr>
          <w:rFonts w:hAnsi="Times New Roman" w:ascii="Times New Roman" w:hint="eastAsia"/>
          <w:sz w:val="24"/>
          <w:szCs w:val="24"/>
        </w:rPr>
        <w:t>đ</w:t>
      </w:r>
      <w:r w:rsidRPr="00CD0264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80.426,82</w:t>
      </w:r>
      <w:r w:rsidRPr="00CD0264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26. ČISTOĆA d.o.o. Split, zastupan po punomoćniku po zaposlenju Iliji Šundovu.</w:t>
      </w:r>
      <w:r w:rsidRPr="00CD0264">
        <w:t xml:space="preserve"> </w:t>
      </w:r>
      <w:r w:rsidRPr="00CD0264">
        <w:rPr>
          <w:rFonts w:hAnsi="Times New Roman" w:ascii="Times New Roman"/>
          <w:sz w:val="24"/>
          <w:szCs w:val="24"/>
        </w:rPr>
        <w:t>Utvr</w:t>
      </w:r>
      <w:r w:rsidRPr="00CD0264">
        <w:rPr>
          <w:rFonts w:hAnsi="Times New Roman" w:ascii="Times New Roman" w:hint="eastAsia"/>
          <w:sz w:val="24"/>
          <w:szCs w:val="24"/>
        </w:rPr>
        <w:t>đ</w:t>
      </w:r>
      <w:r w:rsidRPr="00CD0264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55.118,19</w:t>
      </w:r>
      <w:r w:rsidRPr="00CD0264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27. DICENTRA d.o.o. Osijek, </w:t>
      </w:r>
      <w:r w:rsidRPr="00CD0264">
        <w:rPr>
          <w:rFonts w:hAnsi="Times New Roman" w:ascii="Times New Roman"/>
          <w:sz w:val="24"/>
          <w:szCs w:val="24"/>
        </w:rPr>
        <w:t>zastupan po punomo</w:t>
      </w:r>
      <w:r w:rsidRPr="00CD0264">
        <w:rPr>
          <w:rFonts w:hAnsi="Times New Roman" w:ascii="Times New Roman" w:hint="eastAsia"/>
          <w:sz w:val="24"/>
          <w:szCs w:val="24"/>
        </w:rPr>
        <w:t>ć</w:t>
      </w:r>
      <w:r w:rsidRPr="00CD0264">
        <w:rPr>
          <w:rFonts w:hAnsi="Times New Roman" w:ascii="Times New Roman"/>
          <w:sz w:val="24"/>
          <w:szCs w:val="24"/>
        </w:rPr>
        <w:t xml:space="preserve">niku po zaposlenju </w:t>
      </w:r>
      <w:r>
        <w:rPr>
          <w:rFonts w:hAnsi="Times New Roman" w:ascii="Times New Roman"/>
          <w:sz w:val="24"/>
          <w:szCs w:val="24"/>
        </w:rPr>
        <w:t>Nikoli Bubalo</w:t>
      </w:r>
      <w:r w:rsidRPr="00CD0264">
        <w:rPr>
          <w:rFonts w:hAnsi="Times New Roman" w:ascii="Times New Roman"/>
          <w:sz w:val="24"/>
          <w:szCs w:val="24"/>
        </w:rPr>
        <w:t>. Utvr</w:t>
      </w:r>
      <w:r w:rsidRPr="00CD0264">
        <w:rPr>
          <w:rFonts w:hAnsi="Times New Roman" w:ascii="Times New Roman" w:hint="eastAsia"/>
          <w:sz w:val="24"/>
          <w:szCs w:val="24"/>
        </w:rPr>
        <w:t>đ</w:t>
      </w:r>
      <w:r w:rsidRPr="00CD0264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9.556,45</w:t>
      </w:r>
      <w:r w:rsidRPr="00CD0264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 w:rsidRPr="00CD026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28. FOREST AGRAM d.o.o. Donja Zelina, </w:t>
      </w:r>
      <w:r w:rsidRPr="00CD0264">
        <w:rPr>
          <w:rFonts w:hAnsi="Times New Roman" w:ascii="Times New Roman"/>
          <w:sz w:val="24"/>
          <w:szCs w:val="24"/>
        </w:rPr>
        <w:t>zastupan po punomo</w:t>
      </w:r>
      <w:r w:rsidRPr="00CD0264">
        <w:rPr>
          <w:rFonts w:hAnsi="Times New Roman" w:ascii="Times New Roman" w:hint="eastAsia"/>
          <w:sz w:val="24"/>
          <w:szCs w:val="24"/>
        </w:rPr>
        <w:t>ć</w:t>
      </w:r>
      <w:r w:rsidRPr="00CD0264">
        <w:rPr>
          <w:rFonts w:hAnsi="Times New Roman" w:ascii="Times New Roman"/>
          <w:sz w:val="24"/>
          <w:szCs w:val="24"/>
        </w:rPr>
        <w:t xml:space="preserve">niku po zaposlenju </w:t>
      </w:r>
      <w:r>
        <w:rPr>
          <w:rFonts w:hAnsi="Times New Roman" w:ascii="Times New Roman"/>
          <w:sz w:val="24"/>
          <w:szCs w:val="24"/>
        </w:rPr>
        <w:t xml:space="preserve">Hrvoju </w:t>
      </w:r>
      <w:r w:rsidRPr="00CD0264">
        <w:rPr>
          <w:rFonts w:hAnsi="Times New Roman" w:ascii="Times New Roman"/>
          <w:sz w:val="24"/>
          <w:szCs w:val="24"/>
        </w:rPr>
        <w:t>Matušiću. Utvrđena tražbina ovog vjerovnika iznosi 34.736,47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 w:rsidRPr="00CD0264">
        <w:rPr>
          <w:rFonts w:hAnsi="Times New Roman" w:ascii="Times New Roman"/>
          <w:sz w:val="24"/>
          <w:szCs w:val="24"/>
        </w:rPr>
        <w:t>29.</w:t>
      </w:r>
      <w:r>
        <w:rPr>
          <w:rFonts w:hAnsi="Times New Roman" w:ascii="Times New Roman"/>
          <w:sz w:val="24"/>
          <w:szCs w:val="24"/>
        </w:rPr>
        <w:t xml:space="preserve"> KONZUM d.d. Zagreb, </w:t>
      </w:r>
      <w:r w:rsidRPr="00CD0264">
        <w:rPr>
          <w:rFonts w:hAnsi="Times New Roman" w:ascii="Times New Roman"/>
          <w:sz w:val="24"/>
          <w:szCs w:val="24"/>
        </w:rPr>
        <w:t>zastupan po punomo</w:t>
      </w:r>
      <w:r w:rsidRPr="00CD0264">
        <w:rPr>
          <w:rFonts w:hAnsi="Times New Roman" w:ascii="Times New Roman" w:hint="eastAsia"/>
          <w:sz w:val="24"/>
          <w:szCs w:val="24"/>
        </w:rPr>
        <w:t>ć</w:t>
      </w:r>
      <w:r w:rsidRPr="00CD0264">
        <w:rPr>
          <w:rFonts w:hAnsi="Times New Roman" w:ascii="Times New Roman"/>
          <w:sz w:val="24"/>
          <w:szCs w:val="24"/>
        </w:rPr>
        <w:t xml:space="preserve">niku po zaposlenju </w:t>
      </w:r>
      <w:r>
        <w:rPr>
          <w:rFonts w:hAnsi="Times New Roman" w:ascii="Times New Roman"/>
          <w:sz w:val="24"/>
          <w:szCs w:val="24"/>
        </w:rPr>
        <w:t>Josipu Vučiću</w:t>
      </w:r>
      <w:r w:rsidRPr="00CD0264">
        <w:rPr>
          <w:rFonts w:hAnsi="Times New Roman" w:ascii="Times New Roman"/>
          <w:sz w:val="24"/>
          <w:szCs w:val="24"/>
        </w:rPr>
        <w:t>. Utvr</w:t>
      </w:r>
      <w:r w:rsidRPr="00CD0264">
        <w:rPr>
          <w:rFonts w:hAnsi="Times New Roman" w:ascii="Times New Roman" w:hint="eastAsia"/>
          <w:sz w:val="24"/>
          <w:szCs w:val="24"/>
        </w:rPr>
        <w:t>đ</w:t>
      </w:r>
      <w:r w:rsidRPr="00CD0264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111.546,05</w:t>
      </w:r>
      <w:r w:rsidRPr="00CD0264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30. BOBIS d.o.o. Split, </w:t>
      </w:r>
      <w:r w:rsidRPr="00CD0264">
        <w:rPr>
          <w:rFonts w:hAnsi="Times New Roman" w:ascii="Times New Roman"/>
          <w:sz w:val="24"/>
          <w:szCs w:val="24"/>
        </w:rPr>
        <w:t>zastupan po punomo</w:t>
      </w:r>
      <w:r w:rsidRPr="00CD0264">
        <w:rPr>
          <w:rFonts w:hAnsi="Times New Roman" w:ascii="Times New Roman" w:hint="eastAsia"/>
          <w:sz w:val="24"/>
          <w:szCs w:val="24"/>
        </w:rPr>
        <w:t>ć</w:t>
      </w:r>
      <w:r>
        <w:rPr>
          <w:rFonts w:hAnsi="Times New Roman" w:ascii="Times New Roman"/>
          <w:sz w:val="24"/>
          <w:szCs w:val="24"/>
        </w:rPr>
        <w:t>nici</w:t>
      </w:r>
      <w:r w:rsidRPr="00CD0264">
        <w:rPr>
          <w:rFonts w:hAnsi="Times New Roman" w:ascii="Times New Roman"/>
          <w:sz w:val="24"/>
          <w:szCs w:val="24"/>
        </w:rPr>
        <w:t xml:space="preserve"> po zaposlenju </w:t>
      </w:r>
      <w:r>
        <w:rPr>
          <w:rFonts w:hAnsi="Times New Roman" w:ascii="Times New Roman"/>
          <w:sz w:val="24"/>
          <w:szCs w:val="24"/>
        </w:rPr>
        <w:t>Ladi Matošić Čendo</w:t>
      </w:r>
      <w:r w:rsidRPr="00CD0264">
        <w:rPr>
          <w:rFonts w:hAnsi="Times New Roman" w:ascii="Times New Roman"/>
          <w:sz w:val="24"/>
          <w:szCs w:val="24"/>
        </w:rPr>
        <w:t>. Utvr</w:t>
      </w:r>
      <w:r w:rsidRPr="00CD0264">
        <w:rPr>
          <w:rFonts w:hAnsi="Times New Roman" w:ascii="Times New Roman" w:hint="eastAsia"/>
          <w:sz w:val="24"/>
          <w:szCs w:val="24"/>
        </w:rPr>
        <w:t>đ</w:t>
      </w:r>
      <w:r w:rsidRPr="00CD0264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13.207,48</w:t>
      </w:r>
      <w:r w:rsidRPr="00CD0264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31. SUPERNOVA ŠIBENIK d.o.o. Zagreb, </w:t>
      </w:r>
      <w:r w:rsidRPr="00CD0264">
        <w:rPr>
          <w:rFonts w:hAnsi="Times New Roman" w:ascii="Times New Roman"/>
          <w:sz w:val="24"/>
          <w:szCs w:val="24"/>
        </w:rPr>
        <w:t>zastupan po</w:t>
      </w:r>
      <w:r>
        <w:rPr>
          <w:rFonts w:hAnsi="Times New Roman" w:ascii="Times New Roman"/>
          <w:sz w:val="24"/>
          <w:szCs w:val="24"/>
        </w:rPr>
        <w:t xml:space="preserve"> zamjeniku</w:t>
      </w:r>
      <w:r w:rsidRPr="00CD0264">
        <w:rPr>
          <w:rFonts w:hAnsi="Times New Roman" w:ascii="Times New Roman"/>
          <w:sz w:val="24"/>
          <w:szCs w:val="24"/>
        </w:rPr>
        <w:t xml:space="preserve"> punomo</w:t>
      </w:r>
      <w:r w:rsidRPr="00CD0264">
        <w:rPr>
          <w:rFonts w:hAnsi="Times New Roman" w:ascii="Times New Roman" w:hint="eastAsia"/>
          <w:sz w:val="24"/>
          <w:szCs w:val="24"/>
        </w:rPr>
        <w:t>ć</w:t>
      </w:r>
      <w:r>
        <w:rPr>
          <w:rFonts w:hAnsi="Times New Roman" w:ascii="Times New Roman"/>
          <w:sz w:val="24"/>
          <w:szCs w:val="24"/>
        </w:rPr>
        <w:t>nika Ivo Smrke, odvjetniku u Splitu</w:t>
      </w:r>
      <w:r w:rsidRPr="00CD0264">
        <w:rPr>
          <w:rFonts w:hAnsi="Times New Roman" w:ascii="Times New Roman"/>
          <w:sz w:val="24"/>
          <w:szCs w:val="24"/>
        </w:rPr>
        <w:t>. Utvr</w:t>
      </w:r>
      <w:r w:rsidRPr="00CD0264">
        <w:rPr>
          <w:rFonts w:hAnsi="Times New Roman" w:ascii="Times New Roman" w:hint="eastAsia"/>
          <w:sz w:val="24"/>
          <w:szCs w:val="24"/>
        </w:rPr>
        <w:t>đ</w:t>
      </w:r>
      <w:r w:rsidRPr="00CD0264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80.469,14</w:t>
      </w:r>
      <w:r w:rsidRPr="00CD0264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32. DARKO NEKRETNINE d.o.o. Biograd, </w:t>
      </w:r>
      <w:r w:rsidRPr="00CD0264">
        <w:rPr>
          <w:rFonts w:hAnsi="Times New Roman" w:ascii="Times New Roman"/>
          <w:sz w:val="24"/>
          <w:szCs w:val="24"/>
        </w:rPr>
        <w:t xml:space="preserve">zastupan po </w:t>
      </w:r>
      <w:r>
        <w:rPr>
          <w:rFonts w:hAnsi="Times New Roman" w:ascii="Times New Roman"/>
          <w:sz w:val="24"/>
          <w:szCs w:val="24"/>
        </w:rPr>
        <w:t>zamjeniku punomoćnika Mihovilu Grubišiću, odvjetniku u Splitu</w:t>
      </w:r>
      <w:r w:rsidRPr="00CD0264">
        <w:rPr>
          <w:rFonts w:hAnsi="Times New Roman" w:ascii="Times New Roman"/>
          <w:sz w:val="24"/>
          <w:szCs w:val="24"/>
        </w:rPr>
        <w:t>. Utvr</w:t>
      </w:r>
      <w:r w:rsidRPr="00CD0264">
        <w:rPr>
          <w:rFonts w:hAnsi="Times New Roman" w:ascii="Times New Roman" w:hint="eastAsia"/>
          <w:sz w:val="24"/>
          <w:szCs w:val="24"/>
        </w:rPr>
        <w:t>đ</w:t>
      </w:r>
      <w:r w:rsidRPr="00CD0264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413.790,53</w:t>
      </w:r>
      <w:r w:rsidRPr="00CD0264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 w:rsidRPr="00CD0264">
      <w:pPr>
        <w:tabs>
          <w:tab w:pos="3080" w:val="left"/>
        </w:tabs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33. TERRA ULUS. TAS. VE DIS, IST, zastupan po</w:t>
      </w:r>
      <w:r w:rsidRPr="00242341">
        <w:rPr>
          <w:rFonts w:hAnsi="Times New Roman" w:ascii="Times New Roman"/>
          <w:sz w:val="24"/>
          <w:szCs w:val="24"/>
        </w:rPr>
        <w:t xml:space="preserve"> punomo</w:t>
      </w:r>
      <w:r w:rsidRPr="00242341">
        <w:rPr>
          <w:rFonts w:hAnsi="Times New Roman" w:ascii="Times New Roman" w:hint="eastAsia"/>
          <w:sz w:val="24"/>
          <w:szCs w:val="24"/>
        </w:rPr>
        <w:t>ć</w:t>
      </w:r>
      <w:r w:rsidRPr="00242341">
        <w:rPr>
          <w:rFonts w:hAnsi="Times New Roman" w:ascii="Times New Roman"/>
          <w:sz w:val="24"/>
          <w:szCs w:val="24"/>
        </w:rPr>
        <w:t>nik</w:t>
      </w:r>
      <w:r>
        <w:rPr>
          <w:rFonts w:hAnsi="Times New Roman" w:ascii="Times New Roman"/>
          <w:sz w:val="24"/>
          <w:szCs w:val="24"/>
        </w:rPr>
        <w:t>u</w:t>
      </w:r>
      <w:r w:rsidRPr="00242341">
        <w:rPr>
          <w:rFonts w:hAnsi="Times New Roman" w:ascii="Times New Roman"/>
          <w:sz w:val="24"/>
          <w:szCs w:val="24"/>
        </w:rPr>
        <w:t xml:space="preserve"> Mihovilu Grubiši</w:t>
      </w:r>
      <w:r w:rsidRPr="00242341">
        <w:rPr>
          <w:rFonts w:hAnsi="Times New Roman" w:ascii="Times New Roman" w:hint="eastAsia"/>
          <w:sz w:val="24"/>
          <w:szCs w:val="24"/>
        </w:rPr>
        <w:t>ć</w:t>
      </w:r>
      <w:r w:rsidRPr="00242341">
        <w:rPr>
          <w:rFonts w:hAnsi="Times New Roman" w:ascii="Times New Roman"/>
          <w:sz w:val="24"/>
          <w:szCs w:val="24"/>
        </w:rPr>
        <w:t xml:space="preserve">u, odvjetniku </w:t>
      </w:r>
      <w:r>
        <w:rPr>
          <w:rFonts w:hAnsi="Times New Roman" w:ascii="Times New Roman"/>
          <w:sz w:val="24"/>
          <w:szCs w:val="24"/>
        </w:rPr>
        <w:t>u OD Župić i partneri</w:t>
      </w:r>
      <w:r w:rsidRPr="00242341">
        <w:rPr>
          <w:rFonts w:hAnsi="Times New Roman" w:ascii="Times New Roman"/>
          <w:sz w:val="24"/>
          <w:szCs w:val="24"/>
        </w:rPr>
        <w:t>. Utvr</w:t>
      </w:r>
      <w:r w:rsidRPr="00242341">
        <w:rPr>
          <w:rFonts w:hAnsi="Times New Roman" w:ascii="Times New Roman" w:hint="eastAsia"/>
          <w:sz w:val="24"/>
          <w:szCs w:val="24"/>
        </w:rPr>
        <w:t>đ</w:t>
      </w:r>
      <w:r w:rsidRPr="00242341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17.418,44</w:t>
      </w:r>
      <w:r w:rsidRPr="00242341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34. MARIJO BAŠIĆ iz Sinja, osobno, utvrđena tražbina ovog vjerovnika 85.172,95 kn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35. GRAD SPLIT </w:t>
      </w:r>
      <w:r w:rsidRPr="00242341">
        <w:rPr>
          <w:rFonts w:hAnsi="Times New Roman" w:ascii="Times New Roman"/>
          <w:sz w:val="24"/>
          <w:szCs w:val="24"/>
        </w:rPr>
        <w:t xml:space="preserve">zastupan po </w:t>
      </w:r>
      <w:r>
        <w:rPr>
          <w:rFonts w:hAnsi="Times New Roman" w:ascii="Times New Roman"/>
          <w:sz w:val="24"/>
          <w:szCs w:val="24"/>
        </w:rPr>
        <w:t>punomoćnici po zaposlenju Ljiljani Vučetić</w:t>
      </w:r>
      <w:r w:rsidRPr="00242341">
        <w:rPr>
          <w:rFonts w:hAnsi="Times New Roman" w:ascii="Times New Roman"/>
          <w:sz w:val="24"/>
          <w:szCs w:val="24"/>
        </w:rPr>
        <w:t>. Utvr</w:t>
      </w:r>
      <w:r w:rsidRPr="00242341">
        <w:rPr>
          <w:rFonts w:hAnsi="Times New Roman" w:ascii="Times New Roman" w:hint="eastAsia"/>
          <w:sz w:val="24"/>
          <w:szCs w:val="24"/>
        </w:rPr>
        <w:t>đ</w:t>
      </w:r>
      <w:r w:rsidRPr="00242341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1.126.973,24</w:t>
      </w:r>
      <w:r w:rsidRPr="00242341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36. GARMIN HRVATSKA d.o.o. Zagreb, </w:t>
      </w:r>
      <w:r w:rsidRPr="00242341">
        <w:rPr>
          <w:rFonts w:hAnsi="Times New Roman" w:ascii="Times New Roman"/>
          <w:sz w:val="24"/>
          <w:szCs w:val="24"/>
        </w:rPr>
        <w:t>zastupan po zamjeniku punomo</w:t>
      </w:r>
      <w:r w:rsidRPr="00242341">
        <w:rPr>
          <w:rFonts w:hAnsi="Times New Roman" w:ascii="Times New Roman" w:hint="eastAsia"/>
          <w:sz w:val="24"/>
          <w:szCs w:val="24"/>
        </w:rPr>
        <w:t>ć</w:t>
      </w:r>
      <w:r w:rsidRPr="00242341">
        <w:rPr>
          <w:rFonts w:hAnsi="Times New Roman" w:ascii="Times New Roman"/>
          <w:sz w:val="24"/>
          <w:szCs w:val="24"/>
        </w:rPr>
        <w:t xml:space="preserve">nika </w:t>
      </w:r>
      <w:r>
        <w:rPr>
          <w:rFonts w:hAnsi="Times New Roman" w:ascii="Times New Roman"/>
          <w:sz w:val="24"/>
          <w:szCs w:val="24"/>
        </w:rPr>
        <w:t>Dinu Puljiću</w:t>
      </w:r>
      <w:r w:rsidRPr="00242341">
        <w:rPr>
          <w:rFonts w:hAnsi="Times New Roman" w:ascii="Times New Roman"/>
          <w:sz w:val="24"/>
          <w:szCs w:val="24"/>
        </w:rPr>
        <w:t>, odvjetniku u Splitu. Utvr</w:t>
      </w:r>
      <w:r w:rsidRPr="00242341">
        <w:rPr>
          <w:rFonts w:hAnsi="Times New Roman" w:ascii="Times New Roman" w:hint="eastAsia"/>
          <w:sz w:val="24"/>
          <w:szCs w:val="24"/>
        </w:rPr>
        <w:t>đ</w:t>
      </w:r>
      <w:r w:rsidRPr="00242341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15.177,66</w:t>
      </w:r>
      <w:r w:rsidRPr="00242341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37. VIVA – NET d.o.o. </w:t>
      </w:r>
      <w:r w:rsidRPr="00242341">
        <w:rPr>
          <w:rFonts w:hAnsi="Times New Roman" w:ascii="Times New Roman"/>
          <w:sz w:val="24"/>
          <w:szCs w:val="24"/>
        </w:rPr>
        <w:t>zastupan po zamjeniku punomo</w:t>
      </w:r>
      <w:r w:rsidRPr="00242341">
        <w:rPr>
          <w:rFonts w:hAnsi="Times New Roman" w:ascii="Times New Roman" w:hint="eastAsia"/>
          <w:sz w:val="24"/>
          <w:szCs w:val="24"/>
        </w:rPr>
        <w:t>ć</w:t>
      </w:r>
      <w:r w:rsidRPr="00242341">
        <w:rPr>
          <w:rFonts w:hAnsi="Times New Roman" w:ascii="Times New Roman"/>
          <w:sz w:val="24"/>
          <w:szCs w:val="24"/>
        </w:rPr>
        <w:t xml:space="preserve">nika </w:t>
      </w:r>
      <w:r>
        <w:rPr>
          <w:rFonts w:hAnsi="Times New Roman" w:ascii="Times New Roman"/>
          <w:sz w:val="24"/>
          <w:szCs w:val="24"/>
        </w:rPr>
        <w:t>Goranu Parlovu</w:t>
      </w:r>
      <w:r w:rsidRPr="00242341">
        <w:rPr>
          <w:rFonts w:hAnsi="Times New Roman" w:ascii="Times New Roman"/>
          <w:sz w:val="24"/>
          <w:szCs w:val="24"/>
        </w:rPr>
        <w:t>, odvjetniku u Splitu. Utvr</w:t>
      </w:r>
      <w:r w:rsidRPr="00242341">
        <w:rPr>
          <w:rFonts w:hAnsi="Times New Roman" w:ascii="Times New Roman" w:hint="eastAsia"/>
          <w:sz w:val="24"/>
          <w:szCs w:val="24"/>
        </w:rPr>
        <w:t>đ</w:t>
      </w:r>
      <w:r w:rsidRPr="00242341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29.081,34</w:t>
      </w:r>
      <w:r w:rsidRPr="00242341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38. R.T. - CENTAR d.o.o. Trogir,</w:t>
      </w:r>
      <w:r w:rsidRPr="00242341">
        <w:t xml:space="preserve"> </w:t>
      </w:r>
      <w:r w:rsidRPr="00242341">
        <w:rPr>
          <w:rFonts w:hAnsi="Times New Roman" w:ascii="Times New Roman"/>
          <w:sz w:val="24"/>
          <w:szCs w:val="24"/>
        </w:rPr>
        <w:t>zastupan po zamjeniku punomo</w:t>
      </w:r>
      <w:r w:rsidRPr="00242341">
        <w:rPr>
          <w:rFonts w:hAnsi="Times New Roman" w:ascii="Times New Roman" w:hint="eastAsia"/>
          <w:sz w:val="24"/>
          <w:szCs w:val="24"/>
        </w:rPr>
        <w:t>ć</w:t>
      </w:r>
      <w:r>
        <w:rPr>
          <w:rFonts w:hAnsi="Times New Roman" w:ascii="Times New Roman"/>
          <w:sz w:val="24"/>
          <w:szCs w:val="24"/>
        </w:rPr>
        <w:t>nika Brunu Perkoviću, odvjetničkog vježbeniku kod Domagoja Mužića, odvjetnika</w:t>
      </w:r>
      <w:r w:rsidRPr="00242341">
        <w:rPr>
          <w:rFonts w:hAnsi="Times New Roman" w:ascii="Times New Roman"/>
          <w:sz w:val="24"/>
          <w:szCs w:val="24"/>
        </w:rPr>
        <w:t xml:space="preserve"> u Splitu. Utvr</w:t>
      </w:r>
      <w:r w:rsidRPr="00242341">
        <w:rPr>
          <w:rFonts w:hAnsi="Times New Roman" w:ascii="Times New Roman" w:hint="eastAsia"/>
          <w:sz w:val="24"/>
          <w:szCs w:val="24"/>
        </w:rPr>
        <w:t>đ</w:t>
      </w:r>
      <w:r w:rsidRPr="00242341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397.408,64</w:t>
      </w:r>
      <w:r w:rsidRPr="00242341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39. ODVJETNICA ADELA RADIĆ, osobno, utvrđena tražbina ovog vjerovnika iznosi 27.000,00 kn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40. ODVJETNIČKO DRUŠTVO ˝RADIĆ I RADIĆ˝, </w:t>
      </w:r>
      <w:r w:rsidRPr="00371EB2">
        <w:rPr>
          <w:rFonts w:hAnsi="Times New Roman" w:ascii="Times New Roman"/>
          <w:sz w:val="24"/>
          <w:szCs w:val="24"/>
        </w:rPr>
        <w:t xml:space="preserve">zastupan po </w:t>
      </w:r>
      <w:r>
        <w:rPr>
          <w:rFonts w:hAnsi="Times New Roman" w:ascii="Times New Roman"/>
          <w:sz w:val="24"/>
          <w:szCs w:val="24"/>
        </w:rPr>
        <w:t>zastupnici po zakonu Ani Radić, odvjetnici</w:t>
      </w:r>
      <w:r w:rsidRPr="00371EB2">
        <w:rPr>
          <w:rFonts w:hAnsi="Times New Roman" w:ascii="Times New Roman"/>
          <w:sz w:val="24"/>
          <w:szCs w:val="24"/>
        </w:rPr>
        <w:t xml:space="preserve"> u Splitu. Utvr</w:t>
      </w:r>
      <w:r w:rsidRPr="00371EB2">
        <w:rPr>
          <w:rFonts w:hAnsi="Times New Roman" w:ascii="Times New Roman" w:hint="eastAsia"/>
          <w:sz w:val="24"/>
          <w:szCs w:val="24"/>
        </w:rPr>
        <w:t>đ</w:t>
      </w:r>
      <w:r w:rsidRPr="00371EB2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31.452,00</w:t>
      </w:r>
      <w:r w:rsidRPr="00371EB2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 w:rsidRPr="00CD026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41. ERSTE &amp; STEIERMARKISCE BANK d.d. Rijeka</w:t>
      </w:r>
      <w:r w:rsidRPr="00371EB2">
        <w:t xml:space="preserve"> </w:t>
      </w:r>
      <w:r w:rsidRPr="00371EB2">
        <w:rPr>
          <w:rFonts w:hAnsi="Times New Roman" w:ascii="Times New Roman"/>
          <w:sz w:val="24"/>
          <w:szCs w:val="24"/>
        </w:rPr>
        <w:t xml:space="preserve">zastupan po </w:t>
      </w:r>
      <w:r>
        <w:rPr>
          <w:rFonts w:hAnsi="Times New Roman" w:ascii="Times New Roman"/>
          <w:sz w:val="24"/>
          <w:szCs w:val="24"/>
        </w:rPr>
        <w:t>punomoćniku po zaposlenju Siniši Farkašu</w:t>
      </w:r>
      <w:r w:rsidRPr="00371EB2">
        <w:rPr>
          <w:rFonts w:hAnsi="Times New Roman" w:ascii="Times New Roman"/>
          <w:sz w:val="24"/>
          <w:szCs w:val="24"/>
        </w:rPr>
        <w:t>. Utvr</w:t>
      </w:r>
      <w:r w:rsidRPr="00371EB2">
        <w:rPr>
          <w:rFonts w:hAnsi="Times New Roman" w:ascii="Times New Roman" w:hint="eastAsia"/>
          <w:sz w:val="24"/>
          <w:szCs w:val="24"/>
        </w:rPr>
        <w:t>đ</w:t>
      </w:r>
      <w:r w:rsidRPr="00371EB2">
        <w:rPr>
          <w:rFonts w:hAnsi="Times New Roman" w:ascii="Times New Roman"/>
          <w:sz w:val="24"/>
          <w:szCs w:val="24"/>
        </w:rPr>
        <w:t xml:space="preserve">ena tražbina ovog vjerovnika iznosi </w:t>
      </w:r>
      <w:r>
        <w:rPr>
          <w:rFonts w:hAnsi="Times New Roman" w:ascii="Times New Roman"/>
          <w:sz w:val="24"/>
          <w:szCs w:val="24"/>
        </w:rPr>
        <w:t>10.133.522,87</w:t>
      </w:r>
      <w:r w:rsidRPr="00371EB2">
        <w:rPr>
          <w:rFonts w:hAnsi="Times New Roman" w:ascii="Times New Roman"/>
          <w:sz w:val="24"/>
          <w:szCs w:val="24"/>
        </w:rPr>
        <w:t xml:space="preserve"> kn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Utvrđuje se da je današnje ročište zakazano sukladno čl. 66. Zakona o financijskom poslovanju i predstečajnoj nagodbi (Narodne novine br. 108/12, 144/12, 81/13 i 112/13, dalje ZFPPN), a povodom prijedloga predlagatelja – dužnika ROBOT COMMERCE d.o.o. za trgovinu, Kamen, Split, 4.Gardijske brigade 43, OIB: 55925906180, za sklapanje predstečajne nagodbe. 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Utvrđuje se da je oglas o održavanju današnjeg ročišta objavljen na e-oglasnoj ploči suda 15.02.2017. god., kao i da je isti oglas objavljen na službenim internetskim stranicama FINE  17.02.2017. god.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4176D7">
      <w:pPr>
        <w:jc w:val="both"/>
        <w:rPr>
          <w:rFonts w:hAnsi="Times New Roman" w:ascii="Times New Roman"/>
          <w:sz w:val="24"/>
          <w:szCs w:val="24"/>
        </w:rPr>
      </w:pPr>
      <w:r w:rsidRPr="004176D7">
        <w:rPr>
          <w:rFonts w:hAnsi="Times New Roman" w:ascii="Times New Roman"/>
          <w:sz w:val="24"/>
          <w:szCs w:val="24"/>
        </w:rPr>
        <w:t xml:space="preserve">- </w:t>
      </w:r>
      <w:r>
        <w:rPr>
          <w:rFonts w:hAnsi="Times New Roman" w:ascii="Times New Roman"/>
          <w:sz w:val="24"/>
          <w:szCs w:val="24"/>
        </w:rPr>
        <w:t xml:space="preserve">Utvrđuje se </w:t>
      </w:r>
      <w:r w:rsidRPr="004176D7">
        <w:rPr>
          <w:rFonts w:hAnsi="Times New Roman" w:ascii="Times New Roman"/>
          <w:sz w:val="24"/>
          <w:szCs w:val="24"/>
        </w:rPr>
        <w:t>da je rješenjem Financijske agencije, Regionalni centar Split, klasa: UP-I/110/07/14-01/7766, ur. broj 04-06-14-7766-2644 od 20.04.2015. god. otvoren postupak predstečajne nagodbe nad dužnikom;</w:t>
      </w:r>
    </w:p>
    <w:p w:rsidRDefault="00B50B54" w:rsidP="00B50B54" w:rsidR="00B50B54" w:rsidRPr="00B4535B">
      <w:pPr>
        <w:jc w:val="both"/>
        <w:rPr>
          <w:rFonts w:hAnsi="Times New Roman" w:ascii="Times New Roman"/>
          <w:sz w:val="24"/>
          <w:szCs w:val="24"/>
        </w:rPr>
      </w:pPr>
      <w:r w:rsidRPr="004176D7">
        <w:rPr>
          <w:rFonts w:hAnsi="Times New Roman" w:ascii="Times New Roman"/>
          <w:sz w:val="24"/>
          <w:szCs w:val="24"/>
        </w:rPr>
        <w:t xml:space="preserve">- </w:t>
      </w:r>
      <w:r>
        <w:rPr>
          <w:rFonts w:hAnsi="Times New Roman" w:ascii="Times New Roman"/>
          <w:sz w:val="24"/>
          <w:szCs w:val="24"/>
        </w:rPr>
        <w:t xml:space="preserve">Utvrđuje se </w:t>
      </w:r>
      <w:r w:rsidRPr="004176D7">
        <w:rPr>
          <w:rFonts w:hAnsi="Times New Roman" w:ascii="Times New Roman"/>
          <w:sz w:val="24"/>
          <w:szCs w:val="24"/>
        </w:rPr>
        <w:t>da su rješenjem Financijske agencije, Regionalni centar Split, klasa: UP-I/110/07/14-01/7766, ur. broj 04-06-15-7766-401 od 15.10.2015. god., konačno utvrđene tražbine vjerovnika prema dužniku u ukupnom iznosu od 21.114.001,15 kn, , da  osporene tražbina ukupno iznose 26.629,60 kn , da ukupan iznos prijavljenih tražbina iznosi 18.537.620,19 kn,  da je izvršen prijeboj  u ukupnom iznosu od 493.549,32 kn</w:t>
      </w:r>
      <w:r w:rsidRPr="00B4535B">
        <w:rPr>
          <w:rFonts w:hAnsi="Times New Roman" w:ascii="Times New Roman"/>
          <w:sz w:val="24"/>
          <w:szCs w:val="24"/>
        </w:rPr>
        <w:t>,  te da nakon izvršenog prijeboja utvrđene tražbine vjerovnika iznose 20.620.451,84 kn ;</w:t>
      </w:r>
    </w:p>
    <w:p w:rsidRDefault="00B50B54" w:rsidP="00B50B54" w:rsidR="00B50B54" w:rsidRPr="004176D7">
      <w:pPr>
        <w:jc w:val="both"/>
        <w:rPr>
          <w:rFonts w:hAnsi="Times New Roman" w:ascii="Times New Roman"/>
          <w:sz w:val="24"/>
          <w:szCs w:val="24"/>
        </w:rPr>
      </w:pPr>
      <w:r w:rsidRPr="004176D7">
        <w:rPr>
          <w:rFonts w:hAnsi="Times New Roman" w:ascii="Times New Roman"/>
          <w:sz w:val="24"/>
          <w:szCs w:val="24"/>
        </w:rPr>
        <w:t>;</w:t>
      </w:r>
    </w:p>
    <w:p w:rsidRDefault="00B50B54" w:rsidP="00B50B54" w:rsidR="00B50B54" w:rsidRPr="004176D7">
      <w:pPr>
        <w:jc w:val="both"/>
        <w:rPr>
          <w:rFonts w:hAnsi="Times New Roman" w:ascii="Times New Roman"/>
          <w:sz w:val="24"/>
          <w:szCs w:val="24"/>
        </w:rPr>
      </w:pPr>
      <w:r w:rsidRPr="004176D7">
        <w:rPr>
          <w:rFonts w:hAnsi="Times New Roman" w:ascii="Times New Roman"/>
          <w:sz w:val="24"/>
          <w:szCs w:val="24"/>
        </w:rPr>
        <w:t xml:space="preserve">- </w:t>
      </w:r>
      <w:r>
        <w:rPr>
          <w:rFonts w:hAnsi="Times New Roman" w:ascii="Times New Roman"/>
          <w:sz w:val="24"/>
          <w:szCs w:val="24"/>
        </w:rPr>
        <w:t xml:space="preserve">Nadalje, utvrđuje se </w:t>
      </w:r>
      <w:r w:rsidRPr="004176D7">
        <w:rPr>
          <w:rFonts w:hAnsi="Times New Roman" w:ascii="Times New Roman"/>
          <w:sz w:val="24"/>
          <w:szCs w:val="24"/>
        </w:rPr>
        <w:t xml:space="preserve">da je izvršnim rješenjem Financijske agencije, Regionalni centar Split, klasa: UP-I/110/07/15-01/7766, ur. broj 04-06-15-7766-488 od 16.11.2015. god. utvrđeno da su za plan financijskog restrukturiranja dužnika glasovali vjerovnici čije tražbine prelaze 2/3 vrijednosti svih utvrđenih tražbina, kao i da je postupak nad dužnikom proveden u skladu s odredbama Zakona o financijskom poslovanju i predstečajnoj nagodbi (Narodne novine broj 108/12, 144/12, 81/13 i 112/13, dalje ZFPPN); i 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 w:rsidRPr="004176D7">
        <w:rPr>
          <w:rFonts w:hAnsi="Times New Roman" w:ascii="Times New Roman"/>
          <w:sz w:val="24"/>
          <w:szCs w:val="24"/>
        </w:rPr>
        <w:t>-  da je izvršnim rješenjem Financijske agencije, Regionalni centar Split, klasa: UP-I/110/07/15-01/7766, ur. broj 04-06-15-7766-488 od 16.11.2015. god. utvrđeno ka</w:t>
      </w:r>
      <w:r>
        <w:rPr>
          <w:rFonts w:hAnsi="Times New Roman" w:ascii="Times New Roman"/>
          <w:sz w:val="24"/>
          <w:szCs w:val="24"/>
        </w:rPr>
        <w:t>ko</w:t>
      </w:r>
      <w:r w:rsidRPr="004176D7">
        <w:rPr>
          <w:rFonts w:hAnsi="Times New Roman" w:ascii="Times New Roman"/>
          <w:sz w:val="24"/>
          <w:szCs w:val="24"/>
        </w:rPr>
        <w:t xml:space="preserve"> je i razlučni vjerovnik PRIVREDNA BANKA ZAGREB d.d. neposredno pred glasanje za plan financijskog restrukturiranja dužnika dala pisanu izjavu o odricanju prava na odvojeno namirenje</w:t>
      </w:r>
      <w:r>
        <w:rPr>
          <w:rFonts w:hAnsi="Times New Roman" w:ascii="Times New Roman"/>
          <w:sz w:val="24"/>
          <w:szCs w:val="24"/>
        </w:rPr>
        <w:t>,</w:t>
      </w:r>
      <w:r w:rsidRPr="00FD171E">
        <w:t xml:space="preserve"> </w:t>
      </w:r>
      <w:r w:rsidRPr="00FD171E">
        <w:rPr>
          <w:rFonts w:hAnsi="Times New Roman" w:ascii="Times New Roman"/>
          <w:sz w:val="24"/>
          <w:szCs w:val="24"/>
        </w:rPr>
        <w:t>te utvrđeno kako ukupni iznos tražbina za koje vjerovnici imaju pravo glasa iznosi 24.156.964,86 kn.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FD171E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  <w:t>Utvrđuje se da je vjerovnik REVIZ BIRO d.o.o. Split, Vinkovačka 25, OIB: 37354468964 u podnesku od 06.veljače predložio da se njegova tražbina temeljem pravomoćne presude ovog suda br. P-2203/10 od 27.ožujka 2012.godine u iznosu od 78.247,39 kn uvrsti u rješenje o predstečajnoj nagodbi za dužnika ROBOT COMMERCE d.o.o.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ind w:firstLine="708"/>
        <w:jc w:val="both"/>
        <w:rPr>
          <w:rFonts w:eastAsia="Times New Roman" w:hAnsi="Times New Roman" w:ascii="Times New Roman"/>
          <w:b/>
          <w:color w:val="000000"/>
          <w:sz w:val="24"/>
          <w:szCs w:val="24"/>
          <w:lang w:eastAsia="hr-HR"/>
        </w:rPr>
      </w:pPr>
      <w:r>
        <w:rPr>
          <w:rFonts w:hAnsi="Times New Roman" w:ascii="Times New Roman"/>
          <w:sz w:val="24"/>
          <w:szCs w:val="24"/>
        </w:rPr>
        <w:t xml:space="preserve">Nadalje, utvrđuje se da utvrđene tražbine uvodno navedenih vjerovnika koji su pristupili na današnje ročište iznose ukupno 19.597.454,94 kn, a što čini 81,12 </w:t>
      </w:r>
      <w:r>
        <w:rPr>
          <w:rFonts w:eastAsia="Times New Roman" w:hAnsi="Times New Roman" w:ascii="Times New Roman"/>
          <w:color w:val="000000"/>
          <w:sz w:val="24"/>
          <w:szCs w:val="24"/>
          <w:lang w:eastAsia="hr-HR"/>
        </w:rPr>
        <w:t xml:space="preserve">% od </w:t>
      </w:r>
      <w:r>
        <w:rPr>
          <w:rFonts w:hAnsi="Times New Roman" w:ascii="Times New Roman"/>
          <w:sz w:val="24"/>
          <w:szCs w:val="24"/>
        </w:rPr>
        <w:t xml:space="preserve">ukupno utvrđenih tražbina svih vjerovnika koje iznose </w:t>
      </w:r>
      <w:r w:rsidRPr="00FD171E">
        <w:rPr>
          <w:rFonts w:hAnsi="Times New Roman" w:ascii="Times New Roman"/>
          <w:sz w:val="24"/>
          <w:szCs w:val="24"/>
        </w:rPr>
        <w:t>24.156.964,86 kn</w:t>
      </w:r>
      <w:r>
        <w:rPr>
          <w:rFonts w:hAnsi="Times New Roman" w:ascii="Times New Roman"/>
          <w:color w:val="000000"/>
          <w:sz w:val="24"/>
          <w:szCs w:val="24"/>
        </w:rPr>
        <w:t xml:space="preserve"> </w:t>
      </w:r>
      <w:r>
        <w:rPr>
          <w:rFonts w:hAnsi="Times New Roman" w:ascii="Times New Roman"/>
          <w:sz w:val="24"/>
          <w:szCs w:val="24"/>
        </w:rPr>
        <w:t xml:space="preserve"> pa se stoga utvrđuje da tražbine vjerovnika koji su pristupili na današnje ročište čine potrebnu većinu iz čl. 63. ZFPPN-a, jer iste prelaze 2/3 vrijednosti svih utvrđenih tražbina vjerovnika. 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Nadalje, utvrđuje se da je predlagatelj – dužnik, u skladu s čl. 66. ZFPPN-a, podnio ovom sudu 23.12.2015. god. 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Čita se prijedlog dužnika za sklapanje predstečajne nagodbe od 23.12.2015. god. 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Punomoćnik dužnika predlaže sklopiti predstečajnu nagodbu u skladu s prijedlogom podnesenim sudu. Što se tiče prijedloga vjerovnika </w:t>
      </w:r>
      <w:r w:rsidRPr="00372BDB">
        <w:rPr>
          <w:rFonts w:hAnsi="Times New Roman" w:ascii="Times New Roman"/>
          <w:sz w:val="24"/>
          <w:szCs w:val="24"/>
        </w:rPr>
        <w:t>REVIZ BIRO d.o.o. Split, Vinkova</w:t>
      </w:r>
      <w:r w:rsidRPr="00372BDB">
        <w:rPr>
          <w:rFonts w:hAnsi="Times New Roman" w:ascii="Times New Roman" w:hint="eastAsia"/>
          <w:sz w:val="24"/>
          <w:szCs w:val="24"/>
        </w:rPr>
        <w:t>č</w:t>
      </w:r>
      <w:r w:rsidRPr="00372BDB">
        <w:rPr>
          <w:rFonts w:hAnsi="Times New Roman" w:ascii="Times New Roman"/>
          <w:sz w:val="24"/>
          <w:szCs w:val="24"/>
        </w:rPr>
        <w:t>ka 25, OIB: 37354468964</w:t>
      </w:r>
      <w:r>
        <w:rPr>
          <w:rFonts w:hAnsi="Times New Roman" w:ascii="Times New Roman"/>
          <w:sz w:val="24"/>
          <w:szCs w:val="24"/>
        </w:rPr>
        <w:t>, član uprave predstečajnog dužnika izjavljuje da je ovom vjerovniku ponuđeno sklapanje sporazuma pod istim uvjetima kao i predložena predstečajna nagodba, tako da nema potrebe činiti bilo kakve intervencije u prijedlog predstečajne nagodbe koji je podnesen sudu.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Svi prisutni vjerovnici izjavljuju da pristaju na sklapanje predstečajne nagodbe, kakav je predložen od strane predstečajnog dužnika u prijedlogu od 23. prosinca 2015. godine.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Punomoćnik dužnika isto tako izjavljuje da dužnik pristaje na sklapanje predstečajne nagodbe.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8"/>
          <w:szCs w:val="28"/>
        </w:rPr>
      </w:pPr>
      <w:r>
        <w:rPr>
          <w:rFonts w:hAnsi="Times New Roman" w:ascii="Times New Roman"/>
          <w:sz w:val="24"/>
          <w:szCs w:val="24"/>
        </w:rPr>
        <w:t xml:space="preserve">S obzirom da su na današnjem ročištu svoj pristanak za sklapanje predstečajne nagodbe dali dužnik i naprijed navedeni vjerovnici dužnika, čija tražbina čini potrebnu većinu iz čl. 63. ZFPPN-a te obzirom da su isto tako ispunjene i druge pretpostavke za sklapanje predstečajne nagodbe iz čl. 66. st. 9. ZFPPN-a, sud donosi </w:t>
      </w:r>
    </w:p>
    <w:p w:rsidRDefault="00B50B54" w:rsidP="00B50B54" w:rsidR="00B50B54">
      <w:pPr>
        <w:jc w:val="both"/>
        <w:rPr>
          <w:rFonts w:hAnsi="Times New Roman" w:ascii="Times New Roman"/>
          <w:sz w:val="16"/>
          <w:szCs w:val="16"/>
        </w:rPr>
      </w:pPr>
    </w:p>
    <w:p w:rsidRDefault="00B50B54" w:rsidP="00B50B54" w:rsidR="00B50B54">
      <w:pPr>
        <w:jc w:val="both"/>
        <w:rPr>
          <w:rFonts w:hAnsi="Times New Roman" w:ascii="Times New Roman"/>
          <w:sz w:val="16"/>
          <w:szCs w:val="16"/>
        </w:rPr>
      </w:pPr>
    </w:p>
    <w:p w:rsidRDefault="00B50B54" w:rsidP="00B50B54" w:rsidR="00B50B54">
      <w:pPr>
        <w:jc w:val="center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r j e š e n j e</w:t>
      </w:r>
    </w:p>
    <w:p w:rsidRDefault="00B50B54" w:rsidP="00B50B54" w:rsidR="00B50B54">
      <w:pPr>
        <w:jc w:val="center"/>
        <w:rPr>
          <w:rFonts w:hAnsi="Times New Roman" w:ascii="Times New Roman"/>
          <w:b/>
          <w:sz w:val="24"/>
          <w:szCs w:val="24"/>
        </w:rPr>
      </w:pPr>
    </w:p>
    <w:p w:rsidRDefault="00B50B54" w:rsidP="00B50B54" w:rsidR="00B50B54">
      <w:pPr>
        <w:jc w:val="center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Odobrava se sklapanje predstečajne nagodbe koja glasi:</w:t>
      </w:r>
    </w:p>
    <w:p w:rsidRDefault="00B50B54" w:rsidP="00B50B54" w:rsidR="00B50B54">
      <w:pPr>
        <w:jc w:val="both"/>
        <w:rPr>
          <w:rFonts w:hAnsi="Times New Roman" w:ascii="Times New Roman"/>
          <w:sz w:val="28"/>
          <w:szCs w:val="28"/>
        </w:rPr>
      </w:pPr>
    </w:p>
    <w:p w:rsidRDefault="00B50B54" w:rsidP="00B50B54" w:rsidR="00B50B54">
      <w:pPr>
        <w:jc w:val="center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PREDSTEČAJNA  NAGODBA </w:t>
      </w:r>
    </w:p>
    <w:p w:rsidRDefault="00B50B54" w:rsidP="00B50B54" w:rsidR="00B50B54">
      <w:pPr>
        <w:jc w:val="center"/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  <w:lang w:eastAsia="hr-HR"/>
        </w:rPr>
      </w:pPr>
      <w:r w:rsidRPr="0098626E">
        <w:rPr>
          <w:rFonts w:hAnsi="Times New Roman" w:ascii="Times New Roman"/>
          <w:sz w:val="24"/>
          <w:szCs w:val="24"/>
        </w:rPr>
        <w:t>I. Utvrđuje se da je nad dužnikom ROBOT COMMERCE, d.o.o. za trgovinu, Kamen (Grad Split), Ulica 4.Gardijske brigade 43, OIB: 55925906180 (u daljnjem tekstu predstečajne nagodbe: dužnik), proveden postupak predstečajne nagodbe kod Financijske agencije, Regionalni centar Split pod klasom: UP-I/110/07/15-01/7766 te da su u tom postupku vjerovnici dužnika, s potrebnom većinom glasova, prihvatili Plan financijskog i operativnog restrukturiranja dužnika od 26. lipnja 2015. god., koji je objavljen na web-stranicama Financijske agencije dana 16. studeno</w:t>
      </w:r>
      <w:r>
        <w:rPr>
          <w:rFonts w:hAnsi="Times New Roman" w:ascii="Times New Roman"/>
          <w:sz w:val="24"/>
          <w:szCs w:val="24"/>
        </w:rPr>
        <w:t>g</w:t>
      </w:r>
      <w:r w:rsidRPr="0098626E">
        <w:rPr>
          <w:rFonts w:hAnsi="Times New Roman" w:ascii="Times New Roman"/>
          <w:sz w:val="24"/>
          <w:szCs w:val="24"/>
        </w:rPr>
        <w:t>a 2015. god. pod ur.br. 04-06-15-7766-488.</w:t>
      </w: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 xml:space="preserve">II. Sukladno prihvaćenom Planu financijskog i operativnog restrukturiranja dužnika, a s obzirom na način namirenja tražbina, vjerovnici su u ovoj predstečajnoj nagodbi podijeljeni u dvije grupe vjerovnika i to: Grupa A, u koju su svrstani vjerovnici  javne uprave i trgovačkih društava u većinskom vlasništvu RH, Grupa B u koju su svrstani vjerovnici financijskih institucija i Grupa C  , u koju su svrstani svi ostali vjerovnici predstečajnog dužnika. </w:t>
      </w: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 xml:space="preserve">III.1. Svi vjerovnici Grupe A, otpuštaju dug dužniku u dijelu od 50% glavnice te u cijelosti otpuštaju dug za kamate i ostale troškove od iznosa njihovih utvrđenih tražbina,  a dužnik na sve otpuste duga pristaje, , a dužnik se nakon otpusta dijela duga temeljem ove predstečajne nagodbe obvezuje namiriti vjerovnicima Grupe A preostali iznos utvrđene tražbine  u roku od pet godina, s naglaskom na godinu dana počeka, na način da od dana pravomoćnosti predstečajne nagodbe počinje teći godina dana počeka , a zatim da 50%-tni iznos glavnice u 16 jednakih kvartalnih anuiteta, koji dospijevaju zadnjeg dana tromjesečnog razdoblja,računajući od 1. u mjesecu nakon isteka počeka uz godišnju kamatnu stopu od 4,5% koja se obračunava i tijekom počeka i tijekom otplate duga. Obračunata kamata za vrijeme počeka otplate od 1 godine dospijeva na naplatu zadnjeg dana roka počeka , sve u iznosima kako slijedi:  </w:t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GRUPA  A</w:t>
      </w: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</w:p>
    <w:tbl>
      <w:tblPr>
        <w:tblW w:type="dxa" w:w="10731"/>
        <w:jc w:val="center"/>
        <w:tblInd w:type="dxa" w:w="-743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430"/>
        <w:gridCol w:w="2700"/>
        <w:gridCol w:w="991"/>
        <w:gridCol w:w="562"/>
        <w:gridCol w:w="1027"/>
        <w:gridCol w:w="887"/>
        <w:gridCol w:w="858"/>
        <w:gridCol w:w="810"/>
        <w:gridCol w:w="887"/>
        <w:gridCol w:w="852"/>
        <w:gridCol w:w="727"/>
      </w:tblGrid>
      <w:tr w:rsidTr="005B5D9C" w:rsidR="00B50B54">
        <w:trPr>
          <w:trHeight w:val="471"/>
          <w:jc w:val="center"/>
        </w:trPr>
        <w:tc>
          <w:tcPr>
            <w:tcW w:type="dxa" w:w="43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dxa" w:w="270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dxa" w:w="991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Kamata/ Ost. Troškovi</w:t>
            </w:r>
          </w:p>
        </w:tc>
        <w:tc>
          <w:tcPr>
            <w:tcW w:type="auto" w:w="0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ČISTOĆA CETINSKE KRAJINE d.o.o.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79243957155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8.395,91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8.168,50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227,41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4.084,25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Čistoća d.o.o. Split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38812451417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55.118,19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55.118,19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27.559,10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0,27%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Čistoća d.o.o. Zadar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84923155727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12.401,85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12.401,85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6.200,93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Čistoća Dubrovnik d.o.o.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16912997621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7.268,03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7.268,03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3.634,02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Dobrovoljno vatrogasno društvo Žrnovnica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97299401304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2.735,00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2.735,00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1.367,50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FINA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85821130368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Fond za zaštitu okoliša i energetsku učinkovitost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85828625994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48.359,46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38.115,03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10.244,43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19.057,52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0,23%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Dubrovnik - Up. odjel za kom. dje. i mjesnu samoupravu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21712494719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25.639,13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25.639,13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12.819,57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0,12%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Biograd na moru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95603491861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2.855,43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2.855,43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1.427,72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Omiš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49299622160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Sinj- Upravni odjel za komunalnu djelatnost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03210055420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5.160,01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4.986,64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173,37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2.493,32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Split- Upravni odjel za financije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78755598868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1.126.973,24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1.031.563,29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95.409,95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515.781,65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5,47%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Stari Grad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95584171878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1.060,00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1.060,00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Supetar- Gradsko poglavarstvo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16857373591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15.348,87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15.348,87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7.674,44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Trilj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91648398574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1.392,78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1.392,78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696,39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ZADAR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9933651854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22.367,65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20.469,95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1.897,70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10.234,98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HEP d.o.o. Elektrodalmacija Split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46830600751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41.174,92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39.663,87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1.511,05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19.831,94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0,20%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HEP ODS d.o.o. Zadar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46830600751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5.022,55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4.920,80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101,75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2.460,40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HEP ODS d.o.o. - Dubrovnik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46830600751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4.087,95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4.008,24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79,71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2.004,12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HEP Opskrba d.o.o. Zagreb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63073332379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223.099,42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218.926,10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4.173,32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109.463,05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1,08%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HP- Hrvatska pošta d.d.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87311810356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2.459,30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2.388,76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70,54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1.194,38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HRT d.o.o. Odjel preplate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68419124305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26.212,15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25.120,00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1.092,15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12.560,00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0,13%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Hrvatska gospodarska komora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85167032587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20.386,40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20.386,40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10.193,20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0,10%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Hrvatske vode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28921383001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2.714,30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2.682,55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31,75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1.341,28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Komunalno društvo GRAD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7918201023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24.654,18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23.446,06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1.208,12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11.723,03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0,12%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Ministarstvo financija, Porezna uprava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18683136487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2.146.141,77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2.131.294,04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14.847,73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1.065.647,02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10,41%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Nastavni zavod za javno zdravstvo Splitsko- dalmatinske županije / Mikrobiologija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54948902275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4.125,20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4.125,20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2.062,60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Općina Orebić - Jedinstveni upravni odjel komunalne naknade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16825959078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4.630,00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4.630,00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2.315,00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Turistička zajednica grada Splita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67919657637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15.869,24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15.869,24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7.934,62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0,08%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30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Vodovod d.o.o.Zadar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89406825003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292,88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292,88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146,44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Vodovod i kanalizacija d.o.o.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56826138353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14.278,35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14.278,35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7.139,18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Vodovod i odvodnja Cetinske krajine d.o.o.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81685682389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153,33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153,33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76,67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683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1. 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3.871.189,99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3.740.121,01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131.068,98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1.870.060,51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18,77%</w:t>
            </w:r>
          </w:p>
        </w:tc>
      </w:tr>
      <w:tr w:rsidTr="005B5D9C" w:rsidR="00B50B54">
        <w:trPr>
          <w:trHeight w:hRule="exact" w:val="471"/>
          <w:jc w:val="center"/>
        </w:trPr>
        <w:tc>
          <w:tcPr>
            <w:tcW w:type="dxa" w:w="4683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</w:tbl>
    <w:p w:rsidRDefault="00B50B54" w:rsidP="00B50B54" w:rsidR="00B50B54"/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 xml:space="preserve">III.2. Svi vjerovnici Grupe B 2.1, otpuštaju dug dužniku u  cijelosti  za kamate i ostale troškove od iznosa njihovih utvrđenih tražbina,  a dužnik na sve otpuste duga pristaje, , a dužnik se nakon otpusta dijela duga temeljem ove predstečajne nagodbe obvezuje namiriti vjerovnicima Grupe B preostali iznos utvrđene tražbine  i to glavnicu u 100%-tnom iznosu   u roku od dvije godina, s naglaskom na godinu dana počeka, na način da od dana pravomoćnosti predstečajne nagodbe počinje teći godina dana počeka , u 4 jednaka kvartalna anuiteta, koji dospijevaju zadnjeg dana tromjesečnog razdoblja,računajući od 1. u mjesecu nakon isteka počeka uz godišnju kamatnu stopu od 4,5% koja se obračunava i tijekom počeka i tijekom otplate duga. Obračunata kamata za vrijeme počeka otplate od 1 godine dospijeva na naplatu zadnjeg dana roka počeka , sve u iznosima kako slijedi:  </w:t>
      </w: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GRUPA B</w:t>
      </w:r>
    </w:p>
    <w:p w:rsidRDefault="00B50B54" w:rsidP="00B50B54" w:rsidR="00B50B54" w:rsidRPr="00A5629E"/>
    <w:p w:rsidRDefault="00B50B54" w:rsidP="00B50B54" w:rsidR="00B50B54" w:rsidRPr="00A5629E">
      <w:pPr>
        <w:pStyle w:val="Opisslike"/>
        <w:keepNext/>
        <w:ind w:firstLine="0" w:left="0"/>
      </w:pPr>
      <w:r>
        <w:t>Podgrupa B</w:t>
      </w:r>
      <w:r w:rsidRPr="00A5629E">
        <w:t xml:space="preserve"> 2.1. vjerovnika</w:t>
      </w:r>
    </w:p>
    <w:tbl>
      <w:tblPr>
        <w:tblW w:type="dxa" w:w="9748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69"/>
        <w:gridCol w:w="2072"/>
        <w:gridCol w:w="951"/>
        <w:gridCol w:w="555"/>
        <w:gridCol w:w="1027"/>
        <w:gridCol w:w="727"/>
        <w:gridCol w:w="931"/>
        <w:gridCol w:w="810"/>
        <w:gridCol w:w="727"/>
        <w:gridCol w:w="852"/>
        <w:gridCol w:w="727"/>
      </w:tblGrid>
      <w:tr w:rsidTr="005B5D9C" w:rsidR="00B50B54">
        <w:trPr>
          <w:trHeight w:val="454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dxa" w:w="2072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</w:t>
            </w:r>
          </w:p>
        </w:tc>
        <w:tc>
          <w:tcPr>
            <w:tcW w:type="dxa" w:w="931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Kamata/ Ost. Troškovi</w:t>
            </w:r>
          </w:p>
        </w:tc>
        <w:tc>
          <w:tcPr>
            <w:tcW w:type="auto" w:w="0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5B5D9C" w:rsidR="00B50B54">
        <w:trPr>
          <w:trHeight w:hRule="exact" w:val="454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5B5D9C" w:rsidR="00B50B54">
        <w:trPr>
          <w:trHeight w:hRule="exact" w:val="454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dxa" w:w="207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Croatia osiguranje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26187994862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+ 1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54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</w:t>
            </w:r>
          </w:p>
        </w:tc>
        <w:tc>
          <w:tcPr>
            <w:tcW w:type="dxa" w:w="207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PRIVREDNA BANKA ZAGREB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0 2535697732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1.439,54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1.413,72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25,82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1.413,72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+ 1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54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</w:t>
            </w:r>
          </w:p>
        </w:tc>
        <w:tc>
          <w:tcPr>
            <w:tcW w:type="dxa" w:w="207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SBERBANK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78427478595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415,19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407,84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407,84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+ 1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54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</w:t>
            </w:r>
          </w:p>
        </w:tc>
        <w:tc>
          <w:tcPr>
            <w:tcW w:type="dxa" w:w="207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UNIQA osiguranje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75665455333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22.724,90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20.522,46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2.202,44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20.522,46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+ 1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  <w:tr w:rsidTr="005B5D9C" w:rsidR="00B50B54">
        <w:trPr>
          <w:trHeight w:hRule="exact" w:val="454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</w:t>
            </w:r>
          </w:p>
        </w:tc>
        <w:tc>
          <w:tcPr>
            <w:tcW w:type="dxa" w:w="207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ZAGREBAČKA BANKA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92963223473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39.066,33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39.060,68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39.060,68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+ 1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0,19%</w:t>
            </w:r>
          </w:p>
        </w:tc>
      </w:tr>
      <w:tr w:rsidTr="005B5D9C" w:rsidR="00B50B54">
        <w:trPr>
          <w:trHeight w:hRule="exact" w:val="454"/>
          <w:jc w:val="center"/>
        </w:trPr>
        <w:tc>
          <w:tcPr>
            <w:tcW w:type="dxa" w:w="3947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2.1.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63.645,96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61.404,70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2.241,26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61.404,70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0,31%</w:t>
            </w:r>
          </w:p>
        </w:tc>
      </w:tr>
    </w:tbl>
    <w:p w:rsidRDefault="00B50B54" w:rsidP="00B50B54" w:rsidR="00B50B54"/>
    <w:p w:rsidRDefault="00B50B54" w:rsidP="00B50B54" w:rsidR="00B50B54"/>
    <w:p w:rsidRDefault="00B50B54" w:rsidP="00B50B54" w:rsidR="00B50B54"/>
    <w:p w:rsidRDefault="00B50B54" w:rsidP="00B50B54" w:rsidR="00B50B54"/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 xml:space="preserve">III.2. Svi vjerovnici Grupe B 2.3 .i B.2.4. otpuštaju dug dužniku u u cijelosti  za kamate i ostale troškove od iznosa njihovih utvrđenih tražbina,  a dužnik na sve otpuste duga pristaje, , a dužnik se nakon otpusta dijela duga temeljem ove predstečajne nagodbe obvezuje namiriti vjerovnicima Grupe B 2.2,B 2.3.i B.2.4 preostali iznos utvrđene tražbine  i to glavnicu u 100%-tnom iznosu   u roku od deset godina, s naglaskom na godinu dana počeka, na način da od dana pravomoćnosti predstečajne nagodbe počinje teći godina dana počeka , u 36 jednaka kvartalna anuiteta, koji dospijevaju zadnjeg dana tromjesečnog razdoblja,računajući od 1. u mjesecu nakon isteka počeka uz godišnju kamatnu stopu od 6% koja se obračunava i tijekom počeka i tijekom otplate duga. Obračunata kamata za vrijeme počeka otplate od 1 godine dospijeva na naplatu zadnjeg dana roka počeka , sve u iznosima kako slijedi:  </w:t>
      </w: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spacing w:lineRule="auto" w:line="360"/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Podgrupa B.2.2.,  2.3. i 2.4. se odnose na tražbine Erste &amp; Steiermarkische bank d.d. i Privredna banka Zagreb d.d.i to kako slijedi:</w:t>
      </w:r>
    </w:p>
    <w:p w:rsidRDefault="00B50B54" w:rsidP="00B50B54" w:rsidR="00B50B54">
      <w:pPr>
        <w:spacing w:lineRule="auto" w:line="360"/>
        <w:jc w:val="both"/>
      </w:pPr>
    </w:p>
    <w:tbl>
      <w:tblPr>
        <w:tblW w:type="dxa" w:w="10780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06"/>
        <w:gridCol w:w="2619"/>
        <w:gridCol w:w="1001"/>
        <w:gridCol w:w="444"/>
        <w:gridCol w:w="966"/>
        <w:gridCol w:w="940"/>
        <w:gridCol w:w="800"/>
        <w:gridCol w:w="810"/>
        <w:gridCol w:w="897"/>
        <w:gridCol w:w="1261"/>
        <w:gridCol w:w="736"/>
      </w:tblGrid>
      <w:tr w:rsidTr="005B5D9C" w:rsidR="00B50B54">
        <w:trPr>
          <w:trHeight w:hRule="exact" w:val="70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ERSTE &amp; STEIERMARKISCHE BANK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23057039320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5.995.959,68</w:t>
            </w:r>
          </w:p>
        </w:tc>
        <w:tc>
          <w:tcPr>
            <w:tcW w:type="dxa" w:w="94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5.648.850,94</w:t>
            </w:r>
          </w:p>
        </w:tc>
        <w:tc>
          <w:tcPr>
            <w:tcW w:type="dxa" w:w="8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347.108,74</w:t>
            </w:r>
          </w:p>
        </w:tc>
        <w:tc>
          <w:tcPr>
            <w:tcW w:type="dxa" w:w="81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dxa" w:w="89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5.995.959,68</w:t>
            </w:r>
          </w:p>
        </w:tc>
        <w:tc>
          <w:tcPr>
            <w:tcW w:type="dxa" w:w="126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Namirenje od prodaje imovine</w:t>
            </w:r>
          </w:p>
        </w:tc>
        <w:tc>
          <w:tcPr>
            <w:tcW w:type="dxa" w:w="73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29,08%</w:t>
            </w:r>
          </w:p>
        </w:tc>
      </w:tr>
      <w:tr w:rsidTr="005B5D9C" w:rsidR="00B50B54">
        <w:trPr>
          <w:trHeight w:hRule="exact" w:val="705"/>
          <w:jc w:val="center"/>
        </w:trPr>
        <w:tc>
          <w:tcPr>
            <w:tcW w:type="auto" w:w="0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2.2.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5.995.959,68</w:t>
            </w:r>
          </w:p>
        </w:tc>
        <w:tc>
          <w:tcPr>
            <w:tcW w:type="dxa" w:w="94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5.648.850,94</w:t>
            </w:r>
          </w:p>
        </w:tc>
        <w:tc>
          <w:tcPr>
            <w:tcW w:type="dxa" w:w="80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347.108,74</w:t>
            </w:r>
          </w:p>
        </w:tc>
        <w:tc>
          <w:tcPr>
            <w:tcW w:type="dxa" w:w="81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897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5.995.959,68</w:t>
            </w:r>
          </w:p>
        </w:tc>
        <w:tc>
          <w:tcPr>
            <w:tcW w:type="dxa" w:w="1261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736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29,08%</w:t>
            </w:r>
          </w:p>
        </w:tc>
      </w:tr>
    </w:tbl>
    <w:p w:rsidRDefault="00B50B54" w:rsidP="00B50B54" w:rsidR="00B50B54">
      <w:pPr>
        <w:pStyle w:val="Opisslike"/>
        <w:keepNext/>
        <w:ind w:firstLine="0" w:left="0"/>
        <w:rPr>
          <w:i/>
          <w:szCs w:val="20"/>
        </w:rPr>
      </w:pPr>
    </w:p>
    <w:p w:rsidRDefault="00B50B54" w:rsidP="00B50B54" w:rsidR="00B50B54" w:rsidRPr="00BE5611">
      <w:pPr>
        <w:pStyle w:val="Opisslike"/>
        <w:keepNext/>
        <w:ind w:firstLine="0" w:left="0"/>
      </w:pPr>
    </w:p>
    <w:tbl>
      <w:tblPr>
        <w:tblW w:type="dxa" w:w="10823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72"/>
        <w:gridCol w:w="2430"/>
        <w:gridCol w:w="929"/>
        <w:gridCol w:w="561"/>
        <w:gridCol w:w="1038"/>
        <w:gridCol w:w="1032"/>
        <w:gridCol w:w="860"/>
        <w:gridCol w:w="859"/>
        <w:gridCol w:w="1004"/>
        <w:gridCol w:w="1003"/>
        <w:gridCol w:w="735"/>
      </w:tblGrid>
      <w:tr w:rsidTr="005B5D9C" w:rsidR="00B50B54">
        <w:trPr>
          <w:trHeight w:val="662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dxa" w:w="1032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 + Naknada</w:t>
            </w:r>
          </w:p>
        </w:tc>
        <w:tc>
          <w:tcPr>
            <w:tcW w:type="dxa" w:w="86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Kamata/ Ost. Troškovi</w:t>
            </w:r>
          </w:p>
        </w:tc>
        <w:tc>
          <w:tcPr>
            <w:tcW w:type="dxa" w:w="2865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dxa" w:w="735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5B5D9C" w:rsidR="00B50B54">
        <w:trPr>
          <w:trHeight w:hRule="exact" w:val="662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 i naknade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5B5D9C" w:rsidR="00B50B54">
        <w:trPr>
          <w:trHeight w:hRule="exact" w:val="66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ERSTE &amp; STEIERMARKISCHE BANK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23057039320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4.137.562,99</w:t>
            </w:r>
          </w:p>
        </w:tc>
        <w:tc>
          <w:tcPr>
            <w:tcW w:type="dxa" w:w="103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4.004.137,44</w:t>
            </w:r>
          </w:p>
        </w:tc>
        <w:tc>
          <w:tcPr>
            <w:tcW w:type="dxa" w:w="86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40.910,41</w:t>
            </w: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4.004.137,44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+ 9 godina</w:t>
            </w:r>
          </w:p>
        </w:tc>
        <w:tc>
          <w:tcPr>
            <w:tcW w:type="dxa" w:w="735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20,07%</w:t>
            </w:r>
          </w:p>
        </w:tc>
      </w:tr>
      <w:tr w:rsidTr="005B5D9C" w:rsidR="00B50B54">
        <w:trPr>
          <w:trHeight w:hRule="exact" w:val="662"/>
          <w:jc w:val="center"/>
        </w:trPr>
        <w:tc>
          <w:tcPr>
            <w:tcW w:type="auto" w:w="0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2.3.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4.137.562,99</w:t>
            </w:r>
          </w:p>
        </w:tc>
        <w:tc>
          <w:tcPr>
            <w:tcW w:type="dxa" w:w="1032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4.004.137,44</w:t>
            </w:r>
          </w:p>
        </w:tc>
        <w:tc>
          <w:tcPr>
            <w:tcW w:type="dxa" w:w="86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40.910,41</w:t>
            </w: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4.004.137,44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735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20,07%</w:t>
            </w:r>
          </w:p>
        </w:tc>
      </w:tr>
    </w:tbl>
    <w:p w:rsidRDefault="00B50B54" w:rsidP="00B50B54" w:rsidR="00B50B54">
      <w:pPr>
        <w:autoSpaceDE w:val="false"/>
        <w:autoSpaceDN w:val="false"/>
        <w:adjustRightInd w:val="false"/>
        <w:spacing w:lineRule="auto" w:line="360"/>
        <w:jc w:val="both"/>
        <w:rPr>
          <w:rFonts w:eastAsia="Arial Unicode MS"/>
        </w:rPr>
      </w:pPr>
    </w:p>
    <w:p w:rsidRDefault="00B50B54" w:rsidP="00B50B54" w:rsidR="00B50B54">
      <w:pPr>
        <w:autoSpaceDE w:val="false"/>
        <w:autoSpaceDN w:val="false"/>
        <w:adjustRightInd w:val="false"/>
        <w:spacing w:lineRule="auto" w:line="360"/>
        <w:jc w:val="both"/>
        <w:rPr>
          <w:rFonts w:eastAsia="Arial Unicode MS"/>
        </w:rPr>
      </w:pPr>
    </w:p>
    <w:tbl>
      <w:tblPr>
        <w:tblW w:type="dxa" w:w="10823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402"/>
        <w:gridCol w:w="2280"/>
        <w:gridCol w:w="929"/>
        <w:gridCol w:w="603"/>
        <w:gridCol w:w="1116"/>
        <w:gridCol w:w="1032"/>
        <w:gridCol w:w="860"/>
        <w:gridCol w:w="859"/>
        <w:gridCol w:w="1004"/>
        <w:gridCol w:w="1003"/>
        <w:gridCol w:w="735"/>
      </w:tblGrid>
      <w:tr w:rsidTr="005B5D9C" w:rsidR="00B50B54">
        <w:trPr>
          <w:trHeight w:val="662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dxa" w:w="1032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 + Naknada</w:t>
            </w:r>
          </w:p>
        </w:tc>
        <w:tc>
          <w:tcPr>
            <w:tcW w:type="dxa" w:w="86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Kamata/ Ost. Troškovi</w:t>
            </w:r>
          </w:p>
        </w:tc>
        <w:tc>
          <w:tcPr>
            <w:tcW w:type="dxa" w:w="2865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dxa" w:w="735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5B5D9C" w:rsidR="00B50B54">
        <w:trPr>
          <w:trHeight w:hRule="exact" w:val="662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 i naknade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5B5D9C" w:rsidR="00B50B54">
        <w:trPr>
          <w:trHeight w:hRule="exact" w:val="66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PRIVREDNA BANKA ZAGREB d.d. 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0253569773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3.501.979,03.</w:t>
            </w:r>
          </w:p>
        </w:tc>
        <w:tc>
          <w:tcPr>
            <w:tcW w:type="dxa" w:w="103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3.337..952.53</w:t>
            </w:r>
          </w:p>
        </w:tc>
        <w:tc>
          <w:tcPr>
            <w:tcW w:type="dxa" w:w="86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35.973,00</w:t>
            </w: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3.536.513,03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+ 9 godina</w:t>
            </w:r>
          </w:p>
        </w:tc>
        <w:tc>
          <w:tcPr>
            <w:tcW w:type="dxa" w:w="735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</w:p>
        </w:tc>
      </w:tr>
      <w:tr w:rsidTr="005B5D9C" w:rsidR="00B50B54">
        <w:trPr>
          <w:trHeight w:hRule="exact" w:val="662"/>
          <w:jc w:val="center"/>
        </w:trPr>
        <w:tc>
          <w:tcPr>
            <w:tcW w:type="auto" w:w="0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2.4.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 w:rsidRPr="009F3AA7">
              <w:rPr>
                <w:rFonts w:hAnsi="Arial Narrow" w:ascii="Arial Narrow"/>
                <w:b/>
                <w:sz w:val="14"/>
                <w:szCs w:val="14"/>
              </w:rPr>
              <w:t>3.</w:t>
            </w:r>
            <w:r>
              <w:rPr>
                <w:rFonts w:hAnsi="Arial Narrow" w:ascii="Arial Narrow"/>
                <w:b/>
                <w:sz w:val="14"/>
                <w:szCs w:val="14"/>
              </w:rPr>
              <w:t>5</w:t>
            </w:r>
            <w:r w:rsidRPr="009F3AA7">
              <w:rPr>
                <w:rFonts w:hAnsi="Arial Narrow" w:ascii="Arial Narrow"/>
                <w:b/>
                <w:sz w:val="14"/>
                <w:szCs w:val="14"/>
              </w:rPr>
              <w:t>37..952.53</w:t>
            </w:r>
            <w:r>
              <w:rPr>
                <w:rFonts w:hAnsi="Arial Narrow" w:ascii="Arial Narrow"/>
                <w:sz w:val="14"/>
                <w:szCs w:val="14"/>
              </w:rPr>
              <w:t>.</w:t>
            </w:r>
          </w:p>
        </w:tc>
        <w:tc>
          <w:tcPr>
            <w:tcW w:type="dxa" w:w="1032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 w:rsidRPr="009F3AA7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3.501.979,03</w:t>
            </w:r>
          </w:p>
        </w:tc>
        <w:tc>
          <w:tcPr>
            <w:tcW w:type="dxa" w:w="86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 w:rsidRPr="009F3AA7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 w:rsidRPr="009F3AA7">
              <w:rPr>
                <w:rFonts w:hAnsi="Arial Narrow" w:ascii="Arial Narrow"/>
                <w:b/>
                <w:sz w:val="14"/>
                <w:szCs w:val="14"/>
              </w:rPr>
              <w:t>35.973,00</w:t>
            </w: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 w:rsidRPr="00C4337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3.501.979,03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735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</w:tbl>
    <w:p w:rsidRDefault="00B50B54" w:rsidP="00B50B54" w:rsidR="00B50B54">
      <w:pPr>
        <w:autoSpaceDE w:val="false"/>
        <w:autoSpaceDN w:val="false"/>
        <w:adjustRightInd w:val="false"/>
        <w:spacing w:lineRule="auto" w:line="360"/>
        <w:jc w:val="both"/>
        <w:rPr>
          <w:rFonts w:eastAsia="Arial Unicode MS"/>
        </w:rPr>
      </w:pPr>
    </w:p>
    <w:p w:rsidRDefault="00B50B54" w:rsidP="00B50B54" w:rsidR="00B50B54">
      <w:pPr>
        <w:autoSpaceDE w:val="false"/>
        <w:autoSpaceDN w:val="false"/>
        <w:adjustRightInd w:val="false"/>
        <w:spacing w:lineRule="auto" w:line="360"/>
        <w:jc w:val="both"/>
        <w:rPr>
          <w:rFonts w:eastAsia="Arial Unicode MS"/>
        </w:rPr>
      </w:pPr>
    </w:p>
    <w:p w:rsidRDefault="00B50B54" w:rsidP="00B50B54" w:rsidR="00B50B54" w:rsidRPr="0098626E">
      <w:pPr>
        <w:autoSpaceDE w:val="false"/>
        <w:autoSpaceDN w:val="false"/>
        <w:adjustRightInd w:val="false"/>
        <w:spacing w:lineRule="auto" w:line="360"/>
        <w:jc w:val="both"/>
        <w:rPr>
          <w:rFonts w:eastAsia="Arial Unicode MS" w:hAnsi="Times New Roman" w:ascii="Times New Roman"/>
          <w:sz w:val="24"/>
          <w:szCs w:val="24"/>
        </w:rPr>
      </w:pP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III.1. Svi vjerovnici Grupe C - Ostali vjerovnici, otpuštaju dug dužniku u dijelu od 25% glavnice te u cijelosti otpuštaju dug za kamate i ostale troškove od iznosa njihovih utvrđenih tražbina,  a dužnik na sve otpuste duga pristaje, , a dužnik se nakon otpusta dijela duga temeljem ove predstečajne nagodbe obvezuje namiriti vjerovnicima Grupe C</w:t>
      </w:r>
      <w:r>
        <w:rPr>
          <w:rFonts w:hAnsi="Times New Roman" w:ascii="Times New Roman"/>
          <w:sz w:val="24"/>
          <w:szCs w:val="24"/>
        </w:rPr>
        <w:t xml:space="preserve">, Podgrupa C.1. </w:t>
      </w:r>
      <w:r w:rsidRPr="0098626E">
        <w:rPr>
          <w:rFonts w:hAnsi="Times New Roman" w:ascii="Times New Roman"/>
          <w:sz w:val="24"/>
          <w:szCs w:val="24"/>
        </w:rPr>
        <w:t xml:space="preserve"> preostali iznos utvrđene tražbine  u roku od čet</w:t>
      </w:r>
      <w:r>
        <w:rPr>
          <w:rFonts w:hAnsi="Times New Roman" w:ascii="Times New Roman"/>
          <w:sz w:val="24"/>
          <w:szCs w:val="24"/>
        </w:rPr>
        <w:t>i</w:t>
      </w:r>
      <w:r w:rsidRPr="0098626E">
        <w:rPr>
          <w:rFonts w:hAnsi="Times New Roman" w:ascii="Times New Roman"/>
          <w:sz w:val="24"/>
          <w:szCs w:val="24"/>
        </w:rPr>
        <w:t>ri godin</w:t>
      </w:r>
      <w:r>
        <w:rPr>
          <w:rFonts w:hAnsi="Times New Roman" w:ascii="Times New Roman"/>
          <w:sz w:val="24"/>
          <w:szCs w:val="24"/>
        </w:rPr>
        <w:t>e</w:t>
      </w:r>
      <w:r w:rsidRPr="0098626E">
        <w:rPr>
          <w:rFonts w:hAnsi="Times New Roman" w:ascii="Times New Roman"/>
          <w:sz w:val="24"/>
          <w:szCs w:val="24"/>
        </w:rPr>
        <w:t>, s naglaskom na godinu dana počeka,</w:t>
      </w:r>
      <w:r w:rsidRPr="00022971">
        <w:rPr>
          <w:rFonts w:hAnsi="Times New Roman" w:ascii="Times New Roman"/>
          <w:sz w:val="24"/>
          <w:szCs w:val="24"/>
        </w:rPr>
        <w:t xml:space="preserve"> </w:t>
      </w:r>
      <w:r>
        <w:rPr>
          <w:rFonts w:hAnsi="Times New Roman" w:ascii="Times New Roman"/>
          <w:sz w:val="24"/>
          <w:szCs w:val="24"/>
        </w:rPr>
        <w:t xml:space="preserve">vjerovnicima Podgrupa C.2. </w:t>
      </w:r>
      <w:r w:rsidRPr="0098626E">
        <w:rPr>
          <w:rFonts w:hAnsi="Times New Roman" w:ascii="Times New Roman"/>
          <w:sz w:val="24"/>
          <w:szCs w:val="24"/>
        </w:rPr>
        <w:t xml:space="preserve">preostali iznos utvrđene tražbine  u roku od </w:t>
      </w:r>
      <w:r>
        <w:rPr>
          <w:rFonts w:hAnsi="Times New Roman" w:ascii="Times New Roman"/>
          <w:sz w:val="24"/>
          <w:szCs w:val="24"/>
        </w:rPr>
        <w:t>pet</w:t>
      </w:r>
      <w:r w:rsidRPr="0098626E">
        <w:rPr>
          <w:rFonts w:hAnsi="Times New Roman" w:ascii="Times New Roman"/>
          <w:sz w:val="24"/>
          <w:szCs w:val="24"/>
        </w:rPr>
        <w:t xml:space="preserve"> godin</w:t>
      </w:r>
      <w:r>
        <w:rPr>
          <w:rFonts w:hAnsi="Times New Roman" w:ascii="Times New Roman"/>
          <w:sz w:val="24"/>
          <w:szCs w:val="24"/>
        </w:rPr>
        <w:t>e</w:t>
      </w:r>
      <w:r w:rsidRPr="0098626E">
        <w:rPr>
          <w:rFonts w:hAnsi="Times New Roman" w:ascii="Times New Roman"/>
          <w:sz w:val="24"/>
          <w:szCs w:val="24"/>
        </w:rPr>
        <w:t>, s naglaskom na godinu dana počeka</w:t>
      </w:r>
      <w:r>
        <w:rPr>
          <w:rFonts w:hAnsi="Times New Roman" w:ascii="Times New Roman"/>
          <w:sz w:val="24"/>
          <w:szCs w:val="24"/>
        </w:rPr>
        <w:t xml:space="preserve">  i vjerovnicima Podgrupa C.3. </w:t>
      </w:r>
      <w:r w:rsidRPr="0098626E">
        <w:rPr>
          <w:rFonts w:hAnsi="Times New Roman" w:ascii="Times New Roman"/>
          <w:sz w:val="24"/>
          <w:szCs w:val="24"/>
        </w:rPr>
        <w:t xml:space="preserve"> preostali iznos utvrđene tražbine  u roku od </w:t>
      </w:r>
      <w:r>
        <w:rPr>
          <w:rFonts w:hAnsi="Times New Roman" w:ascii="Times New Roman"/>
          <w:sz w:val="24"/>
          <w:szCs w:val="24"/>
        </w:rPr>
        <w:t>sedam</w:t>
      </w:r>
      <w:r w:rsidRPr="0098626E">
        <w:rPr>
          <w:rFonts w:hAnsi="Times New Roman" w:ascii="Times New Roman"/>
          <w:sz w:val="24"/>
          <w:szCs w:val="24"/>
        </w:rPr>
        <w:t xml:space="preserve"> godin</w:t>
      </w:r>
      <w:r>
        <w:rPr>
          <w:rFonts w:hAnsi="Times New Roman" w:ascii="Times New Roman"/>
          <w:sz w:val="24"/>
          <w:szCs w:val="24"/>
        </w:rPr>
        <w:t>e</w:t>
      </w:r>
      <w:r w:rsidRPr="0098626E">
        <w:rPr>
          <w:rFonts w:hAnsi="Times New Roman" w:ascii="Times New Roman"/>
          <w:sz w:val="24"/>
          <w:szCs w:val="24"/>
        </w:rPr>
        <w:t>, s naglaskom na godinu dana počeka</w:t>
      </w:r>
      <w:r>
        <w:rPr>
          <w:rFonts w:hAnsi="Times New Roman" w:ascii="Times New Roman"/>
          <w:sz w:val="24"/>
          <w:szCs w:val="24"/>
        </w:rPr>
        <w:t>,</w:t>
      </w:r>
      <w:r w:rsidRPr="0098626E">
        <w:rPr>
          <w:rFonts w:hAnsi="Times New Roman" w:ascii="Times New Roman"/>
          <w:sz w:val="24"/>
          <w:szCs w:val="24"/>
        </w:rPr>
        <w:t xml:space="preserve"> na način da od dana pravomoćnosti predstečajne nagodbe počinje teći godina dana počeka , a zatim da </w:t>
      </w:r>
      <w:r>
        <w:rPr>
          <w:rFonts w:hAnsi="Times New Roman" w:ascii="Times New Roman"/>
          <w:sz w:val="24"/>
          <w:szCs w:val="24"/>
        </w:rPr>
        <w:t>75</w:t>
      </w:r>
      <w:r w:rsidRPr="0098626E">
        <w:rPr>
          <w:rFonts w:hAnsi="Times New Roman" w:ascii="Times New Roman"/>
          <w:sz w:val="24"/>
          <w:szCs w:val="24"/>
        </w:rPr>
        <w:t>%-tni iznos glavnice u 12 jednakih kvartalnih anuiteta, koji dospijevaju zadnjeg dana tromjesečnog razdoblja,</w:t>
      </w:r>
      <w:r>
        <w:rPr>
          <w:rFonts w:hAnsi="Times New Roman" w:ascii="Times New Roman"/>
          <w:sz w:val="24"/>
          <w:szCs w:val="24"/>
        </w:rPr>
        <w:t xml:space="preserve"> </w:t>
      </w:r>
      <w:r w:rsidRPr="0098626E">
        <w:rPr>
          <w:rFonts w:hAnsi="Times New Roman" w:ascii="Times New Roman"/>
          <w:sz w:val="24"/>
          <w:szCs w:val="24"/>
        </w:rPr>
        <w:t>računajući od 1. u mjesecu nakon isteka počeka uz godišnju kamatnu stopu od 4,5% koja se obračunava i tijekom počeka i tijekom otplate duga. Obračunata kamata za vrijeme počeka otplate od 1 godine dospijeva na naplatu zadnjeg dana roka počeka</w:t>
      </w:r>
      <w:r>
        <w:rPr>
          <w:rFonts w:hAnsi="Times New Roman" w:ascii="Times New Roman"/>
          <w:sz w:val="24"/>
          <w:szCs w:val="24"/>
        </w:rPr>
        <w:t>,</w:t>
      </w:r>
      <w:r w:rsidRPr="0098626E">
        <w:rPr>
          <w:rFonts w:hAnsi="Times New Roman" w:ascii="Times New Roman"/>
          <w:sz w:val="24"/>
          <w:szCs w:val="24"/>
        </w:rPr>
        <w:t xml:space="preserve"> sve u iznosima kako slijedi:  </w:t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  <w:r w:rsidRPr="0098626E">
        <w:rPr>
          <w:rFonts w:hAnsi="Times New Roman" w:ascii="Times New Roman"/>
          <w:b/>
          <w:sz w:val="24"/>
          <w:szCs w:val="24"/>
        </w:rPr>
        <w:tab/>
      </w: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GRUPA  C</w:t>
      </w: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Podgrupa C.1.</w:t>
      </w:r>
    </w:p>
    <w:p w:rsidRDefault="00B50B54" w:rsidP="00B50B54" w:rsidR="00B50B54">
      <w:pPr>
        <w:rPr>
          <w:b/>
          <w:u w:val="single"/>
        </w:rPr>
      </w:pPr>
    </w:p>
    <w:tbl>
      <w:tblPr>
        <w:tblW w:type="dxa" w:w="10360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69"/>
        <w:gridCol w:w="2419"/>
        <w:gridCol w:w="983"/>
        <w:gridCol w:w="555"/>
        <w:gridCol w:w="1027"/>
        <w:gridCol w:w="727"/>
        <w:gridCol w:w="1013"/>
        <w:gridCol w:w="836"/>
        <w:gridCol w:w="751"/>
        <w:gridCol w:w="953"/>
        <w:gridCol w:w="727"/>
      </w:tblGrid>
      <w:tr w:rsidTr="005B5D9C" w:rsidR="00B50B54">
        <w:trPr>
          <w:trHeight w:val="495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dxa" w:w="2419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Kamate/ Ost. troškovi</w:t>
            </w:r>
          </w:p>
        </w:tc>
        <w:tc>
          <w:tcPr>
            <w:tcW w:type="dxa" w:w="2540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 Promotion j.d.o.o.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87397229221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53029743672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2.946,65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2.946,65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2.209,99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Adria-Plin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94466377826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9.178,00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9.178,00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6.883,50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Adriatic -BB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44222364179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8.141,50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8.141,50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6.106,13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Alcuni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57583491822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Alles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23412849119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9.336,18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9.336,18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7.002,14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Apfel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20939574622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5.238,77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5.238,77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3.929,08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Auto Servis Marko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98993729742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392,25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392,25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294,19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Automehaničarski obrt RADIĆ, vl. Joško Radić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66820408548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Autopraonica i vulkanizer VULKANIZER - vl. Korda Sretna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86348563584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1.218,75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BAT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01944520619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27.316,83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24.870,50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2.446,33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18.652,88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BENGAL CARG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100497033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6.815,91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6.815,91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5.111,93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Benussi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14268614148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210,29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210,29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157,72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Bitechnique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26787377655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12.870,87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12.870,87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9.653,15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BLACK RED WHITE INTERIOR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403141130007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6.249,43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6.249,43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4.687,07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Bobis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88148846119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13.207,48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13.207,48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9.905,61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Brid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17982323568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Capricorno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09517317411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2.093,78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1.921,02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172,76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1.440,77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Cargo partner d.o.o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84596041174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1.823,46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1.775,00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1.331,25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Castra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94178197109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3.091,08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3.091,08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2.318,31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CEE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89989374147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28.000,46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28.000,46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21.000,35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0,14%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Chaky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43060974064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1.009,52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1.009,52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757,14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CIAN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04201603871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21.750,00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21.750,00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16.312,50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</w:tbl>
    <w:p w:rsidRDefault="00B50B54" w:rsidP="00B50B54" w:rsidR="00B50B54"/>
    <w:p w:rsidRDefault="00B50B54" w:rsidP="00B50B54" w:rsidR="00B50B54"/>
    <w:tbl>
      <w:tblPr>
        <w:tblW w:type="dxa" w:w="10360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537"/>
        <w:gridCol w:w="2419"/>
        <w:gridCol w:w="1323"/>
        <w:gridCol w:w="536"/>
        <w:gridCol w:w="958"/>
        <w:gridCol w:w="958"/>
        <w:gridCol w:w="785"/>
        <w:gridCol w:w="482"/>
        <w:gridCol w:w="854"/>
        <w:gridCol w:w="923"/>
        <w:gridCol w:w="585"/>
      </w:tblGrid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</w:t>
            </w:r>
          </w:p>
        </w:tc>
        <w:tc>
          <w:tcPr>
            <w:tcW w:type="dxa" w:w="2419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CITY EX d.o.o.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99406899243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6.850,11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5.359,45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1.490,66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4.019,59 </w:t>
            </w:r>
          </w:p>
        </w:tc>
        <w:tc>
          <w:tcPr>
            <w:tcW w:type="dxa" w:w="92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Comet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48249084626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2.137,36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1.923,11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214,25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1.442,33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Čulić Elektro Centar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96434662616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549,38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Damm Komerce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92145306284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937,50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937,50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703,13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Dicentra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79709472695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9.556,45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9.556,45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7.167,34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Drin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78808630043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29.139,52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29.139,52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21.854,64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0,14%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EC Inspekt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98403848106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3.037,50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Ecos servis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34423371594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3.646,50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3.646,50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2.734,88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EKUPI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67567085531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13.366,00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12.500,00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866,00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9.375,00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Elektromehaničarki i trgovački obrt. vl. Alan Prugelhof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40424332184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1.388,55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1.388,55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1.041,41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Ellabo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48062605125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Enel- Split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34987217891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38.704,22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38.704,22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29.028,17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0,19%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Europapress holding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79517545745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371,70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371,70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278,78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Eurorobot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51253802239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56,25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Explorer sport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51895238027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375,00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FIL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21879556345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3.438,00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3.438,00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2.578,50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Florijan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03523082838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1.476,91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1.476,91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1.107,68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Forest Agram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42674421214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34.736,47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34.199,14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537,33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25.649,36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0,17%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Gama Elektornik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13670900574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6.063,28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6.063,28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4.547,46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Garmin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68963092190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15.177,66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14.621,44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556,22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10.966,08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Gebruder Weiss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05216322294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5.542,38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5.259,61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282,77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3.944,71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GoodBook j.d.o.o.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58118687299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874,13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874,13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655,60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Gorimix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10758749378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12.826,50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12.826,50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9.619,88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Gradska Sigurnost Šimac i sin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16003380887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22.888,06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21.600,00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1.288,06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16.200,00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Gredičak-plast obrt. vl. Branko Gredičak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36980177127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11.675,14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10.000,00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1.675,14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7.500,00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GRUPA NIDA D.O.O. za proizvodnju i trgovinu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04608159082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6.383,72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6.383,72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4.787,79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GS1 Hrvats.udruženje za automatsku identif.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03365973101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2.750,60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50,60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2.025,00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HILARIS d.o.o. RADIO IMOTSKI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53549881025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2.812,50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HIT RADIO doo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82297906250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1,99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HIT Records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71881695198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150,00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Holex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97701539167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4.375,00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4.375,00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3.281,25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Honor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36695957486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HRGOTA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04709389507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281,25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HRVATSKO DRUŠTVO SKLADATELJA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56668956985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36.520,54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34.742,68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1.777,86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26.057,01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0,18%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Import pro domo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02528455458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30.599,81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30.599,81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22.949,86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0,15%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IN TIME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18458216879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11.705,23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11.705,23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8.778,92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INA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27759560625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23.385,33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22.659,83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725,50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16.994,87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Ines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63495103972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946,98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946,98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710,24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Infokom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95530746475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1.217,64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1.217,64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913,23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Ira- Commerce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04881568165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13.860,46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12.240,85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1.619,61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9.180,64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IZI Prom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18080695014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1.392,66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1.392,66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1.044,50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Javni bilježnik Bradarić Ivan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11761578966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1.046,25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1.046,25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784,69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Javni bilježnik Zlokić Ante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65473551645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6.611,25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6.611,25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4.958,44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JELA JAGODINA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102062235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16.750,10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16.750,10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12.562,58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0,08%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Jole megapromet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90583959338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Kaufland Hrvatska K.D.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47432874968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1.159,56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1.159,56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869,67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KB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57881852421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202,04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202,04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151,53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Kingtrade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38720065593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6.442,81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6.442,81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4.832,11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Knjigotisak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30661786635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346,28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346,28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259,71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Konfeta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11891933374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KONGO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09199445632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8.758,00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8.758,00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6.568,50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Kovinoplastika Zagreb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32160741547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26.130,69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26.130,69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19.598,02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Kožul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99080771351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9.711,87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9.711,87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7.283,90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Kragić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35264136731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Kvantum-tim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56616753620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43.481,26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43.481,26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32.610,95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Kvark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17866789967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44.298,08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44.298,08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33.223,56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Lateran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21555902131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2.527,56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2.527,56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1.895,67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LOGOMEDIA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95854605318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4.600,00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4.600,00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3.450,00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Makro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53696769296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2.433,00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2.433,00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1.824,75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Marina dizajn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18143323199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Marjan Auto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73749851633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4,34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4,34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3,26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Marlo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35522723812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12.118,06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12.118,06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9.088,55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Matković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57718247406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1.242,99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1.242,99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932,24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MB Frigo Grupa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61155890230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353,69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353,69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265,27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Medikor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67863378582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32.945,42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32.945,42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24.709,07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Međimurjeplet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42394083611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11.863,63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11.863,63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8.897,72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Mesna Industrija braća Pivac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28128148322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Mesna Industrija Šakić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64544897033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36.969,50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36.969,50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27.727,13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0,18%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Mesnica Džakula. vl. Ivan Džakula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34294465672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13.620,98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13.114,00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506,98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9.835,50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Metal Servis Bašić .vl. Marijana Bašić Kutleša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90942340928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750,00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M-K . Zajednički obrt za proizvodnju . trgovinu i ugostiteljstvo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07245476875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4.562,50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4.562,50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3.421,88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MMM Agramservis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77209285118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38.809,19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36.970,72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1.838,47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27.728,04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0,19%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Montre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73380836627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9.378,00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9.378,00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7.033,50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Mr servis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23566963636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Narodni trgovački lanac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78344221376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50,84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50,84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38,13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Nird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50522457221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NOVEM d.o.o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42255862533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3.558,10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3.558,10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2.668,58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Novi dani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95077462370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2.509,00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2.509,00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1.881,75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Obrt za prijevoz i usluge čišćenja i pražnjenja septičkih jama Cigić Vedran. vl. Vedran Cigić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06030494856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14.488,25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14.488,25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10.866,19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Obrt za usluge JANJE KOD LJUBE. vl. Ivanka Lozina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54704318718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1.041,55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1.041,55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781,16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Obrt za usluge PRAONICA RUBLJA ENOX. vl. Nada Đikić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90404080207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23.552,97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23.552,97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17.664,73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Odvjetnički ured Adella Radić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52419167350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27.000,00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27.000,00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20.250,00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Odvjetničko društvo Radić &amp; Radić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14518464744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31.452,00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31.452,00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23.589,00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0,15%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Orion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81681449287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10.406,48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9.408,12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998,36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7.056,09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Otis dizala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76080865307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2.280,94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2.280,94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1.710,71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Overseas Trade Co Ltd. d.o.o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19407280555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1.654,43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1.654,43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1.240,82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P.Z. Kuna 1898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32687506826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3.382,50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3.382,50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2.536,88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PEL 3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16746074162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731,25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PEMO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96916374875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6.894,61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6.807,88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86,73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5.105,91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Perungraf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76550888858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3.087,74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3.087,74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2.315,81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PEVEC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73660371074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3.647,88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3.518,99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128,89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2.639,24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POLA- POLA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17690732598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170,50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170,50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127,88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Poliklinika Dr. Ercegović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71480736194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168,75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Prestige Trade Dubrovnik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42858236476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4.372,01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4.372,01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3.279,01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Prijevoznički obrt Batinić. vl. Ivan Batinić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02919025489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8,60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8,60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6,45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Pro Automatika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87357644223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890,63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890,63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667,97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RADIO DALMACIJA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27746792432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7.449,94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7.449,94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5.587,46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Radioton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11576767556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589,47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589,47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442,10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Roli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90859118856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5.286,85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5.286,85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3.965,14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RTD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70786957047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2.877,05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2.759,40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117,65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2.069,55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RTV servis i trgovina. vl. Mijo Kalaica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81778198810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339,35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339,35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254,51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Samčović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09340422225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75,00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Scardona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93795492699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291,28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291,28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218,46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Silnica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73831216284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0,00 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Spar Hrvatska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46108893754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6.473,10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6.473,10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4.854,83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SPM HERMES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93228565623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0,00 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Stambena zgrada Rudera Boškovića 15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27138707332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13.346,55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10.964,33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2.382,22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8.223,25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Stanić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50056415529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11.466,77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11.466,77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8.600,08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STANO-UPRAVA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17418170125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10.861,05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10.861,05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8.145,79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Status- izvorna kućna pomagala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81282681568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7,50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STO POSTO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33298697510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5.625,00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5.625,00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4.218,75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Stranica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05555436501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24.391,65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24.391,65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18.293,74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Studenac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33060874644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12.906,13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12.906,13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9.679,60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Supra Mea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98546354501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1.020,41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1.020,41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765,31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Šimić Company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82404228541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5.947,66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5.947,66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4.460,75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ŠKARIK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70816378234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240,00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TAHO ST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96320385428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6.107,76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5.834,46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273,30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4.375,85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Tehnika Tomić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99174648716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114,27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114,27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85,70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Tehnocentar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49241214763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37.680,59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36.479,41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1.201,18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27.359,56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0,18%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TEHNOPLAST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70676517267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4.246,00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4.246,00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3.184,50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Tekstilpromet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16529207670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41.789,93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38.245,30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3.544,63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28.683,98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Tekton d.o.o. (sredstva priučuve Zadar)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55259679310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37.216,80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37.216,80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27.912,60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0,18%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Tenda servis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83549472766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6,29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TERRA ULUS.TAS.VE DIS,1ST ANBUL - ISTANBUL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TR8400015261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17.418,44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17.418,44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13.063,83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0,08%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Tetex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83149329167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0,00 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TEXT papir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45878059290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9.776,47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9.776,47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7.332,35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ThyssenKrupp Dizala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03861531654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1.500,00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1.500,00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1.125,00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TIK Zagreb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51271701229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756,91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756,91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567,68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TI-SAN d.o.o. za trgovinu. promet i usluge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37196134947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0,00 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Tomi servis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14355995376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181,29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181,29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135,97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TOP DOM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09511646534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8.214,99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8.214,99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6.161,24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Toreta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03323561234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7.613,50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7.613,50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5.710,13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Transporti Bulić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96246298576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4.910,00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4.910,00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3.682,50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TRAST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93225891495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2.949,81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2.949,81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2.212,36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Trgovački obrt Conti . vl. Ante Gojun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22329159320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2.930,17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2.930,17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2.197,63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TTTS - Trgovačko transportni terminal Split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14929014913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1.052,10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1.052,10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789,08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U.O. ZANI TRANS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41287379382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481,25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481,25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360,94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UNI RENT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95263983283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116,14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116,14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87,11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Večernji list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92276133102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1.803,00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1.803,00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1.352,25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VIPnet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29524210204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13.878,76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13.827,06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51,70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10.370,30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Viva-net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73608440692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29.081,34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27.998,62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1.082,72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20.998,97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0,14%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Vremeplov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77294055192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2.176,49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2.176,49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1.632,37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Whirlpool Croatia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29882918750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ZAST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55945864193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3.289,00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2.400,00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B5D9C" w:rsidR="00B50B54">
        <w:trPr>
          <w:trHeight w:hRule="exact" w:val="495"/>
          <w:jc w:val="center"/>
        </w:trPr>
        <w:tc>
          <w:tcPr>
            <w:tcW w:type="dxa" w:w="4410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3.1.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1.348.528,75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1.322.475,37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26.053,38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991.856,53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6,54%</w:t>
            </w:r>
          </w:p>
        </w:tc>
      </w:tr>
    </w:tbl>
    <w:p w:rsidRDefault="00B50B54" w:rsidP="00B50B54" w:rsidR="00B50B54">
      <w:pPr>
        <w:pStyle w:val="Odlomakpopisa"/>
        <w:spacing w:lineRule="auto" w:line="360"/>
        <w:ind w:left="1440"/>
        <w:jc w:val="both"/>
      </w:pPr>
    </w:p>
    <w:p w:rsidRDefault="00B50B54" w:rsidP="00B50B54" w:rsidR="00B50B54" w:rsidRPr="006948FC">
      <w:pPr>
        <w:pStyle w:val="Opisslike"/>
        <w:keepNext/>
        <w:ind w:firstLine="0" w:left="0"/>
      </w:pPr>
      <w:bookmarkStart w:name="_Toc434243273" w:id="1"/>
      <w:r w:rsidRPr="006948FC">
        <w:t xml:space="preserve"> </w:t>
      </w:r>
      <w:r>
        <w:t>Pod</w:t>
      </w:r>
      <w:r w:rsidRPr="006948FC">
        <w:t xml:space="preserve">grupa </w:t>
      </w:r>
      <w:r>
        <w:t xml:space="preserve"> C.2 </w:t>
      </w:r>
      <w:r w:rsidRPr="006948FC">
        <w:t>vjerovnika</w:t>
      </w:r>
      <w:bookmarkEnd w:id="1"/>
    </w:p>
    <w:tbl>
      <w:tblPr>
        <w:tblW w:type="dxa" w:w="10427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69"/>
        <w:gridCol w:w="2390"/>
        <w:gridCol w:w="1009"/>
        <w:gridCol w:w="555"/>
        <w:gridCol w:w="1027"/>
        <w:gridCol w:w="887"/>
        <w:gridCol w:w="797"/>
        <w:gridCol w:w="817"/>
        <w:gridCol w:w="895"/>
        <w:gridCol w:w="954"/>
        <w:gridCol w:w="727"/>
      </w:tblGrid>
      <w:tr w:rsidTr="005B5D9C" w:rsidR="00B50B54">
        <w:trPr>
          <w:trHeight w:val="561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dxa" w:w="239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Kamate/ Ost. troškovi</w:t>
            </w:r>
          </w:p>
        </w:tc>
        <w:tc>
          <w:tcPr>
            <w:tcW w:type="dxa" w:w="2666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Arnerić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14176676332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182.364,95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182.364,95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136.773,71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0,88%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Atlantic trade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65106679992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68.686,30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68.686,30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51.514,73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0,33%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BAŠIĆ MARIJO - SINJ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10391971021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85.172,95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85.172,95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63.879,71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0,41%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Dradar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99760170734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64.735,86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61.412,14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3.323,72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46.059,11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0,31%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Emo- Adria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03274326051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99.377,41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93.568,12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5.809,29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70.176,09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0,48%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Estra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33346605838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63.247,67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58.579,59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4.668,08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43.934,69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0,31%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EX- Mall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97911753827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107.150,90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96.425,50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10.725,40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72.319,13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0,52%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GENERAL TRADE S.P.A-MARTINA FRANCA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IT 01846730735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64.523,80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64.523,80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48.392,85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0,31%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Hangar 18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02788751328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88.590,51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86.611,44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1.979,07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64.958,58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0,43%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Hrvatski telekom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81793146560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145.997,94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145.997,94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109.498,46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0,71%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Intertekstil Stanić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18665755809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51.978,78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51.978,78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38.984,09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0,25%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Ivmar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32687097909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74.538,53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74.538,53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55.903,90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0,36%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Kodak Centar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56307720607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52.621,38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50.060,56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2.560,82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37.545,42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0,26%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Konzum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29955634590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111.546,05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111.546,05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83.659,54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0,54%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Lenitas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77748815859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90.306,00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90.306,00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67.729,50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0,44%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Mativo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27207709978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84.965,84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82.309,59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2.656,25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61.732,19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0,41%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Metro Cash&amp;Carry d.o.o. Br. 200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38016445738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61.628,00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59.015,86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2.612,14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44.261,90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0,30%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Nucleus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03289395043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65.062,36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62.737,50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2.324,86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47.053,13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0,32%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Obrt za proizvodnju. trgovinu i ugostiteljstvo PEKARNA STOBREČ. vl.Vitomir Stipinović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50789867105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80.426,82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80.426,82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60.320,12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0,39%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PB Grad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10120762935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71.733,53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71.733,53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53.800,15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0,35%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Petason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58834344838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72.556,35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65.707,46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6.848,89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49.280,60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0,35%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Studio Moderna-TV prodaja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97587356297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68.248,88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68.248,88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51.186,66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0,33%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SUPERNOVA ŠIBENIK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64025151979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80.469,14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78.715,97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1.753,17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59.036,98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0,39%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TD Elektronika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09166319473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153.974,55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153.974,55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115.480,91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0,75%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Textor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07584985989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63.839,29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63.839,29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47.879,47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0,31%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TINNIO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15187307650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72.193,36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72.193,36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54.145,02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0,35%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UBER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88526453580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69.323,27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69.323,27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51.992,45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0,34%</w:t>
            </w:r>
          </w:p>
        </w:tc>
      </w:tr>
      <w:tr w:rsidTr="005B5D9C" w:rsidR="00B50B54">
        <w:trPr>
          <w:trHeight w:hRule="exact" w:val="561"/>
          <w:jc w:val="center"/>
        </w:trPr>
        <w:tc>
          <w:tcPr>
            <w:tcW w:type="dxa" w:w="4318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3.2.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2.295.260,42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2.249.998,73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45.261,69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1.687.499,05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11,13%</w:t>
            </w:r>
          </w:p>
        </w:tc>
      </w:tr>
    </w:tbl>
    <w:p w:rsidRDefault="00B50B54" w:rsidP="00B50B54" w:rsidR="00B50B54">
      <w:pPr>
        <w:rPr>
          <w:b/>
          <w:u w:val="single"/>
        </w:rPr>
      </w:pPr>
    </w:p>
    <w:p w:rsidRDefault="00B50B54" w:rsidP="00B50B54" w:rsidR="00B50B54" w:rsidRPr="0098626E">
      <w:pPr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Podgrupa C.3.vjerovnika</w:t>
      </w:r>
    </w:p>
    <w:p w:rsidRDefault="00B50B54" w:rsidP="00B50B54" w:rsidR="00B50B54" w:rsidRPr="006948FC"/>
    <w:tbl>
      <w:tblPr>
        <w:tblW w:type="dxa" w:w="10398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70"/>
        <w:gridCol w:w="2533"/>
        <w:gridCol w:w="920"/>
        <w:gridCol w:w="556"/>
        <w:gridCol w:w="1027"/>
        <w:gridCol w:w="887"/>
        <w:gridCol w:w="1001"/>
        <w:gridCol w:w="810"/>
        <w:gridCol w:w="887"/>
        <w:gridCol w:w="680"/>
        <w:gridCol w:w="727"/>
      </w:tblGrid>
      <w:tr w:rsidTr="005B5D9C" w:rsidR="00B50B54">
        <w:trPr>
          <w:trHeight w:val="482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dxa" w:w="253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Kamate/ Ost. troškovi</w:t>
            </w:r>
          </w:p>
        </w:tc>
        <w:tc>
          <w:tcPr>
            <w:tcW w:type="auto" w:w="0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5B5D9C" w:rsidR="00B50B54">
        <w:trPr>
          <w:trHeight w:hRule="exact" w:val="482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5B5D9C" w:rsidR="00B50B54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Alca Zagreb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58353015102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267.729,23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262.916,31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4.812,92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197.187,23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1,30%</w:t>
            </w:r>
          </w:p>
        </w:tc>
      </w:tr>
      <w:tr w:rsidTr="005B5D9C" w:rsidR="00B50B54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Darko nekretnine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15857692909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413.790,53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396.190,80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17.599,73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297.143,10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2,01%</w:t>
            </w:r>
          </w:p>
        </w:tc>
      </w:tr>
      <w:tr w:rsidTr="005B5D9C" w:rsidR="00B50B54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 plus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93923226222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510.872,16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500.849,39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10.022,77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375.637,04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2,48%</w:t>
            </w:r>
          </w:p>
        </w:tc>
      </w:tr>
      <w:tr w:rsidTr="005B5D9C" w:rsidR="00B50B54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Helikop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43166077844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359.198,46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359.198,46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269.398,85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1,74%</w:t>
            </w:r>
          </w:p>
        </w:tc>
      </w:tr>
      <w:tr w:rsidTr="005B5D9C" w:rsidR="00B50B54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JADRANŠPED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01049951500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204.582,91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204.582,91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153.437,18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0,99%</w:t>
            </w:r>
          </w:p>
        </w:tc>
      </w:tr>
      <w:tr w:rsidTr="005B5D9C" w:rsidR="00B50B54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Microline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79072311177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249.749,11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241.167,82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8.581,29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180.875,87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1,21%</w:t>
            </w:r>
          </w:p>
        </w:tc>
      </w:tr>
      <w:tr w:rsidTr="005B5D9C" w:rsidR="00B50B54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Promo-metal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66356780620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236.294,29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226.182,25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10.112,04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169.636,69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1,15%</w:t>
            </w:r>
          </w:p>
        </w:tc>
      </w:tr>
      <w:tr w:rsidTr="005B5D9C" w:rsidR="00B50B54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R.T. CENTAR društvo s ograničenom odgovornošću za upravljanje nekretninama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46207003228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397.408,64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397.408,64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298.056,48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1,93%</w:t>
            </w:r>
          </w:p>
        </w:tc>
      </w:tr>
      <w:tr w:rsidTr="005B5D9C" w:rsidR="00B50B54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SEB GROUPE CENTRAL-EUROPE KFT-BUDAORS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HU10813872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268.678,71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262.419,14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6.259,57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196.814,36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1,30%</w:t>
            </w:r>
          </w:p>
        </w:tc>
      </w:tr>
      <w:tr w:rsidTr="005B5D9C" w:rsidR="00B50B54">
        <w:trPr>
          <w:trHeight w:hRule="exact" w:val="482"/>
          <w:jc w:val="center"/>
        </w:trPr>
        <w:tc>
          <w:tcPr>
            <w:tcW w:type="dxa" w:w="4379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3.3.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2.908.304,04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2.850.915,72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57.388,32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2.138.186,79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14,10%</w:t>
            </w:r>
          </w:p>
        </w:tc>
      </w:tr>
    </w:tbl>
    <w:p w:rsidRDefault="00B50B54" w:rsidP="00B50B54" w:rsidR="00B50B54">
      <w:pPr>
        <w:spacing w:lineRule="auto" w:line="360"/>
        <w:jc w:val="both"/>
      </w:pPr>
    </w:p>
    <w:p w:rsidRDefault="00B50B54" w:rsidP="00B50B54" w:rsidR="00B50B54" w:rsidRPr="0098626E">
      <w:pPr>
        <w:spacing w:lineRule="auto" w:line="360"/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Rekapitulacija C. grupe</w:t>
      </w:r>
    </w:p>
    <w:tbl>
      <w:tblPr>
        <w:tblW w:type="dxa" w:w="9829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1684"/>
        <w:gridCol w:w="1275"/>
        <w:gridCol w:w="1093"/>
        <w:gridCol w:w="1758"/>
        <w:gridCol w:w="994"/>
        <w:gridCol w:w="1093"/>
        <w:gridCol w:w="1047"/>
        <w:gridCol w:w="885"/>
      </w:tblGrid>
      <w:tr w:rsidTr="005B5D9C" w:rsidR="00B50B54">
        <w:trPr>
          <w:trHeight w:val="587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Kamate/ Ost. troškovi</w:t>
            </w:r>
          </w:p>
        </w:tc>
        <w:tc>
          <w:tcPr>
            <w:tcW w:type="auto" w:w="0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Struktura</w:t>
            </w:r>
          </w:p>
        </w:tc>
      </w:tr>
      <w:tr w:rsidTr="005B5D9C" w:rsidR="00B50B54">
        <w:trPr>
          <w:trHeight w:hRule="exact" w:val="587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Iznos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</w:p>
        </w:tc>
      </w:tr>
      <w:tr w:rsidTr="005B5D9C" w:rsidR="00B50B54">
        <w:trPr>
          <w:trHeight w:hRule="exact" w:val="587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Ukupno C.1 podgrupa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1.348.528,75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1.322.475,37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26.053,38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991.856,53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6,54%</w:t>
            </w:r>
          </w:p>
        </w:tc>
      </w:tr>
      <w:tr w:rsidTr="005B5D9C" w:rsidR="00B50B54">
        <w:trPr>
          <w:trHeight w:hRule="exact" w:val="587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 xml:space="preserve">Ukupno C.2 podgrupa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2.295.260,42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2.249.998,73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45.261,69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1.687.499,05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11,13%</w:t>
            </w:r>
          </w:p>
        </w:tc>
      </w:tr>
      <w:tr w:rsidTr="005B5D9C" w:rsidR="00B50B54">
        <w:trPr>
          <w:trHeight w:hRule="exact" w:val="587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 xml:space="preserve">Ukupno C.3 podgrupa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2.908.304,04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2.850.915,72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57.388,32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2.138.186,79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14,10%</w:t>
            </w:r>
          </w:p>
        </w:tc>
      </w:tr>
      <w:tr w:rsidTr="005B5D9C" w:rsidR="00B50B54">
        <w:trPr>
          <w:trHeight w:hRule="exact" w:val="587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UKUPNO C.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6.552.093,21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6.423.389,82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128.703,39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4.817.542,37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31,77%</w:t>
            </w:r>
          </w:p>
        </w:tc>
      </w:tr>
    </w:tbl>
    <w:p w:rsidRDefault="00B50B54" w:rsidP="00B50B54" w:rsidR="00B50B54">
      <w:pPr>
        <w:spacing w:lineRule="auto" w:line="360"/>
        <w:jc w:val="both"/>
      </w:pPr>
    </w:p>
    <w:p w:rsidRDefault="00B50B54" w:rsidP="00B50B54" w:rsidR="00B50B54">
      <w:pPr>
        <w:pStyle w:val="Odlomakpopisa"/>
        <w:spacing w:lineRule="auto" w:line="360"/>
        <w:ind w:left="1440"/>
      </w:pPr>
    </w:p>
    <w:p w:rsidRDefault="00B50B54" w:rsidP="00B50B54" w:rsidR="00B50B54"/>
    <w:p w:rsidRDefault="00B50B54" w:rsidP="00B50B54" w:rsidR="00B50B54"/>
    <w:p w:rsidRDefault="00B50B54" w:rsidP="00B50B54" w:rsidR="00B50B54">
      <w:pPr>
        <w:rPr>
          <w:sz w:val="8"/>
        </w:rPr>
      </w:pPr>
    </w:p>
    <w:p w:rsidRDefault="00B50B54" w:rsidP="00B50B54" w:rsidR="00B50B54">
      <w:pPr>
        <w:pStyle w:val="Naslov2"/>
        <w:jc w:val="left"/>
      </w:pPr>
      <w:r>
        <w:t>Rekapitulacija utvrđenih tražbina</w:t>
      </w:r>
    </w:p>
    <w:p w:rsidRDefault="00B50B54" w:rsidP="00B50B54" w:rsidR="00B50B54" w:rsidRPr="00AC03F4"/>
    <w:tbl>
      <w:tblPr>
        <w:tblW w:type="dxa" w:w="10524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2129"/>
        <w:gridCol w:w="1374"/>
        <w:gridCol w:w="1265"/>
        <w:gridCol w:w="1037"/>
        <w:gridCol w:w="1064"/>
        <w:gridCol w:w="1265"/>
        <w:gridCol w:w="1367"/>
        <w:gridCol w:w="1023"/>
      </w:tblGrid>
      <w:tr w:rsidTr="005B5D9C" w:rsidR="00B50B54">
        <w:trPr>
          <w:trHeight w:val="608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Kamate/ Ost. troškovi</w:t>
            </w:r>
          </w:p>
        </w:tc>
        <w:tc>
          <w:tcPr>
            <w:tcW w:type="dxa" w:w="3696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Prijedlog  izmirenja</w:t>
            </w:r>
          </w:p>
        </w:tc>
        <w:tc>
          <w:tcPr>
            <w:tcW w:type="dxa" w:w="1023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Struktura</w:t>
            </w: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Iznos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</w:rPr>
            </w:pP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UKUPNO A.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3.871.189,99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3.740.121,01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131.068,98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1.870.060,51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</w:rPr>
            </w:pPr>
            <w:r>
              <w:rPr>
                <w:rFonts w:hAnsi="Arial Narrow" w:ascii="Arial Narrow"/>
              </w:rPr>
              <w:t>1 + 4 godine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18,77%</w:t>
            </w: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UKUPNO B.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13.818.101,66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13.733.681,66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r>
              <w:t xml:space="preserve">    </w:t>
            </w:r>
            <w:r>
              <w:rPr>
                <w:rFonts w:hAnsi="Arial Narrow" w:ascii="Arial Narrow"/>
                <w:i/>
                <w:sz w:val="18"/>
                <w:szCs w:val="22"/>
              </w:rPr>
              <w:t>100%</w:t>
            </w:r>
            <w:r>
              <w:t>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10.061.501,82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/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49,45%</w:t>
            </w: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 w:rsidRPr="00AC03F4">
            <w:pPr>
              <w:rPr>
                <w:rFonts w:hAnsi="Arial Narrow" w:ascii="Arial Narrow"/>
                <w:bCs/>
                <w:sz w:val="18"/>
              </w:rPr>
            </w:pPr>
            <w:r w:rsidRPr="00AC03F4">
              <w:rPr>
                <w:rFonts w:hAnsi="Arial Narrow" w:ascii="Arial Narrow"/>
                <w:bCs/>
                <w:sz w:val="18"/>
              </w:rPr>
              <w:t>Podgrupa 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63.645,96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61.404,70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2.241,26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61.404,70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+ 1 godina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0,31%</w:t>
            </w: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 w:rsidRPr="00AC03F4">
            <w:pPr>
              <w:rPr>
                <w:rFonts w:hAnsi="Arial Narrow" w:ascii="Arial Narrow"/>
                <w:bCs/>
                <w:sz w:val="18"/>
              </w:rPr>
            </w:pPr>
            <w:r w:rsidRPr="00AC03F4">
              <w:rPr>
                <w:rFonts w:hAnsi="Arial Narrow" w:ascii="Arial Narrow"/>
                <w:bCs/>
                <w:sz w:val="18"/>
              </w:rPr>
              <w:t>Podgrupa 2.2.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4.137.562,99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4.004.137,44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40.910,41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4.004.137,44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+ 9 godina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20,07%</w:t>
            </w: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 w:rsidRPr="009616E4">
            <w:pPr>
              <w:rPr>
                <w:rFonts w:hAnsi="Arial Narrow" w:ascii="Arial Narrow"/>
                <w:bCs/>
                <w:sz w:val="18"/>
              </w:rPr>
            </w:pPr>
            <w:r w:rsidRPr="009616E4">
              <w:rPr>
                <w:rFonts w:hAnsi="Arial Narrow" w:ascii="Arial Narrow"/>
                <w:bCs/>
                <w:sz w:val="18"/>
              </w:rPr>
              <w:t>Podgrupa 2.3.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5.995.959,68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5.648.850,94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347.108,74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5.995.959,68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namirenje od prodaje imovine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29,08%</w:t>
            </w: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B50B54" w:rsidP="005B5D9C" w:rsidR="00B50B54" w:rsidRPr="00F74882">
            <w:pPr>
              <w:rPr>
                <w:rFonts w:hAnsi="Arial Narrow" w:ascii="Arial Narrow"/>
                <w:bCs/>
                <w:sz w:val="18"/>
                <w:szCs w:val="18"/>
              </w:rPr>
            </w:pPr>
            <w:r w:rsidRPr="00F74882">
              <w:rPr>
                <w:rFonts w:hAnsi="Arial Narrow" w:ascii="Arial Narrow"/>
                <w:bCs/>
                <w:sz w:val="18"/>
                <w:szCs w:val="18"/>
              </w:rPr>
              <w:t xml:space="preserve">Podgrupa </w:t>
            </w:r>
            <w:r>
              <w:rPr>
                <w:rFonts w:hAnsi="Arial Narrow" w:ascii="Arial Narrow"/>
                <w:bCs/>
                <w:sz w:val="18"/>
                <w:szCs w:val="18"/>
              </w:rPr>
              <w:t>2.4.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B50B54" w:rsidP="005B5D9C" w:rsidR="00B50B54" w:rsidRPr="00F74882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 w:rsidRPr="00F74882">
              <w:rPr>
                <w:rFonts w:hAnsi="Arial Narrow" w:ascii="Arial Narrow"/>
                <w:sz w:val="18"/>
                <w:szCs w:val="18"/>
              </w:rPr>
              <w:t>3.</w:t>
            </w:r>
            <w:r>
              <w:rPr>
                <w:rFonts w:hAnsi="Arial Narrow" w:ascii="Arial Narrow"/>
                <w:sz w:val="18"/>
                <w:szCs w:val="18"/>
              </w:rPr>
              <w:t>537.952,57</w:t>
            </w:r>
            <w:r w:rsidRPr="00F74882">
              <w:rPr>
                <w:rFonts w:hAnsi="Arial Narrow" w:ascii="Arial Narrow"/>
                <w:sz w:val="18"/>
                <w:szCs w:val="18"/>
              </w:rPr>
              <w:t>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B50B54" w:rsidP="005B5D9C" w:rsidR="00B50B54" w:rsidRPr="00F74882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3.501.979,03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B50B54" w:rsidP="005B5D9C" w:rsidR="00B50B54" w:rsidRPr="00F74882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 w:rsidRPr="00F74882">
              <w:rPr>
                <w:rFonts w:hAnsi="Arial Narrow" w:ascii="Arial Narrow"/>
                <w:sz w:val="18"/>
                <w:szCs w:val="18"/>
              </w:rPr>
              <w:t>35.973,00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B50B54" w:rsidP="005B5D9C" w:rsidR="00B50B54" w:rsidRPr="00AF456E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3.501.979,03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+ 9 godina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UKUPNO C.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6.552.093,21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6.423.389,82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128.703,39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/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4.817.542,37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</w:rPr>
            </w:pPr>
            <w:r>
              <w:rPr>
                <w:rFonts w:hAnsi="Arial Narrow" w:ascii="Arial Narrow"/>
              </w:rPr>
              <w:t> 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31,77%</w:t>
            </w: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 w:rsidRPr="00AC03F4">
            <w:pPr>
              <w:rPr>
                <w:rFonts w:hAnsi="Arial Narrow" w:ascii="Arial Narrow"/>
                <w:bCs/>
                <w:sz w:val="18"/>
              </w:rPr>
            </w:pPr>
            <w:r w:rsidRPr="00AC03F4">
              <w:rPr>
                <w:rFonts w:hAnsi="Arial Narrow" w:ascii="Arial Narrow"/>
                <w:bCs/>
                <w:sz w:val="18"/>
              </w:rPr>
              <w:t xml:space="preserve">Podgrupa </w:t>
            </w:r>
            <w:r>
              <w:rPr>
                <w:rFonts w:hAnsi="Arial Narrow" w:ascii="Arial Narrow"/>
                <w:bCs/>
                <w:sz w:val="18"/>
              </w:rPr>
              <w:t>C</w:t>
            </w:r>
            <w:r w:rsidRPr="00AC03F4">
              <w:rPr>
                <w:rFonts w:hAnsi="Arial Narrow" w:ascii="Arial Narrow"/>
                <w:bCs/>
                <w:sz w:val="18"/>
              </w:rPr>
              <w:t>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1.348.528,75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1.322.475,37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26.053,38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991.856,53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+ 3 godine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6,54%</w:t>
            </w: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 w:rsidRPr="00AC03F4">
            <w:pPr>
              <w:rPr>
                <w:rFonts w:hAnsi="Arial Narrow" w:ascii="Arial Narrow"/>
                <w:bCs/>
                <w:sz w:val="18"/>
              </w:rPr>
            </w:pPr>
            <w:r w:rsidRPr="00AC03F4">
              <w:rPr>
                <w:rFonts w:hAnsi="Arial Narrow" w:ascii="Arial Narrow"/>
                <w:bCs/>
                <w:sz w:val="18"/>
              </w:rPr>
              <w:t xml:space="preserve">Podgrupa </w:t>
            </w:r>
            <w:r>
              <w:rPr>
                <w:rFonts w:hAnsi="Arial Narrow" w:ascii="Arial Narrow"/>
                <w:bCs/>
                <w:sz w:val="18"/>
              </w:rPr>
              <w:t>C</w:t>
            </w:r>
            <w:r w:rsidRPr="00AC03F4">
              <w:rPr>
                <w:rFonts w:hAnsi="Arial Narrow" w:ascii="Arial Narrow"/>
                <w:bCs/>
                <w:sz w:val="18"/>
              </w:rPr>
              <w:t>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2.295.260,42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2.249.998,73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45.261,69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1.687.499,05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+ 4 godine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11,13%</w:t>
            </w: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 w:rsidRPr="00AC03F4">
            <w:pPr>
              <w:rPr>
                <w:rFonts w:hAnsi="Arial Narrow" w:ascii="Arial Narrow"/>
                <w:bCs/>
                <w:sz w:val="18"/>
              </w:rPr>
            </w:pPr>
            <w:r w:rsidRPr="00AC03F4">
              <w:rPr>
                <w:rFonts w:hAnsi="Arial Narrow" w:ascii="Arial Narrow"/>
                <w:bCs/>
                <w:sz w:val="18"/>
              </w:rPr>
              <w:t xml:space="preserve">Podgrupa </w:t>
            </w:r>
            <w:r>
              <w:rPr>
                <w:rFonts w:hAnsi="Arial Narrow" w:ascii="Arial Narrow"/>
                <w:bCs/>
                <w:sz w:val="18"/>
              </w:rPr>
              <w:t>C</w:t>
            </w:r>
            <w:r w:rsidRPr="00AC03F4">
              <w:rPr>
                <w:rFonts w:hAnsi="Arial Narrow" w:ascii="Arial Narrow"/>
                <w:bCs/>
                <w:sz w:val="18"/>
              </w:rPr>
              <w:t>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2.908.304,04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2.850.915,72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57.388,32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2.138.186,79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+ 6 godina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50B54" w:rsidP="005B5D9C" w:rsidR="00B50B54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14,10%</w:t>
            </w:r>
          </w:p>
        </w:tc>
      </w:tr>
      <w:tr w:rsidTr="005B5D9C" w:rsidR="00B50B54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SVEUKUPNO TRAŽBINE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24.156.964,86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23.215.856,44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686.005,78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right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20.285.617,72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</w:rPr>
            </w:pPr>
            <w:r>
              <w:rPr>
                <w:rFonts w:hAnsi="Arial Narrow" w:ascii="Arial Narrow"/>
              </w:rPr>
              <w:t> 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50B54" w:rsidP="005B5D9C" w:rsidR="00B50B54">
            <w:pPr>
              <w:jc w:val="center"/>
              <w:rPr>
                <w:rFonts w:hAnsi="Arial Narrow" w:ascii="Arial Narrow"/>
                <w:b/>
                <w:bCs/>
              </w:rPr>
            </w:pPr>
            <w:r>
              <w:rPr>
                <w:rFonts w:hAnsi="Arial Narrow" w:ascii="Arial Narrow"/>
                <w:b/>
                <w:bCs/>
              </w:rPr>
              <w:t>100,00%</w:t>
            </w:r>
          </w:p>
        </w:tc>
      </w:tr>
    </w:tbl>
    <w:p w:rsidRDefault="00B50B54" w:rsidP="00B50B54" w:rsidR="00B50B54"/>
    <w:p w:rsidRDefault="00B50B54" w:rsidP="00B50B54" w:rsidR="00B50B54"/>
    <w:p w:rsidRDefault="00B50B54" w:rsidP="00B50B54" w:rsidR="00B50B54"/>
    <w:p w:rsidRDefault="00B50B54" w:rsidP="00B50B54" w:rsidR="00B50B54">
      <w:pPr>
        <w:jc w:val="both"/>
      </w:pP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IV.1.</w:t>
      </w:r>
      <w:r w:rsidRPr="0098626E">
        <w:rPr>
          <w:rFonts w:hAnsi="Times New Roman" w:ascii="Times New Roman"/>
          <w:b/>
          <w:sz w:val="24"/>
          <w:szCs w:val="24"/>
        </w:rPr>
        <w:t xml:space="preserve"> </w:t>
      </w:r>
      <w:r w:rsidRPr="0098626E">
        <w:rPr>
          <w:rFonts w:hAnsi="Times New Roman" w:ascii="Times New Roman"/>
          <w:sz w:val="24"/>
          <w:szCs w:val="24"/>
        </w:rPr>
        <w:t xml:space="preserve">Dužnik se obvezuje svim vjerovnicima Grupe A namiriti preostale iznose  utvrđene tražbine  u roku od pet godina, s naglaskom na godinu dana počeka, na način da od dana pravomoćnosti predstečajne nagodbe počinje teći godina dana počeka , a zatim da 50%-tni iznos glavnice u 16 jednakih kvartalnih anuiteta, koji dospijevaju zadnjeg dana tromjesečnog razdoblja,računajući od 1. u mjesecu nakon isteka počeka uz godišnju kamatnu stopu od 4,5% koja se obračunava i tijekom počeka i tijekom otplate duga. Obračunata kamata za vrijeme počeka otplate od 1 godine dospijeva na naplatu zadnjeg dana roka počeka. </w:t>
      </w: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IV.2.</w:t>
      </w:r>
      <w:r w:rsidRPr="0098626E">
        <w:rPr>
          <w:rFonts w:hAnsi="Times New Roman" w:ascii="Times New Roman"/>
          <w:b/>
          <w:sz w:val="24"/>
          <w:szCs w:val="24"/>
        </w:rPr>
        <w:t xml:space="preserve"> </w:t>
      </w:r>
      <w:r w:rsidRPr="0098626E">
        <w:rPr>
          <w:rFonts w:hAnsi="Times New Roman" w:ascii="Times New Roman"/>
          <w:sz w:val="24"/>
          <w:szCs w:val="24"/>
        </w:rPr>
        <w:t>Dužnik se obvezuje svim vjerovnicima Grupe B 2.1. namiriti preostale iznose  utvrđene tražbine  i to glavnicu u 100%-tnom iznosu   u roku od dvije godina, s naglaskom na godinu dana počeka, na način da od dana pravomoćnosti predstečajne nagodbe počinje teći godina dana počeka , u 4 jednaka kvartalna anuiteta, koji dospijevaju zadnjeg dana tromjesečnog razdoblja, računajući od 1. u mjesecu nakon isteka počeka uz godišnju kamatnu stopu od 4,5% koja se obračunava i tijekom počeka i tijekom otplate duga. Obračunata kamata za vrijeme počeka otplate od 1 godine dospijeva na naplatu zadnjeg dana roka počeka</w:t>
      </w: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IV.3.   Dužnik se obvezuje svim vjerovnicima Grupe B 2.2. i B.2.4 preostali iznos utvrđene tražbine  i to glavnicu u 100%-tnom iznosu   u roku od deset godina, s naglaskom na godinu dana počeka, na način da od dana pravomoćnosti predstečajne nagodbe počinje teći godina dana počeka , u 36 jednaka kvartalna anuiteta, koji dospijevaju zadnjeg dana tromjesečnog razdoblja,računajući od 1. u mjesecu nakon isteka počeka uz godišnju kamatnu stopu od 6% koja se obračunava i tijekom počeka i tijekom otplate duga. Obračunata kamata za vrijeme počeka otplate od 1 godine dospijeva na naplatu zadnjeg dana roka počeka.</w:t>
      </w: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IV.4.</w:t>
      </w:r>
      <w:r w:rsidRPr="0098626E">
        <w:rPr>
          <w:rFonts w:hAnsi="Times New Roman" w:ascii="Times New Roman"/>
          <w:b/>
          <w:sz w:val="24"/>
          <w:szCs w:val="24"/>
        </w:rPr>
        <w:t xml:space="preserve"> </w:t>
      </w:r>
      <w:r w:rsidRPr="0098626E">
        <w:rPr>
          <w:rFonts w:hAnsi="Times New Roman" w:ascii="Times New Roman"/>
          <w:sz w:val="24"/>
          <w:szCs w:val="24"/>
        </w:rPr>
        <w:t xml:space="preserve">Dužnik se obvezuje svim vjerovnicima Grupe C namiriti preostale iznose  utvrđene tražbine  </w:t>
      </w:r>
      <w:r>
        <w:rPr>
          <w:rFonts w:hAnsi="Times New Roman" w:ascii="Times New Roman"/>
          <w:sz w:val="24"/>
          <w:szCs w:val="24"/>
        </w:rPr>
        <w:t xml:space="preserve"> i to </w:t>
      </w:r>
      <w:r w:rsidRPr="0098626E">
        <w:rPr>
          <w:rFonts w:hAnsi="Times New Roman" w:ascii="Times New Roman"/>
          <w:sz w:val="24"/>
          <w:szCs w:val="24"/>
        </w:rPr>
        <w:t>vjerovnicima Grupe C</w:t>
      </w:r>
      <w:r>
        <w:rPr>
          <w:rFonts w:hAnsi="Times New Roman" w:ascii="Times New Roman"/>
          <w:sz w:val="24"/>
          <w:szCs w:val="24"/>
        </w:rPr>
        <w:t xml:space="preserve">, Podgrupa C.1. </w:t>
      </w:r>
      <w:r w:rsidRPr="0098626E">
        <w:rPr>
          <w:rFonts w:hAnsi="Times New Roman" w:ascii="Times New Roman"/>
          <w:sz w:val="24"/>
          <w:szCs w:val="24"/>
        </w:rPr>
        <w:t xml:space="preserve"> preostali iznos utvrđene tražbine  u roku od čet</w:t>
      </w:r>
      <w:r>
        <w:rPr>
          <w:rFonts w:hAnsi="Times New Roman" w:ascii="Times New Roman"/>
          <w:sz w:val="24"/>
          <w:szCs w:val="24"/>
        </w:rPr>
        <w:t>i</w:t>
      </w:r>
      <w:r w:rsidRPr="0098626E">
        <w:rPr>
          <w:rFonts w:hAnsi="Times New Roman" w:ascii="Times New Roman"/>
          <w:sz w:val="24"/>
          <w:szCs w:val="24"/>
        </w:rPr>
        <w:t>ri godin</w:t>
      </w:r>
      <w:r>
        <w:rPr>
          <w:rFonts w:hAnsi="Times New Roman" w:ascii="Times New Roman"/>
          <w:sz w:val="24"/>
          <w:szCs w:val="24"/>
        </w:rPr>
        <w:t>e</w:t>
      </w:r>
      <w:r w:rsidRPr="0098626E">
        <w:rPr>
          <w:rFonts w:hAnsi="Times New Roman" w:ascii="Times New Roman"/>
          <w:sz w:val="24"/>
          <w:szCs w:val="24"/>
        </w:rPr>
        <w:t>, s naglaskom na godinu dana počeka,</w:t>
      </w:r>
      <w:r w:rsidRPr="00022971">
        <w:rPr>
          <w:rFonts w:hAnsi="Times New Roman" w:ascii="Times New Roman"/>
          <w:sz w:val="24"/>
          <w:szCs w:val="24"/>
        </w:rPr>
        <w:t xml:space="preserve"> </w:t>
      </w:r>
      <w:r>
        <w:rPr>
          <w:rFonts w:hAnsi="Times New Roman" w:ascii="Times New Roman"/>
          <w:sz w:val="24"/>
          <w:szCs w:val="24"/>
        </w:rPr>
        <w:t xml:space="preserve">vjerovnicima Podgrupa C.2. </w:t>
      </w:r>
      <w:r w:rsidRPr="0098626E">
        <w:rPr>
          <w:rFonts w:hAnsi="Times New Roman" w:ascii="Times New Roman"/>
          <w:sz w:val="24"/>
          <w:szCs w:val="24"/>
        </w:rPr>
        <w:t xml:space="preserve">preostali iznos utvrđene tražbine  u roku od </w:t>
      </w:r>
      <w:r>
        <w:rPr>
          <w:rFonts w:hAnsi="Times New Roman" w:ascii="Times New Roman"/>
          <w:sz w:val="24"/>
          <w:szCs w:val="24"/>
        </w:rPr>
        <w:t>pet</w:t>
      </w:r>
      <w:r w:rsidRPr="0098626E">
        <w:rPr>
          <w:rFonts w:hAnsi="Times New Roman" w:ascii="Times New Roman"/>
          <w:sz w:val="24"/>
          <w:szCs w:val="24"/>
        </w:rPr>
        <w:t xml:space="preserve"> godin</w:t>
      </w:r>
      <w:r>
        <w:rPr>
          <w:rFonts w:hAnsi="Times New Roman" w:ascii="Times New Roman"/>
          <w:sz w:val="24"/>
          <w:szCs w:val="24"/>
        </w:rPr>
        <w:t>e</w:t>
      </w:r>
      <w:r w:rsidRPr="0098626E">
        <w:rPr>
          <w:rFonts w:hAnsi="Times New Roman" w:ascii="Times New Roman"/>
          <w:sz w:val="24"/>
          <w:szCs w:val="24"/>
        </w:rPr>
        <w:t>, s naglaskom na godinu dana počeka</w:t>
      </w:r>
      <w:r>
        <w:rPr>
          <w:rFonts w:hAnsi="Times New Roman" w:ascii="Times New Roman"/>
          <w:sz w:val="24"/>
          <w:szCs w:val="24"/>
        </w:rPr>
        <w:t xml:space="preserve">  i  vjerovnicima Podgrupa C.3. </w:t>
      </w:r>
      <w:r w:rsidRPr="0098626E">
        <w:rPr>
          <w:rFonts w:hAnsi="Times New Roman" w:ascii="Times New Roman"/>
          <w:sz w:val="24"/>
          <w:szCs w:val="24"/>
        </w:rPr>
        <w:t xml:space="preserve"> preostali iznos utvrđene tražbine  u roku od </w:t>
      </w:r>
      <w:r>
        <w:rPr>
          <w:rFonts w:hAnsi="Times New Roman" w:ascii="Times New Roman"/>
          <w:sz w:val="24"/>
          <w:szCs w:val="24"/>
        </w:rPr>
        <w:t>sedam</w:t>
      </w:r>
      <w:r w:rsidRPr="0098626E">
        <w:rPr>
          <w:rFonts w:hAnsi="Times New Roman" w:ascii="Times New Roman"/>
          <w:sz w:val="24"/>
          <w:szCs w:val="24"/>
        </w:rPr>
        <w:t xml:space="preserve"> godin</w:t>
      </w:r>
      <w:r>
        <w:rPr>
          <w:rFonts w:hAnsi="Times New Roman" w:ascii="Times New Roman"/>
          <w:sz w:val="24"/>
          <w:szCs w:val="24"/>
        </w:rPr>
        <w:t>e</w:t>
      </w:r>
      <w:r w:rsidRPr="0098626E">
        <w:rPr>
          <w:rFonts w:hAnsi="Times New Roman" w:ascii="Times New Roman"/>
          <w:sz w:val="24"/>
          <w:szCs w:val="24"/>
        </w:rPr>
        <w:t>, s naglaskom na godinu dana počeka</w:t>
      </w:r>
      <w:r>
        <w:rPr>
          <w:rFonts w:hAnsi="Times New Roman" w:ascii="Times New Roman"/>
          <w:sz w:val="24"/>
          <w:szCs w:val="24"/>
        </w:rPr>
        <w:t>,</w:t>
      </w:r>
      <w:r w:rsidRPr="0098626E">
        <w:rPr>
          <w:rFonts w:hAnsi="Times New Roman" w:ascii="Times New Roman"/>
          <w:sz w:val="24"/>
          <w:szCs w:val="24"/>
        </w:rPr>
        <w:t xml:space="preserve"> na način da od dana pravomoćnosti predstečajne nagodbe počinje teći godina dana počeka , a zatim da </w:t>
      </w:r>
      <w:r>
        <w:rPr>
          <w:rFonts w:hAnsi="Times New Roman" w:ascii="Times New Roman"/>
          <w:sz w:val="24"/>
          <w:szCs w:val="24"/>
        </w:rPr>
        <w:t>75</w:t>
      </w:r>
      <w:r w:rsidRPr="0098626E">
        <w:rPr>
          <w:rFonts w:hAnsi="Times New Roman" w:ascii="Times New Roman"/>
          <w:sz w:val="24"/>
          <w:szCs w:val="24"/>
        </w:rPr>
        <w:t>%-tni iznos glavnice u 12 jednakih kvartalnih anuiteta, koji dospijevaju zadnjeg dana tromjesečnog razdoblja,računajući od 1. u mjesecu nakon isteka počeka uz godišnju kamatnu stopu od 4,5% koja se obračunava i tijekom počeka i tijekom otplate duga. Obračunata kamata za vrijeme počeka otplate od 1 godine dospijeva na naplatu zadnjeg dana roka počeka</w:t>
      </w:r>
      <w:r>
        <w:rPr>
          <w:rFonts w:hAnsi="Times New Roman" w:ascii="Times New Roman"/>
          <w:sz w:val="24"/>
          <w:szCs w:val="24"/>
        </w:rPr>
        <w:t xml:space="preserve">. </w:t>
      </w: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V. Vjerovnici pristaju na namirenje tih tražbina u iznosima i na način kako je to navedeno u točkama III., IV.1. IV. 2.  IV.3. i IV.4. ove predstečajne nagodbe. Ukoliko bilo koji iznos anuiteta iz ove predstečajne nagodbe dospijeva na naplatu na neradni dan, dužnik je u obvezi taj isti iznos isplatiti vjerovniku prvi slijedeći radni dan.</w:t>
      </w: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VI. Ova predstečajna nagodba ima snagu ovršne isprave za sve vjerovnike čije su tražbine utvrđene.</w:t>
      </w: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 w:rsidRPr="0098626E">
      <w:pPr>
        <w:jc w:val="both"/>
        <w:rPr>
          <w:rFonts w:hAnsi="Times New Roman" w:ascii="Times New Roman"/>
          <w:sz w:val="24"/>
          <w:szCs w:val="24"/>
        </w:rPr>
      </w:pPr>
      <w:r w:rsidRPr="0098626E">
        <w:rPr>
          <w:rFonts w:hAnsi="Times New Roman" w:ascii="Times New Roman"/>
          <w:sz w:val="24"/>
          <w:szCs w:val="24"/>
        </w:rPr>
        <w:t>VII. 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B50B54" w:rsidP="00B50B54" w:rsidR="00B50B54" w:rsidRPr="0098626E">
      <w:pPr>
        <w:rPr>
          <w:rFonts w:hAnsi="Times New Roman" w:ascii="Times New Roman"/>
          <w:b/>
          <w:sz w:val="24"/>
          <w:szCs w:val="24"/>
          <w:u w:val="single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Dovršeno u 10,30 sati. </w:t>
      </w:r>
    </w:p>
    <w:p w:rsidRDefault="00B50B54" w:rsidP="00B50B54" w:rsidR="00B50B54">
      <w:pPr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16"/>
          <w:szCs w:val="16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ZAPISNIČAR</w:t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  <w:t xml:space="preserve">                               SUDAC</w:t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  <w:t xml:space="preserve">                          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8"/>
          <w:szCs w:val="28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DUŽNIK: </w:t>
      </w:r>
    </w:p>
    <w:p w:rsidRDefault="00B50B54" w:rsidP="00B50B54" w:rsidR="00B50B54">
      <w:pPr>
        <w:jc w:val="both"/>
        <w:rPr>
          <w:rFonts w:hAnsi="Times New Roman" w:ascii="Times New Roman"/>
          <w:sz w:val="8"/>
          <w:szCs w:val="8"/>
        </w:rPr>
      </w:pPr>
      <w:r>
        <w:rPr>
          <w:rFonts w:hAnsi="Times New Roman" w:ascii="Times New Roman"/>
          <w:sz w:val="24"/>
          <w:szCs w:val="24"/>
        </w:rPr>
        <w:t xml:space="preserve"> 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  ROBOT COMMERCE d.o.o. za trgovinu, Kamen, Split, 4.Gardijske brigade 43, OIB: 55925906180, član uprave Jadranka Ružić 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VJEROVNICI: </w:t>
      </w:r>
    </w:p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>
      <w:pPr>
        <w:rPr>
          <w:sz w:val="24"/>
          <w:szCs w:val="24"/>
        </w:rPr>
      </w:pPr>
    </w:p>
    <w:p w:rsidRDefault="00B50B54" w:rsidP="00B50B54" w:rsidR="00B50B54"/>
    <w:p w:rsidRDefault="00B50B54" w:rsidP="00B50B54" w:rsidR="00B50B54"/>
    <w:p w:rsidRDefault="00B50B54" w:rsidP="00B50B54" w:rsidR="00B50B54"/>
    <w:p w:rsidRDefault="00B50B54" w:rsidP="00B50B54" w:rsidR="00B50B54"/>
    <w:p w:rsidRDefault="00B50B54" w:rsidP="00B50B54" w:rsidR="00B50B54"/>
    <w:p w:rsidRDefault="00B50B54" w:rsidP="00B50B54" w:rsidR="00B50B54">
      <w:pPr>
        <w:jc w:val="both"/>
        <w:rPr>
          <w:rFonts w:hAnsi="Times New Roman" w:ascii="Times New Roman"/>
          <w:sz w:val="24"/>
          <w:szCs w:val="24"/>
        </w:rPr>
      </w:pPr>
    </w:p>
    <w:p w:rsidRDefault="00B50B54" w:rsidP="00B50B54" w:rsidR="00B50B54"/>
    <w:p w:rsidRDefault="00B50B54" w:rsidP="00B50B54" w:rsidR="00B50B54"/>
    <w:p w:rsidRDefault="00E72FA8" w:rsidR="00823769"/>
    <w:sectPr w:rsidSect="00CD0264" w:rsidR="00823769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72FA8" w:rsidR="00000000">
      <w:r>
        <w:separator/>
      </w:r>
    </w:p>
  </w:endnote>
  <w:endnote w:id="0" w:type="continuationSeparator">
    <w:p w:rsidRDefault="00E72FA8" w:rsidR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Wingdings 2">
    <w:panose1 w:val="050201020105070707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MAC C Times">
    <w:altName w:val="Courier New"/>
    <w:charset w:val="00"/>
    <w:family w:val="roman"/>
    <w:pitch w:val="variable"/>
    <w:sig w:csb1="00000000" w:csb0="00000013" w:usb3="00000000" w:usb2="00000000" w:usb1="00000000" w:usb0="0000000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PMingLiU">
    <w:altName w:val="新細明體"/>
    <w:panose1 w:val="02020500000000000000"/>
    <w:charset w:val="88"/>
    <w:family w:val="auto"/>
    <w:notTrueType/>
    <w:pitch w:val="variable"/>
    <w:sig w:csb1="00000000" w:csb0="00100000" w:usb3="00000000" w:usb2="00000010" w:usb1="08080000" w:usb0="00000001"/>
  </w:font>
  <w:font w:name="Palatino Linotype">
    <w:panose1 w:val="02040502050505030304"/>
    <w:charset w:val="EE"/>
    <w:family w:val="roman"/>
    <w:pitch w:val="variable"/>
    <w:sig w:csb1="00000000" w:csb0="0000019F" w:usb3="00000000" w:usb2="00000000" w:usb1="40000013" w:usb0="E0000287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72FA8" w:rsidR="00000000">
      <w:r>
        <w:separator/>
      </w:r>
    </w:p>
  </w:footnote>
  <w:footnote w:id="0" w:type="continuationSeparator">
    <w:p w:rsidRDefault="00E72FA8" w:rsidR="0000000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272507419"/>
      <w:docPartObj>
        <w:docPartGallery w:val="Page Numbers (Top of Page)"/>
        <w:docPartUnique/>
      </w:docPartObj>
    </w:sdtPr>
    <w:sdtEndPr/>
    <w:sdtContent>
      <w:p w:rsidRDefault="00B50B54" w:rsidR="00CD0264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FA8" w:rsidRPr="00E72FA8">
          <w:rPr>
            <w:noProof/>
            <w:lang w:val="hr-HR"/>
          </w:rPr>
          <w:t>19</w:t>
        </w:r>
        <w:r>
          <w:fldChar w:fldCharType="end"/>
        </w:r>
      </w:p>
    </w:sdtContent>
  </w:sdt>
  <w:p w:rsidRDefault="00B50B54" w:rsidP="00CD0264" w:rsidR="00CD0264">
    <w:pPr>
      <w:jc w:val="right"/>
      <w:rPr>
        <w:rFonts w:hAnsi="Times New Roman" w:ascii="Times New Roman"/>
        <w:b/>
        <w:sz w:val="24"/>
        <w:szCs w:val="24"/>
      </w:rPr>
    </w:pPr>
    <w:r>
      <w:rPr>
        <w:rFonts w:hAnsi="Times New Roman" w:ascii="Times New Roman"/>
        <w:b/>
        <w:sz w:val="24"/>
        <w:szCs w:val="24"/>
      </w:rPr>
      <w:t>1. Stpn-103/2015</w:t>
    </w:r>
  </w:p>
  <w:p w:rsidRDefault="00E72FA8" w:rsidR="00CD026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50B54" w:rsidP="00CD0264" w:rsidR="00CD0264">
    <w:pPr>
      <w:jc w:val="right"/>
      <w:rPr>
        <w:rFonts w:hAnsi="Times New Roman" w:ascii="Times New Roman"/>
        <w:b/>
        <w:sz w:val="24"/>
        <w:szCs w:val="24"/>
      </w:rPr>
    </w:pPr>
    <w:r>
      <w:rPr>
        <w:rFonts w:hAnsi="Times New Roman" w:ascii="Times New Roman"/>
        <w:b/>
        <w:sz w:val="24"/>
        <w:szCs w:val="24"/>
      </w:rPr>
      <w:t>1. Stpn-103/2015</w:t>
    </w:r>
  </w:p>
  <w:p w:rsidRDefault="00E72FA8" w:rsidR="00CD0264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FB"/>
    <w:multiLevelType w:val="multilevel"/>
    <w:tmpl w:val="08CE419A"/>
    <w:lvl w:ilvl="0">
      <w:start w:val="1"/>
      <w:numFmt w:val="decimal"/>
      <w:lvlText w:val="%1."/>
      <w:lvlJc w:val="left"/>
      <w:pPr>
        <w:tabs>
          <w:tab w:pos="0" w:val="num"/>
        </w:tabs>
        <w:ind w:firstLine="0" w:left="0"/>
      </w:pPr>
    </w:lvl>
    <w:lvl w:ilvl="1">
      <w:start w:val="2001"/>
      <w:numFmt w:val="decimal"/>
      <w:lvlText w:val="%2"/>
      <w:lvlJc w:val="left"/>
      <w:pPr>
        <w:tabs>
          <w:tab w:pos="360" w:val="num"/>
        </w:tabs>
        <w:ind w:firstLine="0" w:left="0"/>
      </w:pPr>
    </w:lvl>
    <w:lvl w:ilvl="2">
      <w:start w:val="1"/>
      <w:numFmt w:val="decimal"/>
      <w:lvlText w:val="%2.%3"/>
      <w:lvlJc w:val="left"/>
      <w:pPr>
        <w:tabs>
          <w:tab w:pos="0" w:val="num"/>
        </w:tabs>
        <w:ind w:firstLine="0" w:left="0"/>
      </w:pPr>
    </w:lvl>
    <w:lvl w:ilvl="3">
      <w:start w:val="1"/>
      <w:numFmt w:val="decimal"/>
      <w:lvlText w:val="%2.%3.%4"/>
      <w:lvlJc w:val="left"/>
      <w:pPr>
        <w:tabs>
          <w:tab w:pos="0" w:val="num"/>
        </w:tabs>
        <w:ind w:firstLine="0" w:left="0"/>
      </w:pPr>
    </w:lvl>
    <w:lvl w:ilvl="4">
      <w:start w:val="1"/>
      <w:numFmt w:val="decimal"/>
      <w:pStyle w:val="Naslov5"/>
      <w:lvlText w:val="%2.%3.%4.%5"/>
      <w:lvlJc w:val="left"/>
      <w:pPr>
        <w:tabs>
          <w:tab w:pos="0" w:val="num"/>
        </w:tabs>
        <w:ind w:firstLine="0" w:left="0"/>
      </w:pPr>
    </w:lvl>
    <w:lvl w:ilvl="5">
      <w:start w:val="1"/>
      <w:numFmt w:val="decimal"/>
      <w:pStyle w:val="Naslov6"/>
      <w:lvlText w:val="%2.%3.%4.%5.%6"/>
      <w:lvlJc w:val="left"/>
      <w:pPr>
        <w:tabs>
          <w:tab w:pos="0" w:val="num"/>
        </w:tabs>
        <w:ind w:firstLine="0" w:left="0"/>
      </w:pPr>
    </w:lvl>
    <w:lvl w:ilvl="6">
      <w:start w:val="1"/>
      <w:numFmt w:val="decimal"/>
      <w:pStyle w:val="Naslov7"/>
      <w:lvlText w:val="%2.%3.%4.%5.%6.%7"/>
      <w:lvlJc w:val="left"/>
      <w:pPr>
        <w:tabs>
          <w:tab w:pos="0" w:val="num"/>
        </w:tabs>
        <w:ind w:firstLine="0" w:left="0"/>
      </w:pPr>
    </w:lvl>
    <w:lvl w:ilvl="7">
      <w:start w:val="1"/>
      <w:numFmt w:val="decimal"/>
      <w:pStyle w:val="Naslov8"/>
      <w:lvlText w:val="%2.%3.%4.%5.%6.%7.%8"/>
      <w:lvlJc w:val="left"/>
      <w:pPr>
        <w:tabs>
          <w:tab w:pos="0" w:val="num"/>
        </w:tabs>
        <w:ind w:firstLine="0" w:left="0"/>
      </w:pPr>
    </w:lvl>
    <w:lvl w:ilvl="8">
      <w:start w:val="1"/>
      <w:numFmt w:val="decimal"/>
      <w:pStyle w:val="Naslov9"/>
      <w:lvlText w:val="%2.%3.%4.%5.%6.%7.%8.%9"/>
      <w:lvlJc w:val="left"/>
      <w:pPr>
        <w:tabs>
          <w:tab w:pos="0" w:val="num"/>
        </w:tabs>
        <w:ind w:firstLine="0" w:left="0"/>
      </w:pPr>
    </w:lvl>
  </w:abstractNum>
  <w:abstractNum w:abstractNumId="1">
    <w:nsid w:val="0C3F09ED"/>
    <w:multiLevelType w:val="multilevel"/>
    <w:tmpl w:val="CD40BF9A"/>
    <w:styleLink w:val="BulletedList"/>
    <w:lvl w:ilvl="0">
      <w:start w:val="1"/>
      <w:numFmt w:val="bullet"/>
      <w:lvlText w:val=""/>
      <w:lvlJc w:val="left"/>
      <w:pPr>
        <w:ind w:hanging="245" w:left="245"/>
      </w:pPr>
      <w:rPr>
        <w:rFonts w:hAnsi="Wingdings 2" w:ascii="Wingdings 2" w:hint="default"/>
        <w:color w:themeColor="accent1" w:val="4F81BD"/>
        <w:sz w:val="16"/>
      </w:rPr>
    </w:lvl>
    <w:lvl w:ilvl="1">
      <w:start w:val="1"/>
      <w:numFmt w:val="bullet"/>
      <w:lvlText w:val=""/>
      <w:lvlJc w:val="left"/>
      <w:pPr>
        <w:ind w:hanging="245" w:left="490"/>
      </w:pPr>
      <w:rPr>
        <w:rFonts w:hAnsi="Symbol" w:ascii="Symbol" w:hint="default"/>
        <w:color w:themeColor="accent1" w:val="4F81BD"/>
        <w:sz w:val="18"/>
      </w:rPr>
    </w:lvl>
    <w:lvl w:ilvl="2">
      <w:start w:val="1"/>
      <w:numFmt w:val="bullet"/>
      <w:lvlText w:val=""/>
      <w:lvlJc w:val="left"/>
      <w:pPr>
        <w:ind w:hanging="245" w:left="735"/>
      </w:pPr>
      <w:rPr>
        <w:rFonts w:hAnsi="Symbol" w:ascii="Symbol" w:hint="default"/>
        <w:color w:themeColor="accent1" w:val="4F81BD"/>
        <w:sz w:val="18"/>
      </w:rPr>
    </w:lvl>
    <w:lvl w:ilvl="3">
      <w:start w:val="1"/>
      <w:numFmt w:val="bullet"/>
      <w:lvlText w:val=""/>
      <w:lvlJc w:val="left"/>
      <w:pPr>
        <w:ind w:hanging="245" w:left="980"/>
      </w:pPr>
      <w:rPr>
        <w:rFonts w:hAnsi="Symbol" w:ascii="Symbol" w:hint="default"/>
        <w:color w:themeShade="BF" w:themeColor="accent1" w:val="365F91"/>
        <w:sz w:val="12"/>
      </w:rPr>
    </w:lvl>
    <w:lvl w:ilvl="4">
      <w:start w:val="1"/>
      <w:numFmt w:val="bullet"/>
      <w:lvlText w:val=""/>
      <w:lvlJc w:val="left"/>
      <w:pPr>
        <w:ind w:hanging="245" w:left="1225"/>
      </w:pPr>
      <w:rPr>
        <w:rFonts w:hAnsi="Symbol" w:ascii="Symbol" w:hint="default"/>
        <w:color w:themeShade="BF" w:themeColor="accent1" w:val="365F91"/>
        <w:sz w:val="12"/>
      </w:rPr>
    </w:lvl>
    <w:lvl w:ilvl="5">
      <w:start w:val="1"/>
      <w:numFmt w:val="bullet"/>
      <w:lvlText w:val=""/>
      <w:lvlJc w:val="left"/>
      <w:pPr>
        <w:ind w:hanging="245" w:left="1470"/>
      </w:pPr>
      <w:rPr>
        <w:rFonts w:hAnsi="Symbol" w:ascii="Symbol" w:hint="default"/>
        <w:color w:themeColor="accent6" w:val="F79646"/>
        <w:sz w:val="12"/>
      </w:rPr>
    </w:lvl>
    <w:lvl w:ilvl="6">
      <w:start w:val="1"/>
      <w:numFmt w:val="bullet"/>
      <w:lvlText w:val=""/>
      <w:lvlJc w:val="left"/>
      <w:pPr>
        <w:ind w:hanging="245" w:left="1715"/>
      </w:pPr>
      <w:rPr>
        <w:rFonts w:hAnsi="Symbol" w:ascii="Symbol" w:hint="default"/>
        <w:color w:themeColor="accent6" w:val="F79646"/>
        <w:sz w:val="12"/>
      </w:rPr>
    </w:lvl>
    <w:lvl w:ilvl="7">
      <w:start w:val="1"/>
      <w:numFmt w:val="bullet"/>
      <w:lvlText w:val=""/>
      <w:lvlJc w:val="left"/>
      <w:pPr>
        <w:ind w:hanging="245" w:left="1960"/>
      </w:pPr>
      <w:rPr>
        <w:rFonts w:hAnsi="Symbol" w:ascii="Symbol" w:hint="default"/>
        <w:color w:themeColor="accent6" w:val="F79646"/>
        <w:sz w:val="12"/>
      </w:rPr>
    </w:lvl>
    <w:lvl w:ilvl="8">
      <w:start w:val="1"/>
      <w:numFmt w:val="bullet"/>
      <w:lvlText w:val=""/>
      <w:lvlJc w:val="left"/>
      <w:pPr>
        <w:ind w:hanging="245" w:left="2205"/>
      </w:pPr>
      <w:rPr>
        <w:rFonts w:hAnsi="Symbol" w:ascii="Symbol" w:hint="default"/>
        <w:color w:themeColor="accent6" w:val="F79646"/>
        <w:sz w:val="12"/>
      </w:rPr>
    </w:lvl>
  </w:abstractNum>
  <w:abstractNum w:abstractNumId="2">
    <w:nsid w:val="197E3499"/>
    <w:multiLevelType w:val="multilevel"/>
    <w:tmpl w:val="85C08436"/>
    <w:styleLink w:val="NumberedList"/>
    <w:lvl w:ilvl="0">
      <w:start w:val="1"/>
      <w:numFmt w:val="decimal"/>
      <w:lvlText w:val="%1)"/>
      <w:lvlJc w:val="left"/>
      <w:pPr>
        <w:ind w:hanging="288" w:left="288"/>
      </w:pPr>
    </w:lvl>
    <w:lvl w:ilvl="1">
      <w:start w:val="1"/>
      <w:numFmt w:val="lowerLetter"/>
      <w:lvlText w:val="%2)"/>
      <w:lvlJc w:val="left"/>
      <w:pPr>
        <w:ind w:hanging="288" w:left="576"/>
      </w:pPr>
      <w:rPr>
        <w:color w:themeColor="text2" w:val="1F497D"/>
      </w:rPr>
    </w:lvl>
    <w:lvl w:ilvl="2">
      <w:start w:val="1"/>
      <w:numFmt w:val="lowerRoman"/>
      <w:lvlText w:val="%3)"/>
      <w:lvlJc w:val="left"/>
      <w:pPr>
        <w:ind w:hanging="288" w:left="864"/>
      </w:pPr>
      <w:rPr>
        <w:color w:themeColor="text2" w:val="1F497D"/>
      </w:rPr>
    </w:lvl>
    <w:lvl w:ilvl="3">
      <w:start w:val="1"/>
      <w:numFmt w:val="decimal"/>
      <w:lvlText w:val="(%4)"/>
      <w:lvlJc w:val="left"/>
      <w:pPr>
        <w:ind w:hanging="288" w:left="1152"/>
      </w:pPr>
      <w:rPr>
        <w:color w:themeColor="text2" w:val="1F497D"/>
      </w:rPr>
    </w:lvl>
    <w:lvl w:ilvl="4">
      <w:start w:val="1"/>
      <w:numFmt w:val="lowerLetter"/>
      <w:lvlText w:val="(%5)"/>
      <w:lvlJc w:val="left"/>
      <w:pPr>
        <w:ind w:hanging="288" w:left="1440"/>
      </w:pPr>
      <w:rPr>
        <w:color w:themeColor="text2" w:val="1F497D"/>
      </w:rPr>
    </w:lvl>
    <w:lvl w:ilvl="5">
      <w:start w:val="1"/>
      <w:numFmt w:val="lowerRoman"/>
      <w:lvlText w:val="(%6)"/>
      <w:lvlJc w:val="left"/>
      <w:pPr>
        <w:ind w:hanging="288" w:left="1728"/>
      </w:pPr>
      <w:rPr>
        <w:color w:themeColor="text2" w:val="1F497D"/>
      </w:rPr>
    </w:lvl>
    <w:lvl w:ilvl="6">
      <w:start w:val="1"/>
      <w:numFmt w:val="decimal"/>
      <w:lvlText w:val="%7."/>
      <w:lvlJc w:val="left"/>
      <w:pPr>
        <w:ind w:hanging="288" w:left="2016"/>
      </w:pPr>
      <w:rPr>
        <w:color w:themeColor="text2" w:val="1F497D"/>
      </w:rPr>
    </w:lvl>
    <w:lvl w:ilvl="7">
      <w:start w:val="1"/>
      <w:numFmt w:val="lowerLetter"/>
      <w:lvlText w:val="%8."/>
      <w:lvlJc w:val="left"/>
      <w:pPr>
        <w:ind w:hanging="288" w:left="2304"/>
      </w:pPr>
      <w:rPr>
        <w:color w:themeColor="text2" w:val="1F497D"/>
      </w:rPr>
    </w:lvl>
    <w:lvl w:ilvl="8">
      <w:start w:val="1"/>
      <w:numFmt w:val="lowerRoman"/>
      <w:lvlText w:val="%9."/>
      <w:lvlJc w:val="left"/>
      <w:pPr>
        <w:ind w:hanging="288" w:left="2592"/>
      </w:pPr>
      <w:rPr>
        <w:color w:themeColor="text2" w:val="1F497D"/>
      </w:rPr>
    </w:lvl>
  </w:abstractNum>
  <w:abstractNum w:abstractNumId="3">
    <w:nsid w:val="65372B27"/>
    <w:multiLevelType w:val="hybridMultilevel"/>
    <w:tmpl w:val="F8AA34E8"/>
    <w:lvl w:tplc="0C5C7F40" w:ilvl="0">
      <w:start w:val="1"/>
      <w:numFmt w:val="bullet"/>
      <w:pStyle w:val="Normal1"/>
      <w:lvlText w:val=""/>
      <w:lvlJc w:val="left"/>
      <w:pPr>
        <w:tabs>
          <w:tab w:pos="644" w:val="num"/>
        </w:tabs>
        <w:ind w:hanging="283" w:left="567"/>
      </w:pPr>
      <w:rPr>
        <w:rFonts w:hAnsi="Symbol" w:ascii="Symbol" w:hint="default"/>
      </w:rPr>
    </w:lvl>
    <w:lvl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Times New Roman" w:hAnsi="Courier New" w:ascii="Courier New" w:hint="default"/>
      </w:rPr>
    </w:lvl>
    <w:lvl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Times New Roman" w:hAnsi="Courier New" w:ascii="Courier New" w:hint="default"/>
      </w:rPr>
    </w:lvl>
    <w:lvl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Times New Roman" w:hAnsi="Courier New" w:ascii="Courier New" w:hint="default"/>
      </w:rPr>
    </w:lvl>
    <w:lvl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4">
    <w:nsid w:val="6D91323F"/>
    <w:multiLevelType w:val="multilevel"/>
    <w:tmpl w:val="79F8A040"/>
    <w:lvl w:ilvl="0">
      <w:start w:val="1"/>
      <w:numFmt w:val="decimal"/>
      <w:lvlText w:val="%1."/>
      <w:lvlJc w:val="left"/>
      <w:pPr>
        <w:tabs>
          <w:tab w:pos="786" w:val="num"/>
        </w:tabs>
        <w:ind w:hanging="360" w:left="786"/>
      </w:pPr>
      <w:rPr>
        <w:b/>
        <w:i w:val="false"/>
        <w:sz w:val="24"/>
      </w:rPr>
    </w:lvl>
    <w:lvl w:ilvl="1">
      <w:start w:val="1"/>
      <w:numFmt w:val="decimal"/>
      <w:lvlText w:val="%1.%2."/>
      <w:lvlJc w:val="left"/>
      <w:pPr>
        <w:tabs>
          <w:tab w:pos="999" w:val="num"/>
        </w:tabs>
        <w:ind w:hanging="432" w:left="999"/>
      </w:pPr>
      <w:rPr>
        <w:rFonts w:cs="Times New Roman" w:hAnsi="Times New Roman" w:asci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pos="1440" w:val="num"/>
        </w:tabs>
        <w:ind w:hanging="504" w:left="1224"/>
      </w:pPr>
    </w:lvl>
    <w:lvl w:ilvl="3">
      <w:start w:val="1"/>
      <w:numFmt w:val="decimal"/>
      <w:lvlText w:val="%1.%2.%3.%4."/>
      <w:lvlJc w:val="left"/>
      <w:pPr>
        <w:tabs>
          <w:tab w:pos="1800" w:val="num"/>
        </w:tabs>
        <w:ind w:hanging="648" w:left="1728"/>
      </w:pPr>
    </w:lvl>
    <w:lvl w:ilvl="4">
      <w:start w:val="1"/>
      <w:numFmt w:val="decimal"/>
      <w:lvlText w:val="%1.%2.%3.%4.%5."/>
      <w:lvlJc w:val="left"/>
      <w:pPr>
        <w:tabs>
          <w:tab w:pos="2520" w:val="num"/>
        </w:tabs>
        <w:ind w:hanging="792" w:left="2232"/>
      </w:pPr>
    </w:lvl>
    <w:lvl w:ilvl="5">
      <w:start w:val="1"/>
      <w:numFmt w:val="decimal"/>
      <w:lvlText w:val="%1.%2.%3.%4.%5.%6."/>
      <w:lvlJc w:val="left"/>
      <w:pPr>
        <w:tabs>
          <w:tab w:pos="2880" w:val="num"/>
        </w:tabs>
        <w:ind w:hanging="936" w:left="2736"/>
      </w:pPr>
    </w:lvl>
    <w:lvl w:ilvl="6">
      <w:start w:val="1"/>
      <w:numFmt w:val="decimal"/>
      <w:lvlText w:val="%1.%2.%3.%4.%5.%6.%7."/>
      <w:lvlJc w:val="left"/>
      <w:pPr>
        <w:tabs>
          <w:tab w:pos="3600" w:val="num"/>
        </w:tabs>
        <w:ind w:hanging="1080" w:left="3240"/>
      </w:pPr>
    </w:lvl>
    <w:lvl w:ilvl="7">
      <w:start w:val="1"/>
      <w:numFmt w:val="decimal"/>
      <w:lvlText w:val="%1.%2.%3.%4.%5.%6.%7.%8."/>
      <w:lvlJc w:val="left"/>
      <w:pPr>
        <w:tabs>
          <w:tab w:pos="3960" w:val="num"/>
        </w:tabs>
        <w:ind w:hanging="1224" w:left="3744"/>
      </w:pPr>
    </w:lvl>
    <w:lvl w:ilvl="8">
      <w:start w:val="1"/>
      <w:numFmt w:val="decimal"/>
      <w:lvlText w:val="%1.%2.%3.%4.%5.%6.%7.%8.%9."/>
      <w:lvlJc w:val="left"/>
      <w:pPr>
        <w:tabs>
          <w:tab w:pos="4680" w:val="num"/>
        </w:tabs>
        <w:ind w:hanging="1440" w:left="43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200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hideGrammaticalErrors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50B54"/>
    <w:rsid w:val="000050BF"/>
    <w:rsid w:val="000256D3"/>
    <w:rsid w:val="0010074F"/>
    <w:rsid w:val="00110BE4"/>
    <w:rsid w:val="00132A7E"/>
    <w:rsid w:val="001B56D0"/>
    <w:rsid w:val="001E1B30"/>
    <w:rsid w:val="00204170"/>
    <w:rsid w:val="00255806"/>
    <w:rsid w:val="002854BB"/>
    <w:rsid w:val="003A4819"/>
    <w:rsid w:val="00407DC1"/>
    <w:rsid w:val="00454D6B"/>
    <w:rsid w:val="005061A6"/>
    <w:rsid w:val="00543C6E"/>
    <w:rsid w:val="0055047E"/>
    <w:rsid w:val="00572E64"/>
    <w:rsid w:val="005C2192"/>
    <w:rsid w:val="005F20F8"/>
    <w:rsid w:val="007766AB"/>
    <w:rsid w:val="008D5DF1"/>
    <w:rsid w:val="00A05026"/>
    <w:rsid w:val="00A86D22"/>
    <w:rsid w:val="00AB6E49"/>
    <w:rsid w:val="00AC09D9"/>
    <w:rsid w:val="00B01348"/>
    <w:rsid w:val="00B40090"/>
    <w:rsid w:val="00B50B54"/>
    <w:rsid w:val="00B72C27"/>
    <w:rsid w:val="00B874FD"/>
    <w:rsid w:val="00C655DC"/>
    <w:rsid w:val="00D47954"/>
    <w:rsid w:val="00DE53A8"/>
    <w:rsid w:val="00E72187"/>
    <w:rsid w:val="00E72FA8"/>
    <w:rsid w:val="00EF5686"/>
    <w:rsid w:val="00F82D1F"/>
    <w:rsid w:val="00F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0" w:name="heading 4"/>
    <w:lsdException w:qFormat="true" w:uiPriority="0" w:name="heading 5"/>
    <w:lsdException w:qFormat="true" w:uiPriority="0" w:name="heading 6"/>
    <w:lsdException w:qFormat="true" w:name="heading 7"/>
    <w:lsdException w:qFormat="true" w:name="heading 8"/>
    <w:lsdException w:qFormat="true" w:name="heading 9"/>
    <w:lsdException w:uiPriority="39" w:name="toc 1"/>
    <w:lsdException w:uiPriority="39" w:name="toc 2"/>
    <w:lsdException w:uiPriority="39" w:name="toc 3"/>
    <w:lsdException w:qFormat="true" w:uiPriority="0" w:name="caption"/>
    <w:lsdException w:uiPriority="0" w:name="endnote reference"/>
    <w:lsdException w:qFormat="true" w:unhideWhenUsed="false" w:semiHidden="false" w:uiPriority="10" w:name="Title"/>
    <w:lsdException w:uiPriority="1" w:name="Default Paragraph Font"/>
    <w:lsdException w:qFormat="true" w:name="Body Text"/>
    <w:lsdException w:qFormat="true" w:unhideWhenUsed="false" w:semiHidden="false" w:uiPriority="11" w:name="Subtitle"/>
    <w:lsdException w:uiPriority="0" w:name="Body Text Indent 2"/>
    <w:lsdException w:uiPriority="0" w:name="Body Text Indent 3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1" w:name="Table Grid"/>
    <w:lsdException w:qFormat="true"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50B54"/>
    <w:rPr>
      <w:rFonts w:cs="Times New Roman" w:eastAsia="Calibri" w:hAnsi="Californian FB" w:ascii="Californian FB"/>
      <w:sz w:val="20"/>
      <w:szCs w:val="20"/>
    </w:rPr>
  </w:style>
  <w:style w:styleId="Naslov1" w:type="paragraph">
    <w:name w:val="heading 1"/>
    <w:basedOn w:val="Normal"/>
    <w:next w:val="Normal"/>
    <w:link w:val="Naslov1Char"/>
    <w:qFormat/>
    <w:rsid w:val="00B50B54"/>
    <w:pPr>
      <w:keepNext/>
      <w:jc w:val="center"/>
      <w:outlineLvl w:val="0"/>
    </w:pPr>
    <w:rPr>
      <w:rFonts w:eastAsia="Arial Unicode MS" w:hAnsi="Times New Roman" w:ascii="Times New Roman"/>
      <w:b/>
      <w:bCs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unhideWhenUsed/>
    <w:qFormat/>
    <w:rsid w:val="00B50B54"/>
    <w:pPr>
      <w:keepNext/>
      <w:jc w:val="center"/>
      <w:outlineLvl w:val="1"/>
    </w:pPr>
    <w:rPr>
      <w:rFonts w:eastAsia="Arial Unicode MS" w:hAnsi="Times New Roman" w:ascii="Times New Roman"/>
      <w:sz w:val="24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B50B54"/>
    <w:pPr>
      <w:keepNext/>
      <w:tabs>
        <w:tab w:pos="851" w:val="left"/>
        <w:tab w:pos="6521" w:val="right"/>
        <w:tab w:pos="8505" w:val="right"/>
      </w:tabs>
      <w:outlineLvl w:val="2"/>
    </w:pPr>
    <w:rPr>
      <w:rFonts w:eastAsia="Times New Roman" w:hAnsi="Times New Roman" w:ascii="Times New Roman"/>
      <w:b/>
      <w:sz w:val="24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B50B54"/>
    <w:pPr>
      <w:keepNext/>
      <w:ind w:right="-108"/>
      <w:jc w:val="both"/>
      <w:outlineLvl w:val="3"/>
    </w:pPr>
    <w:rPr>
      <w:rFonts w:eastAsia="Times New Roman" w:hAnsi="MAC C Times" w:ascii="MAC C Times"/>
      <w:sz w:val="24"/>
    </w:rPr>
  </w:style>
  <w:style w:styleId="Naslov5" w:type="paragraph">
    <w:name w:val="heading 5"/>
    <w:basedOn w:val="Naslov1"/>
    <w:link w:val="Naslov5Char"/>
    <w:semiHidden/>
    <w:unhideWhenUsed/>
    <w:qFormat/>
    <w:rsid w:val="00B50B54"/>
    <w:pPr>
      <w:keepNext w:val="false"/>
      <w:numPr>
        <w:ilvl w:val="4"/>
        <w:numId w:val="1"/>
      </w:numPr>
      <w:jc w:val="left"/>
      <w:outlineLvl w:val="4"/>
    </w:pPr>
    <w:rPr>
      <w:rFonts w:eastAsia="Times New Roman"/>
      <w:b w:val="false"/>
      <w:bCs w:val="false"/>
      <w:kern w:val="28"/>
      <w:sz w:val="20"/>
      <w:szCs w:val="20"/>
      <w:lang w:eastAsia="en-US" w:val="en-AU"/>
    </w:rPr>
  </w:style>
  <w:style w:styleId="Naslov6" w:type="paragraph">
    <w:name w:val="heading 6"/>
    <w:basedOn w:val="Naslov1"/>
    <w:link w:val="Naslov6Char"/>
    <w:semiHidden/>
    <w:unhideWhenUsed/>
    <w:qFormat/>
    <w:rsid w:val="00B50B54"/>
    <w:pPr>
      <w:keepNext w:val="false"/>
      <w:numPr>
        <w:ilvl w:val="5"/>
        <w:numId w:val="1"/>
      </w:numPr>
      <w:jc w:val="left"/>
      <w:outlineLvl w:val="5"/>
    </w:pPr>
    <w:rPr>
      <w:rFonts w:eastAsia="Times New Roman"/>
      <w:b w:val="false"/>
      <w:bCs w:val="false"/>
      <w:kern w:val="28"/>
      <w:sz w:val="20"/>
      <w:szCs w:val="20"/>
      <w:lang w:eastAsia="en-US" w:val="en-AU"/>
    </w:rPr>
  </w:style>
  <w:style w:styleId="Naslov7" w:type="paragraph">
    <w:name w:val="heading 7"/>
    <w:basedOn w:val="Naslov1"/>
    <w:link w:val="Naslov7Char"/>
    <w:uiPriority w:val="99"/>
    <w:semiHidden/>
    <w:unhideWhenUsed/>
    <w:qFormat/>
    <w:rsid w:val="00B50B54"/>
    <w:pPr>
      <w:keepNext w:val="false"/>
      <w:numPr>
        <w:ilvl w:val="6"/>
        <w:numId w:val="1"/>
      </w:numPr>
      <w:jc w:val="left"/>
      <w:outlineLvl w:val="6"/>
    </w:pPr>
    <w:rPr>
      <w:rFonts w:eastAsia="Times New Roman"/>
      <w:b w:val="false"/>
      <w:bCs w:val="false"/>
      <w:kern w:val="28"/>
      <w:sz w:val="20"/>
      <w:szCs w:val="20"/>
      <w:lang w:eastAsia="en-US" w:val="en-AU"/>
    </w:rPr>
  </w:style>
  <w:style w:styleId="Naslov8" w:type="paragraph">
    <w:name w:val="heading 8"/>
    <w:basedOn w:val="Naslov1"/>
    <w:link w:val="Naslov8Char"/>
    <w:uiPriority w:val="99"/>
    <w:semiHidden/>
    <w:unhideWhenUsed/>
    <w:qFormat/>
    <w:rsid w:val="00B50B54"/>
    <w:pPr>
      <w:keepNext w:val="false"/>
      <w:numPr>
        <w:ilvl w:val="7"/>
        <w:numId w:val="1"/>
      </w:numPr>
      <w:jc w:val="left"/>
      <w:outlineLvl w:val="7"/>
    </w:pPr>
    <w:rPr>
      <w:rFonts w:eastAsia="Times New Roman"/>
      <w:b w:val="false"/>
      <w:bCs w:val="false"/>
      <w:kern w:val="28"/>
      <w:sz w:val="20"/>
      <w:szCs w:val="20"/>
      <w:lang w:eastAsia="en-US" w:val="en-AU"/>
    </w:rPr>
  </w:style>
  <w:style w:styleId="Naslov9" w:type="paragraph">
    <w:name w:val="heading 9"/>
    <w:basedOn w:val="Naslov1"/>
    <w:link w:val="Naslov9Char"/>
    <w:uiPriority w:val="99"/>
    <w:semiHidden/>
    <w:unhideWhenUsed/>
    <w:qFormat/>
    <w:rsid w:val="00B50B54"/>
    <w:pPr>
      <w:keepNext w:val="false"/>
      <w:numPr>
        <w:ilvl w:val="8"/>
        <w:numId w:val="1"/>
      </w:numPr>
      <w:jc w:val="left"/>
      <w:outlineLvl w:val="8"/>
    </w:pPr>
    <w:rPr>
      <w:rFonts w:eastAsia="Times New Roman"/>
      <w:b w:val="false"/>
      <w:bCs w:val="false"/>
      <w:kern w:val="28"/>
      <w:sz w:val="20"/>
      <w:szCs w:val="20"/>
      <w:lang w:eastAsia="en-US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B50B54"/>
    <w:rPr>
      <w:rFonts w:cs="Times New Roman" w:eastAsia="Arial Unicode MS"/>
      <w:b/>
      <w:bCs/>
      <w:szCs w:val="24"/>
      <w:lang w:eastAsia="hr-HR"/>
    </w:rPr>
  </w:style>
  <w:style w:customStyle="true" w:styleId="Naslov2Char" w:type="character">
    <w:name w:val="Naslov 2 Char"/>
    <w:basedOn w:val="Zadanifontodlomka"/>
    <w:link w:val="Naslov2"/>
    <w:rsid w:val="00B50B54"/>
    <w:rPr>
      <w:rFonts w:cs="Times New Roman" w:eastAsia="Arial Unicode MS"/>
      <w:szCs w:val="20"/>
    </w:rPr>
  </w:style>
  <w:style w:customStyle="true" w:styleId="Naslov3Char" w:type="character">
    <w:name w:val="Naslov 3 Char"/>
    <w:basedOn w:val="Zadanifontodlomka"/>
    <w:link w:val="Naslov3"/>
    <w:semiHidden/>
    <w:rsid w:val="00B50B54"/>
    <w:rPr>
      <w:rFonts w:cs="Times New Roman" w:eastAsia="Times New Roman"/>
      <w:b/>
      <w:szCs w:val="20"/>
    </w:rPr>
  </w:style>
  <w:style w:customStyle="true" w:styleId="Naslov4Char" w:type="character">
    <w:name w:val="Naslov 4 Char"/>
    <w:basedOn w:val="Zadanifontodlomka"/>
    <w:link w:val="Naslov4"/>
    <w:semiHidden/>
    <w:rsid w:val="00B50B54"/>
    <w:rPr>
      <w:rFonts w:cs="Times New Roman" w:eastAsia="Times New Roman" w:hAnsi="MAC C Times" w:ascii="MAC C Times"/>
      <w:szCs w:val="20"/>
    </w:rPr>
  </w:style>
  <w:style w:customStyle="true" w:styleId="Naslov5Char" w:type="character">
    <w:name w:val="Naslov 5 Char"/>
    <w:basedOn w:val="Zadanifontodlomka"/>
    <w:link w:val="Naslov5"/>
    <w:semiHidden/>
    <w:rsid w:val="00B50B54"/>
    <w:rPr>
      <w:rFonts w:cs="Times New Roman" w:eastAsia="Times New Roman"/>
      <w:kern w:val="28"/>
      <w:sz w:val="20"/>
      <w:szCs w:val="20"/>
      <w:lang w:val="en-AU"/>
    </w:rPr>
  </w:style>
  <w:style w:customStyle="true" w:styleId="Naslov6Char" w:type="character">
    <w:name w:val="Naslov 6 Char"/>
    <w:basedOn w:val="Zadanifontodlomka"/>
    <w:link w:val="Naslov6"/>
    <w:semiHidden/>
    <w:rsid w:val="00B50B54"/>
    <w:rPr>
      <w:rFonts w:cs="Times New Roman" w:eastAsia="Times New Roman"/>
      <w:kern w:val="28"/>
      <w:sz w:val="20"/>
      <w:szCs w:val="20"/>
      <w:lang w:val="en-AU"/>
    </w:rPr>
  </w:style>
  <w:style w:customStyle="true" w:styleId="Naslov7Char" w:type="character">
    <w:name w:val="Naslov 7 Char"/>
    <w:basedOn w:val="Zadanifontodlomka"/>
    <w:link w:val="Naslov7"/>
    <w:uiPriority w:val="99"/>
    <w:semiHidden/>
    <w:rsid w:val="00B50B54"/>
    <w:rPr>
      <w:rFonts w:cs="Times New Roman" w:eastAsia="Times New Roman"/>
      <w:kern w:val="28"/>
      <w:sz w:val="20"/>
      <w:szCs w:val="20"/>
      <w:lang w:val="en-AU"/>
    </w:rPr>
  </w:style>
  <w:style w:customStyle="true" w:styleId="Naslov8Char" w:type="character">
    <w:name w:val="Naslov 8 Char"/>
    <w:basedOn w:val="Zadanifontodlomka"/>
    <w:link w:val="Naslov8"/>
    <w:uiPriority w:val="99"/>
    <w:semiHidden/>
    <w:rsid w:val="00B50B54"/>
    <w:rPr>
      <w:rFonts w:cs="Times New Roman" w:eastAsia="Times New Roman"/>
      <w:kern w:val="28"/>
      <w:sz w:val="20"/>
      <w:szCs w:val="20"/>
      <w:lang w:val="en-AU"/>
    </w:rPr>
  </w:style>
  <w:style w:customStyle="true" w:styleId="Naslov9Char" w:type="character">
    <w:name w:val="Naslov 9 Char"/>
    <w:basedOn w:val="Zadanifontodlomka"/>
    <w:link w:val="Naslov9"/>
    <w:uiPriority w:val="99"/>
    <w:semiHidden/>
    <w:rsid w:val="00B50B54"/>
    <w:rPr>
      <w:rFonts w:cs="Times New Roman" w:eastAsia="Times New Roman"/>
      <w:kern w:val="28"/>
      <w:sz w:val="20"/>
      <w:szCs w:val="20"/>
      <w:lang w:val="en-AU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B50B54"/>
    <w:rPr>
      <w:rFonts w:eastAsia="Times New Roman" w:hAnsi="Times New Roman" w:ascii="Times New Roman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B50B54"/>
    <w:rPr>
      <w:rFonts w:cs="Times New Roman" w:eastAsia="Times New Roman"/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B50B54"/>
    <w:rPr>
      <w:rFonts w:eastAsia="Times New Roman" w:hAnsi="Arial" w:ascii="Arial"/>
      <w:sz w:val="20"/>
      <w:szCs w:val="20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B50B54"/>
    <w:rPr>
      <w:rFonts w:cstheme="minorBidi" w:eastAsia="Times New Roman" w:hAnsi="Arial" w:ascii="Arial"/>
    </w:rPr>
  </w:style>
  <w:style w:customStyle="true" w:styleId="TekstkomentaraChar1" w:type="character">
    <w:name w:val="Tekst komentara Char1"/>
    <w:basedOn w:val="Zadanifontodlomka"/>
    <w:uiPriority w:val="99"/>
    <w:semiHidden/>
    <w:rsid w:val="00B50B54"/>
    <w:rPr>
      <w:rFonts w:cs="Times New Roman" w:eastAsia="Calibri" w:hAnsi="Californian FB" w:ascii="Californian FB"/>
      <w:sz w:val="20"/>
      <w:szCs w:val="20"/>
    </w:rPr>
  </w:style>
  <w:style w:customStyle="true" w:styleId="ZaglavljeChar" w:type="character">
    <w:name w:val="Zaglavlje Char"/>
    <w:basedOn w:val="Zadanifontodlomka"/>
    <w:link w:val="Zaglavlje"/>
    <w:uiPriority w:val="99"/>
    <w:rsid w:val="00B50B54"/>
    <w:rPr>
      <w:rFonts w:eastAsia="Times New Roman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B50B54"/>
    <w:pPr>
      <w:tabs>
        <w:tab w:pos="4536" w:val="center"/>
        <w:tab w:pos="9072" w:val="right"/>
      </w:tabs>
    </w:pPr>
    <w:rPr>
      <w:rFonts w:cstheme="minorBidi" w:eastAsia="Times New Roman" w:hAnsi="Times New Roman" w:ascii="Times New Roman"/>
      <w:sz w:val="24"/>
      <w:szCs w:val="22"/>
      <w:lang w:val="en-US"/>
    </w:rPr>
  </w:style>
  <w:style w:customStyle="true" w:styleId="ZaglavljeChar1" w:type="character">
    <w:name w:val="Zaglavlje Char1"/>
    <w:basedOn w:val="Zadanifontodlomka"/>
    <w:uiPriority w:val="99"/>
    <w:semiHidden/>
    <w:rsid w:val="00B50B54"/>
    <w:rPr>
      <w:rFonts w:cs="Times New Roman" w:eastAsia="Calibri" w:hAnsi="Californian FB" w:ascii="Californian FB"/>
      <w:sz w:val="20"/>
      <w:szCs w:val="20"/>
    </w:rPr>
  </w:style>
  <w:style w:styleId="Podnoje" w:type="paragraph">
    <w:name w:val="footer"/>
    <w:basedOn w:val="Normal"/>
    <w:link w:val="PodnojeChar"/>
    <w:uiPriority w:val="99"/>
    <w:unhideWhenUsed/>
    <w:rsid w:val="00B50B54"/>
    <w:pPr>
      <w:tabs>
        <w:tab w:pos="4536" w:val="center"/>
        <w:tab w:pos="9072" w:val="right"/>
      </w:tabs>
    </w:pPr>
    <w:rPr>
      <w:rFonts w:eastAsia="Times New Roman" w:hAnsi="Times New Roman" w:ascii="Times New Roman"/>
      <w:sz w:val="24"/>
      <w:szCs w:val="24"/>
      <w:lang w:val="en-US"/>
    </w:rPr>
  </w:style>
  <w:style w:customStyle="true" w:styleId="PodnojeChar" w:type="character">
    <w:name w:val="Podnožje Char"/>
    <w:basedOn w:val="Zadanifontodlomka"/>
    <w:link w:val="Podnoje"/>
    <w:uiPriority w:val="99"/>
    <w:rsid w:val="00B50B54"/>
    <w:rPr>
      <w:rFonts w:cs="Times New Roman" w:eastAsia="Times New Roman"/>
      <w:szCs w:val="24"/>
      <w:lang w:val="en-US"/>
    </w:rPr>
  </w:style>
  <w:style w:styleId="Naslov" w:type="paragraph">
    <w:name w:val="Title"/>
    <w:basedOn w:val="Normal"/>
    <w:link w:val="NaslovChar"/>
    <w:uiPriority w:val="10"/>
    <w:qFormat/>
    <w:rsid w:val="00B50B54"/>
    <w:pPr>
      <w:jc w:val="center"/>
    </w:pPr>
    <w:rPr>
      <w:rFonts w:eastAsia="Times New Roman" w:hAnsi="Times New Roman" w:ascii="Times New Roman"/>
      <w:b/>
      <w:sz w:val="28"/>
      <w:lang w:val="en-US"/>
    </w:rPr>
  </w:style>
  <w:style w:customStyle="true" w:styleId="NaslovChar" w:type="character">
    <w:name w:val="Naslov Char"/>
    <w:basedOn w:val="Zadanifontodlomka"/>
    <w:link w:val="Naslov"/>
    <w:uiPriority w:val="10"/>
    <w:rsid w:val="00B50B54"/>
    <w:rPr>
      <w:rFonts w:cs="Times New Roman" w:eastAsia="Times New Roman"/>
      <w:b/>
      <w:sz w:val="28"/>
      <w:szCs w:val="20"/>
      <w:lang w:val="en-US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B50B54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qFormat/>
    <w:rsid w:val="00B50B54"/>
    <w:pPr>
      <w:jc w:val="both"/>
    </w:pPr>
    <w:rPr>
      <w:rFonts w:cstheme="minorBidi" w:eastAsia="Times New Roman" w:hAnsi="Times New Roman" w:ascii="Times New Roman"/>
      <w:sz w:val="24"/>
      <w:szCs w:val="22"/>
      <w:lang w:val="en-AU"/>
    </w:rPr>
  </w:style>
  <w:style w:customStyle="true" w:styleId="TijelotekstaChar1" w:type="character">
    <w:name w:val="Tijelo teksta Char1"/>
    <w:aliases w:val="uvlaka 3 Char1,uvlaka 2 Char1,Tijelo teksta - uvlaka 2 Char1,Tijelo teksta - uvlaka 3 Char1"/>
    <w:basedOn w:val="Zadanifontodlomka"/>
    <w:semiHidden/>
    <w:rsid w:val="00B50B54"/>
    <w:rPr>
      <w:rFonts w:cs="Times New Roman" w:eastAsia="Calibri" w:hAnsi="Californian FB" w:ascii="Californian FB"/>
      <w:sz w:val="20"/>
      <w:szCs w:val="20"/>
    </w:r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B50B54"/>
    <w:rPr>
      <w:rFonts w:eastAsia="Times New Roman"/>
      <w:szCs w:val="20"/>
      <w:lang w:eastAsia="x-none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B50B54"/>
    <w:pPr>
      <w:tabs>
        <w:tab w:pos="0" w:val="left"/>
        <w:tab w:pos="1440" w:val="left"/>
        <w:tab w:pos="2160" w:val="left"/>
        <w:tab w:pos="2880" w:val="left"/>
        <w:tab w:pos="3600" w:val="left"/>
        <w:tab w:pos="4320" w:val="left"/>
        <w:tab w:pos="5040" w:val="left"/>
        <w:tab w:pos="5760" w:val="left"/>
        <w:tab w:pos="6480" w:val="left"/>
        <w:tab w:pos="7200" w:val="left"/>
        <w:tab w:pos="7920" w:val="left"/>
      </w:tabs>
      <w:ind w:firstLine="720"/>
      <w:jc w:val="both"/>
    </w:pPr>
    <w:rPr>
      <w:rFonts w:cstheme="minorBidi" w:eastAsia="Times New Roman" w:hAnsi="Times New Roman" w:ascii="Times New Roman"/>
      <w:sz w:val="24"/>
      <w:lang w:eastAsia="x-none"/>
    </w:rPr>
  </w:style>
  <w:style w:customStyle="true" w:styleId="UvuenotijelotekstaChar1" w:type="character">
    <w:name w:val="Uvučeno tijelo teksta Char1"/>
    <w:basedOn w:val="Zadanifontodlomka"/>
    <w:uiPriority w:val="99"/>
    <w:semiHidden/>
    <w:rsid w:val="00B50B54"/>
    <w:rPr>
      <w:rFonts w:cs="Times New Roman" w:eastAsia="Calibri" w:hAnsi="Californian FB" w:ascii="Californian FB"/>
      <w:sz w:val="20"/>
      <w:szCs w:val="20"/>
    </w:rPr>
  </w:style>
  <w:style w:styleId="Podnaslov" w:type="paragraph">
    <w:name w:val="Subtitle"/>
    <w:basedOn w:val="Normal"/>
    <w:link w:val="PodnaslovChar"/>
    <w:uiPriority w:val="11"/>
    <w:qFormat/>
    <w:rsid w:val="00B50B54"/>
    <w:pPr>
      <w:jc w:val="both"/>
    </w:pPr>
    <w:rPr>
      <w:rFonts w:eastAsia="Times New Roman" w:hAnsi="Times New Roman" w:ascii="Times New Roman"/>
      <w:b/>
      <w:sz w:val="24"/>
      <w:lang w:val="en-US"/>
    </w:rPr>
  </w:style>
  <w:style w:customStyle="true" w:styleId="PodnaslovChar" w:type="character">
    <w:name w:val="Podnaslov Char"/>
    <w:basedOn w:val="Zadanifontodlomka"/>
    <w:link w:val="Podnaslov"/>
    <w:uiPriority w:val="11"/>
    <w:rsid w:val="00B50B54"/>
    <w:rPr>
      <w:rFonts w:cs="Times New Roman" w:eastAsia="Times New Roman"/>
      <w:b/>
      <w:szCs w:val="20"/>
      <w:lang w:val="en-US"/>
    </w:r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B50B54"/>
    <w:rPr>
      <w:rFonts w:eastAsia="Times New Roman"/>
      <w:szCs w:val="20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B50B54"/>
    <w:pPr>
      <w:tabs>
        <w:tab w:pos="851" w:val="left"/>
        <w:tab w:pos="6521" w:val="right"/>
        <w:tab w:pos="8505" w:val="right"/>
      </w:tabs>
      <w:outlineLvl w:val="0"/>
    </w:pPr>
    <w:rPr>
      <w:rFonts w:cstheme="minorBidi" w:eastAsia="Times New Roman" w:hAnsi="Times New Roman" w:ascii="Times New Roman"/>
      <w:sz w:val="24"/>
    </w:rPr>
  </w:style>
  <w:style w:customStyle="true" w:styleId="Tijeloteksta2Char1" w:type="character">
    <w:name w:val="Tijelo teksta 2 Char1"/>
    <w:basedOn w:val="Zadanifontodlomka"/>
    <w:uiPriority w:val="99"/>
    <w:semiHidden/>
    <w:rsid w:val="00B50B54"/>
    <w:rPr>
      <w:rFonts w:cs="Times New Roman" w:eastAsia="Calibri" w:hAnsi="Californian FB" w:ascii="Californian FB"/>
      <w:sz w:val="20"/>
      <w:szCs w:val="20"/>
    </w:rPr>
  </w:style>
  <w:style w:customStyle="true" w:styleId="Tijeloteksta3Char" w:type="character">
    <w:name w:val="Tijelo teksta 3 Char"/>
    <w:basedOn w:val="Zadanifontodlomka"/>
    <w:link w:val="Tijeloteksta3"/>
    <w:uiPriority w:val="99"/>
    <w:semiHidden/>
    <w:rsid w:val="00B50B54"/>
    <w:rPr>
      <w:rFonts w:eastAsia="Times New Roman"/>
      <w:sz w:val="20"/>
      <w:szCs w:val="20"/>
      <w:lang w:val="en-US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B50B54"/>
    <w:pPr>
      <w:jc w:val="center"/>
    </w:pPr>
    <w:rPr>
      <w:rFonts w:cstheme="minorBidi" w:eastAsia="Times New Roman" w:hAnsi="Times New Roman" w:ascii="Times New Roman"/>
      <w:lang w:val="en-US"/>
    </w:rPr>
  </w:style>
  <w:style w:customStyle="true" w:styleId="Tijeloteksta3Char1" w:type="character">
    <w:name w:val="Tijelo teksta 3 Char1"/>
    <w:basedOn w:val="Zadanifontodlomka"/>
    <w:uiPriority w:val="99"/>
    <w:semiHidden/>
    <w:rsid w:val="00B50B54"/>
    <w:rPr>
      <w:rFonts w:cs="Times New Roman" w:eastAsia="Calibri" w:hAnsi="Californian FB" w:ascii="Californian FB"/>
      <w:sz w:val="16"/>
      <w:szCs w:val="16"/>
    </w:rPr>
  </w:style>
  <w:style w:customStyle="true" w:styleId="Tijeloteksta-uvlaka2Char" w:type="character">
    <w:name w:val="Tijelo teksta - uvlaka 2 Char"/>
    <w:basedOn w:val="Zadanifontodlomka"/>
    <w:link w:val="Tijeloteksta-uvlaka2"/>
    <w:semiHidden/>
    <w:rsid w:val="00B50B54"/>
    <w:rPr>
      <w:rFonts w:eastAsia="Times New Roman"/>
      <w:sz w:val="22"/>
    </w:rPr>
  </w:style>
  <w:style w:styleId="Tijeloteksta-uvlaka2" w:type="paragraph">
    <w:name w:val="Body Text Indent 2"/>
    <w:basedOn w:val="Normal"/>
    <w:link w:val="Tijeloteksta-uvlaka2Char"/>
    <w:semiHidden/>
    <w:unhideWhenUsed/>
    <w:rsid w:val="00B50B54"/>
    <w:pPr>
      <w:ind w:left="180"/>
      <w:jc w:val="both"/>
    </w:pPr>
    <w:rPr>
      <w:rFonts w:cstheme="minorBidi" w:eastAsia="Times New Roman" w:hAnsi="Times New Roman" w:ascii="Times New Roman"/>
      <w:sz w:val="22"/>
      <w:szCs w:val="22"/>
    </w:rPr>
  </w:style>
  <w:style w:customStyle="true" w:styleId="Tijeloteksta-uvlaka2Char2" w:type="character">
    <w:name w:val="Tijelo teksta - uvlaka 2 Char2"/>
    <w:basedOn w:val="Zadanifontodlomka"/>
    <w:uiPriority w:val="99"/>
    <w:semiHidden/>
    <w:rsid w:val="00B50B54"/>
    <w:rPr>
      <w:rFonts w:cs="Times New Roman" w:eastAsia="Calibri" w:hAnsi="Californian FB" w:ascii="Californian FB"/>
      <w:sz w:val="20"/>
      <w:szCs w:val="20"/>
    </w:rPr>
  </w:style>
  <w:style w:customStyle="true" w:styleId="Tijeloteksta-uvlaka3Char" w:type="character">
    <w:name w:val="Tijelo teksta - uvlaka 3 Char"/>
    <w:basedOn w:val="Zadanifontodlomka"/>
    <w:link w:val="Tijeloteksta-uvlaka3"/>
    <w:semiHidden/>
    <w:rsid w:val="00B50B54"/>
    <w:rPr>
      <w:rFonts w:eastAsia="Times New Roman"/>
      <w:sz w:val="22"/>
    </w:rPr>
  </w:style>
  <w:style w:styleId="Tijeloteksta-uvlaka3" w:type="paragraph">
    <w:name w:val="Body Text Indent 3"/>
    <w:basedOn w:val="Normal"/>
    <w:link w:val="Tijeloteksta-uvlaka3Char"/>
    <w:semiHidden/>
    <w:unhideWhenUsed/>
    <w:rsid w:val="00B50B54"/>
    <w:pPr>
      <w:ind w:hanging="360" w:left="360"/>
      <w:jc w:val="both"/>
    </w:pPr>
    <w:rPr>
      <w:rFonts w:cstheme="minorBidi" w:eastAsia="Times New Roman" w:hAnsi="Times New Roman" w:ascii="Times New Roman"/>
      <w:sz w:val="22"/>
      <w:szCs w:val="22"/>
    </w:rPr>
  </w:style>
  <w:style w:customStyle="true" w:styleId="Tijeloteksta-uvlaka3Char2" w:type="character">
    <w:name w:val="Tijelo teksta - uvlaka 3 Char2"/>
    <w:basedOn w:val="Zadanifontodlomka"/>
    <w:uiPriority w:val="99"/>
    <w:semiHidden/>
    <w:rsid w:val="00B50B54"/>
    <w:rPr>
      <w:rFonts w:cs="Times New Roman" w:eastAsia="Calibri" w:hAnsi="Californian FB" w:ascii="Californian FB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semiHidden/>
    <w:rsid w:val="00B50B54"/>
    <w:rPr>
      <w:rFonts w:eastAsia="Times New Roman" w:hAnsi="Tahoma" w:ascii="Tahoma"/>
      <w:sz w:val="20"/>
      <w:szCs w:val="20"/>
      <w:shd w:fill="000080" w:color="auto" w:val="clear"/>
    </w:rPr>
  </w:style>
  <w:style w:styleId="Kartadokumenta" w:type="paragraph">
    <w:name w:val="Document Map"/>
    <w:basedOn w:val="Normal"/>
    <w:link w:val="KartadokumentaChar"/>
    <w:uiPriority w:val="99"/>
    <w:semiHidden/>
    <w:unhideWhenUsed/>
    <w:rsid w:val="00B50B54"/>
    <w:pPr>
      <w:shd w:fill="000080" w:color="auto" w:val="clear"/>
    </w:pPr>
    <w:rPr>
      <w:rFonts w:cstheme="minorBidi" w:eastAsia="Times New Roman" w:hAnsi="Tahoma" w:ascii="Tahoma"/>
    </w:rPr>
  </w:style>
  <w:style w:customStyle="true" w:styleId="KartadokumentaChar1" w:type="character">
    <w:name w:val="Karta dokumenta Char1"/>
    <w:basedOn w:val="Zadanifontodlomka"/>
    <w:uiPriority w:val="99"/>
    <w:semiHidden/>
    <w:rsid w:val="00B50B54"/>
    <w:rPr>
      <w:rFonts w:cs="Tahoma" w:eastAsia="Calibri" w:hAnsi="Tahoma" w:ascii="Tahoma"/>
      <w:sz w:val="16"/>
      <w:szCs w:val="16"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B50B54"/>
    <w:rPr>
      <w:rFonts w:eastAsia="Times New Roman" w:hAnsi="Arial" w:ascii="Arial"/>
      <w:b/>
      <w:bCs/>
      <w:sz w:val="20"/>
      <w:szCs w:val="20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B50B54"/>
    <w:rPr>
      <w:b/>
      <w:bCs/>
    </w:rPr>
  </w:style>
  <w:style w:customStyle="true" w:styleId="PredmetkomentaraChar1" w:type="character">
    <w:name w:val="Predmet komentara Char1"/>
    <w:basedOn w:val="TekstkomentaraChar1"/>
    <w:uiPriority w:val="99"/>
    <w:semiHidden/>
    <w:rsid w:val="00B50B54"/>
    <w:rPr>
      <w:rFonts w:cs="Times New Roman" w:eastAsia="Calibri" w:hAnsi="Californian FB" w:ascii="Californian FB"/>
      <w:b/>
      <w:bCs/>
      <w:sz w:val="20"/>
      <w:szCs w:val="20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50B54"/>
    <w:rPr>
      <w:rFonts w:cs="Tahoma" w:eastAsia="Times New Roman" w:hAnsi="Tahoma" w:ascii="Tahoma"/>
      <w:sz w:val="16"/>
      <w:szCs w:val="16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50B54"/>
    <w:rPr>
      <w:rFonts w:cs="Tahoma" w:eastAsia="Times New Roman" w:hAnsi="Tahoma" w:ascii="Tahoma"/>
      <w:sz w:val="16"/>
      <w:szCs w:val="16"/>
      <w:lang w:val="en-US"/>
    </w:rPr>
  </w:style>
  <w:style w:customStyle="true" w:styleId="TekstbaloniaChar1" w:type="character">
    <w:name w:val="Tekst balončića Char1"/>
    <w:basedOn w:val="Zadanifontodlomka"/>
    <w:uiPriority w:val="99"/>
    <w:semiHidden/>
    <w:rsid w:val="00B50B54"/>
    <w:rPr>
      <w:rFonts w:cs="Tahoma" w:eastAsia="Calibri" w:hAnsi="Tahoma" w:ascii="Tahoma"/>
      <w:sz w:val="16"/>
      <w:szCs w:val="16"/>
    </w:rPr>
  </w:style>
  <w:style w:styleId="Bezproreda" w:type="paragraph">
    <w:name w:val="No Spacing"/>
    <w:link w:val="BezproredaChar"/>
    <w:uiPriority w:val="1"/>
    <w:qFormat/>
    <w:rsid w:val="00B50B54"/>
    <w:rPr>
      <w:rFonts w:cs="Times New Roman" w:eastAsia="Calibri" w:hAnsi="Calibri" w:ascii="Calibri"/>
      <w:sz w:val="22"/>
    </w:rPr>
  </w:style>
  <w:style w:styleId="Odlomakpopisa" w:type="paragraph">
    <w:name w:val="List Paragraph"/>
    <w:basedOn w:val="Normal"/>
    <w:uiPriority w:val="34"/>
    <w:qFormat/>
    <w:rsid w:val="00B50B54"/>
    <w:pPr>
      <w:ind w:left="720"/>
      <w:contextualSpacing/>
    </w:pPr>
    <w:rPr>
      <w:rFonts w:eastAsia="Times New Roman" w:hAnsi="Times New Roman" w:ascii="Times New Roman"/>
      <w:sz w:val="24"/>
      <w:szCs w:val="24"/>
      <w:lang w:val="en-US"/>
    </w:rPr>
  </w:style>
  <w:style w:customStyle="true" w:styleId="Normal10pt" w:type="paragraph">
    <w:name w:val="Normal + 10 pt"/>
    <w:basedOn w:val="Normal"/>
    <w:rsid w:val="00B50B54"/>
    <w:pPr>
      <w:autoSpaceDE w:val="false"/>
      <w:autoSpaceDN w:val="false"/>
      <w:adjustRightInd w:val="false"/>
      <w:ind w:hanging="283" w:left="283"/>
      <w:jc w:val="both"/>
    </w:pPr>
    <w:rPr>
      <w:rFonts w:eastAsia="Times New Roman" w:hAnsi="Times New Roman" w:ascii="Times New Roman"/>
      <w:bCs/>
      <w:lang w:eastAsia="hr-HR"/>
    </w:rPr>
  </w:style>
  <w:style w:customStyle="true" w:styleId="Minor" w:type="paragraph">
    <w:name w:val="Minor"/>
    <w:basedOn w:val="Normal"/>
    <w:rsid w:val="00B50B54"/>
    <w:pPr>
      <w:keepNext/>
      <w:spacing w:after="240"/>
    </w:pPr>
    <w:rPr>
      <w:rFonts w:eastAsia="Times New Roman" w:hAnsi="Times New Roman" w:ascii="Times New Roman"/>
      <w:b/>
      <w:sz w:val="28"/>
      <w:lang w:val="en-AU"/>
    </w:rPr>
  </w:style>
  <w:style w:customStyle="true" w:styleId="Section" w:type="paragraph">
    <w:name w:val="Section"/>
    <w:basedOn w:val="Normal"/>
    <w:rsid w:val="00B50B54"/>
    <w:pPr>
      <w:spacing w:after="200"/>
    </w:pPr>
    <w:rPr>
      <w:rFonts w:eastAsia="Times New Roman" w:hAnsi="Times New Roman" w:ascii="Times New Roman"/>
      <w:b/>
      <w:sz w:val="36"/>
      <w:lang w:val="en-AU"/>
    </w:rPr>
  </w:style>
  <w:style w:customStyle="true" w:styleId="Major" w:type="paragraph">
    <w:name w:val="Major"/>
    <w:basedOn w:val="Section"/>
    <w:rsid w:val="00B50B54"/>
    <w:pPr>
      <w:spacing w:after="240"/>
    </w:pPr>
    <w:rPr>
      <w:sz w:val="32"/>
    </w:rPr>
  </w:style>
  <w:style w:customStyle="true" w:styleId="Style1" w:type="paragraph">
    <w:name w:val="Style1"/>
    <w:basedOn w:val="Podnoje"/>
    <w:rsid w:val="00B50B54"/>
    <w:pPr>
      <w:tabs>
        <w:tab w:pos="4536" w:val="clear"/>
        <w:tab w:pos="9072" w:val="clear"/>
        <w:tab w:pos="720" w:val="left"/>
        <w:tab w:pos="1440" w:val="left"/>
        <w:tab w:pos="2304" w:val="left"/>
        <w:tab w:pos="4320" w:val="center"/>
        <w:tab w:pos="8640" w:val="right"/>
        <w:tab w:pos="9000" w:val="right"/>
      </w:tabs>
      <w:spacing w:after="288"/>
    </w:pPr>
    <w:rPr>
      <w:b/>
      <w:szCs w:val="20"/>
      <w:lang w:eastAsia="x-none" w:val="en-AU"/>
    </w:rPr>
  </w:style>
  <w:style w:customStyle="true" w:styleId="Normalsingle" w:type="paragraph">
    <w:name w:val="Normal+single"/>
    <w:basedOn w:val="Normal"/>
    <w:rsid w:val="00B50B54"/>
    <w:pPr>
      <w:jc w:val="both"/>
    </w:pPr>
    <w:rPr>
      <w:rFonts w:eastAsia="Times New Roman" w:hAnsi="Times New Roman" w:ascii="Times New Roman"/>
      <w:sz w:val="24"/>
      <w:lang w:val="en-AU"/>
    </w:rPr>
  </w:style>
  <w:style w:customStyle="true" w:styleId="NormalSingle0" w:type="paragraph">
    <w:name w:val="NormalSingle"/>
    <w:basedOn w:val="Normal"/>
    <w:next w:val="Normal"/>
    <w:rsid w:val="00B50B54"/>
    <w:pPr>
      <w:jc w:val="both"/>
    </w:pPr>
    <w:rPr>
      <w:rFonts w:eastAsia="Times New Roman" w:hAnsi="Times New Roman" w:ascii="Times New Roman"/>
      <w:sz w:val="22"/>
    </w:rPr>
  </w:style>
  <w:style w:customStyle="true" w:styleId="Bullet" w:type="paragraph">
    <w:name w:val="Bullet"/>
    <w:basedOn w:val="Normal"/>
    <w:rsid w:val="00B50B54"/>
    <w:pPr>
      <w:tabs>
        <w:tab w:pos="720" w:val="left"/>
        <w:tab w:pos="1440" w:val="left"/>
        <w:tab w:pos="2304" w:val="left"/>
        <w:tab w:pos="9000" w:val="right"/>
      </w:tabs>
      <w:spacing w:after="288"/>
      <w:ind w:hanging="720" w:left="1440"/>
      <w:jc w:val="both"/>
    </w:pPr>
    <w:rPr>
      <w:rFonts w:eastAsia="Times New Roman" w:hAnsi="Times New Roman" w:ascii="Times New Roman"/>
      <w:sz w:val="24"/>
    </w:rPr>
  </w:style>
  <w:style w:customStyle="true" w:styleId="Indent" w:type="paragraph">
    <w:name w:val="Indent"/>
    <w:basedOn w:val="Normal"/>
    <w:rsid w:val="00B50B54"/>
    <w:pPr>
      <w:keepNext/>
      <w:spacing w:after="120" w:before="120"/>
      <w:ind w:left="1440"/>
    </w:pPr>
    <w:rPr>
      <w:rFonts w:eastAsia="Times New Roman" w:hAnsi="Times New Roman" w:ascii="Times New Roman"/>
      <w:b/>
      <w:sz w:val="28"/>
      <w:lang w:val="en-AU"/>
    </w:rPr>
  </w:style>
  <w:style w:customStyle="true" w:styleId="TableText" w:type="paragraph">
    <w:name w:val="TableText"/>
    <w:basedOn w:val="Normal"/>
    <w:rsid w:val="00B50B54"/>
    <w:pPr>
      <w:keepNext/>
    </w:pPr>
    <w:rPr>
      <w:rFonts w:eastAsia="Times New Roman" w:hAnsi="Times New Roman" w:ascii="Times New Roman"/>
      <w:color w:val="000000"/>
      <w:lang w:val="en-AU"/>
    </w:rPr>
  </w:style>
  <w:style w:customStyle="true" w:styleId="Normalsingle1" w:type="paragraph">
    <w:name w:val="Normalsingle"/>
    <w:basedOn w:val="Normal"/>
    <w:rsid w:val="00B50B54"/>
    <w:pPr>
      <w:ind w:hanging="288" w:left="288"/>
    </w:pPr>
    <w:rPr>
      <w:rFonts w:eastAsia="Times New Roman" w:hAnsi="Times New Roman" w:ascii="Times New Roman"/>
      <w:lang w:val="en-AU"/>
    </w:rPr>
  </w:style>
  <w:style w:customStyle="true" w:styleId="Tabletext0" w:type="paragraph">
    <w:name w:val="Table text"/>
    <w:basedOn w:val="TableText"/>
    <w:rsid w:val="00B50B54"/>
    <w:pPr>
      <w:jc w:val="right"/>
    </w:pPr>
  </w:style>
  <w:style w:customStyle="true" w:styleId="bodytext" w:type="paragraph">
    <w:name w:val="bodytext"/>
    <w:basedOn w:val="Tijeloteksta"/>
    <w:rsid w:val="00B50B54"/>
    <w:pPr>
      <w:ind w:right="-57"/>
    </w:pPr>
    <w:rPr>
      <w:b/>
      <w:sz w:val="20"/>
      <w:szCs w:val="20"/>
      <w:lang w:eastAsia="x-none" w:val="hr-HR"/>
    </w:rPr>
  </w:style>
  <w:style w:customStyle="true" w:styleId="Disclaimer" w:type="paragraph">
    <w:name w:val="Disclaimer"/>
    <w:basedOn w:val="Normal"/>
    <w:rsid w:val="00B50B54"/>
    <w:pPr>
      <w:spacing w:lineRule="exact" w:line="200"/>
    </w:pPr>
    <w:rPr>
      <w:rFonts w:eastAsia="Times New Roman" w:hAnsi="Times New Roman" w:ascii="Times New Roman"/>
      <w:sz w:val="16"/>
    </w:rPr>
  </w:style>
  <w:style w:customStyle="true" w:styleId="Address" w:type="paragraph">
    <w:name w:val="Address"/>
    <w:basedOn w:val="Normal"/>
    <w:rsid w:val="00B50B54"/>
    <w:pPr>
      <w:pBdr>
        <w:left w:space="6" w:sz="4" w:color="auto" w:val="single"/>
      </w:pBdr>
      <w:spacing w:lineRule="exact" w:line="200"/>
    </w:pPr>
    <w:rPr>
      <w:rFonts w:eastAsia="Times New Roman" w:hAnsi="Times New Roman" w:ascii="Times New Roman"/>
      <w:sz w:val="16"/>
    </w:rPr>
  </w:style>
  <w:style w:customStyle="true" w:styleId="xl22" w:type="paragraph">
    <w:name w:val="xl22"/>
    <w:basedOn w:val="Normal"/>
    <w:rsid w:val="00B50B54"/>
    <w:pPr>
      <w:spacing w:afterAutospacing="true" w:after="100" w:beforeAutospacing="true" w:before="100"/>
    </w:pPr>
    <w:rPr>
      <w:rFonts w:cs="Arial" w:eastAsia="Arial Unicode MS" w:hAnsi="Arial" w:ascii="Arial"/>
      <w:b/>
      <w:bCs/>
      <w:sz w:val="24"/>
      <w:szCs w:val="24"/>
      <w:lang w:val="en-GB"/>
    </w:rPr>
  </w:style>
  <w:style w:customStyle="true" w:styleId="xl23" w:type="paragraph">
    <w:name w:val="xl23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Arial Unicode MS" w:hAnsi="Times New Roman" w:ascii="Times New Roman"/>
      <w:sz w:val="22"/>
      <w:szCs w:val="22"/>
      <w:lang w:val="en-GB"/>
    </w:rPr>
  </w:style>
  <w:style w:customStyle="true" w:styleId="xl24" w:type="paragraph">
    <w:name w:val="xl24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</w:pPr>
    <w:rPr>
      <w:rFonts w:eastAsia="Arial Unicode MS" w:hAnsi="Times New Roman" w:ascii="Times New Roman"/>
      <w:color w:val="000000"/>
      <w:sz w:val="22"/>
      <w:szCs w:val="22"/>
      <w:lang w:val="en-GB"/>
    </w:rPr>
  </w:style>
  <w:style w:customStyle="true" w:styleId="xl25" w:type="paragraph">
    <w:name w:val="xl25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</w:pPr>
    <w:rPr>
      <w:rFonts w:eastAsia="Arial Unicode MS" w:hAnsi="Times New Roman" w:ascii="Times New Roman"/>
      <w:sz w:val="24"/>
      <w:szCs w:val="24"/>
      <w:lang w:val="en-GB"/>
    </w:rPr>
  </w:style>
  <w:style w:customStyle="true" w:styleId="xl26" w:type="paragraph">
    <w:name w:val="xl26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</w:pPr>
    <w:rPr>
      <w:rFonts w:eastAsia="Arial Unicode MS" w:hAnsi="Times New Roman" w:ascii="Times New Roman"/>
      <w:color w:val="000000"/>
      <w:sz w:val="22"/>
      <w:szCs w:val="22"/>
      <w:lang w:val="en-GB"/>
    </w:rPr>
  </w:style>
  <w:style w:customStyle="true" w:styleId="xl27" w:type="paragraph">
    <w:name w:val="xl27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Arial Unicode MS" w:hAnsi="Times New Roman" w:ascii="Times New Roman"/>
      <w:color w:val="000000"/>
      <w:sz w:val="24"/>
      <w:szCs w:val="24"/>
      <w:lang w:val="en-GB"/>
    </w:rPr>
  </w:style>
  <w:style w:customStyle="true" w:styleId="xl28" w:type="paragraph">
    <w:name w:val="xl28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Arial Unicode MS" w:hAnsi="Times New Roman" w:ascii="Times New Roman"/>
      <w:b/>
      <w:bCs/>
      <w:color w:val="000000"/>
      <w:sz w:val="22"/>
      <w:szCs w:val="22"/>
      <w:lang w:val="en-GB"/>
    </w:rPr>
  </w:style>
  <w:style w:customStyle="true" w:styleId="xl29" w:type="paragraph">
    <w:name w:val="xl29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</w:pPr>
    <w:rPr>
      <w:rFonts w:eastAsia="Arial Unicode MS" w:hAnsi="Times New Roman" w:ascii="Times New Roman"/>
      <w:b/>
      <w:bCs/>
      <w:color w:val="000000"/>
      <w:sz w:val="22"/>
      <w:szCs w:val="22"/>
      <w:lang w:val="en-GB"/>
    </w:rPr>
  </w:style>
  <w:style w:customStyle="true" w:styleId="xl30" w:type="paragraph">
    <w:name w:val="xl30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</w:pPr>
    <w:rPr>
      <w:rFonts w:eastAsia="Arial Unicode MS" w:hAnsi="Times New Roman" w:ascii="Times New Roman"/>
      <w:color w:val="000000"/>
      <w:sz w:val="24"/>
      <w:szCs w:val="24"/>
      <w:lang w:val="en-GB"/>
    </w:rPr>
  </w:style>
  <w:style w:customStyle="true" w:styleId="xl31" w:type="paragraph">
    <w:name w:val="xl31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</w:pPr>
    <w:rPr>
      <w:rFonts w:eastAsia="Arial Unicode MS" w:hAnsi="Times New Roman" w:ascii="Times New Roman"/>
      <w:b/>
      <w:bCs/>
      <w:color w:val="000000"/>
      <w:sz w:val="22"/>
      <w:szCs w:val="22"/>
      <w:lang w:val="en-GB"/>
    </w:rPr>
  </w:style>
  <w:style w:customStyle="true" w:styleId="xl32" w:type="paragraph">
    <w:name w:val="xl32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cs="Arial Unicode MS" w:eastAsia="Arial Unicode MS" w:hAnsi="Arial Unicode MS" w:ascii="Arial Unicode MS"/>
      <w:sz w:val="24"/>
      <w:szCs w:val="24"/>
      <w:lang w:val="en-GB"/>
    </w:rPr>
  </w:style>
  <w:style w:customStyle="true" w:styleId="xl33" w:type="paragraph">
    <w:name w:val="xl33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cs="Arial Unicode MS" w:eastAsia="Arial Unicode MS" w:hAnsi="Arial Unicode MS" w:ascii="Arial Unicode MS"/>
      <w:sz w:val="24"/>
      <w:szCs w:val="24"/>
      <w:lang w:val="en-GB"/>
    </w:rPr>
  </w:style>
  <w:style w:customStyle="true" w:styleId="xl34" w:type="paragraph">
    <w:name w:val="xl34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cs="Arial Unicode MS" w:eastAsia="Arial Unicode MS" w:hAnsi="Arial Unicode MS" w:ascii="Arial Unicode MS"/>
      <w:sz w:val="24"/>
      <w:szCs w:val="24"/>
      <w:lang w:val="en-GB"/>
    </w:rPr>
  </w:style>
  <w:style w:customStyle="true" w:styleId="xl35" w:type="paragraph">
    <w:name w:val="xl35"/>
    <w:basedOn w:val="Normal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cs="Arial Unicode MS" w:eastAsia="Arial Unicode MS" w:hAnsi="Arial Unicode MS" w:ascii="Arial Unicode MS"/>
      <w:sz w:val="24"/>
      <w:szCs w:val="24"/>
      <w:lang w:val="en-GB"/>
    </w:rPr>
  </w:style>
  <w:style w:customStyle="true" w:styleId="xl36" w:type="paragraph">
    <w:name w:val="xl36"/>
    <w:basedOn w:val="Normal"/>
    <w:rsid w:val="00B50B54"/>
    <w:pPr>
      <w:pBdr>
        <w:bottom w:space="0" w:sz="8" w:color="auto" w:val="single"/>
      </w:pBdr>
      <w:spacing w:afterAutospacing="true" w:after="100" w:beforeAutospacing="true" w:before="100"/>
    </w:pPr>
    <w:rPr>
      <w:rFonts w:eastAsia="Arial Unicode MS" w:hAnsi="Times New Roman" w:ascii="Times New Roman"/>
      <w:sz w:val="22"/>
      <w:szCs w:val="22"/>
      <w:lang w:val="en-GB"/>
    </w:rPr>
  </w:style>
  <w:style w:customStyle="true" w:styleId="xl38" w:type="paragraph">
    <w:name w:val="xl38"/>
    <w:basedOn w:val="Normal"/>
    <w:rsid w:val="00B50B54"/>
    <w:pPr>
      <w:pBdr>
        <w:left w:space="0" w:sz="8" w:color="auto" w:val="single"/>
      </w:pBdr>
      <w:spacing w:afterAutospacing="true" w:after="100" w:beforeAutospacing="true" w:before="100"/>
      <w:jc w:val="center"/>
    </w:pPr>
    <w:rPr>
      <w:rFonts w:eastAsia="Arial Unicode MS" w:hAnsi="Times New Roman" w:ascii="Times New Roman"/>
      <w:sz w:val="22"/>
      <w:szCs w:val="22"/>
      <w:lang w:val="en-GB"/>
    </w:rPr>
  </w:style>
  <w:style w:customStyle="true" w:styleId="T2" w:type="paragraph">
    <w:name w:val="T2"/>
    <w:basedOn w:val="Normal"/>
    <w:rsid w:val="00B50B54"/>
    <w:pPr>
      <w:keepNext/>
      <w:spacing w:lineRule="atLeast" w:line="301"/>
    </w:pPr>
    <w:rPr>
      <w:rFonts w:cs="Arial" w:eastAsia="Times New Roman" w:hAnsi="Arial" w:ascii="Arial"/>
      <w:sz w:val="19"/>
      <w:szCs w:val="19"/>
      <w:lang w:val="en-GB"/>
    </w:rPr>
  </w:style>
  <w:style w:customStyle="true" w:styleId="Name" w:type="paragraph">
    <w:name w:val="Name"/>
    <w:uiPriority w:val="99"/>
    <w:rsid w:val="00B50B54"/>
    <w:pPr>
      <w:tabs>
        <w:tab w:pos="-845" w:val="left"/>
        <w:tab w:pos="-737" w:val="left"/>
        <w:tab w:pos="0" w:val="left"/>
        <w:tab w:pos="595" w:val="left"/>
        <w:tab w:pos="1190" w:val="left"/>
        <w:tab w:pos="1786" w:val="left"/>
        <w:tab w:pos="2381" w:val="left"/>
        <w:tab w:pos="2976" w:val="left"/>
        <w:tab w:pos="3571" w:val="left"/>
        <w:tab w:pos="4166" w:val="left"/>
        <w:tab w:pos="4762" w:val="left"/>
        <w:tab w:pos="5357" w:val="left"/>
        <w:tab w:pos="5952" w:val="left"/>
        <w:tab w:pos="6547" w:val="left"/>
        <w:tab w:pos="7142" w:val="left"/>
        <w:tab w:pos="7738" w:val="left"/>
        <w:tab w:pos="8333" w:val="left"/>
      </w:tabs>
      <w:suppressAutoHyphens/>
      <w:jc w:val="both"/>
    </w:pPr>
    <w:rPr>
      <w:rFonts w:cs="Times New Roman" w:eastAsia="Times New Roman"/>
      <w:b/>
      <w:bCs/>
      <w:smallCaps/>
      <w:spacing w:val="-2"/>
      <w:sz w:val="22"/>
      <w:lang w:val="en-GB"/>
    </w:rPr>
  </w:style>
  <w:style w:customStyle="true" w:styleId="T1" w:type="paragraph">
    <w:name w:val="T1"/>
    <w:basedOn w:val="Naslov1"/>
    <w:rsid w:val="00B50B54"/>
    <w:pPr>
      <w:keepNext w:val="false"/>
      <w:spacing w:lineRule="atLeast" w:line="301" w:after="301"/>
      <w:jc w:val="both"/>
      <w:outlineLvl w:val="9"/>
    </w:pPr>
    <w:rPr>
      <w:rFonts w:cs="Arial" w:eastAsia="Times New Roman" w:hAnsi="Arial" w:ascii="Arial"/>
      <w:kern w:val="32"/>
      <w:sz w:val="19"/>
      <w:szCs w:val="19"/>
      <w:lang w:eastAsia="en-US" w:val="en-GB"/>
    </w:rPr>
  </w:style>
  <w:style w:customStyle="true" w:styleId="Tablehead" w:type="paragraph">
    <w:name w:val="Tablehead"/>
    <w:basedOn w:val="Normal"/>
    <w:uiPriority w:val="99"/>
    <w:rsid w:val="00B50B54"/>
    <w:pPr>
      <w:widowControl w:val="false"/>
      <w:spacing w:before="130"/>
      <w:jc w:val="right"/>
    </w:pPr>
    <w:rPr>
      <w:rFonts w:eastAsia="Times New Roman" w:hAnsi="Times New Roman" w:ascii="Times New Roman"/>
      <w:sz w:val="18"/>
      <w:szCs w:val="18"/>
      <w:lang w:val="en-GB"/>
    </w:rPr>
  </w:style>
  <w:style w:customStyle="true" w:styleId="TT" w:type="paragraph">
    <w:name w:val="TT"/>
    <w:basedOn w:val="Normal"/>
    <w:uiPriority w:val="99"/>
    <w:rsid w:val="00B50B54"/>
    <w:pPr>
      <w:keepNext/>
      <w:tabs>
        <w:tab w:pos="1202" w:val="right"/>
      </w:tabs>
      <w:autoSpaceDE w:val="false"/>
      <w:autoSpaceDN w:val="false"/>
      <w:spacing w:lineRule="exact" w:line="301"/>
      <w:outlineLvl w:val="0"/>
    </w:pPr>
    <w:rPr>
      <w:rFonts w:cs="Arial" w:eastAsia="Times New Roman" w:hAnsi="Arial" w:ascii="Arial"/>
      <w:sz w:val="19"/>
      <w:szCs w:val="19"/>
      <w:lang w:eastAsia="hr-HR" w:val="en-GB"/>
    </w:rPr>
  </w:style>
  <w:style w:customStyle="true" w:styleId="Bodycopyheader1" w:type="paragraph">
    <w:name w:val="Body copy header 1"/>
    <w:basedOn w:val="Normal"/>
    <w:uiPriority w:val="99"/>
    <w:rsid w:val="00B50B54"/>
    <w:pPr>
      <w:spacing w:lineRule="exact" w:line="210" w:before="20"/>
    </w:pPr>
    <w:rPr>
      <w:rFonts w:cs="Arial" w:eastAsia="PMingLiU" w:hAnsi="Arial" w:ascii="Arial"/>
      <w:b/>
      <w:color w:val="000000"/>
      <w:sz w:val="17"/>
      <w:szCs w:val="17"/>
      <w:lang w:val="en-US"/>
    </w:rPr>
  </w:style>
  <w:style w:customStyle="true" w:styleId="Normal1" w:type="paragraph">
    <w:name w:val="Normal1"/>
    <w:basedOn w:val="Normal"/>
    <w:uiPriority w:val="99"/>
    <w:qFormat/>
    <w:rsid w:val="00B50B54"/>
    <w:pPr>
      <w:numPr>
        <w:numId w:val="3"/>
      </w:numPr>
      <w:ind w:firstLine="0" w:left="0"/>
      <w:jc w:val="both"/>
    </w:pPr>
    <w:rPr>
      <w:rFonts w:hAnsi="Palatino Linotype" w:ascii="Palatino Linotype"/>
      <w:sz w:val="22"/>
      <w:szCs w:val="24"/>
    </w:rPr>
  </w:style>
  <w:style w:customStyle="true" w:styleId="Naslov21" w:type="paragraph">
    <w:name w:val="Naslov 21"/>
    <w:basedOn w:val="Normal"/>
    <w:rsid w:val="00B50B54"/>
    <w:pPr>
      <w:tabs>
        <w:tab w:pos="567" w:val="left"/>
      </w:tabs>
      <w:ind w:hanging="567" w:left="567"/>
    </w:pPr>
    <w:rPr>
      <w:rFonts w:hAnsi="Arial" w:ascii="Arial"/>
      <w:b/>
      <w:bCs/>
      <w:sz w:val="24"/>
      <w:szCs w:val="24"/>
    </w:rPr>
  </w:style>
  <w:style w:customStyle="true" w:styleId="Naslov31" w:type="paragraph">
    <w:name w:val="Naslov 31"/>
    <w:basedOn w:val="Normal"/>
    <w:rsid w:val="00B50B54"/>
    <w:pPr>
      <w:tabs>
        <w:tab w:pos="1588" w:val="left"/>
      </w:tabs>
      <w:ind w:hanging="1021" w:left="1588"/>
    </w:pPr>
    <w:rPr>
      <w:rFonts w:hAnsi="Arial" w:ascii="Arial"/>
      <w:b/>
      <w:bCs/>
      <w:sz w:val="24"/>
      <w:szCs w:val="24"/>
    </w:rPr>
  </w:style>
  <w:style w:customStyle="true" w:styleId="Nabrajanje" w:type="paragraph">
    <w:name w:val="Nabrajanje"/>
    <w:basedOn w:val="Normal1"/>
    <w:qFormat/>
    <w:rsid w:val="00B50B54"/>
    <w:pPr>
      <w:tabs>
        <w:tab w:pos="567" w:val="left"/>
      </w:tabs>
      <w:ind w:hanging="283" w:left="567"/>
    </w:pPr>
  </w:style>
  <w:style w:customStyle="true" w:styleId="Kal-0" w:type="paragraph">
    <w:name w:val="Kal - 0"/>
    <w:basedOn w:val="Naslov1"/>
    <w:qFormat/>
    <w:rsid w:val="00B50B54"/>
    <w:pPr>
      <w:jc w:val="both"/>
    </w:pPr>
    <w:rPr>
      <w:rFonts w:eastAsia="Times New Roman"/>
      <w:bCs w:val="false"/>
      <w:sz w:val="28"/>
      <w:szCs w:val="28"/>
      <w:lang w:eastAsia="en-US"/>
    </w:rPr>
  </w:style>
  <w:style w:customStyle="true" w:styleId="Kal-1" w:type="paragraph">
    <w:name w:val="Kal - 1"/>
    <w:basedOn w:val="Kal-0"/>
    <w:qFormat/>
    <w:rsid w:val="00B50B54"/>
    <w:pPr>
      <w:shd w:fill="FFFFFF" w:color="auto" w:val="clear"/>
    </w:pPr>
    <w:rPr>
      <w:sz w:val="24"/>
      <w:szCs w:val="24"/>
    </w:rPr>
  </w:style>
  <w:style w:customStyle="true" w:styleId="Kal-9" w:type="paragraph">
    <w:name w:val="Kal - 9"/>
    <w:basedOn w:val="Normal"/>
    <w:qFormat/>
    <w:rsid w:val="00B50B54"/>
    <w:pPr>
      <w:jc w:val="both"/>
    </w:pPr>
    <w:rPr>
      <w:rFonts w:eastAsia="Times New Roman" w:hAnsi="Times New Roman" w:ascii="Times New Roman"/>
      <w:sz w:val="24"/>
    </w:rPr>
  </w:style>
  <w:style w:customStyle="true" w:styleId="Bodycopy" w:type="paragraph">
    <w:name w:val="Body copy"/>
    <w:rsid w:val="00B50B54"/>
    <w:pPr>
      <w:spacing w:lineRule="exact" w:line="210" w:before="20"/>
    </w:pPr>
    <w:rPr>
      <w:rFonts w:cs="Arial" w:eastAsia="PMingLiU" w:hAnsi="Arial" w:ascii="Arial"/>
      <w:color w:val="000000"/>
      <w:sz w:val="17"/>
      <w:szCs w:val="17"/>
      <w:lang w:val="en-US"/>
    </w:rPr>
  </w:style>
  <w:style w:customStyle="true" w:styleId="ReturnAddress" w:type="paragraph">
    <w:name w:val="Return Address"/>
    <w:basedOn w:val="Normal"/>
    <w:rsid w:val="00B50B54"/>
    <w:pPr>
      <w:keepLines/>
      <w:spacing w:lineRule="atLeast" w:line="200"/>
    </w:pPr>
    <w:rPr>
      <w:rFonts w:eastAsia="Times New Roman" w:hAnsi="Arial" w:ascii="Arial"/>
      <w:spacing w:val="-2"/>
      <w:sz w:val="16"/>
      <w:lang w:val="en-US"/>
    </w:rPr>
  </w:style>
  <w:style w:customStyle="true" w:styleId="xl66" w:type="paragraph">
    <w:name w:val="xl66"/>
    <w:basedOn w:val="Normal"/>
    <w:uiPriority w:val="99"/>
    <w:rsid w:val="00B50B54"/>
    <w:pPr>
      <w:spacing w:afterAutospacing="true" w:after="100" w:beforeAutospacing="true" w:before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xl67" w:type="paragraph">
    <w:name w:val="xl67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D8E4BC" w:color="auto" w:val="clear"/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68" w:type="paragraph">
    <w:name w:val="xl68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8" w:color="auto" w:val="single"/>
        <w:right w:space="0" w:sz="4" w:color="auto" w:val="single"/>
      </w:pBdr>
      <w:shd w:fill="D8E4BC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69" w:type="paragraph">
    <w:name w:val="xl69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8" w:color="auto" w:val="single"/>
        <w:right w:space="0" w:sz="8" w:color="auto" w:val="single"/>
      </w:pBdr>
      <w:shd w:fill="D8E4BC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70" w:type="paragraph">
    <w:name w:val="xl70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71" w:type="paragraph">
    <w:name w:val="xl71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72" w:type="paragraph">
    <w:name w:val="xl72"/>
    <w:basedOn w:val="Normal"/>
    <w:uiPriority w:val="99"/>
    <w:rsid w:val="00B50B54"/>
    <w:pPr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73" w:type="paragraph">
    <w:name w:val="xl73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74" w:type="paragraph">
    <w:name w:val="xl74"/>
    <w:basedOn w:val="Normal"/>
    <w:uiPriority w:val="99"/>
    <w:rsid w:val="00B50B54"/>
    <w:pPr>
      <w:spacing w:afterAutospacing="true" w:after="100" w:beforeAutospacing="true" w:before="100"/>
      <w:jc w:val="center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75" w:type="paragraph">
    <w:name w:val="xl75"/>
    <w:basedOn w:val="Normal"/>
    <w:uiPriority w:val="99"/>
    <w:rsid w:val="00B50B54"/>
    <w:pPr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76" w:type="paragraph">
    <w:name w:val="xl76"/>
    <w:basedOn w:val="Normal"/>
    <w:uiPriority w:val="99"/>
    <w:rsid w:val="00B50B54"/>
    <w:pPr>
      <w:pBdr>
        <w:left w:space="0" w:sz="4" w:color="auto" w:val="single"/>
        <w:bottom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77" w:type="paragraph">
    <w:name w:val="xl77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</w:pBdr>
      <w:shd w:fill="D8E4BC" w:color="auto" w:val="clear"/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78" w:type="paragraph">
    <w:name w:val="xl78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4" w:color="auto" w:val="single"/>
        <w:right w:space="0" w:sz="8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79" w:type="paragraph">
    <w:name w:val="xl79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8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80" w:type="paragraph">
    <w:name w:val="xl80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81" w:type="paragraph">
    <w:name w:val="xl81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82" w:type="paragraph">
    <w:name w:val="xl82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83" w:type="paragraph">
    <w:name w:val="xl83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8" w:color="auto" w:val="single"/>
        <w:right w:space="0" w:sz="8" w:color="auto" w:val="single"/>
      </w:pBdr>
      <w:shd w:fill="9BBB59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84" w:type="paragraph">
    <w:name w:val="xl84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9BBB59" w:color="auto" w:val="clear"/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85" w:type="paragraph">
    <w:name w:val="xl85"/>
    <w:basedOn w:val="Normal"/>
    <w:uiPriority w:val="99"/>
    <w:rsid w:val="00B50B54"/>
    <w:pPr>
      <w:shd w:fill="9BBB59" w:color="auto" w:val="clear"/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86" w:type="paragraph">
    <w:name w:val="xl86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D8E4BC" w:color="auto" w:val="clear"/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87" w:type="paragraph">
    <w:name w:val="xl87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88" w:type="paragraph">
    <w:name w:val="xl88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D8E4BC" w:color="auto" w:val="clear"/>
      <w:spacing w:afterAutospacing="true" w:after="100" w:beforeAutospacing="true" w:before="100"/>
    </w:pPr>
    <w:rPr>
      <w:rFonts w:eastAsia="Times New Roman" w:hAnsi="Times New Roman" w:ascii="Times New Roman"/>
      <w:b/>
      <w:bCs/>
      <w:lang w:eastAsia="hr-HR"/>
    </w:rPr>
  </w:style>
  <w:style w:customStyle="true" w:styleId="xl89" w:type="paragraph">
    <w:name w:val="xl89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8" w:color="auto" w:val="single"/>
        <w:right w:space="0" w:sz="8" w:color="auto" w:val="single"/>
      </w:pBdr>
      <w:shd w:fill="D8E4BC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b/>
      <w:bCs/>
      <w:lang w:eastAsia="hr-HR"/>
    </w:rPr>
  </w:style>
  <w:style w:customStyle="true" w:styleId="xl90" w:type="paragraph">
    <w:name w:val="xl90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b/>
      <w:bCs/>
      <w:lang w:eastAsia="hr-HR"/>
    </w:rPr>
  </w:style>
  <w:style w:customStyle="true" w:styleId="xl91" w:type="paragraph">
    <w:name w:val="xl91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b/>
      <w:bCs/>
      <w:lang w:eastAsia="hr-HR"/>
    </w:rPr>
  </w:style>
  <w:style w:customStyle="true" w:styleId="xl92" w:type="paragraph">
    <w:name w:val="xl92"/>
    <w:basedOn w:val="Normal"/>
    <w:uiPriority w:val="99"/>
    <w:rsid w:val="00B50B54"/>
    <w:pPr>
      <w:pBdr>
        <w:top w:space="0" w:sz="8" w:color="auto" w:val="single"/>
        <w:left w:space="0" w:sz="8" w:color="auto" w:val="single"/>
        <w:bottom w:space="0" w:sz="8" w:color="auto" w:val="single"/>
        <w:right w:space="0" w:sz="4" w:color="auto" w:val="single"/>
      </w:pBdr>
      <w:shd w:fill="D8E4BC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lang w:eastAsia="hr-HR"/>
    </w:rPr>
  </w:style>
  <w:style w:customStyle="true" w:styleId="xl93" w:type="paragraph">
    <w:name w:val="xl93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8" w:color="auto" w:val="single"/>
        <w:right w:space="0" w:sz="4" w:color="auto" w:val="single"/>
      </w:pBdr>
      <w:shd w:fill="D8E4BC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lang w:eastAsia="hr-HR"/>
    </w:rPr>
  </w:style>
  <w:style w:customStyle="true" w:styleId="xl94" w:type="paragraph">
    <w:name w:val="xl94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lang w:eastAsia="hr-HR"/>
    </w:rPr>
  </w:style>
  <w:style w:customStyle="true" w:styleId="xl95" w:type="paragraph">
    <w:name w:val="xl95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</w:pPr>
    <w:rPr>
      <w:rFonts w:eastAsia="Times New Roman" w:hAnsi="Times New Roman" w:ascii="Times New Roman"/>
      <w:lang w:eastAsia="hr-HR"/>
    </w:rPr>
  </w:style>
  <w:style w:customStyle="true" w:styleId="xl96" w:type="paragraph">
    <w:name w:val="xl96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eastAsia="Times New Roman" w:hAnsi="Times New Roman" w:ascii="Times New Roman"/>
      <w:lang w:eastAsia="hr-HR"/>
    </w:rPr>
  </w:style>
  <w:style w:customStyle="true" w:styleId="xl97" w:type="paragraph">
    <w:name w:val="xl97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lang w:eastAsia="hr-HR"/>
    </w:rPr>
  </w:style>
  <w:style w:customStyle="true" w:styleId="xl98" w:type="paragraph">
    <w:name w:val="xl98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D8E4BC" w:color="auto" w:val="clear"/>
      <w:spacing w:afterAutospacing="true" w:after="100" w:beforeAutospacing="true" w:before="100"/>
    </w:pPr>
    <w:rPr>
      <w:rFonts w:eastAsia="Times New Roman" w:hAnsi="Times New Roman" w:ascii="Times New Roman"/>
      <w:lang w:eastAsia="hr-HR"/>
    </w:rPr>
  </w:style>
  <w:style w:customStyle="true" w:styleId="xl99" w:type="paragraph">
    <w:name w:val="xl99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lang w:eastAsia="hr-HR"/>
    </w:rPr>
  </w:style>
  <w:style w:customStyle="true" w:styleId="xl100" w:type="paragraph">
    <w:name w:val="xl100"/>
    <w:basedOn w:val="Normal"/>
    <w:uiPriority w:val="99"/>
    <w:rsid w:val="00B50B54"/>
    <w:pPr>
      <w:pBdr>
        <w:top w:space="0" w:sz="4" w:color="auto" w:val="single"/>
      </w:pBdr>
      <w:shd w:fill="FFFFFF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lang w:eastAsia="hr-HR"/>
    </w:rPr>
  </w:style>
  <w:style w:customStyle="true" w:styleId="xl101" w:type="paragraph">
    <w:name w:val="xl101"/>
    <w:basedOn w:val="Normal"/>
    <w:uiPriority w:val="99"/>
    <w:rsid w:val="00B50B54"/>
    <w:pPr>
      <w:pBdr>
        <w:top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lang w:eastAsia="hr-HR"/>
    </w:rPr>
  </w:style>
  <w:style w:customStyle="true" w:styleId="xl102" w:type="paragraph">
    <w:name w:val="xl102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8" w:color="auto" w:val="single"/>
        <w:right w:space="0" w:sz="4" w:color="auto" w:val="single"/>
      </w:pBdr>
      <w:shd w:fill="D8E4BC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lang w:eastAsia="hr-HR"/>
    </w:rPr>
  </w:style>
  <w:style w:customStyle="true" w:styleId="xl103" w:type="paragraph">
    <w:name w:val="xl103"/>
    <w:basedOn w:val="Normal"/>
    <w:uiPriority w:val="99"/>
    <w:rsid w:val="00B50B54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lang w:eastAsia="hr-HR"/>
    </w:rPr>
  </w:style>
  <w:style w:customStyle="true" w:styleId="xl104" w:type="paragraph">
    <w:name w:val="xl104"/>
    <w:basedOn w:val="Normal"/>
    <w:uiPriority w:val="99"/>
    <w:rsid w:val="00B50B54"/>
    <w:pPr>
      <w:pBdr>
        <w:left w:space="0" w:sz="4" w:color="auto" w:val="single"/>
        <w:bottom w:space="0" w:sz="4" w:color="auto" w:val="single"/>
        <w:right w:space="0" w:sz="4" w:color="auto" w:val="single"/>
      </w:pBdr>
      <w:shd w:fill="D8E4BC" w:color="auto" w:val="clear"/>
      <w:spacing w:afterAutospacing="true" w:after="100" w:beforeAutospacing="true" w:before="100"/>
    </w:pPr>
    <w:rPr>
      <w:rFonts w:eastAsia="Times New Roman" w:hAnsi="Times New Roman" w:ascii="Times New Roman"/>
      <w:lang w:eastAsia="hr-HR"/>
    </w:rPr>
  </w:style>
  <w:style w:customStyle="true" w:styleId="xl105" w:type="paragraph">
    <w:name w:val="xl105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Times New Roman" w:ascii="Times New Roman"/>
      <w:lang w:eastAsia="hr-HR"/>
    </w:rPr>
  </w:style>
  <w:style w:customStyle="true" w:styleId="xl106" w:type="paragraph">
    <w:name w:val="xl106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D8E4BC" w:color="auto" w:val="clear"/>
      <w:spacing w:afterAutospacing="true" w:after="100" w:beforeAutospacing="true" w:before="100"/>
    </w:pPr>
    <w:rPr>
      <w:rFonts w:eastAsia="Times New Roman" w:hAnsi="Times New Roman" w:ascii="Times New Roman"/>
      <w:lang w:eastAsia="hr-HR"/>
    </w:rPr>
  </w:style>
  <w:style w:customStyle="true" w:styleId="xl107" w:type="paragraph">
    <w:name w:val="xl107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8" w:color="auto" w:val="single"/>
        <w:right w:space="0" w:sz="8" w:color="auto" w:val="single"/>
      </w:pBdr>
      <w:shd w:fill="D8E4BC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lang w:eastAsia="hr-HR"/>
    </w:rPr>
  </w:style>
  <w:style w:customStyle="true" w:styleId="xl108" w:type="paragraph">
    <w:name w:val="xl108"/>
    <w:basedOn w:val="Normal"/>
    <w:uiPriority w:val="99"/>
    <w:rsid w:val="00B50B54"/>
    <w:pPr>
      <w:spacing w:afterAutospacing="true" w:after="100" w:beforeAutospacing="true" w:before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xl109" w:type="paragraph">
    <w:name w:val="xl109"/>
    <w:basedOn w:val="Normal"/>
    <w:uiPriority w:val="99"/>
    <w:rsid w:val="00B50B54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</w:pPr>
    <w:rPr>
      <w:rFonts w:eastAsia="Times New Roman" w:hAnsi="Times New Roman" w:ascii="Times New Roman"/>
      <w:lang w:eastAsia="hr-HR"/>
    </w:rPr>
  </w:style>
  <w:style w:customStyle="true" w:styleId="xl110" w:type="paragraph">
    <w:name w:val="xl110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</w:pPr>
    <w:rPr>
      <w:rFonts w:eastAsia="Times New Roman" w:hAnsi="Times New Roman" w:ascii="Times New Roman"/>
      <w:lang w:eastAsia="hr-HR"/>
    </w:rPr>
  </w:style>
  <w:style w:customStyle="true" w:styleId="xl111" w:type="paragraph">
    <w:name w:val="xl111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</w:pPr>
    <w:rPr>
      <w:rFonts w:eastAsia="Times New Roman" w:hAnsi="Times New Roman" w:ascii="Times New Roman"/>
      <w:color w:val="FF0000"/>
      <w:lang w:eastAsia="hr-HR"/>
    </w:rPr>
  </w:style>
  <w:style w:customStyle="true" w:styleId="xl112" w:type="paragraph">
    <w:name w:val="xl112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D8E4BC" w:color="auto" w:val="clear"/>
      <w:spacing w:afterAutospacing="true" w:after="100" w:beforeAutospacing="true" w:before="100"/>
    </w:pPr>
    <w:rPr>
      <w:rFonts w:eastAsia="Times New Roman" w:hAnsi="Times New Roman" w:ascii="Times New Roman"/>
      <w:color w:val="FF0000"/>
      <w:lang w:eastAsia="hr-HR"/>
    </w:rPr>
  </w:style>
  <w:style w:customStyle="true" w:styleId="xl113" w:type="paragraph">
    <w:name w:val="xl113"/>
    <w:basedOn w:val="Normal"/>
    <w:uiPriority w:val="99"/>
    <w:rsid w:val="00B50B54"/>
    <w:pPr>
      <w:shd w:fill="FFFFFF" w:color="auto" w:val="clear"/>
      <w:spacing w:afterAutospacing="true" w:after="100" w:beforeAutospacing="true" w:before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xl114" w:type="paragraph">
    <w:name w:val="xl114"/>
    <w:basedOn w:val="Normal"/>
    <w:uiPriority w:val="99"/>
    <w:rsid w:val="00B50B54"/>
    <w:pPr>
      <w:shd w:fill="FFFFFF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xl115" w:type="paragraph">
    <w:name w:val="xl115"/>
    <w:basedOn w:val="Normal"/>
    <w:uiPriority w:val="99"/>
    <w:rsid w:val="00B50B54"/>
    <w:pPr>
      <w:shd w:fill="FFFFFF" w:color="auto" w:val="clear"/>
      <w:spacing w:afterAutospacing="true" w:after="100" w:beforeAutospacing="true" w:before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xl116" w:type="paragraph">
    <w:name w:val="xl116"/>
    <w:basedOn w:val="Normal"/>
    <w:uiPriority w:val="99"/>
    <w:rsid w:val="00B50B54"/>
    <w:pPr>
      <w:spacing w:afterAutospacing="true" w:after="100" w:beforeAutospacing="true" w:before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BezproredaChar" w:type="character">
    <w:name w:val="Bez proreda Char"/>
    <w:link w:val="Bezproreda"/>
    <w:uiPriority w:val="1"/>
    <w:locked/>
    <w:rsid w:val="00B50B54"/>
    <w:rPr>
      <w:rFonts w:cs="Times New Roman" w:eastAsia="Calibri" w:hAnsi="Calibri" w:ascii="Calibri"/>
      <w:sz w:val="22"/>
    </w:rPr>
  </w:style>
  <w:style w:customStyle="true" w:styleId="OpisslikeChar" w:type="character">
    <w:name w:val="Opis slike Char"/>
    <w:aliases w:val="Opis slike Char Char Char Char,Opis slike Char Char Char1"/>
    <w:basedOn w:val="Zadanifontodlomka"/>
    <w:link w:val="Opisslike"/>
    <w:semiHidden/>
    <w:locked/>
    <w:rsid w:val="00B50B54"/>
  </w:style>
  <w:style w:styleId="Opisslike" w:type="paragraph">
    <w:name w:val="caption"/>
    <w:aliases w:val="Opis slike Char Char Char,Opis slike Char Char"/>
    <w:basedOn w:val="Normal"/>
    <w:next w:val="Normal"/>
    <w:link w:val="OpisslikeChar"/>
    <w:semiHidden/>
    <w:unhideWhenUsed/>
    <w:qFormat/>
    <w:rsid w:val="00B50B54"/>
    <w:pPr>
      <w:spacing w:lineRule="auto" w:line="360"/>
      <w:ind w:firstLine="720" w:left="1440"/>
    </w:pPr>
    <w:rPr>
      <w:rFonts w:cstheme="minorBidi" w:eastAsiaTheme="minorHAnsi" w:hAnsi="Times New Roman" w:ascii="Times New Roman"/>
      <w:sz w:val="24"/>
      <w:szCs w:val="22"/>
    </w:rPr>
  </w:style>
  <w:style w:styleId="Hiperveza" w:type="character">
    <w:name w:val="Hyperlink"/>
    <w:basedOn w:val="Zadanifontodlomka"/>
    <w:uiPriority w:val="99"/>
    <w:semiHidden/>
    <w:unhideWhenUsed/>
    <w:rsid w:val="00B50B54"/>
    <w:rPr>
      <w:color w:themeColor="hyperlink" w:val="0000FF"/>
      <w:u w:val="single"/>
    </w:rPr>
  </w:style>
  <w:style w:styleId="SlijeenaHiperveza" w:type="character">
    <w:name w:val="FollowedHyperlink"/>
    <w:basedOn w:val="Zadanifontodlomka"/>
    <w:uiPriority w:val="99"/>
    <w:semiHidden/>
    <w:unhideWhenUsed/>
    <w:rsid w:val="00B50B54"/>
    <w:rPr>
      <w:strike w:val="false"/>
      <w:dstrike w:val="false"/>
      <w:color w:val="6611CC"/>
      <w:u w:val="none"/>
      <w:effect w:val="none"/>
    </w:rPr>
  </w:style>
  <w:style w:styleId="HTML-akronim" w:type="character">
    <w:name w:val="HTML Acronym"/>
    <w:basedOn w:val="Zadanifontodlomka"/>
    <w:uiPriority w:val="99"/>
    <w:semiHidden/>
    <w:unhideWhenUsed/>
    <w:rsid w:val="00B50B54"/>
    <w:rPr>
      <w:bdr w:frame="true" w:space="0" w:sz="0" w:color="auto" w:val="none"/>
    </w:rPr>
  </w:style>
  <w:style w:styleId="HTML-adresa" w:type="paragraph">
    <w:name w:val="HTML Address"/>
    <w:basedOn w:val="Normal"/>
    <w:link w:val="HTML-adresaChar"/>
    <w:uiPriority w:val="99"/>
    <w:semiHidden/>
    <w:unhideWhenUsed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B50B54"/>
    <w:rPr>
      <w:rFonts w:cs="Times New Roman" w:eastAsia="Times New Roman"/>
      <w:szCs w:val="24"/>
      <w:lang w:eastAsia="hr-HR"/>
    </w:rPr>
  </w:style>
  <w:style w:styleId="HTML-navod" w:type="character">
    <w:name w:val="HTML Cite"/>
    <w:basedOn w:val="Zadanifontodlomka"/>
    <w:uiPriority w:val="99"/>
    <w:semiHidden/>
    <w:unhideWhenUsed/>
    <w:rsid w:val="00B50B54"/>
    <w:rPr>
      <w:b w:val="false"/>
      <w:bCs w:val="false"/>
      <w:i w:val="false"/>
      <w:iCs w:val="false"/>
    </w:rPr>
  </w:style>
  <w:style w:styleId="HTML-kod" w:type="character">
    <w:name w:val="HTML Code"/>
    <w:basedOn w:val="Zadanifontodlomka"/>
    <w:uiPriority w:val="99"/>
    <w:semiHidden/>
    <w:unhideWhenUsed/>
    <w:rsid w:val="00B50B54"/>
    <w:rPr>
      <w:rFonts w:cs="Courier New" w:eastAsia="Times New Roman" w:hAnsi="Courier New" w:ascii="Courier New" w:hint="default"/>
      <w:b w:val="false"/>
      <w:bCs w:val="false"/>
      <w:i w:val="false"/>
      <w:iCs w:val="false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B50B54"/>
    <w:rPr>
      <w:b w:val="false"/>
      <w:bCs w:val="false"/>
      <w:i w:val="false"/>
      <w:iCs w:val="false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B50B54"/>
    <w:pPr>
      <w:tabs>
        <w:tab w:pos="916" w:val="left"/>
        <w:tab w:pos="1832" w:val="left"/>
        <w:tab w:pos="2748" w:val="left"/>
        <w:tab w:pos="3664" w:val="left"/>
        <w:tab w:pos="4580" w:val="left"/>
        <w:tab w:pos="5496" w:val="left"/>
        <w:tab w:pos="6412" w:val="left"/>
        <w:tab w:pos="7328" w:val="left"/>
        <w:tab w:pos="8244" w:val="left"/>
        <w:tab w:pos="9160" w:val="left"/>
        <w:tab w:pos="10076" w:val="left"/>
        <w:tab w:pos="10992" w:val="left"/>
        <w:tab w:pos="11908" w:val="left"/>
        <w:tab w:pos="12824" w:val="left"/>
        <w:tab w:pos="13740" w:val="left"/>
        <w:tab w:pos="14656" w:val="left"/>
      </w:tabs>
    </w:pPr>
    <w:rPr>
      <w:rFonts w:cs="Courier New" w:eastAsia="Times New Roman" w:hAnsi="Courier New" w:ascii="Courier New"/>
      <w:lang w:eastAsia="hr-HR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B50B54"/>
    <w:rPr>
      <w:rFonts w:cs="Courier New" w:eastAsia="Times New Roman" w:hAnsi="Courier New" w:ascii="Courier New"/>
      <w:sz w:val="20"/>
      <w:szCs w:val="20"/>
      <w:lang w:eastAsia="hr-HR"/>
    </w:rPr>
  </w:style>
  <w:style w:styleId="Naglaeno" w:type="character">
    <w:name w:val="Strong"/>
    <w:basedOn w:val="Zadanifontodlomka"/>
    <w:uiPriority w:val="22"/>
    <w:qFormat/>
    <w:rsid w:val="00B50B54"/>
    <w:rPr>
      <w:rFonts w:cs="Times New Roman" w:hAnsi="Times New Roman" w:ascii="Times New Roman" w:hint="default"/>
      <w:b/>
      <w:bCs/>
      <w:color w:val="365F91"/>
      <w:sz w:val="44"/>
      <w:u w:val="single"/>
    </w:rPr>
  </w:style>
  <w:style w:styleId="HTML-varijabla" w:type="character">
    <w:name w:val="HTML Variable"/>
    <w:basedOn w:val="Zadanifontodlomka"/>
    <w:uiPriority w:val="99"/>
    <w:semiHidden/>
    <w:unhideWhenUsed/>
    <w:rsid w:val="00B50B54"/>
    <w:rPr>
      <w:b w:val="false"/>
      <w:bCs w:val="false"/>
      <w:i w:val="false"/>
      <w:iCs w:val="false"/>
    </w:rPr>
  </w:style>
  <w:style w:styleId="StandardWeb" w:type="paragraph">
    <w:name w:val="Normal (Web)"/>
    <w:basedOn w:val="Normal"/>
    <w:uiPriority w:val="99"/>
    <w:semiHidden/>
    <w:unhideWhenUsed/>
    <w:rsid w:val="00B50B54"/>
    <w:pPr>
      <w:spacing w:afterAutospacing="true" w:after="100" w:beforeAutospacing="true" w:before="100"/>
    </w:pPr>
    <w:rPr>
      <w:rFonts w:eastAsia="Times New Roman" w:hAnsi="Times New Roman" w:ascii="Times New Roman"/>
      <w:sz w:val="24"/>
      <w:szCs w:val="24"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B50B54"/>
    <w:pPr>
      <w:widowControl w:val="false"/>
      <w:tabs>
        <w:tab w:pos="8408" w:leader="dot" w:val="right"/>
      </w:tabs>
      <w:suppressAutoHyphens/>
      <w:ind w:hanging="1440" w:right="720" w:left="1440"/>
    </w:pPr>
    <w:rPr>
      <w:rFonts w:eastAsia="Times New Roman" w:hAnsi="Times New Roman" w:ascii="Times New Roman"/>
      <w:sz w:val="24"/>
      <w:lang w:eastAsia="hr-HR"/>
    </w:rPr>
  </w:style>
  <w:style w:styleId="Indeks2" w:type="paragraph">
    <w:name w:val="index 2"/>
    <w:basedOn w:val="Normal"/>
    <w:next w:val="Normal"/>
    <w:autoRedefine/>
    <w:uiPriority w:val="99"/>
    <w:semiHidden/>
    <w:unhideWhenUsed/>
    <w:rsid w:val="00B50B54"/>
    <w:pPr>
      <w:widowControl w:val="false"/>
      <w:tabs>
        <w:tab w:pos="8408" w:leader="dot" w:val="right"/>
      </w:tabs>
      <w:suppressAutoHyphens/>
      <w:ind w:hanging="720" w:right="720" w:left="1440"/>
    </w:pPr>
    <w:rPr>
      <w:rFonts w:eastAsia="Times New Roman" w:hAnsi="Times New Roman" w:ascii="Times New Roman"/>
      <w:sz w:val="24"/>
      <w:lang w:eastAsia="hr-HR"/>
    </w:rPr>
  </w:style>
  <w:style w:styleId="Indeks3" w:type="paragraph">
    <w:name w:val="index 3"/>
    <w:basedOn w:val="Normal"/>
    <w:next w:val="Normal"/>
    <w:autoRedefine/>
    <w:uiPriority w:val="99"/>
    <w:semiHidden/>
    <w:unhideWhenUsed/>
    <w:rsid w:val="00B50B54"/>
    <w:pPr>
      <w:widowControl w:val="false"/>
      <w:tabs>
        <w:tab w:pos="8408" w:leader="dot" w:val="right"/>
      </w:tabs>
      <w:ind w:hanging="240" w:left="720"/>
    </w:pPr>
    <w:rPr>
      <w:rFonts w:eastAsia="Times New Roman" w:hAnsi="Times New Roman" w:ascii="Times New Roman"/>
      <w:sz w:val="24"/>
      <w:lang w:eastAsia="hr-HR"/>
    </w:rPr>
  </w:style>
  <w:style w:styleId="Indeks4" w:type="paragraph">
    <w:name w:val="index 4"/>
    <w:basedOn w:val="Normal"/>
    <w:next w:val="Normal"/>
    <w:autoRedefine/>
    <w:uiPriority w:val="99"/>
    <w:semiHidden/>
    <w:unhideWhenUsed/>
    <w:rsid w:val="00B50B54"/>
    <w:pPr>
      <w:widowControl w:val="false"/>
      <w:tabs>
        <w:tab w:pos="8408" w:leader="dot" w:val="right"/>
      </w:tabs>
      <w:ind w:hanging="240" w:left="960"/>
    </w:pPr>
    <w:rPr>
      <w:rFonts w:eastAsia="Times New Roman" w:hAnsi="Times New Roman" w:ascii="Times New Roman"/>
      <w:sz w:val="24"/>
      <w:lang w:eastAsia="hr-HR"/>
    </w:rPr>
  </w:style>
  <w:style w:styleId="Indeks5" w:type="paragraph">
    <w:name w:val="index 5"/>
    <w:basedOn w:val="Normal"/>
    <w:next w:val="Normal"/>
    <w:autoRedefine/>
    <w:uiPriority w:val="99"/>
    <w:semiHidden/>
    <w:unhideWhenUsed/>
    <w:rsid w:val="00B50B54"/>
    <w:pPr>
      <w:widowControl w:val="false"/>
      <w:tabs>
        <w:tab w:pos="8408" w:leader="dot" w:val="right"/>
      </w:tabs>
      <w:ind w:hanging="240" w:left="1200"/>
    </w:pPr>
    <w:rPr>
      <w:rFonts w:eastAsia="Times New Roman" w:hAnsi="Times New Roman" w:ascii="Times New Roman"/>
      <w:sz w:val="24"/>
      <w:lang w:eastAsia="hr-HR"/>
    </w:rPr>
  </w:style>
  <w:style w:styleId="Indeks6" w:type="paragraph">
    <w:name w:val="index 6"/>
    <w:basedOn w:val="Normal"/>
    <w:next w:val="Normal"/>
    <w:autoRedefine/>
    <w:uiPriority w:val="99"/>
    <w:semiHidden/>
    <w:unhideWhenUsed/>
    <w:rsid w:val="00B50B54"/>
    <w:pPr>
      <w:widowControl w:val="false"/>
      <w:tabs>
        <w:tab w:pos="8408" w:leader="dot" w:val="right"/>
      </w:tabs>
      <w:ind w:hanging="240" w:left="1440"/>
    </w:pPr>
    <w:rPr>
      <w:rFonts w:eastAsia="Times New Roman" w:hAnsi="Times New Roman" w:ascii="Times New Roman"/>
      <w:sz w:val="24"/>
      <w:lang w:eastAsia="hr-HR"/>
    </w:rPr>
  </w:style>
  <w:style w:styleId="Indeks7" w:type="paragraph">
    <w:name w:val="index 7"/>
    <w:basedOn w:val="Normal"/>
    <w:next w:val="Normal"/>
    <w:autoRedefine/>
    <w:uiPriority w:val="99"/>
    <w:semiHidden/>
    <w:unhideWhenUsed/>
    <w:rsid w:val="00B50B54"/>
    <w:pPr>
      <w:widowControl w:val="false"/>
      <w:tabs>
        <w:tab w:pos="8408" w:leader="dot" w:val="right"/>
      </w:tabs>
      <w:ind w:hanging="240" w:left="1680"/>
    </w:pPr>
    <w:rPr>
      <w:rFonts w:eastAsia="Times New Roman" w:hAnsi="Times New Roman" w:ascii="Times New Roman"/>
      <w:sz w:val="24"/>
      <w:lang w:eastAsia="hr-HR"/>
    </w:rPr>
  </w:style>
  <w:style w:styleId="Indeks8" w:type="paragraph">
    <w:name w:val="index 8"/>
    <w:basedOn w:val="Normal"/>
    <w:next w:val="Normal"/>
    <w:autoRedefine/>
    <w:uiPriority w:val="99"/>
    <w:semiHidden/>
    <w:unhideWhenUsed/>
    <w:rsid w:val="00B50B54"/>
    <w:pPr>
      <w:widowControl w:val="false"/>
      <w:tabs>
        <w:tab w:pos="8408" w:leader="dot" w:val="right"/>
      </w:tabs>
      <w:ind w:hanging="240" w:left="1920"/>
    </w:pPr>
    <w:rPr>
      <w:rFonts w:eastAsia="Times New Roman" w:hAnsi="Times New Roman" w:ascii="Times New Roman"/>
      <w:sz w:val="24"/>
      <w:lang w:eastAsia="hr-HR"/>
    </w:rPr>
  </w:style>
  <w:style w:styleId="Indeks9" w:type="paragraph">
    <w:name w:val="index 9"/>
    <w:basedOn w:val="Normal"/>
    <w:next w:val="Normal"/>
    <w:autoRedefine/>
    <w:uiPriority w:val="99"/>
    <w:semiHidden/>
    <w:unhideWhenUsed/>
    <w:rsid w:val="00B50B54"/>
    <w:pPr>
      <w:widowControl w:val="false"/>
      <w:tabs>
        <w:tab w:pos="8408" w:leader="dot" w:val="right"/>
      </w:tabs>
      <w:ind w:hanging="240" w:left="2160"/>
    </w:pPr>
    <w:rPr>
      <w:rFonts w:eastAsia="Times New Roman" w:hAnsi="Times New Roman" w:ascii="Times New Roman"/>
      <w:sz w:val="24"/>
      <w:lang w:eastAsia="hr-HR"/>
    </w:rPr>
  </w:style>
  <w:style w:styleId="Sadraj1" w:type="paragraph">
    <w:name w:val="toc 1"/>
    <w:basedOn w:val="Normal"/>
    <w:next w:val="Normal"/>
    <w:autoRedefine/>
    <w:uiPriority w:val="39"/>
    <w:semiHidden/>
    <w:unhideWhenUsed/>
    <w:rsid w:val="00B50B54"/>
    <w:pPr>
      <w:spacing w:before="120"/>
    </w:pPr>
    <w:rPr>
      <w:rFonts w:eastAsia="Times New Roman" w:hAnsi="Tahoma" w:ascii="Tahoma"/>
      <w:b/>
      <w:sz w:val="24"/>
      <w:lang w:eastAsia="hr-HR"/>
    </w:rPr>
  </w:style>
  <w:style w:styleId="Sadraj2" w:type="paragraph">
    <w:name w:val="toc 2"/>
    <w:basedOn w:val="Normal"/>
    <w:next w:val="Normal"/>
    <w:autoRedefine/>
    <w:uiPriority w:val="39"/>
    <w:semiHidden/>
    <w:unhideWhenUsed/>
    <w:rsid w:val="00B50B54"/>
    <w:pPr>
      <w:widowControl w:val="false"/>
      <w:spacing w:before="120"/>
      <w:ind w:left="240"/>
    </w:pPr>
    <w:rPr>
      <w:rFonts w:eastAsia="Times New Roman" w:hAnsi="Times New Roman" w:ascii="Times New Roman"/>
      <w:b/>
      <w:sz w:val="22"/>
      <w:lang w:eastAsia="hr-HR"/>
    </w:rPr>
  </w:style>
  <w:style w:styleId="Sadraj3" w:type="paragraph">
    <w:name w:val="toc 3"/>
    <w:basedOn w:val="Normal"/>
    <w:next w:val="Normal"/>
    <w:autoRedefine/>
    <w:uiPriority w:val="39"/>
    <w:semiHidden/>
    <w:unhideWhenUsed/>
    <w:rsid w:val="00B50B54"/>
    <w:pPr>
      <w:widowControl w:val="false"/>
      <w:ind w:left="480"/>
    </w:pPr>
    <w:rPr>
      <w:rFonts w:eastAsia="Times New Roman" w:hAnsi="Times New Roman" w:ascii="Times New Roman"/>
      <w:lang w:eastAsia="hr-HR"/>
    </w:rPr>
  </w:style>
  <w:style w:styleId="Sadraj4" w:type="paragraph">
    <w:name w:val="toc 4"/>
    <w:basedOn w:val="Normal"/>
    <w:next w:val="Normal"/>
    <w:autoRedefine/>
    <w:uiPriority w:val="99"/>
    <w:semiHidden/>
    <w:unhideWhenUsed/>
    <w:rsid w:val="00B50B54"/>
    <w:pPr>
      <w:widowControl w:val="false"/>
      <w:ind w:left="720"/>
    </w:pPr>
    <w:rPr>
      <w:rFonts w:eastAsia="Times New Roman" w:hAnsi="Times New Roman" w:ascii="Times New Roman"/>
      <w:lang w:eastAsia="hr-HR"/>
    </w:rPr>
  </w:style>
  <w:style w:styleId="Sadraj5" w:type="paragraph">
    <w:name w:val="toc 5"/>
    <w:basedOn w:val="Normal"/>
    <w:next w:val="Normal"/>
    <w:autoRedefine/>
    <w:uiPriority w:val="99"/>
    <w:semiHidden/>
    <w:unhideWhenUsed/>
    <w:rsid w:val="00B50B54"/>
    <w:pPr>
      <w:widowControl w:val="false"/>
      <w:ind w:left="960"/>
    </w:pPr>
    <w:rPr>
      <w:rFonts w:eastAsia="Times New Roman" w:hAnsi="Times New Roman" w:ascii="Times New Roman"/>
      <w:lang w:eastAsia="hr-HR"/>
    </w:rPr>
  </w:style>
  <w:style w:styleId="Sadraj6" w:type="paragraph">
    <w:name w:val="toc 6"/>
    <w:basedOn w:val="Normal"/>
    <w:next w:val="Normal"/>
    <w:autoRedefine/>
    <w:uiPriority w:val="99"/>
    <w:semiHidden/>
    <w:unhideWhenUsed/>
    <w:rsid w:val="00B50B54"/>
    <w:pPr>
      <w:widowControl w:val="false"/>
      <w:ind w:left="1200"/>
    </w:pPr>
    <w:rPr>
      <w:rFonts w:eastAsia="Times New Roman" w:hAnsi="Times New Roman" w:ascii="Times New Roman"/>
      <w:lang w:eastAsia="hr-HR"/>
    </w:rPr>
  </w:style>
  <w:style w:styleId="Sadraj7" w:type="paragraph">
    <w:name w:val="toc 7"/>
    <w:basedOn w:val="Normal"/>
    <w:next w:val="Normal"/>
    <w:autoRedefine/>
    <w:uiPriority w:val="99"/>
    <w:semiHidden/>
    <w:unhideWhenUsed/>
    <w:rsid w:val="00B50B54"/>
    <w:pPr>
      <w:widowControl w:val="false"/>
      <w:ind w:left="1440"/>
    </w:pPr>
    <w:rPr>
      <w:rFonts w:eastAsia="Times New Roman" w:hAnsi="Times New Roman" w:ascii="Times New Roman"/>
      <w:lang w:eastAsia="hr-HR"/>
    </w:rPr>
  </w:style>
  <w:style w:styleId="Sadraj8" w:type="paragraph">
    <w:name w:val="toc 8"/>
    <w:basedOn w:val="Normal"/>
    <w:next w:val="Normal"/>
    <w:autoRedefine/>
    <w:uiPriority w:val="99"/>
    <w:semiHidden/>
    <w:unhideWhenUsed/>
    <w:rsid w:val="00B50B54"/>
    <w:pPr>
      <w:widowControl w:val="false"/>
      <w:ind w:left="1680"/>
    </w:pPr>
    <w:rPr>
      <w:rFonts w:eastAsia="Times New Roman" w:hAnsi="Times New Roman" w:ascii="Times New Roman"/>
      <w:lang w:eastAsia="hr-HR"/>
    </w:rPr>
  </w:style>
  <w:style w:styleId="Sadraj9" w:type="paragraph">
    <w:name w:val="toc 9"/>
    <w:basedOn w:val="Normal"/>
    <w:next w:val="Normal"/>
    <w:autoRedefine/>
    <w:uiPriority w:val="99"/>
    <w:semiHidden/>
    <w:unhideWhenUsed/>
    <w:rsid w:val="00B50B54"/>
    <w:pPr>
      <w:widowControl w:val="false"/>
      <w:ind w:left="1920"/>
    </w:pPr>
    <w:rPr>
      <w:rFonts w:eastAsia="Times New Roman" w:hAnsi="Times New Roman" w:ascii="Times New Roman"/>
      <w:lang w:eastAsia="hr-HR"/>
    </w:rPr>
  </w:style>
  <w:style w:styleId="Obinouvueno" w:type="paragraph">
    <w:name w:val="Normal Indent"/>
    <w:basedOn w:val="Normal"/>
    <w:uiPriority w:val="99"/>
    <w:semiHidden/>
    <w:unhideWhenUsed/>
    <w:rsid w:val="00B50B54"/>
    <w:pPr>
      <w:spacing w:lineRule="auto" w:line="276" w:after="200"/>
      <w:ind w:left="720"/>
      <w:contextualSpacing/>
    </w:pPr>
    <w:rPr>
      <w:rFonts w:cstheme="minorHAnsi" w:eastAsiaTheme="minorHAnsi" w:hAnsiTheme="minorHAnsi" w:asciiTheme="minorHAnsi"/>
      <w:color w:themeShade="BF" w:themeColor="text2" w:val="17365D"/>
      <w:lang w:eastAsia="ja-JP" w:val="en-US"/>
    </w:rPr>
  </w:style>
  <w:style w:styleId="Naslovindeksa" w:type="paragraph">
    <w:name w:val="index heading"/>
    <w:basedOn w:val="Normal"/>
    <w:next w:val="Indeks1"/>
    <w:uiPriority w:val="99"/>
    <w:semiHidden/>
    <w:unhideWhenUsed/>
    <w:rsid w:val="00B50B54"/>
    <w:pPr>
      <w:widowControl w:val="false"/>
    </w:pPr>
    <w:rPr>
      <w:rFonts w:eastAsia="Times New Roman" w:hAnsi="Times New Roman" w:ascii="Times New Roman"/>
      <w:sz w:val="24"/>
      <w:lang w:eastAsia="hr-HR"/>
    </w:rPr>
  </w:style>
  <w:style w:styleId="Tablicaslika" w:type="paragraph">
    <w:name w:val="table of figures"/>
    <w:basedOn w:val="Normal"/>
    <w:next w:val="Normal"/>
    <w:uiPriority w:val="99"/>
    <w:semiHidden/>
    <w:unhideWhenUsed/>
    <w:rsid w:val="00B50B54"/>
    <w:pPr>
      <w:widowControl w:val="false"/>
      <w:ind w:hanging="480" w:left="480"/>
    </w:pPr>
    <w:rPr>
      <w:rFonts w:eastAsia="Times New Roman" w:hAnsi="Times New Roman" w:ascii="Times New Roman"/>
      <w:lang w:eastAsia="hr-HR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B50B54"/>
    <w:pPr>
      <w:widowControl w:val="false"/>
    </w:pPr>
    <w:rPr>
      <w:rFonts w:eastAsia="Times New Roman" w:hAnsi="Times New Roman" w:ascii="Times New Roman"/>
      <w:sz w:val="24"/>
      <w:lang w:eastAsia="hr-HR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B50B54"/>
    <w:rPr>
      <w:rFonts w:cs="Times New Roman" w:eastAsia="Times New Roman"/>
      <w:szCs w:val="20"/>
      <w:lang w:eastAsia="hr-HR"/>
    </w:rPr>
  </w:style>
  <w:style w:styleId="Naslovtabliceizvora" w:type="paragraph">
    <w:name w:val="toa heading"/>
    <w:basedOn w:val="Normal"/>
    <w:next w:val="Normal"/>
    <w:uiPriority w:val="99"/>
    <w:semiHidden/>
    <w:unhideWhenUsed/>
    <w:rsid w:val="00B50B54"/>
    <w:pPr>
      <w:widowControl w:val="false"/>
      <w:tabs>
        <w:tab w:pos="9360" w:val="right"/>
      </w:tabs>
      <w:suppressAutoHyphens/>
    </w:pPr>
    <w:rPr>
      <w:rFonts w:eastAsia="Times New Roman" w:hAnsi="Times New Roman" w:ascii="Times New Roman"/>
      <w:sz w:val="24"/>
      <w:lang w:eastAsia="hr-HR"/>
    </w:rPr>
  </w:style>
  <w:style w:styleId="Citat" w:type="paragraph">
    <w:name w:val="Quote"/>
    <w:basedOn w:val="Normal"/>
    <w:next w:val="Normal"/>
    <w:link w:val="CitatChar"/>
    <w:uiPriority w:val="29"/>
    <w:qFormat/>
    <w:rsid w:val="00B50B54"/>
    <w:rPr>
      <w:rFonts w:eastAsia="Times New Roman" w:hAnsi="Tahoma" w:ascii="Tahoma"/>
      <w:i/>
      <w:iCs/>
      <w:color w:themeColor="text1" w:val="000000"/>
      <w:sz w:val="24"/>
      <w:lang w:eastAsia="hr-HR"/>
    </w:rPr>
  </w:style>
  <w:style w:customStyle="true" w:styleId="CitatChar" w:type="character">
    <w:name w:val="Citat Char"/>
    <w:basedOn w:val="Zadanifontodlomka"/>
    <w:link w:val="Citat"/>
    <w:uiPriority w:val="29"/>
    <w:rsid w:val="00B50B54"/>
    <w:rPr>
      <w:rFonts w:cs="Times New Roman" w:eastAsia="Times New Roman" w:hAnsi="Tahoma" w:ascii="Tahoma"/>
      <w:i/>
      <w:iCs/>
      <w:color w:themeColor="text1" w:val="000000"/>
      <w:szCs w:val="20"/>
      <w:lang w:eastAsia="hr-HR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B50B54"/>
    <w:pPr>
      <w:pBdr>
        <w:bottom w:space="4" w:sz="4" w:themeColor="accent1" w:color="4F81BD" w:val="single"/>
      </w:pBdr>
      <w:spacing w:after="280" w:before="200"/>
      <w:ind w:right="936" w:left="936"/>
    </w:pPr>
    <w:rPr>
      <w:rFonts w:eastAsia="Times New Roman" w:hAnsi="Tahoma" w:ascii="Tahoma"/>
      <w:b/>
      <w:bCs/>
      <w:i/>
      <w:iCs/>
      <w:color w:themeColor="accent1" w:val="4F81BD"/>
      <w:sz w:val="24"/>
      <w:lang w:eastAsia="hr-HR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B50B54"/>
    <w:rPr>
      <w:rFonts w:cs="Times New Roman" w:eastAsia="Times New Roman" w:hAnsi="Tahoma" w:ascii="Tahoma"/>
      <w:b/>
      <w:bCs/>
      <w:i/>
      <w:iCs/>
      <w:color w:themeColor="accent1" w:val="4F81BD"/>
      <w:szCs w:val="20"/>
      <w:lang w:eastAsia="hr-HR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B50B54"/>
    <w:pPr>
      <w:keepLines/>
      <w:spacing w:lineRule="auto" w:line="276" w:before="480"/>
      <w:jc w:val="left"/>
      <w:outlineLvl w:val="9"/>
    </w:pPr>
    <w:rPr>
      <w:rFonts w:cstheme="majorBidi" w:eastAsiaTheme="majorEastAsia" w:hAnsi="Cambria" w:ascii="Cambria"/>
      <w:color w:val="365F91"/>
      <w:szCs w:val="28"/>
      <w:lang w:eastAsia="en-US"/>
    </w:rPr>
  </w:style>
  <w:style w:customStyle="true" w:styleId="Tabela" w:type="paragraph">
    <w:name w:val="Tabela"/>
    <w:basedOn w:val="Normal"/>
    <w:uiPriority w:val="99"/>
    <w:qFormat/>
    <w:rsid w:val="00B50B54"/>
    <w:pPr>
      <w:widowControl w:val="false"/>
      <w:jc w:val="center"/>
    </w:pPr>
    <w:rPr>
      <w:rFonts w:eastAsia="Times New Roman" w:hAnsi="Arial Narrow" w:ascii="Arial Narrow"/>
      <w:bCs/>
      <w:spacing w:val="-20"/>
      <w:kern w:val="18"/>
      <w:lang w:eastAsia="hr-HR"/>
    </w:rPr>
  </w:style>
  <w:style w:customStyle="true" w:styleId="BodyText21" w:type="paragraph">
    <w:name w:val="Body Text 21"/>
    <w:basedOn w:val="Normal"/>
    <w:uiPriority w:val="99"/>
    <w:rsid w:val="00B50B54"/>
    <w:pPr>
      <w:widowControl w:val="false"/>
      <w:tabs>
        <w:tab w:pos="-720" w:val="left"/>
      </w:tabs>
      <w:suppressAutoHyphens/>
      <w:spacing w:lineRule="auto" w:line="360"/>
      <w:jc w:val="both"/>
    </w:pPr>
    <w:rPr>
      <w:rFonts w:eastAsia="Times New Roman" w:hAnsi="Times New Roman" w:ascii="Times New Roman"/>
      <w:spacing w:val="-3"/>
      <w:sz w:val="24"/>
      <w:lang w:eastAsia="hr-HR"/>
    </w:rPr>
  </w:style>
  <w:style w:customStyle="true" w:styleId="StilOpisslikeTahomaPodebljanoChar" w:type="character">
    <w:name w:val="Stil Opis slike + Tahoma Podebljano Char"/>
    <w:link w:val="StilOpisslikeTahomaPodebljano"/>
    <w:locked/>
    <w:rsid w:val="00B50B54"/>
    <w:rPr>
      <w:bCs/>
      <w:i/>
    </w:rPr>
  </w:style>
  <w:style w:customStyle="true" w:styleId="StilOpisslikeTahomaPodebljano" w:type="paragraph">
    <w:name w:val="Stil Opis slike + Tahoma Podebljano"/>
    <w:basedOn w:val="Opisslike"/>
    <w:link w:val="StilOpisslikeTahomaPodebljanoChar"/>
    <w:rsid w:val="00B50B54"/>
    <w:pPr>
      <w:widowControl w:val="false"/>
      <w:ind w:firstLine="0" w:left="0"/>
    </w:pPr>
    <w:rPr>
      <w:bCs/>
      <w:i/>
    </w:rPr>
  </w:style>
  <w:style w:customStyle="true" w:styleId="tabspace" w:type="paragraph">
    <w:name w:val="tabspace"/>
    <w:next w:val="Normal1"/>
    <w:uiPriority w:val="99"/>
    <w:rsid w:val="00B50B54"/>
    <w:pPr>
      <w:widowControl w:val="false"/>
      <w:autoSpaceDE w:val="false"/>
      <w:autoSpaceDN w:val="false"/>
      <w:adjustRightInd w:val="false"/>
      <w:spacing w:after="10" w:before="10"/>
      <w:ind w:left="10"/>
    </w:pPr>
    <w:rPr>
      <w:rFonts w:cs="Times New Roman" w:eastAsia="Times New Roman" w:hAnsi="Arial" w:ascii="Arial"/>
      <w:szCs w:val="24"/>
      <w:lang w:eastAsia="hr-HR"/>
    </w:rPr>
  </w:style>
  <w:style w:customStyle="true" w:styleId="man" w:type="paragraph">
    <w:name w:val="man"/>
    <w:next w:val="Normal1"/>
    <w:uiPriority w:val="99"/>
    <w:rsid w:val="00B50B54"/>
    <w:pPr>
      <w:widowControl w:val="false"/>
      <w:autoSpaceDE w:val="false"/>
      <w:autoSpaceDN w:val="false"/>
      <w:adjustRightInd w:val="false"/>
    </w:pPr>
    <w:rPr>
      <w:rFonts w:cs="Arial" w:eastAsia="Times New Roman" w:hAnsi="Arial" w:ascii="Arial"/>
      <w:sz w:val="22"/>
      <w:lang w:eastAsia="hr-HR"/>
    </w:rPr>
  </w:style>
  <w:style w:customStyle="true" w:styleId="NaslovFax" w:type="paragraph">
    <w:name w:val="Naslov Fax"/>
    <w:basedOn w:val="Naslov8"/>
    <w:uiPriority w:val="99"/>
    <w:rsid w:val="00B50B54"/>
    <w:pPr>
      <w:keepNext/>
      <w:numPr>
        <w:ilvl w:val="0"/>
        <w:numId w:val="0"/>
      </w:numPr>
      <w:jc w:val="center"/>
    </w:pPr>
    <w:rPr>
      <w:rFonts w:hAnsi="Arial" w:ascii="Arial"/>
      <w:b/>
      <w:i/>
      <w:kern w:val="0"/>
      <w:sz w:val="36"/>
      <w:u w:val="single"/>
      <w:lang w:eastAsia="hr-HR" w:val="hr-HR"/>
    </w:rPr>
  </w:style>
  <w:style w:customStyle="true" w:styleId="StilTahomaNeKurzivObostranoProred15redak" w:type="paragraph">
    <w:name w:val="Stil Tahoma Ne Kurziv Obostrano Prored:  1.5 redak"/>
    <w:basedOn w:val="Normal"/>
    <w:uiPriority w:val="99"/>
    <w:rsid w:val="00B50B54"/>
    <w:pPr>
      <w:widowControl w:val="false"/>
      <w:spacing w:lineRule="auto" w:line="360"/>
      <w:jc w:val="both"/>
    </w:pPr>
    <w:rPr>
      <w:rFonts w:eastAsia="Times New Roman" w:hAnsi="Tahoma" w:ascii="Tahoma"/>
      <w:sz w:val="24"/>
      <w:szCs w:val="24"/>
      <w:lang w:eastAsia="hr-HR"/>
    </w:rPr>
  </w:style>
  <w:style w:customStyle="true" w:styleId="StilOpisslike" w:type="character">
    <w:name w:val="Stil Opis slike"/>
    <w:aliases w:val="Opis slike Char Char + Lucida Sans Unicode 11 pt Char"/>
    <w:basedOn w:val="OpisslikeChar"/>
    <w:locked/>
    <w:rsid w:val="00B50B54"/>
    <w:rPr>
      <w:i/>
      <w:iCs w:val="false"/>
      <w:szCs w:val="24"/>
    </w:rPr>
  </w:style>
  <w:style w:customStyle="true" w:styleId="StilOpisslike1" w:type="paragraph">
    <w:name w:val="Stil Opis slike1"/>
    <w:aliases w:val="Opis slike Char Char + Lucida Sans Unicode 11 pt1"/>
    <w:basedOn w:val="Opisslike"/>
    <w:uiPriority w:val="99"/>
    <w:rsid w:val="00B50B54"/>
    <w:pPr>
      <w:widowControl w:val="false"/>
      <w:spacing w:lineRule="auto" w:line="240"/>
      <w:ind w:firstLine="0" w:left="0"/>
    </w:pPr>
    <w:rPr>
      <w:i/>
    </w:rPr>
  </w:style>
  <w:style w:customStyle="true" w:styleId="StilNaslov3Tahoma" w:type="paragraph">
    <w:name w:val="Stil Naslov 3 + Tahoma"/>
    <w:basedOn w:val="Naslov3"/>
    <w:uiPriority w:val="99"/>
    <w:rsid w:val="00B50B54"/>
    <w:pPr>
      <w:widowControl w:val="false"/>
      <w:tabs>
        <w:tab w:pos="851" w:val="clear"/>
        <w:tab w:pos="6521" w:val="clear"/>
        <w:tab w:pos="8505" w:val="clear"/>
        <w:tab w:pos="720" w:val="left"/>
      </w:tabs>
      <w:spacing w:lineRule="auto" w:line="360"/>
      <w:jc w:val="both"/>
    </w:pPr>
    <w:rPr>
      <w:rFonts w:hAnsi="Tahoma" w:ascii="Tahoma"/>
      <w:b w:val="false"/>
      <w:i/>
      <w:u w:val="single"/>
    </w:rPr>
  </w:style>
  <w:style w:customStyle="true" w:styleId="c27" w:type="paragraph">
    <w:name w:val="c27"/>
    <w:basedOn w:val="Normal"/>
    <w:uiPriority w:val="99"/>
    <w:rsid w:val="00B50B54"/>
    <w:pPr>
      <w:spacing w:afterAutospacing="true" w:after="100" w:beforeAutospacing="true" w:before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c41" w:type="paragraph">
    <w:name w:val="c41"/>
    <w:basedOn w:val="Normal"/>
    <w:uiPriority w:val="99"/>
    <w:rsid w:val="00B50B54"/>
    <w:pPr>
      <w:spacing w:afterAutospacing="true" w:after="100" w:beforeAutospacing="true" w:before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image4" w:type="paragraph">
    <w:name w:val="image4"/>
    <w:basedOn w:val="Normal"/>
    <w:uiPriority w:val="99"/>
    <w:rsid w:val="00B50B54"/>
    <w:pPr>
      <w:spacing w:after="177"/>
      <w:jc w:val="cente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" w:type="paragraph">
    <w:name w:val="gbm"/>
    <w:basedOn w:val="Normal"/>
    <w:uiPriority w:val="99"/>
    <w:rsid w:val="00B50B54"/>
    <w:pPr>
      <w:pBdr>
        <w:top w:space="0" w:sz="4" w:color="BEBEBE" w:val="single"/>
        <w:left w:space="0" w:sz="4" w:color="BEBEBE" w:val="single"/>
        <w:bottom w:space="0" w:sz="4" w:color="BEBEBE" w:val="single"/>
        <w:right w:space="0" w:sz="4" w:color="BEBEBE" w:val="single"/>
      </w:pBd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xms" w:type="paragraph">
    <w:name w:val="gbxms"/>
    <w:basedOn w:val="Normal"/>
    <w:uiPriority w:val="99"/>
    <w:rsid w:val="00B50B54"/>
    <w:pPr>
      <w:shd w:fill="CCCCCC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a" w:type="paragraph">
    <w:name w:val="gbma"/>
    <w:basedOn w:val="Normal"/>
    <w:uiPriority w:val="99"/>
    <w:rsid w:val="00B50B54"/>
    <w:pPr>
      <w:pBdr>
        <w:top w:space="1" w:sz="12" w:color="C0C0C0" w:val="single"/>
        <w:left w:space="0" w:sz="12" w:color="auto" w:val="dashed"/>
        <w:bottom w:space="0" w:sz="2" w:color="auto" w:val="dashed"/>
        <w:right w:space="0" w:sz="12" w:color="auto" w:val="dashed"/>
      </w:pBdr>
      <w:spacing w:lineRule="auto" w:line="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tc" w:type="paragraph">
    <w:name w:val="gbtc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mc" w:type="paragraph">
    <w:name w:val="gbmc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cc" w:type="paragraph">
    <w:name w:val="gbmcc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t" w:type="paragraph">
    <w:name w:val="gbt"/>
    <w:basedOn w:val="Normal"/>
    <w:uiPriority w:val="99"/>
    <w:rsid w:val="00B50B54"/>
    <w:pPr>
      <w:spacing w:lineRule="atLeast" w:line="27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zt" w:type="paragraph">
    <w:name w:val="gbz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gt" w:type="paragraph">
    <w:name w:val="gbg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ts" w:type="paragraph">
    <w:name w:val="gbt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tsa" w:type="paragraph">
    <w:name w:val="gbtsa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tb2" w:type="paragraph">
    <w:name w:val="gbtb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g4a" w:type="paragraph">
    <w:name w:val="gbg4a"/>
    <w:basedOn w:val="Normal"/>
    <w:uiPriority w:val="99"/>
    <w:rsid w:val="00B50B54"/>
    <w:pPr>
      <w:spacing w:lineRule="auto" w:line="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i4p" w:type="paragraph">
    <w:name w:val="gbi4p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mpiw" w:type="paragraph">
    <w:name w:val="gbmpiw"/>
    <w:basedOn w:val="Normal"/>
    <w:uiPriority w:val="99"/>
    <w:rsid w:val="00B50B54"/>
    <w:pPr>
      <w:spacing w:lineRule="atLeast" w:line="90" w:before="100"/>
      <w:ind w:left="2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lbw" w:type="paragraph">
    <w:name w:val="gbmlbw"/>
    <w:basedOn w:val="Normal"/>
    <w:uiPriority w:val="99"/>
    <w:rsid w:val="00B50B54"/>
    <w:pPr>
      <w:ind w:right="100" w:left="100"/>
    </w:pPr>
    <w:rPr>
      <w:rFonts w:eastAsia="Times New Roman" w:hAnsi="Times New Roman" w:ascii="Times New Roman"/>
      <w:color w:val="CCCCCC"/>
      <w:sz w:val="24"/>
      <w:szCs w:val="24"/>
      <w:lang w:eastAsia="hr-HR"/>
    </w:rPr>
  </w:style>
  <w:style w:customStyle="true" w:styleId="gbmt" w:type="paragraph">
    <w:name w:val="gbm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mh" w:type="paragraph">
    <w:name w:val="gbmh"/>
    <w:basedOn w:val="Normal"/>
    <w:uiPriority w:val="99"/>
    <w:rsid w:val="00B50B54"/>
    <w:pPr>
      <w:pBdr>
        <w:top w:space="0" w:sz="4" w:color="BEBEBE" w:val="single"/>
      </w:pBdr>
      <w:spacing w:after="100" w:before="10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tc" w:type="paragraph">
    <w:name w:val="gbmtc"/>
    <w:basedOn w:val="Normal"/>
    <w:uiPriority w:val="99"/>
    <w:rsid w:val="00B50B54"/>
    <w:pPr>
      <w:spacing w:lineRule="atLeast" w:line="27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pme" w:type="paragraph">
    <w:name w:val="gbmpme"/>
    <w:basedOn w:val="Normal"/>
    <w:uiPriority w:val="99"/>
    <w:rsid w:val="00B50B54"/>
    <w:rPr>
      <w:rFonts w:eastAsia="Times New Roman" w:hAnsi="Times New Roman" w:ascii="Times New Roman"/>
      <w:color w:val="666666"/>
      <w:sz w:val="11"/>
      <w:szCs w:val="11"/>
      <w:lang w:eastAsia="hr-HR"/>
    </w:rPr>
  </w:style>
  <w:style w:customStyle="true" w:styleId="gbps2" w:type="paragraph">
    <w:name w:val="gbps2"/>
    <w:basedOn w:val="Normal"/>
    <w:uiPriority w:val="99"/>
    <w:rsid w:val="00B50B54"/>
    <w:rPr>
      <w:rFonts w:eastAsia="Times New Roman" w:hAnsi="Times New Roman" w:ascii="Times New Roman"/>
      <w:color w:val="666666"/>
      <w:sz w:val="11"/>
      <w:szCs w:val="11"/>
      <w:lang w:eastAsia="hr-HR"/>
    </w:rPr>
  </w:style>
  <w:style w:customStyle="true" w:styleId="gbp0" w:type="paragraph">
    <w:name w:val="gbp0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gbpmc" w:type="paragraph">
    <w:name w:val="gbpmc"/>
    <w:basedOn w:val="Normal"/>
    <w:uiPriority w:val="99"/>
    <w:rsid w:val="00B50B54"/>
    <w:pPr>
      <w:shd w:fill="FEF9DB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pms2" w:type="paragraph">
    <w:name w:val="gbpms2"/>
    <w:basedOn w:val="Normal"/>
    <w:uiPriority w:val="99"/>
    <w:rsid w:val="00B50B54"/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gbmpala" w:type="paragraph">
    <w:name w:val="gbmpala"/>
    <w:basedOn w:val="Normal"/>
    <w:uiPriority w:val="99"/>
    <w:rsid w:val="00B50B54"/>
    <w:pPr>
      <w:spacing w:lineRule="atLeast" w:line="270"/>
    </w:pPr>
    <w:rPr>
      <w:rFonts w:cs="Arial" w:eastAsia="Times New Roman" w:hAnsi="Arial" w:ascii="Arial"/>
      <w:sz w:val="13"/>
      <w:szCs w:val="13"/>
      <w:lang w:eastAsia="hr-HR"/>
    </w:rPr>
  </w:style>
  <w:style w:customStyle="true" w:styleId="gbmpalb" w:type="paragraph">
    <w:name w:val="gbmpalb"/>
    <w:basedOn w:val="Normal"/>
    <w:uiPriority w:val="99"/>
    <w:rsid w:val="00B50B54"/>
    <w:pPr>
      <w:spacing w:lineRule="atLeast" w:line="270"/>
      <w:jc w:val="right"/>
    </w:pPr>
    <w:rPr>
      <w:rFonts w:cs="Arial" w:eastAsia="Times New Roman" w:hAnsi="Arial" w:ascii="Arial"/>
      <w:sz w:val="13"/>
      <w:szCs w:val="13"/>
      <w:lang w:eastAsia="hr-HR"/>
    </w:rPr>
  </w:style>
  <w:style w:customStyle="true" w:styleId="gbmpmtc" w:type="paragraph">
    <w:name w:val="gbmpmtc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p0i" w:type="paragraph">
    <w:name w:val="gbp0i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qfb" w:type="paragraph">
    <w:name w:val="gbqfb"/>
    <w:basedOn w:val="Normal"/>
    <w:uiPriority w:val="99"/>
    <w:rsid w:val="00B50B54"/>
    <w:pPr>
      <w:pBdr>
        <w:top w:space="0" w:sz="4" w:color="3079ED" w:val="single"/>
        <w:left w:space="4" w:sz="4" w:color="3079ED" w:val="single"/>
        <w:bottom w:space="0" w:sz="4" w:color="3079ED" w:val="single"/>
        <w:right w:space="4" w:sz="4" w:color="3079ED" w:val="single"/>
      </w:pBdr>
      <w:shd w:fill="4D90FE" w:color="auto" w:val="clear"/>
      <w:spacing w:lineRule="atLeast" w:line="290"/>
      <w:jc w:val="center"/>
    </w:pPr>
    <w:rPr>
      <w:rFonts w:eastAsia="Times New Roman" w:hAnsi="Times New Roman" w:ascii="Times New Roman"/>
      <w:b/>
      <w:bCs/>
      <w:color w:val="FFFFFF"/>
      <w:sz w:val="24"/>
      <w:szCs w:val="24"/>
      <w:lang w:eastAsia="hr-HR"/>
    </w:rPr>
  </w:style>
  <w:style w:customStyle="true" w:styleId="gbqfb-hvr" w:type="paragraph">
    <w:name w:val="gbqfb-hvr"/>
    <w:basedOn w:val="Normal"/>
    <w:uiPriority w:val="99"/>
    <w:rsid w:val="00B50B54"/>
    <w:pPr>
      <w:pBdr>
        <w:top w:space="0" w:sz="4" w:color="2F5BB7" w:val="single"/>
        <w:left w:space="0" w:sz="4" w:color="2F5BB7" w:val="single"/>
        <w:bottom w:space="0" w:sz="4" w:color="2F5BB7" w:val="single"/>
        <w:right w:space="0" w:sz="4" w:color="2F5BB7" w:val="single"/>
      </w:pBdr>
      <w:shd w:fill="357AE8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iba" w:type="paragraph">
    <w:name w:val="gbiba"/>
    <w:basedOn w:val="Normal"/>
    <w:uiPriority w:val="99"/>
    <w:rsid w:val="00B50B54"/>
    <w:pPr>
      <w:spacing w:after="100" w:before="80"/>
      <w:ind w:right="200" w:left="2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h" w:type="paragraph">
    <w:name w:val="gbh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pl" w:type="paragraph">
    <w:name w:val="gbpl"/>
    <w:basedOn w:val="Normal"/>
    <w:uiPriority w:val="99"/>
    <w:rsid w:val="00B50B54"/>
    <w:pPr>
      <w:spacing w:before="4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pr" w:type="paragraph">
    <w:name w:val="gbpr"/>
    <w:basedOn w:val="Normal"/>
    <w:uiPriority w:val="99"/>
    <w:rsid w:val="00B50B54"/>
    <w:pPr>
      <w:spacing w:before="4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i5t" w:type="paragraph">
    <w:name w:val="gbi5t"/>
    <w:basedOn w:val="Normal"/>
    <w:uiPriority w:val="99"/>
    <w:rsid w:val="00B50B54"/>
    <w:pPr>
      <w:spacing w:after="10" w:before="10"/>
      <w:ind w:right="150" w:left="150"/>
    </w:pPr>
    <w:rPr>
      <w:rFonts w:eastAsia="Times New Roman" w:hAnsi="Times New Roman" w:ascii="Times New Roman"/>
      <w:color w:val="666666"/>
      <w:sz w:val="24"/>
      <w:szCs w:val="24"/>
      <w:lang w:eastAsia="hr-HR"/>
    </w:rPr>
  </w:style>
  <w:style w:customStyle="true" w:styleId="gbqff" w:type="paragraph">
    <w:name w:val="gbqff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qfqw" w:type="paragraph">
    <w:name w:val="gbqfqw"/>
    <w:basedOn w:val="Normal"/>
    <w:uiPriority w:val="99"/>
    <w:rsid w:val="00B50B54"/>
    <w:pPr>
      <w:pBdr>
        <w:top w:space="0" w:sz="4" w:color="C0C0C0" w:val="single"/>
        <w:left w:space="0" w:sz="4" w:color="D9D9D9" w:val="single"/>
        <w:bottom w:space="0" w:sz="4" w:color="D9D9D9" w:val="single"/>
        <w:right w:space="0" w:sz="4" w:color="D9D9D9" w:val="single"/>
      </w:pBd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qfwa" w:type="paragraph">
    <w:name w:val="gbqfwa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qfqwb" w:type="paragraph">
    <w:name w:val="gbqfqwb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qfi" w:type="paragraph">
    <w:name w:val="gbqfi"/>
    <w:basedOn w:val="Normal"/>
    <w:uiPriority w:val="99"/>
    <w:rsid w:val="00B50B54"/>
    <w:pPr>
      <w:spacing w:after="70" w:before="70"/>
      <w:ind w:right="190" w:left="19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qfqw-hvr" w:type="paragraph">
    <w:name w:val="gbqfqw-hvr"/>
    <w:basedOn w:val="Normal"/>
    <w:uiPriority w:val="99"/>
    <w:rsid w:val="00B50B54"/>
    <w:pPr>
      <w:pBdr>
        <w:top w:space="0" w:sz="4" w:color="A0A0A0" w:val="single"/>
        <w:left w:space="0" w:sz="4" w:color="B9B9B9" w:val="single"/>
        <w:bottom w:space="0" w:sz="4" w:color="B9B9B9" w:val="single"/>
        <w:right w:space="0" w:sz="4" w:color="B9B9B9" w:val="single"/>
      </w:pBdr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qfwb" w:type="paragraph">
    <w:name w:val="gbqfwb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qfwc" w:type="paragraph">
    <w:name w:val="gbqfwc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qfif" w:type="paragraph">
    <w:name w:val="gbqfif"/>
    <w:basedOn w:val="Normal"/>
    <w:uiPriority w:val="99"/>
    <w:rsid w:val="00B50B54"/>
    <w:rPr>
      <w:rFonts w:cs="Arial" w:eastAsia="Times New Roman" w:hAnsi="Arial" w:ascii="Arial"/>
      <w:sz w:val="16"/>
      <w:szCs w:val="16"/>
      <w:lang w:eastAsia="hr-HR"/>
    </w:rPr>
  </w:style>
  <w:style w:customStyle="true" w:styleId="gbqfsf" w:type="paragraph">
    <w:name w:val="gbqfsf"/>
    <w:basedOn w:val="Normal"/>
    <w:uiPriority w:val="99"/>
    <w:rsid w:val="00B50B54"/>
    <w:rPr>
      <w:rFonts w:cs="Arial" w:eastAsia="Times New Roman" w:hAnsi="Arial" w:ascii="Arial"/>
      <w:sz w:val="16"/>
      <w:szCs w:val="16"/>
      <w:lang w:eastAsia="hr-HR"/>
    </w:rPr>
  </w:style>
  <w:style w:customStyle="true" w:styleId="gbqfba" w:type="paragraph">
    <w:name w:val="gbqfba"/>
    <w:basedOn w:val="Normal"/>
    <w:uiPriority w:val="99"/>
    <w:rsid w:val="00B50B54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90" w:after="160" w:before="160"/>
      <w:ind w:right="80" w:left="80"/>
      <w:jc w:val="center"/>
    </w:pPr>
    <w:rPr>
      <w:rFonts w:eastAsia="Times New Roman" w:hAnsi="Times New Roman" w:ascii="Times New Roman"/>
      <w:b/>
      <w:bCs/>
      <w:color w:val="555555"/>
      <w:sz w:val="24"/>
      <w:szCs w:val="24"/>
      <w:lang w:eastAsia="hr-HR"/>
    </w:rPr>
  </w:style>
  <w:style w:customStyle="true" w:styleId="gbqfba-hvr" w:type="paragraph">
    <w:name w:val="gbqfba-hvr"/>
    <w:basedOn w:val="Normal"/>
    <w:uiPriority w:val="99"/>
    <w:rsid w:val="00B50B54"/>
    <w:pPr>
      <w:shd w:fill="F8F8F8" w:color="auto" w:val="clear"/>
    </w:pPr>
    <w:rPr>
      <w:rFonts w:eastAsia="Times New Roman" w:hAnsi="Times New Roman" w:ascii="Times New Roman"/>
      <w:color w:val="333333"/>
      <w:sz w:val="24"/>
      <w:szCs w:val="24"/>
      <w:lang w:eastAsia="hr-HR"/>
    </w:rPr>
  </w:style>
  <w:style w:customStyle="true" w:styleId="gbmwc" w:type="paragraph">
    <w:name w:val="gbmwc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msg" w:type="paragraph">
    <w:name w:val="gbmsg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gbmab" w:type="paragraph">
    <w:name w:val="gbmab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c" w:type="paragraph">
    <w:name w:val="gbmac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d" w:type="paragraph">
    <w:name w:val="gbmad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e" w:type="paragraph">
    <w:name w:val="gbmae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i" w:type="paragraph">
    <w:name w:val="gbmai"/>
    <w:basedOn w:val="Normal"/>
    <w:uiPriority w:val="99"/>
    <w:rsid w:val="00B50B54"/>
    <w:pPr>
      <w:spacing w:lineRule="auto" w:line="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gs" w:type="paragraph">
    <w:name w:val="gbgs"/>
    <w:basedOn w:val="Normal"/>
    <w:uiPriority w:val="99"/>
    <w:rsid w:val="00B50B54"/>
    <w:pPr>
      <w:pBdr>
        <w:top w:space="0" w:sz="4" w:color="C6C6C6" w:val="single"/>
        <w:left w:space="0" w:sz="4" w:color="C6C6C6" w:val="single"/>
        <w:bottom w:space="0" w:sz="4" w:color="C6C6C6" w:val="single"/>
        <w:right w:space="0" w:sz="4" w:color="C6C6C6" w:val="single"/>
      </w:pBdr>
      <w:shd w:fill="F8F8F8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sb" w:type="paragraph">
    <w:name w:val="gbsb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ctbar" w:type="paragraph">
    <w:name w:val="actba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ctbar-geo-wrapper" w:type="paragraph">
    <w:name w:val="actbar-geo-wrapper"/>
    <w:basedOn w:val="Normal"/>
    <w:uiPriority w:val="99"/>
    <w:rsid w:val="00B50B54"/>
    <w:pPr>
      <w:ind w:left="28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ctbar-geo-panel" w:type="paragraph">
    <w:name w:val="actbar-geo-panel"/>
    <w:basedOn w:val="Normal"/>
    <w:uiPriority w:val="99"/>
    <w:rsid w:val="00B50B54"/>
    <w:pPr>
      <w:ind w:left="33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ctbar-local-panel" w:type="paragraph">
    <w:name w:val="actbar-local-panel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ctbar-iw-wrapper" w:type="paragraph">
    <w:name w:val="actbar-iw-wrapper"/>
    <w:basedOn w:val="Normal"/>
    <w:uiPriority w:val="99"/>
    <w:rsid w:val="00B50B54"/>
    <w:pPr>
      <w:spacing w:before="5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lhs-geocode-thumb" w:type="paragraph">
    <w:name w:val="lhs-geocode-thumb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lhs-geocode-sv-text" w:type="paragraph">
    <w:name w:val="lhs-geocode-sv-text"/>
    <w:basedOn w:val="Normal"/>
    <w:uiPriority w:val="99"/>
    <w:rsid w:val="00B50B54"/>
    <w:rPr>
      <w:rFonts w:eastAsia="Times New Roman" w:hAnsi="Times New Roman" w:ascii="Times New Roman"/>
      <w:color w:val="7777CC"/>
      <w:u w:val="single"/>
      <w:lang w:eastAsia="hr-HR"/>
    </w:rPr>
  </w:style>
  <w:style w:customStyle="true" w:styleId="actbar-panel" w:type="paragraph">
    <w:name w:val="actbar-panel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ctbar-separator" w:type="paragraph">
    <w:name w:val="actbar-separator"/>
    <w:basedOn w:val="Normal"/>
    <w:uiPriority w:val="99"/>
    <w:rsid w:val="00B50B54"/>
    <w:pPr>
      <w:shd w:fill="CCCCCC" w:color="auto" w:val="clear"/>
    </w:pPr>
    <w:rPr>
      <w:rFonts w:eastAsia="Times New Roman" w:hAnsi="Times New Roman" w:ascii="Times New Roman"/>
      <w:color w:val="CCCCCC"/>
      <w:sz w:val="24"/>
      <w:szCs w:val="24"/>
      <w:lang w:eastAsia="hr-HR"/>
    </w:rPr>
  </w:style>
  <w:style w:customStyle="true" w:styleId="actbar-btn" w:type="paragraph">
    <w:name w:val="actbar-btn"/>
    <w:basedOn w:val="Normal"/>
    <w:uiPriority w:val="99"/>
    <w:rsid w:val="00B50B54"/>
    <w:pPr>
      <w:ind w:right="130"/>
    </w:pPr>
    <w:rPr>
      <w:rFonts w:eastAsia="Times New Roman" w:hAnsi="Times New Roman" w:ascii="Times New Roman"/>
      <w:color w:val="1155CC"/>
      <w:sz w:val="24"/>
      <w:szCs w:val="24"/>
      <w:lang w:eastAsia="hr-HR"/>
    </w:rPr>
  </w:style>
  <w:style w:customStyle="true" w:styleId="actbar-list" w:type="paragraph">
    <w:name w:val="actbar-lis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ctbar-arrow" w:type="paragraph">
    <w:name w:val="actbar-arrow"/>
    <w:basedOn w:val="Normal"/>
    <w:uiPriority w:val="99"/>
    <w:rsid w:val="00B50B54"/>
    <w:pPr>
      <w:ind w:right="-48" w:left="48"/>
    </w:pPr>
    <w:rPr>
      <w:rFonts w:eastAsia="Times New Roman" w:hAnsi="Times New Roman" w:ascii="Times New Roman"/>
      <w:lang w:eastAsia="hr-HR"/>
    </w:rPr>
  </w:style>
  <w:style w:customStyle="true" w:styleId="actbar-arrow-compact" w:type="paragraph">
    <w:name w:val="actbar-arrow-compact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</w:pPr>
    <w:rPr>
      <w:rFonts w:eastAsia="Times New Roman" w:hAnsi="Times New Roman" w:ascii="Times New Roman"/>
      <w:color w:val="A1A7DC"/>
      <w:sz w:val="18"/>
      <w:szCs w:val="18"/>
      <w:lang w:eastAsia="hr-HR"/>
    </w:rPr>
  </w:style>
  <w:style w:customStyle="true" w:styleId="actbar-header" w:type="paragraph">
    <w:name w:val="actbar-heade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ctbar-title" w:type="paragraph">
    <w:name w:val="actbar-title"/>
    <w:basedOn w:val="Normal"/>
    <w:uiPriority w:val="99"/>
    <w:rsid w:val="00B50B54"/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actbar-input" w:type="paragraph">
    <w:name w:val="actbar-inpu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ctbar-small" w:type="paragraph">
    <w:name w:val="actbar-small"/>
    <w:basedOn w:val="Normal"/>
    <w:uiPriority w:val="99"/>
    <w:rsid w:val="00B50B54"/>
    <w:rPr>
      <w:rFonts w:eastAsia="Times New Roman" w:hAnsi="Times New Roman" w:ascii="Times New Roman"/>
      <w:lang w:eastAsia="hr-HR"/>
    </w:rPr>
  </w:style>
  <w:style w:customStyle="true" w:styleId="actbar-back" w:type="paragraph">
    <w:name w:val="actbar-back"/>
    <w:basedOn w:val="Normal"/>
    <w:uiPriority w:val="99"/>
    <w:rsid w:val="00B50B54"/>
    <w:rPr>
      <w:rFonts w:eastAsia="Times New Roman" w:hAnsi="Times New Roman" w:ascii="Times New Roman"/>
      <w:lang w:eastAsia="hr-HR"/>
    </w:rPr>
  </w:style>
  <w:style w:customStyle="true" w:styleId="actbar-gray" w:type="paragraph">
    <w:name w:val="actbar-gray"/>
    <w:basedOn w:val="Normal"/>
    <w:uiPriority w:val="99"/>
    <w:rsid w:val="00B50B54"/>
    <w:rPr>
      <w:rFonts w:eastAsia="Times New Roman" w:hAnsi="Times New Roman" w:ascii="Times New Roman"/>
      <w:color w:val="999999"/>
      <w:sz w:val="24"/>
      <w:szCs w:val="24"/>
      <w:lang w:eastAsia="hr-HR"/>
    </w:rPr>
  </w:style>
  <w:style w:customStyle="true" w:styleId="actbar-sbmt" w:type="paragraph">
    <w:name w:val="actbar-sbmt"/>
    <w:basedOn w:val="Normal"/>
    <w:uiPriority w:val="99"/>
    <w:rsid w:val="00B50B54"/>
    <w:pPr>
      <w:ind w:left="24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ctbar-cmpct" w:type="paragraph">
    <w:name w:val="actbar-cmpc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ctbar-cmpct-press" w:type="paragraph">
    <w:name w:val="actbar-cmpct-pres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floathelp" w:type="paragraph">
    <w:name w:val="floathelp"/>
    <w:basedOn w:val="Normal"/>
    <w:uiPriority w:val="99"/>
    <w:rsid w:val="00B50B54"/>
    <w:pPr>
      <w:pBdr>
        <w:top w:space="1" w:sz="4" w:color="666666" w:val="single"/>
        <w:left w:space="1" w:sz="4" w:color="666666" w:val="single"/>
        <w:bottom w:space="1" w:sz="4" w:color="666666" w:val="single"/>
        <w:right w:space="1" w:sz="4" w:color="666666" w:val="single"/>
      </w:pBdr>
      <w:shd w:fill="FFFFFF" w:color="auto" w:val="clear"/>
    </w:pPr>
    <w:rPr>
      <w:rFonts w:eastAsia="Times New Roman" w:hAnsi="Times New Roman" w:ascii="Times New Roman"/>
      <w:color w:val="666666"/>
      <w:sz w:val="24"/>
      <w:szCs w:val="24"/>
      <w:lang w:eastAsia="hr-HR"/>
    </w:rPr>
  </w:style>
  <w:style w:customStyle="true" w:styleId="legal" w:type="paragraph">
    <w:name w:val="legal"/>
    <w:basedOn w:val="Normal"/>
    <w:uiPriority w:val="99"/>
    <w:rsid w:val="00B50B54"/>
    <w:rPr>
      <w:rFonts w:eastAsia="Times New Roman" w:hAnsi="Times New Roman" w:ascii="Times New Roman"/>
      <w:color w:val="808080"/>
      <w:lang w:eastAsia="hr-HR"/>
    </w:rPr>
  </w:style>
  <w:style w:customStyle="true" w:styleId="sloc" w:type="paragraph">
    <w:name w:val="sloc"/>
    <w:basedOn w:val="Normal"/>
    <w:uiPriority w:val="99"/>
    <w:rsid w:val="00B50B54"/>
    <w:pPr>
      <w:spacing w:after="12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sslkg" w:type="paragraph">
    <w:name w:val="sslkg"/>
    <w:basedOn w:val="Normal"/>
    <w:uiPriority w:val="99"/>
    <w:rsid w:val="00B50B54"/>
    <w:pPr>
      <w:pBdr>
        <w:top w:space="0" w:sz="4" w:color="000000" w:val="single"/>
        <w:left w:space="1" w:sz="4" w:color="000000" w:val="single"/>
        <w:bottom w:space="1" w:sz="4" w:color="000000" w:val="single"/>
        <w:right w:space="1" w:sz="4" w:color="000000" w:val="single"/>
      </w:pBdr>
      <w:shd w:fill="FFFFDD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ssprev" w:type="paragraph">
    <w:name w:val="ssprev"/>
    <w:basedOn w:val="Normal"/>
    <w:uiPriority w:val="99"/>
    <w:rsid w:val="00B50B54"/>
    <w:rPr>
      <w:rFonts w:eastAsia="Times New Roman" w:hAnsi="Times New Roman" w:ascii="Times New Roman"/>
      <w:color w:val="808080"/>
      <w:sz w:val="24"/>
      <w:szCs w:val="24"/>
      <w:lang w:eastAsia="hr-HR"/>
    </w:rPr>
  </w:style>
  <w:style w:customStyle="true" w:styleId="smh" w:type="paragraph">
    <w:name w:val="smh"/>
    <w:basedOn w:val="Normal"/>
    <w:uiPriority w:val="99"/>
    <w:rsid w:val="00B50B54"/>
    <w:pPr>
      <w:shd w:fill="FFFF99" w:color="auto" w:val="clear"/>
      <w:spacing w:after="5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ttention" w:type="paragraph">
    <w:name w:val="attention"/>
    <w:basedOn w:val="Normal"/>
    <w:uiPriority w:val="99"/>
    <w:rsid w:val="00B50B54"/>
    <w:rPr>
      <w:rFonts w:eastAsia="Times New Roman" w:hAnsi="Times New Roman" w:ascii="Times New Roman"/>
      <w:color w:val="CC0000"/>
      <w:sz w:val="24"/>
      <w:szCs w:val="24"/>
      <w:vertAlign w:val="superscript"/>
      <w:lang w:eastAsia="hr-HR"/>
    </w:rPr>
  </w:style>
  <w:style w:customStyle="true" w:styleId="new" w:type="paragraph">
    <w:name w:val="new"/>
    <w:basedOn w:val="Normal"/>
    <w:uiPriority w:val="99"/>
    <w:rsid w:val="00B50B54"/>
    <w:rPr>
      <w:rFonts w:eastAsia="Times New Roman" w:hAnsi="Times New Roman" w:ascii="Times New Roman"/>
      <w:color w:val="CC0000"/>
      <w:sz w:val="24"/>
      <w:szCs w:val="24"/>
      <w:lang w:eastAsia="hr-HR"/>
    </w:rPr>
  </w:style>
  <w:style w:customStyle="true" w:styleId="mmadd" w:type="paragraph">
    <w:name w:val="mmadd"/>
    <w:basedOn w:val="Normal"/>
    <w:uiPriority w:val="99"/>
    <w:rsid w:val="00B50B54"/>
    <w:pPr>
      <w:ind w:right="80"/>
      <w:jc w:val="right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ieoneline" w:type="paragraph">
    <w:name w:val="ieonelin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kd-menulist" w:type="paragraph">
    <w:name w:val="kd-menulist"/>
    <w:basedOn w:val="Normal"/>
    <w:uiPriority w:val="99"/>
    <w:rsid w:val="00B50B54"/>
    <w:pPr>
      <w:pBdr>
        <w:top w:space="0" w:sz="4" w:color="CCCCCC" w:val="single"/>
        <w:left w:space="0" w:sz="4" w:color="CCCCCC" w:val="single"/>
        <w:bottom w:space="3" w:sz="4" w:color="CCCCCC" w:val="single"/>
        <w:right w:space="0" w:sz="4" w:color="CCCCCC" w:val="single"/>
      </w:pBd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menulistitem" w:type="paragraph">
    <w:name w:val="kd-menulistitem"/>
    <w:basedOn w:val="Normal"/>
    <w:uiPriority w:val="99"/>
    <w:rsid w:val="00B50B54"/>
    <w:rPr>
      <w:rFonts w:eastAsia="Times New Roman" w:hAnsi="Times New Roman" w:ascii="Times New Roman"/>
      <w:color w:val="333333"/>
      <w:sz w:val="24"/>
      <w:szCs w:val="24"/>
      <w:lang w:eastAsia="hr-HR"/>
    </w:rPr>
  </w:style>
  <w:style w:customStyle="true" w:styleId="kd-menurule" w:type="paragraph">
    <w:name w:val="kd-menurule"/>
    <w:basedOn w:val="Normal"/>
    <w:uiPriority w:val="99"/>
    <w:rsid w:val="00B50B54"/>
    <w:pPr>
      <w:pBdr>
        <w:top w:space="0" w:sz="4" w:color="EBEBEB" w:val="single"/>
      </w:pBdr>
      <w:spacing w:after="100" w:before="9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sa" w:type="paragraph">
    <w:name w:val="sa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ea" w:type="paragraph">
    <w:name w:val="ea"/>
    <w:basedOn w:val="Normal"/>
    <w:uiPriority w:val="99"/>
    <w:rsid w:val="00B50B54"/>
    <w:pPr>
      <w:jc w:val="right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ca" w:type="paragraph">
    <w:name w:val="ca"/>
    <w:basedOn w:val="Normal"/>
    <w:uiPriority w:val="99"/>
    <w:rsid w:val="00B50B54"/>
    <w:pPr>
      <w:jc w:val="cente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safesearch" w:type="paragraph">
    <w:name w:val="safesearch"/>
    <w:basedOn w:val="Normal"/>
    <w:uiPriority w:val="99"/>
    <w:rsid w:val="00B50B54"/>
    <w:pPr>
      <w:pBdr>
        <w:bottom w:space="0" w:sz="36" w:color="FFFFFF" w:val="single"/>
      </w:pBdr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panel-width" w:type="paragraph">
    <w:name w:val="panel-width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panel-width-margin-start" w:type="paragraph">
    <w:name w:val="panel-width-margin-start"/>
    <w:basedOn w:val="Normal"/>
    <w:uiPriority w:val="99"/>
    <w:rsid w:val="00B50B54"/>
    <w:pPr>
      <w:ind w:left="7037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panel-width-margin-end" w:type="paragraph">
    <w:name w:val="panel-width-margin-end"/>
    <w:basedOn w:val="Normal"/>
    <w:uiPriority w:val="99"/>
    <w:rsid w:val="00B50B54"/>
    <w:pPr>
      <w:ind w:right="7037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internal-only" w:type="paragraph">
    <w:name w:val="internal-only"/>
    <w:basedOn w:val="Normal"/>
    <w:uiPriority w:val="99"/>
    <w:rsid w:val="00B50B54"/>
    <w:rPr>
      <w:rFonts w:eastAsia="Times New Roman" w:hAnsi="Times New Roman" w:ascii="Times New Roman"/>
      <w:b/>
      <w:bCs/>
      <w:color w:val="CC0000"/>
      <w:sz w:val="24"/>
      <w:szCs w:val="24"/>
      <w:vertAlign w:val="superscript"/>
      <w:lang w:eastAsia="hr-HR"/>
    </w:rPr>
  </w:style>
  <w:style w:customStyle="true" w:styleId="internal-only-full" w:type="paragraph">
    <w:name w:val="internal-only-full"/>
    <w:basedOn w:val="Normal"/>
    <w:uiPriority w:val="99"/>
    <w:rsid w:val="00B50B54"/>
    <w:rPr>
      <w:rFonts w:eastAsia="Times New Roman" w:hAnsi="Times New Roman" w:ascii="Times New Roman"/>
      <w:b/>
      <w:bCs/>
      <w:color w:val="CC0000"/>
      <w:sz w:val="24"/>
      <w:szCs w:val="24"/>
      <w:lang w:eastAsia="hr-HR"/>
    </w:rPr>
  </w:style>
  <w:style w:customStyle="true" w:styleId="hp411" w:type="paragraph">
    <w:name w:val="hp41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padw" w:type="paragraph">
    <w:name w:val="hpadw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peapi" w:type="paragraph">
    <w:name w:val="hpeapi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pgmm" w:type="paragraph">
    <w:name w:val="hpgmm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plbc" w:type="paragraph">
    <w:name w:val="hplbc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pref" w:type="paragraph">
    <w:name w:val="hpref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ar-icon-email-2" w:type="paragraph">
    <w:name w:val="bar-icon-email-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ar-icon-link" w:type="paragraph">
    <w:name w:val="bar-icon-lin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ar-icon-print-2" w:type="paragraph">
    <w:name w:val="bar-icon-print-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ar-icon-survey" w:type="paragraph">
    <w:name w:val="bar-icon-survey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iew-as-kml" w:type="paragraph">
    <w:name w:val="view-as-kml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iew-as-rss" w:type="paragraph">
    <w:name w:val="view-as-rs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ight-arrow" w:type="paragraph">
    <w:name w:val="right-arrow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eft-arrow" w:type="paragraph">
    <w:name w:val="left-arrow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ddirflip" w:type="paragraph">
    <w:name w:val="ddirflip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iew-t" w:type="paragraph">
    <w:name w:val="view-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iew-m" w:type="paragraph">
    <w:name w:val="view-m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dropdown" w:type="paragraph">
    <w:name w:val="dropdow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flask" w:type="paragraph">
    <w:name w:val="flas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welc" w:type="paragraph">
    <w:name w:val="welc"/>
    <w:basedOn w:val="Normal"/>
    <w:uiPriority w:val="99"/>
    <w:rsid w:val="00B50B54"/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hp" w:type="paragraph">
    <w:name w:val="hp"/>
    <w:basedOn w:val="Normal"/>
    <w:uiPriority w:val="99"/>
    <w:rsid w:val="00B50B54"/>
    <w:pPr>
      <w:ind w:right="280" w:left="34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lw-arrow" w:type="paragraph">
    <w:name w:val="lw-arrow"/>
    <w:basedOn w:val="Normal"/>
    <w:uiPriority w:val="99"/>
    <w:rsid w:val="00B50B54"/>
    <w:rPr>
      <w:rFonts w:eastAsia="Times New Roman" w:hAnsi="Times New Roman" w:ascii="Times New Roman"/>
      <w:lang w:eastAsia="hr-HR"/>
    </w:rPr>
  </w:style>
  <w:style w:customStyle="true" w:styleId="mclipwide" w:type="paragraph">
    <w:name w:val="mclip_wid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zipminus" w:type="paragraph">
    <w:name w:val="zip_minu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zipplus" w:type="paragraph">
    <w:name w:val="zip_plu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nav" w:type="paragraph">
    <w:name w:val="nav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nr" w:type="paragraph">
    <w:name w:val="n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ubpanel" w:type="paragraph">
    <w:name w:val="subpanel"/>
    <w:basedOn w:val="Normal"/>
    <w:uiPriority w:val="99"/>
    <w:rsid w:val="00B50B54"/>
    <w:pPr>
      <w:ind w:left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mi-results-panel-link" w:type="paragraph">
    <w:name w:val="rmi-results-panel-link"/>
    <w:basedOn w:val="Normal"/>
    <w:uiPriority w:val="99"/>
    <w:rsid w:val="00B50B54"/>
    <w:pPr>
      <w:jc w:val="cente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mi-rpl-k" w:type="paragraph">
    <w:name w:val="rmi-rpl-k"/>
    <w:basedOn w:val="Normal"/>
    <w:uiPriority w:val="99"/>
    <w:rsid w:val="00B50B54"/>
    <w:pPr>
      <w:shd w:fill="FFFFFF" w:color="auto" w:val="clear"/>
      <w:spacing w:before="360"/>
      <w:ind w:left="-100"/>
      <w:jc w:val="cente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mi-base-k" w:type="paragraph">
    <w:name w:val="rmi-base-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mi-rpl-top" w:type="paragraph">
    <w:name w:val="rmi-rpl-top"/>
    <w:basedOn w:val="Normal"/>
    <w:uiPriority w:val="99"/>
    <w:rsid w:val="00B50B54"/>
    <w:pPr>
      <w:pBdr>
        <w:top w:space="5" w:sz="4" w:color="E5E5E5" w:val="single"/>
      </w:pBdr>
    </w:pPr>
    <w:rPr>
      <w:rFonts w:eastAsia="Times New Roman" w:hAnsi="Times New Roman" w:ascii="Times New Roman"/>
      <w:sz w:val="18"/>
      <w:szCs w:val="18"/>
      <w:lang w:eastAsia="hr-HR"/>
    </w:rPr>
  </w:style>
  <w:style w:customStyle="true" w:styleId="rmi-rpl-bottom" w:type="paragraph">
    <w:name w:val="rmi-rpl-bottom"/>
    <w:basedOn w:val="Normal"/>
    <w:uiPriority w:val="99"/>
    <w:rsid w:val="00B50B54"/>
    <w:rPr>
      <w:rFonts w:eastAsia="Times New Roman" w:hAnsi="Times New Roman" w:ascii="Times New Roman"/>
      <w:sz w:val="18"/>
      <w:szCs w:val="18"/>
      <w:lang w:eastAsia="hr-HR"/>
    </w:rPr>
  </w:style>
  <w:style w:customStyle="true" w:styleId="sp-error-msg" w:type="paragraph">
    <w:name w:val="sp-error-msg"/>
    <w:basedOn w:val="Normal"/>
    <w:uiPriority w:val="99"/>
    <w:rsid w:val="00B50B54"/>
    <w:pPr>
      <w:ind w:left="34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sp-cnt" w:type="paragraph">
    <w:name w:val="sp-cn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pell" w:type="paragraph">
    <w:name w:val="spell"/>
    <w:basedOn w:val="Normal"/>
    <w:uiPriority w:val="99"/>
    <w:rsid w:val="00B50B54"/>
    <w:rPr>
      <w:rFonts w:eastAsia="Times New Roman" w:hAnsi="Times New Roman" w:ascii="Times New Roman"/>
      <w:sz w:val="30"/>
      <w:szCs w:val="30"/>
      <w:lang w:eastAsia="hr-HR"/>
    </w:rPr>
  </w:style>
  <w:style w:customStyle="true" w:styleId="spell-orig" w:type="paragraph">
    <w:name w:val="spell-orig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olink" w:type="paragraph">
    <w:name w:val="solink"/>
    <w:basedOn w:val="Normal"/>
    <w:uiPriority w:val="99"/>
    <w:rsid w:val="00B50B54"/>
    <w:rPr>
      <w:rFonts w:eastAsia="Times New Roman" w:hAnsi="Times New Roman" w:ascii="Times New Roman"/>
      <w:lang w:eastAsia="hr-HR"/>
    </w:rPr>
  </w:style>
  <w:style w:customStyle="true" w:styleId="solink-skunk" w:type="paragraph">
    <w:name w:val="solink-skunk"/>
    <w:basedOn w:val="Normal"/>
    <w:uiPriority w:val="99"/>
    <w:rsid w:val="00B50B54"/>
    <w:rPr>
      <w:rFonts w:eastAsia="Times New Roman" w:hAnsi="Times New Roman" w:ascii="Times New Roman"/>
      <w:lang w:eastAsia="hr-HR"/>
    </w:rPr>
  </w:style>
  <w:style w:customStyle="true" w:styleId="ac-skunk" w:type="paragraph">
    <w:name w:val="ac-skunk"/>
    <w:basedOn w:val="Normal"/>
    <w:uiPriority w:val="99"/>
    <w:rsid w:val="00B50B54"/>
    <w:rPr>
      <w:rFonts w:eastAsia="Times New Roman" w:hAnsi="Times New Roman" w:ascii="Times New Roman"/>
      <w:sz w:val="31"/>
      <w:szCs w:val="31"/>
      <w:lang w:eastAsia="hr-HR"/>
    </w:rPr>
  </w:style>
  <w:style w:customStyle="true" w:styleId="onegoogle-tia-keyboard" w:type="paragraph">
    <w:name w:val="onegoogle-tia-keyboard"/>
    <w:basedOn w:val="Normal"/>
    <w:uiPriority w:val="99"/>
    <w:rsid w:val="00B50B54"/>
    <w:pPr>
      <w:spacing w:before="20"/>
      <w:ind w:right="2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rrow-right" w:type="paragraph">
    <w:name w:val="arrow-righ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rrow-left" w:type="paragraph">
    <w:name w:val="arrow-lef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rrow-down" w:type="paragraph">
    <w:name w:val="arrow-dow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lose" w:type="paragraph">
    <w:name w:val="clos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ink" w:type="paragraph">
    <w:name w:val="lin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navbar2" w:type="paragraph">
    <w:name w:val="navbar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print" w:type="paragraph">
    <w:name w:val="prin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earch-white" w:type="paragraph">
    <w:name w:val="search-whit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end" w:type="paragraph">
    <w:name w:val="send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ollapse-left3" w:type="paragraph">
    <w:name w:val="collapse-left3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ollapse-right3" w:type="paragraph">
    <w:name w:val="collapse-right3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expand-left3" w:type="paragraph">
    <w:name w:val="expand-left3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expand-right3" w:type="paragraph">
    <w:name w:val="expand-right3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ircle-markera-whitebg" w:type="paragraph">
    <w:name w:val="circle-markera-whitebg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ircle-markerb-whitebg" w:type="paragraph">
    <w:name w:val="circle-markerb-whitebg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heckmark" w:type="paragraph">
    <w:name w:val="checkmar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ubble-point-white" w:type="paragraph">
    <w:name w:val="bubble-point-whit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ubble-point-white-left" w:type="paragraph">
    <w:name w:val="bubble-point-white-lef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ubble-point-white-right" w:type="paragraph">
    <w:name w:val="bubble-point-white-righ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ubble-point-white-down" w:type="paragraph">
    <w:name w:val="bubble-point-white-dow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ar" w:type="paragraph">
    <w:name w:val="bar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dir-button" w:type="paragraph">
    <w:name w:val="dir-button"/>
    <w:basedOn w:val="Normal"/>
    <w:uiPriority w:val="99"/>
    <w:rsid w:val="00B50B54"/>
    <w:pPr>
      <w:ind w:right="6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zippyplus" w:type="paragraph">
    <w:name w:val="zippy_plu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zippyminus" w:type="paragraph">
    <w:name w:val="zippy_minu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picker" w:type="paragraph">
    <w:name w:val="rsw-picker"/>
    <w:basedOn w:val="Normal"/>
    <w:uiPriority w:val="99"/>
    <w:rsid w:val="00B50B54"/>
    <w:pPr>
      <w:pBdr>
        <w:top w:space="2" w:sz="4" w:color="A2BAE7" w:val="single"/>
        <w:left w:space="2" w:sz="4" w:color="A2BAE7" w:val="single"/>
        <w:bottom w:space="2" w:sz="4" w:color="888888" w:val="single"/>
        <w:right w:space="3" w:sz="4" w:color="888888" w:val="single"/>
      </w:pBdr>
      <w:shd w:fill="FFFFFF" w:color="auto" w:val="clear"/>
    </w:pPr>
    <w:rPr>
      <w:rFonts w:eastAsia="Times New Roman" w:hAnsi="Times New Roman" w:ascii="Times New Roman"/>
      <w:color w:val="000000"/>
      <w:sz w:val="24"/>
      <w:szCs w:val="24"/>
      <w:lang w:eastAsia="hr-HR"/>
    </w:rPr>
  </w:style>
  <w:style w:customStyle="true" w:styleId="rsw-picker-stars" w:type="paragraph">
    <w:name w:val="rsw-picker-stars"/>
    <w:basedOn w:val="Normal"/>
    <w:uiPriority w:val="99"/>
    <w:rsid w:val="00B50B54"/>
    <w:pPr>
      <w:spacing w:after="20" w:before="30"/>
      <w:ind w:right="12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sw-picker-remove" w:type="paragraph">
    <w:name w:val="rsw-picker-remov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write-review" w:type="paragraph">
    <w:name w:val="rsw-write-review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picker-message" w:type="paragraph">
    <w:name w:val="rsw-picker-message"/>
    <w:basedOn w:val="Normal"/>
    <w:uiPriority w:val="99"/>
    <w:rsid w:val="00B50B54"/>
    <w:rPr>
      <w:rFonts w:eastAsia="Times New Roman" w:hAnsi="Times New Roman" w:ascii="Times New Roman"/>
      <w:color w:val="222222"/>
      <w:lang w:eastAsia="hr-HR"/>
    </w:rPr>
  </w:style>
  <w:style w:customStyle="true" w:styleId="rsw-picker-slider" w:type="paragraph">
    <w:name w:val="rsw-picker-slider"/>
    <w:basedOn w:val="Normal"/>
    <w:uiPriority w:val="99"/>
    <w:rsid w:val="00B50B54"/>
    <w:pPr>
      <w:spacing w:before="15536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sw-picker-slider-focus" w:type="paragraph">
    <w:name w:val="rsw-picker-slider-focu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stars" w:type="paragraph">
    <w:name w:val="rsw-star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starred" w:type="paragraph">
    <w:name w:val="rsw-starred"/>
    <w:basedOn w:val="Normal"/>
    <w:uiPriority w:val="99"/>
    <w:rsid w:val="00B50B54"/>
    <w:pPr>
      <w:ind w:right="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sw-half-starred" w:type="paragraph">
    <w:name w:val="rsw-half-starred"/>
    <w:basedOn w:val="Normal"/>
    <w:uiPriority w:val="99"/>
    <w:rsid w:val="00B50B54"/>
    <w:pPr>
      <w:ind w:right="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sw-unstarred" w:type="paragraph">
    <w:name w:val="rsw-unstarred"/>
    <w:basedOn w:val="Normal"/>
    <w:uiPriority w:val="99"/>
    <w:rsid w:val="00B50B54"/>
    <w:pPr>
      <w:ind w:right="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sw-bestever" w:type="paragraph">
    <w:name w:val="rsw-besteve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bestever-small" w:type="paragraph">
    <w:name w:val="rsw-bestever-small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pp-widget" w:type="paragraph">
    <w:name w:val="rsw-pp-widge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pp-link" w:type="paragraph">
    <w:name w:val="rsw-pp-lin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pp-msg" w:type="paragraph">
    <w:name w:val="rsw-pp-msg"/>
    <w:basedOn w:val="Normal"/>
    <w:uiPriority w:val="99"/>
    <w:rsid w:val="00B50B54"/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ratingpromo-class" w:type="paragraph">
    <w:name w:val="ratingpromo-clas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atingpromo-logo" w:type="paragraph">
    <w:name w:val="ratingpromo-logo"/>
    <w:basedOn w:val="Normal"/>
    <w:uiPriority w:val="99"/>
    <w:rsid w:val="00B50B54"/>
    <w:pPr>
      <w:spacing w:after="80" w:before="150"/>
      <w:jc w:val="cente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atingpromo-header-content" w:type="paragraph">
    <w:name w:val="ratingpromo-header-content"/>
    <w:basedOn w:val="Normal"/>
    <w:uiPriority w:val="99"/>
    <w:rsid w:val="00B50B54"/>
    <w:rPr>
      <w:rFonts w:eastAsia="Times New Roman" w:hAnsi="Times New Roman" w:ascii="Times New Roman"/>
      <w:sz w:val="28"/>
      <w:szCs w:val="28"/>
      <w:lang w:eastAsia="hr-HR"/>
    </w:rPr>
  </w:style>
  <w:style w:customStyle="true" w:styleId="ratingpromo-body-content" w:type="paragraph">
    <w:name w:val="ratingpromo-body-content"/>
    <w:basedOn w:val="Normal"/>
    <w:uiPriority w:val="99"/>
    <w:rsid w:val="00B50B54"/>
    <w:pPr>
      <w:spacing w:after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sw-aspects-read-write" w:type="paragraph">
    <w:name w:val="rsw-aspects-read-write"/>
    <w:basedOn w:val="Normal"/>
    <w:uiPriority w:val="99"/>
    <w:rsid w:val="00B50B54"/>
    <w:pPr>
      <w:ind w:left="8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sw-aspects-pp" w:type="paragraph">
    <w:name w:val="rsw-aspects-pp"/>
    <w:basedOn w:val="Normal"/>
    <w:uiPriority w:val="99"/>
    <w:rsid w:val="00B50B54"/>
    <w:pPr>
      <w:spacing w:after="50" w:before="50"/>
      <w:ind w:right="50" w:left="5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sw-angry-active" w:type="paragraph">
    <w:name w:val="rsw-angry-activ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angry-inactive" w:type="paragraph">
    <w:name w:val="rsw-angry-inactiv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happy-active" w:type="paragraph">
    <w:name w:val="rsw-happy-activ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happy-inactive" w:type="paragraph">
    <w:name w:val="rsw-happy-inactiv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remove-active" w:type="paragraph">
    <w:name w:val="rsw-remove-activ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omment-box-textarea-default" w:type="paragraph">
    <w:name w:val="comment-box-textarea-default"/>
    <w:basedOn w:val="Normal"/>
    <w:uiPriority w:val="99"/>
    <w:rsid w:val="00B50B54"/>
    <w:pPr>
      <w:pBdr>
        <w:top w:space="0" w:sz="4" w:color="808080" w:val="single"/>
        <w:left w:space="0" w:sz="4" w:color="808080" w:val="single"/>
        <w:bottom w:space="0" w:sz="4" w:color="808080" w:val="single"/>
        <w:right w:space="0" w:sz="4" w:color="808080" w:val="single"/>
      </w:pBdr>
      <w:spacing w:before="50"/>
      <w:ind w:left="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comment-box-tip" w:type="paragraph">
    <w:name w:val="comment-box-tip"/>
    <w:basedOn w:val="Normal"/>
    <w:uiPriority w:val="99"/>
    <w:rsid w:val="00B50B54"/>
    <w:rPr>
      <w:rFonts w:eastAsia="Times New Roman" w:hAnsi="Times New Roman" w:ascii="Times New Roman"/>
      <w:color w:val="666666"/>
      <w:sz w:val="24"/>
      <w:szCs w:val="24"/>
      <w:lang w:eastAsia="hr-HR"/>
    </w:rPr>
  </w:style>
  <w:style w:customStyle="true" w:styleId="comment-box-readonly" w:type="paragraph">
    <w:name w:val="comment-box-readonly"/>
    <w:basedOn w:val="Normal"/>
    <w:uiPriority w:val="99"/>
    <w:rsid w:val="00B50B54"/>
    <w:pPr>
      <w:spacing w:after="50" w:before="5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comment-box-readonly-quoted" w:type="paragraph">
    <w:name w:val="comment-box-readonly-quoted"/>
    <w:basedOn w:val="Normal"/>
    <w:uiPriority w:val="99"/>
    <w:rsid w:val="00B50B54"/>
    <w:rPr>
      <w:rFonts w:eastAsia="Times New Roman" w:hAnsi="Times New Roman" w:ascii="Times New Roman"/>
      <w:iCs/>
      <w:sz w:val="24"/>
      <w:szCs w:val="24"/>
      <w:lang w:eastAsia="hr-HR"/>
    </w:rPr>
  </w:style>
  <w:style w:customStyle="true" w:styleId="comment-box-readonly-first-n" w:type="paragraph">
    <w:name w:val="comment-box-readonly-first-n"/>
    <w:basedOn w:val="Normal"/>
    <w:uiPriority w:val="99"/>
    <w:rsid w:val="00B50B54"/>
    <w:rPr>
      <w:rFonts w:eastAsia="Times New Roman" w:hAnsi="Times New Roman" w:ascii="Times New Roman"/>
      <w:b/>
      <w:bCs/>
      <w:sz w:val="28"/>
      <w:szCs w:val="28"/>
      <w:lang w:eastAsia="hr-HR"/>
    </w:rPr>
  </w:style>
  <w:style w:customStyle="true" w:styleId="hide-non-msie-6" w:type="paragraph">
    <w:name w:val="hide-non-msie-6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no-wrap" w:type="paragraph">
    <w:name w:val="no-wrap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offscreen" w:type="paragraph">
    <w:name w:val="offscree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ource" w:type="paragraph">
    <w:name w:val="source"/>
    <w:basedOn w:val="Normal"/>
    <w:uiPriority w:val="99"/>
    <w:rsid w:val="00B50B54"/>
    <w:rPr>
      <w:rFonts w:eastAsia="Times New Roman" w:hAnsi="Times New Roman" w:ascii="Times New Roman"/>
      <w:color w:val="009933"/>
      <w:sz w:val="24"/>
      <w:szCs w:val="24"/>
      <w:lang w:eastAsia="hr-HR"/>
    </w:rPr>
  </w:style>
  <w:style w:customStyle="true" w:styleId="b" w:type="paragraph">
    <w:name w:val="b"/>
    <w:basedOn w:val="Normal"/>
    <w:uiPriority w:val="99"/>
    <w:rsid w:val="00B50B54"/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a" w:type="paragraph">
    <w:name w:val="a"/>
    <w:basedOn w:val="Normal"/>
    <w:uiPriority w:val="99"/>
    <w:rsid w:val="00B50B54"/>
    <w:rPr>
      <w:rFonts w:eastAsia="Times New Roman" w:hAnsi="Times New Roman" w:ascii="Times New Roman"/>
      <w:color w:val="009933"/>
      <w:sz w:val="24"/>
      <w:szCs w:val="24"/>
      <w:lang w:eastAsia="hr-HR"/>
    </w:rPr>
  </w:style>
  <w:style w:customStyle="true" w:styleId="f" w:type="paragraph">
    <w:name w:val="f"/>
    <w:basedOn w:val="Normal"/>
    <w:uiPriority w:val="99"/>
    <w:rsid w:val="00B50B54"/>
    <w:rPr>
      <w:rFonts w:eastAsia="Times New Roman" w:hAnsi="Times New Roman" w:ascii="Times New Roman"/>
      <w:color w:val="999999"/>
      <w:sz w:val="24"/>
      <w:szCs w:val="24"/>
      <w:lang w:eastAsia="hr-HR"/>
    </w:rPr>
  </w:style>
  <w:style w:customStyle="true" w:styleId="anchor-selected" w:type="paragraph">
    <w:name w:val="anchor-selected"/>
    <w:basedOn w:val="Normal"/>
    <w:uiPriority w:val="99"/>
    <w:rsid w:val="00B50B54"/>
    <w:rPr>
      <w:rFonts w:eastAsia="Times New Roman" w:hAnsi="Times New Roman" w:ascii="Times New Roman"/>
      <w:b/>
      <w:bCs/>
      <w:color w:val="000000"/>
      <w:sz w:val="24"/>
      <w:szCs w:val="24"/>
      <w:lang w:eastAsia="hr-HR"/>
    </w:rPr>
  </w:style>
  <w:style w:customStyle="true" w:styleId="kd-input-text" w:type="paragraph">
    <w:name w:val="kd-input-text"/>
    <w:basedOn w:val="Normal"/>
    <w:uiPriority w:val="99"/>
    <w:rsid w:val="00B50B54"/>
    <w:pPr>
      <w:pBdr>
        <w:top w:space="0" w:sz="4" w:color="C0C0C0" w:val="single"/>
        <w:left w:space="4" w:sz="4" w:color="D9D9D9" w:val="single"/>
        <w:bottom w:space="0" w:sz="4" w:color="D9D9D9" w:val="single"/>
        <w:right w:space="0" w:sz="4" w:color="D9D9D9" w:val="single"/>
      </w:pBd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tton" w:type="paragraph">
    <w:name w:val="kd-button"/>
    <w:basedOn w:val="Normal"/>
    <w:uiPriority w:val="99"/>
    <w:rsid w:val="00B50B54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70"/>
      <w:jc w:val="center"/>
    </w:pPr>
    <w:rPr>
      <w:rFonts w:eastAsia="Times New Roman" w:hAnsi="Times New Roman" w:ascii="Times New Roman"/>
      <w:b/>
      <w:bCs/>
      <w:color w:val="444444"/>
      <w:lang w:eastAsia="hr-HR"/>
    </w:rPr>
  </w:style>
  <w:style w:customStyle="true" w:styleId="kd-button-submit" w:type="paragraph">
    <w:name w:val="kd-button-submit"/>
    <w:basedOn w:val="Normal"/>
    <w:uiPriority w:val="99"/>
    <w:rsid w:val="00B50B54"/>
    <w:pPr>
      <w:pBdr>
        <w:top w:space="0" w:sz="4" w:color="3079ED" w:val="single"/>
        <w:left w:space="0" w:sz="4" w:color="3079ED" w:val="single"/>
        <w:bottom w:space="0" w:sz="4" w:color="3079ED" w:val="single"/>
        <w:right w:space="0" w:sz="4" w:color="3079ED" w:val="single"/>
      </w:pBdr>
      <w:shd w:fill="4D90FE" w:color="auto" w:val="clear"/>
    </w:pPr>
    <w:rPr>
      <w:rFonts w:eastAsia="Times New Roman" w:hAnsi="Times New Roman" w:ascii="Times New Roman"/>
      <w:color w:val="FFFFFF"/>
      <w:sz w:val="24"/>
      <w:szCs w:val="24"/>
      <w:lang w:eastAsia="hr-HR"/>
    </w:rPr>
  </w:style>
  <w:style w:customStyle="true" w:styleId="kd-button-share" w:type="paragraph">
    <w:name w:val="kd-button-share"/>
    <w:basedOn w:val="Normal"/>
    <w:uiPriority w:val="99"/>
    <w:rsid w:val="00B50B54"/>
    <w:pPr>
      <w:pBdr>
        <w:top w:space="0" w:sz="4" w:color="29691D" w:val="single"/>
        <w:left w:space="0" w:sz="4" w:color="29691D" w:val="single"/>
        <w:bottom w:space="0" w:sz="4" w:color="29691D" w:val="single"/>
        <w:right w:space="0" w:sz="4" w:color="29691D" w:val="single"/>
      </w:pBdr>
      <w:shd w:fill="3D9400" w:color="auto" w:val="clear"/>
    </w:pPr>
    <w:rPr>
      <w:rFonts w:eastAsia="Times New Roman" w:hAnsi="Times New Roman" w:ascii="Times New Roman"/>
      <w:color w:val="FFFFFF"/>
      <w:sz w:val="24"/>
      <w:szCs w:val="24"/>
      <w:lang w:eastAsia="hr-HR"/>
    </w:rPr>
  </w:style>
  <w:style w:customStyle="true" w:styleId="kd-button-red" w:type="paragraph">
    <w:name w:val="kd-button-red"/>
    <w:basedOn w:val="Normal"/>
    <w:uiPriority w:val="99"/>
    <w:rsid w:val="00B50B54"/>
    <w:pPr>
      <w:shd w:fill="D14836" w:color="auto" w:val="clear"/>
    </w:pPr>
    <w:rPr>
      <w:rFonts w:eastAsia="Times New Roman" w:hAnsi="Times New Roman" w:ascii="Times New Roman"/>
      <w:caps/>
      <w:color w:val="FFFFFF"/>
      <w:sz w:val="24"/>
      <w:szCs w:val="24"/>
      <w:lang w:eastAsia="hr-HR"/>
    </w:rPr>
  </w:style>
  <w:style w:customStyle="true" w:styleId="kd-button-mid" w:type="paragraph">
    <w:name w:val="kd-button-mid"/>
    <w:basedOn w:val="Normal"/>
    <w:uiPriority w:val="99"/>
    <w:rsid w:val="00B50B54"/>
    <w:pPr>
      <w:ind w:left="-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tton-right" w:type="paragraph">
    <w:name w:val="kd-button-right"/>
    <w:basedOn w:val="Normal"/>
    <w:uiPriority w:val="99"/>
    <w:rsid w:val="00B50B54"/>
    <w:pPr>
      <w:ind w:left="-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modaldialog" w:type="paragraph">
    <w:name w:val="kd-modaldialog"/>
    <w:basedOn w:val="Normal"/>
    <w:uiPriority w:val="99"/>
    <w:rsid w:val="00B50B54"/>
    <w:pPr>
      <w:pBdr>
        <w:top w:space="0" w:sz="4" w:color="CCCCCC" w:val="single"/>
        <w:left w:space="0" w:sz="4" w:color="CCCCCC" w:val="single"/>
        <w:bottom w:space="0" w:sz="4" w:color="CCCCCC" w:val="single"/>
        <w:right w:space="0" w:sz="4" w:color="CCCCCC" w:val="single"/>
      </w:pBd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bble" w:type="paragraph">
    <w:name w:val="kd-bubble"/>
    <w:basedOn w:val="Normal"/>
    <w:uiPriority w:val="99"/>
    <w:rsid w:val="00B50B54"/>
    <w:pPr>
      <w:pBdr>
        <w:top w:space="0" w:sz="4" w:color="CBCBCB" w:val="single"/>
        <w:left w:space="0" w:sz="4" w:color="CBCBCB" w:val="single"/>
        <w:bottom w:space="0" w:sz="4" w:color="CBCBCB" w:val="single"/>
        <w:right w:space="0" w:sz="4" w:color="CBCBCB" w:val="single"/>
      </w:pBdr>
      <w:shd w:fill="FFFFFF" w:color="auto" w:val="clear"/>
    </w:pPr>
    <w:rPr>
      <w:rFonts w:eastAsia="Times New Roman" w:hAnsi="Times New Roman" w:ascii="Times New Roman"/>
      <w:color w:val="666666"/>
      <w:sz w:val="24"/>
      <w:szCs w:val="24"/>
      <w:lang w:eastAsia="hr-HR"/>
    </w:rPr>
  </w:style>
  <w:style w:customStyle="true" w:styleId="rmi-cc-link" w:type="paragraph">
    <w:name w:val="rmi-cc-link"/>
    <w:basedOn w:val="Normal"/>
    <w:uiPriority w:val="99"/>
    <w:rsid w:val="00B50B54"/>
    <w:pPr>
      <w:pBdr>
        <w:top w:space="0" w:sz="4" w:color="999999" w:val="single"/>
        <w:left w:space="2" w:sz="4" w:color="999999" w:val="single"/>
        <w:bottom w:space="0" w:sz="4" w:color="FFFFFF" w:val="single"/>
        <w:right w:space="2" w:sz="4" w:color="999999" w:val="single"/>
      </w:pBd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terms-of-use-link" w:type="paragraph">
    <w:name w:val="terms-of-use-link"/>
    <w:basedOn w:val="Normal"/>
    <w:uiPriority w:val="99"/>
    <w:rsid w:val="00B50B54"/>
    <w:pPr>
      <w:ind w:right="3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ds" w:type="paragraph">
    <w:name w:val="ds"/>
    <w:basedOn w:val="Normal"/>
    <w:uiPriority w:val="99"/>
    <w:rsid w:val="00B50B54"/>
    <w:pPr>
      <w:shd w:fill="000000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essagehtml" w:type="paragraph">
    <w:name w:val="messagehtml"/>
    <w:basedOn w:val="Normal"/>
    <w:uiPriority w:val="99"/>
    <w:rsid w:val="00B50B54"/>
    <w:pPr>
      <w:pBdr>
        <w:top w:space="0" w:sz="4" w:color="F0C36D" w:val="single"/>
        <w:left w:space="0" w:sz="4" w:color="F0C36D" w:val="single"/>
        <w:bottom w:space="0" w:sz="4" w:color="F0C36D" w:val="single"/>
        <w:right w:space="0" w:sz="4" w:color="F0C36D" w:val="single"/>
      </w:pBdr>
      <w:shd w:fill="F9EDBE" w:color="auto" w:val="clear"/>
      <w:spacing w:lineRule="atLeast" w:line="290"/>
      <w:ind w:left="-1900"/>
    </w:pPr>
    <w:rPr>
      <w:rFonts w:eastAsia="Times New Roman" w:hAnsi="Times New Roman" w:ascii="Times New Roman"/>
      <w:lang w:eastAsia="hr-HR"/>
    </w:rPr>
  </w:style>
  <w:style w:customStyle="true" w:styleId="message-cont" w:type="paragraph">
    <w:name w:val="message-con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apfooter" w:type="paragraph">
    <w:name w:val="mapfooter"/>
    <w:basedOn w:val="Normal"/>
    <w:uiPriority w:val="99"/>
    <w:rsid w:val="00B50B54"/>
    <w:pPr>
      <w:spacing w:lineRule="atLeast" w:line="190"/>
    </w:pPr>
    <w:rPr>
      <w:rFonts w:eastAsia="Times New Roman" w:hAnsi="Times New Roman" w:ascii="Times New Roman"/>
      <w:color w:val="000000"/>
      <w:sz w:val="24"/>
      <w:szCs w:val="24"/>
      <w:lang w:eastAsia="hr-HR"/>
    </w:rPr>
  </w:style>
  <w:style w:customStyle="true" w:styleId="pw" w:type="paragraph">
    <w:name w:val="pw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pwc" w:type="paragraph">
    <w:name w:val="pwc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trendsexplorelink" w:type="paragraph">
    <w:name w:val="trendsexplorelink"/>
    <w:basedOn w:val="Normal"/>
    <w:uiPriority w:val="99"/>
    <w:rsid w:val="00B50B54"/>
    <w:pPr>
      <w:spacing w:before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trendstitle" w:type="paragraph">
    <w:name w:val="trendstitle"/>
    <w:basedOn w:val="Normal"/>
    <w:uiPriority w:val="99"/>
    <w:rsid w:val="00B50B54"/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trendsphotothumb" w:type="paragraph">
    <w:name w:val="trendsphotothumb"/>
    <w:basedOn w:val="Normal"/>
    <w:uiPriority w:val="99"/>
    <w:rsid w:val="00B50B54"/>
    <w:pPr>
      <w:spacing w:after="30" w:before="30"/>
      <w:ind w:right="30" w:left="3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trendsphotothumblink" w:type="paragraph">
    <w:name w:val="trendsphotothumblin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rendsthumbfirst" w:type="paragraph">
    <w:name w:val="trendsthumbfirs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rendsiwtitle" w:type="paragraph">
    <w:name w:val="trendsiwtitle"/>
    <w:basedOn w:val="Normal"/>
    <w:uiPriority w:val="99"/>
    <w:rsid w:val="00B50B54"/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deb" w:type="paragraph">
    <w:name w:val="deb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ogohref" w:type="paragraph">
    <w:name w:val="logohref"/>
    <w:basedOn w:val="Normal"/>
    <w:uiPriority w:val="99"/>
    <w:rsid w:val="00B50B54"/>
    <w:pPr>
      <w:spacing w:before="160"/>
      <w:ind w:right="23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lbalogoinline" w:type="paragraph">
    <w:name w:val="lbalogo_inlin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inline-flash-object" w:type="paragraph">
    <w:name w:val="inline-flash-objec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rayoverlay" w:type="paragraph">
    <w:name w:val="grayoverlay"/>
    <w:basedOn w:val="Normal"/>
    <w:uiPriority w:val="99"/>
    <w:rsid w:val="00B50B54"/>
    <w:pPr>
      <w:shd w:fill="7F7F7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spinnerbackground" w:type="paragraph">
    <w:name w:val="spinnerbackground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pinneroverlay" w:type="paragraph">
    <w:name w:val="spinneroverlay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flmcsprite" w:type="paragraph">
    <w:name w:val="flmcsprite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sclftline" w:type="paragraph">
    <w:name w:val="sclftlin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chorizontalbar" w:type="paragraph">
    <w:name w:val="schorizontalba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ccap" w:type="paragraph">
    <w:name w:val="sccap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ctopbar" w:type="paragraph">
    <w:name w:val="sctopba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cbottombar" w:type="paragraph">
    <w:name w:val="scbottomba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" w:type="paragraph">
    <w:name w:val="mv-primary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preview-frame" w:type="paragraph">
    <w:name w:val="mv-primary-preview-fram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preview-lens" w:type="paragraph">
    <w:name w:val="mv-primary-preview-len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map" w:type="paragraph">
    <w:name w:val="mv-primary-map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map-xray" w:type="paragraph">
    <w:name w:val="mv-primary-map-xray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" w:type="paragraph">
    <w:name w:val="mv-primary-label"/>
    <w:basedOn w:val="Normal"/>
    <w:uiPriority w:val="99"/>
    <w:rsid w:val="00B50B54"/>
    <w:pPr>
      <w:ind w:left="50"/>
      <w:jc w:val="cente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-text" w:type="paragraph">
    <w:name w:val="mv-primary-label-text"/>
    <w:basedOn w:val="Normal"/>
    <w:uiPriority w:val="99"/>
    <w:rsid w:val="00B50B54"/>
    <w:rPr>
      <w:rFonts w:eastAsia="Times New Roman" w:hAnsi="Times New Roman" w:ascii="Times New Roman"/>
      <w:color w:val="333333"/>
      <w:sz w:val="24"/>
      <w:szCs w:val="24"/>
      <w:lang w:eastAsia="hr-HR"/>
    </w:rPr>
  </w:style>
  <w:style w:customStyle="true" w:styleId="mv-primary-label-bg" w:type="paragraph">
    <w:name w:val="mv-primary-label-bg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-bg-top" w:type="paragraph">
    <w:name w:val="mv-primary-label-bg-top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-bg-middle" w:type="paragraph">
    <w:name w:val="mv-primary-label-bg-middle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-bg-bottom" w:type="paragraph">
    <w:name w:val="mv-primary-label-bg-bottom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sv-exit-content" w:type="paragraph">
    <w:name w:val="mv-sv-exit-content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sv-exit-minipegman" w:type="paragraph">
    <w:name w:val="mv-sv-exit-minipegma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sv-exit-cross" w:type="paragraph">
    <w:name w:val="mv-sv-exit-cros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border-shadow" w:type="paragraph">
    <w:name w:val="mv-border-shadow"/>
    <w:basedOn w:val="Normal"/>
    <w:uiPriority w:val="99"/>
    <w:rsid w:val="00B50B54"/>
    <w:pPr>
      <w:pBdr>
        <w:top w:space="0" w:sz="4" w:color="666666" w:val="single"/>
        <w:left w:space="0" w:sz="4" w:color="666666" w:val="single"/>
        <w:bottom w:space="0" w:sz="4" w:color="666666" w:val="single"/>
        <w:right w:space="0" w:sz="4" w:color="666666" w:val="single"/>
      </w:pBdr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scroller" w:type="paragraph">
    <w:name w:val="mv-scroller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secondary-title-parent" w:type="paragraph">
    <w:name w:val="mv-secondary-title-parent"/>
    <w:basedOn w:val="Normal"/>
    <w:uiPriority w:val="99"/>
    <w:rsid w:val="00B50B54"/>
    <w:pPr>
      <w:pBdr>
        <w:top w:space="0" w:sz="4" w:color="A9BBDF" w:val="single"/>
        <w:left w:space="0" w:sz="4" w:color="A9BBDF" w:val="single"/>
        <w:bottom w:space="0" w:sz="4" w:color="A9BBDF" w:val="single"/>
        <w:right w:space="0" w:sz="4" w:color="A9BBDF" w:val="single"/>
      </w:pBdr>
      <w:shd w:fill="EBEFF9" w:color="auto" w:val="clear"/>
      <w:spacing w:lineRule="atLeast" w:line="2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secondary-title" w:type="paragraph">
    <w:name w:val="mv-secondary-titl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control" w:type="paragraph">
    <w:name w:val="mv-control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manage-parent" w:type="paragraph">
    <w:name w:val="mv-manage-paren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manage" w:type="paragraph">
    <w:name w:val="mv-manage"/>
    <w:basedOn w:val="Normal"/>
    <w:uiPriority w:val="99"/>
    <w:rsid w:val="00B50B54"/>
    <w:pPr>
      <w:jc w:val="cente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secondary" w:type="paragraph">
    <w:name w:val="mv-secondary"/>
    <w:basedOn w:val="Normal"/>
    <w:uiPriority w:val="99"/>
    <w:rsid w:val="00B50B54"/>
    <w:pPr>
      <w:pBdr>
        <w:bottom w:space="0" w:sz="4" w:color="EBEBEB" w:val="single"/>
      </w:pBd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secondary-single" w:type="paragraph">
    <w:name w:val="mv-secondary-singl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maptype-icon-m" w:type="paragraph">
    <w:name w:val="mv-maptype-icon-m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maptype-icon-v" w:type="paragraph">
    <w:name w:val="mv-maptype-icon-v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maptype-icon-k" w:type="paragraph">
    <w:name w:val="mv-maptype-icon-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maptype-icon-u" w:type="paragraph">
    <w:name w:val="mv-maptype-icon-u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maptype-icon-8" w:type="paragraph">
    <w:name w:val="mv-maptype-icon-8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maptype-icon-9" w:type="paragraph">
    <w:name w:val="mv-maptype-icon-9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dropdown" w:type="paragraph">
    <w:name w:val="mv-dropdow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manage-more" w:type="paragraph">
    <w:name w:val="mv-manage-more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mv-maptype-icon-e" w:type="paragraph">
    <w:name w:val="mv-maptype-icon-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end-static" w:type="paragraph">
    <w:name w:val="mv-end-static"/>
    <w:basedOn w:val="Normal"/>
    <w:uiPriority w:val="99"/>
    <w:rsid w:val="00B50B54"/>
    <w:pPr>
      <w:pBdr>
        <w:bottom w:space="0" w:sz="4" w:color="CCCCCC" w:val="single"/>
      </w:pBdr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secondary-checkbox" w:type="paragraph">
    <w:name w:val="mv-secondary-checkbox"/>
    <w:basedOn w:val="Normal"/>
    <w:uiPriority w:val="99"/>
    <w:rsid w:val="00B50B54"/>
    <w:pPr>
      <w:spacing w:lineRule="atLeast" w:line="80" w:before="70"/>
      <w:ind w:right="50" w:left="6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mv-secondary-remove" w:type="paragraph">
    <w:name w:val="mv-secondary-remov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secondary-widget" w:type="paragraph">
    <w:name w:val="mv-secondary-widget"/>
    <w:basedOn w:val="Normal"/>
    <w:uiPriority w:val="99"/>
    <w:rsid w:val="00B50B54"/>
    <w:pPr>
      <w:shd w:fill="FFFFFF" w:color="auto" w:val="clear"/>
      <w:spacing w:lineRule="atLeast" w:line="8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mv-last-secondary-widget" w:type="paragraph">
    <w:name w:val="mv-last-secondary-widge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default" w:type="paragraph">
    <w:name w:val="mv-default"/>
    <w:basedOn w:val="Normal"/>
    <w:uiPriority w:val="99"/>
    <w:rsid w:val="00B50B54"/>
    <w:pPr>
      <w:spacing w:lineRule="atLeast" w:line="26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legend" w:type="paragraph">
    <w:name w:val="mv-legend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secondary-legend-toggle" w:type="paragraph">
    <w:name w:val="mv-secondary-legend-toggle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mclip" w:type="paragraph">
    <w:name w:val="mclip"/>
    <w:basedOn w:val="Normal"/>
    <w:uiPriority w:val="99"/>
    <w:rsid w:val="00B50B54"/>
    <w:pPr>
      <w:shd w:fill="FFF8E7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clip-container" w:type="paragraph">
    <w:name w:val="mclip-container"/>
    <w:basedOn w:val="Normal"/>
    <w:uiPriority w:val="99"/>
    <w:rsid w:val="00B50B54"/>
    <w:pPr>
      <w:shd w:fill="FFF8E7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clip-content" w:type="paragraph">
    <w:name w:val="mclip-content"/>
    <w:basedOn w:val="Normal"/>
    <w:uiPriority w:val="99"/>
    <w:rsid w:val="00B50B54"/>
    <w:pPr>
      <w:shd w:fill="FFF8E7" w:color="auto" w:val="clear"/>
    </w:pPr>
    <w:rPr>
      <w:rFonts w:eastAsia="Times New Roman" w:hAnsi="Times New Roman" w:ascii="Times New Roman"/>
      <w:color w:val="444444"/>
      <w:sz w:val="24"/>
      <w:szCs w:val="24"/>
      <w:lang w:eastAsia="hr-HR"/>
    </w:rPr>
  </w:style>
  <w:style w:customStyle="true" w:styleId="mclip-control" w:type="paragraph">
    <w:name w:val="mclip-control"/>
    <w:basedOn w:val="Normal"/>
    <w:uiPriority w:val="99"/>
    <w:rsid w:val="00B50B54"/>
    <w:pPr>
      <w:shd w:fill="FFF8E7" w:color="auto" w:val="clear"/>
      <w:jc w:val="right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clip-origin" w:type="paragraph">
    <w:name w:val="mclip-origin"/>
    <w:basedOn w:val="Normal"/>
    <w:uiPriority w:val="99"/>
    <w:rsid w:val="00B50B54"/>
    <w:rPr>
      <w:rFonts w:eastAsia="Times New Roman" w:hAnsi="Times New Roman" w:ascii="Times New Roman"/>
      <w:color w:val="888888"/>
      <w:lang w:eastAsia="hr-HR"/>
    </w:rPr>
  </w:style>
  <w:style w:customStyle="true" w:styleId="mclip-fwd" w:type="paragraph">
    <w:name w:val="mclip-fwd"/>
    <w:basedOn w:val="Normal"/>
    <w:uiPriority w:val="99"/>
    <w:rsid w:val="00B50B54"/>
    <w:pPr>
      <w:ind w:left="2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clip-back" w:type="paragraph">
    <w:name w:val="mclip-back"/>
    <w:basedOn w:val="Normal"/>
    <w:uiPriority w:val="99"/>
    <w:rsid w:val="00B50B54"/>
    <w:pPr>
      <w:ind w:right="20" w:left="6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clip-button-available" w:type="paragraph">
    <w:name w:val="mclip-button-available"/>
    <w:basedOn w:val="Normal"/>
    <w:uiPriority w:val="99"/>
    <w:rsid w:val="00B50B54"/>
    <w:pPr>
      <w:pBdr>
        <w:top w:space="0" w:sz="4" w:color="auto" w:val="single"/>
        <w:left w:space="2" w:sz="4" w:color="auto" w:val="single"/>
        <w:bottom w:space="0" w:sz="4" w:color="auto" w:val="single"/>
        <w:right w:space="2" w:sz="4" w:color="auto" w:val="single"/>
      </w:pBdr>
      <w:ind w:left="4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clip-button-unavailable" w:type="paragraph">
    <w:name w:val="mclip-button-unavailable"/>
    <w:basedOn w:val="Normal"/>
    <w:uiPriority w:val="99"/>
    <w:rsid w:val="00B50B54"/>
    <w:pPr>
      <w:pBdr>
        <w:top w:space="0" w:sz="4" w:color="DDDDDD" w:val="single"/>
        <w:left w:space="2" w:sz="4" w:color="DDDDDD" w:val="single"/>
        <w:bottom w:space="0" w:sz="4" w:color="DDDDDD" w:val="single"/>
        <w:right w:space="2" w:sz="4" w:color="DDDDDD" w:val="single"/>
      </w:pBdr>
      <w:ind w:left="40"/>
    </w:pPr>
    <w:rPr>
      <w:rFonts w:eastAsia="Times New Roman" w:hAnsi="Times New Roman" w:ascii="Times New Roman"/>
      <w:color w:val="DDDDDD"/>
      <w:sz w:val="24"/>
      <w:szCs w:val="24"/>
      <w:lang w:eastAsia="hr-HR"/>
    </w:rPr>
  </w:style>
  <w:style w:customStyle="true" w:styleId="launcher" w:type="paragraph">
    <w:name w:val="launcher"/>
    <w:basedOn w:val="Normal"/>
    <w:uiPriority w:val="99"/>
    <w:rsid w:val="00B50B54"/>
    <w:pPr>
      <w:pBdr>
        <w:bottom w:space="5" w:sz="4" w:color="EBEBEB" w:val="single"/>
      </w:pBdr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d-launcher" w:type="paragraph">
    <w:name w:val="ad-launcher"/>
    <w:basedOn w:val="Normal"/>
    <w:uiPriority w:val="99"/>
    <w:rsid w:val="00B50B54"/>
    <w:pPr>
      <w:pBdr>
        <w:bottom w:space="0" w:sz="4" w:color="EBEBEB" w:val="single"/>
      </w:pBdr>
      <w:shd w:fill="FFF8E7" w:color="auto" w:val="clear"/>
      <w:spacing w:after="15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dclose-wrapper" w:type="paragraph">
    <w:name w:val="d_close-wrapper"/>
    <w:basedOn w:val="Normal"/>
    <w:uiPriority w:val="99"/>
    <w:rsid w:val="00B50B54"/>
    <w:pPr>
      <w:spacing w:lineRule="auto" w:line="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dir-tm" w:type="paragraph">
    <w:name w:val="dir-tm"/>
    <w:basedOn w:val="Normal"/>
    <w:uiPriority w:val="99"/>
    <w:rsid w:val="00B50B54"/>
    <w:pPr>
      <w:ind w:right="290" w:left="44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dlinks" w:type="paragraph">
    <w:name w:val="d_links"/>
    <w:basedOn w:val="Normal"/>
    <w:uiPriority w:val="99"/>
    <w:rsid w:val="00B50B54"/>
    <w:rPr>
      <w:rFonts w:eastAsia="Times New Roman" w:hAnsi="Times New Roman" w:ascii="Times New Roman"/>
      <w:lang w:eastAsia="hr-HR"/>
    </w:rPr>
  </w:style>
  <w:style w:customStyle="true" w:styleId="dir-sub-cntn" w:type="paragraph">
    <w:name w:val="dir-sub-cnt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dir-clear" w:type="paragraph">
    <w:name w:val="dir-clear"/>
    <w:basedOn w:val="Normal"/>
    <w:uiPriority w:val="99"/>
    <w:rsid w:val="00B50B54"/>
    <w:pPr>
      <w:spacing w:lineRule="auto" w:line="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dir-wp-x" w:type="paragraph">
    <w:name w:val="dir-wp-x"/>
    <w:basedOn w:val="Normal"/>
    <w:uiPriority w:val="99"/>
    <w:rsid w:val="00B50B54"/>
    <w:pPr>
      <w:spacing w:lineRule="atLeast" w:line="7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dir-input" w:type="paragraph">
    <w:name w:val="dir-input"/>
    <w:basedOn w:val="Normal"/>
    <w:uiPriority w:val="99"/>
    <w:rsid w:val="00B50B54"/>
    <w:pPr>
      <w:ind w:right="30" w:left="36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dir-rev-wrapper" w:type="paragraph">
    <w:name w:val="dir-rev-wrapper"/>
    <w:basedOn w:val="Normal"/>
    <w:uiPriority w:val="99"/>
    <w:rsid w:val="00B50B54"/>
    <w:pPr>
      <w:spacing w:lineRule="auto" w:line="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dir-c" w:type="paragraph">
    <w:name w:val="dir-c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dir-dym" w:type="paragraph">
    <w:name w:val="dir-dym"/>
    <w:basedOn w:val="Normal"/>
    <w:uiPriority w:val="99"/>
    <w:rsid w:val="00B50B54"/>
    <w:pPr>
      <w:spacing w:after="100"/>
      <w:ind w:right="300" w:left="460"/>
    </w:pPr>
    <w:rPr>
      <w:rFonts w:eastAsia="Times New Roman" w:hAnsi="Times New Roman" w:ascii="Times New Roman"/>
      <w:sz w:val="13"/>
      <w:szCs w:val="13"/>
      <w:lang w:eastAsia="hr-HR"/>
    </w:rPr>
  </w:style>
  <w:style w:customStyle="true" w:styleId="dir-dyml" w:type="paragraph">
    <w:name w:val="dir-dyml"/>
    <w:basedOn w:val="Normal"/>
    <w:uiPriority w:val="99"/>
    <w:rsid w:val="00B50B54"/>
    <w:rPr>
      <w:rFonts w:eastAsia="Times New Roman" w:hAnsi="Times New Roman" w:ascii="Times New Roman"/>
      <w:color w:val="D44937"/>
      <w:sz w:val="24"/>
      <w:szCs w:val="24"/>
      <w:lang w:eastAsia="hr-HR"/>
    </w:rPr>
  </w:style>
  <w:style w:customStyle="true" w:styleId="dir-dymq" w:type="paragraph">
    <w:name w:val="dir-dymq"/>
    <w:basedOn w:val="Normal"/>
    <w:uiPriority w:val="99"/>
    <w:rsid w:val="00B50B54"/>
    <w:rPr>
      <w:rFonts w:eastAsia="Times New Roman" w:hAnsi="Times New Roman" w:ascii="Times New Roman"/>
      <w:color w:val="306BD2"/>
      <w:sz w:val="24"/>
      <w:szCs w:val="24"/>
      <w:lang w:eastAsia="hr-HR"/>
    </w:rPr>
  </w:style>
  <w:style w:customStyle="true" w:styleId="ataw" w:type="paragraph">
    <w:name w:val="ataw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n" w:type="paragraph">
    <w:name w:val="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ps" w:type="paragraph">
    <w:name w:val="gbp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pd" w:type="paragraph">
    <w:name w:val="gbpd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mpmn" w:type="paragraph">
    <w:name w:val="gbmpm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sbt" w:type="paragraph">
    <w:name w:val="gbsb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sbb" w:type="paragraph">
    <w:name w:val="gbsbb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ctbar-text" w:type="paragraph">
    <w:name w:val="actbar-tex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img" w:type="paragraph">
    <w:name w:val="rimg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icon" w:type="paragraph">
    <w:name w:val="ico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sg" w:type="paragraph">
    <w:name w:val="msg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promo" w:type="paragraph">
    <w:name w:val="promo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promonew" w:type="paragraph">
    <w:name w:val="promonew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ome" w:type="paragraph">
    <w:name w:val="hom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instruct" w:type="paragraph">
    <w:name w:val="tinstruc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msg" w:type="paragraph">
    <w:name w:val="amsg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feedback" w:type="paragraph">
    <w:name w:val="feedbac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dr" w:type="paragraph">
    <w:name w:val="hd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ubhdr" w:type="paragraph">
    <w:name w:val="subhd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our" w:type="paragraph">
    <w:name w:val="tou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eg" w:type="paragraph">
    <w:name w:val="eg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hdli" w:type="paragraph">
    <w:name w:val="chdli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hdlh" w:type="paragraph">
    <w:name w:val="chdlh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t" w:type="paragraph">
    <w:name w:val="m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prmimg" w:type="paragraph">
    <w:name w:val="prmimg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econdary-link" w:type="paragraph">
    <w:name w:val="secondary-lin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fc" w:type="paragraph">
    <w:name w:val="fc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i" w:type="paragraph">
    <w:name w:val="i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didyou" w:type="paragraph">
    <w:name w:val="didyou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isibletype" w:type="paragraph">
    <w:name w:val="visibletyp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ef" w:type="paragraph">
    <w:name w:val="ref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riangle-box" w:type="paragraph">
    <w:name w:val="triangle-box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aspects" w:type="paragraph">
    <w:name w:val="rsw-aspect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ide-msie-6" w:type="paragraph">
    <w:name w:val="hide-msie-6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ide-ie-6" w:type="paragraph">
    <w:name w:val="hide-ie-6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kd-combobutton" w:type="paragraph">
    <w:name w:val="kd-combobutto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kd-button-left" w:type="paragraph">
    <w:name w:val="kd-button-lef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elected" w:type="paragraph">
    <w:name w:val="selected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sv-title" w:type="paragraph">
    <w:name w:val="mv-sv-titl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shim" w:type="paragraph">
    <w:name w:val="mv-primary-shim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ctivity-title" w:type="paragraph">
    <w:name w:val="activity-titl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d" w:type="paragraph">
    <w:name w:val="ad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ine5" w:type="paragraph">
    <w:name w:val="line5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dir-wp-hl" w:type="paragraph">
    <w:name w:val="dir-wp-hl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dir-m" w:type="paragraph">
    <w:name w:val="dir-m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wp" w:type="paragraph">
    <w:name w:val="wp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orderedpromo" w:type="paragraph">
    <w:name w:val="borderedpromo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ml1" w:type="paragraph">
    <w:name w:val="gbml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pc" w:type="paragraph">
    <w:name w:val="gbpc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it" w:type="paragraph">
    <w:name w:val="gbi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dl" w:type="paragraph">
    <w:name w:val="dl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err" w:type="paragraph">
    <w:name w:val="er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pp" w:type="paragraph">
    <w:name w:val="hpp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ntrl" w:type="paragraph">
    <w:name w:val="cntrl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ntrltable" w:type="paragraph">
    <w:name w:val="cntrltabl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ontrols" w:type="paragraph">
    <w:name w:val="control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example" w:type="paragraph">
    <w:name w:val="exampl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ogo-spacer" w:type="paragraph">
    <w:name w:val="logo-space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options" w:type="paragraph">
    <w:name w:val="option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dcontainer" w:type="paragraph">
    <w:name w:val="q_d_containe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focused-searchbox" w:type="paragraph">
    <w:name w:val="focused-searchbox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dskunk" w:type="paragraph">
    <w:name w:val="q_d_skun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-outer" w:type="paragraph">
    <w:name w:val="q-oute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kunk-head" w:type="paragraph">
    <w:name w:val="skunk-head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pacer" w:type="paragraph">
    <w:name w:val="space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rchhead" w:type="paragraph">
    <w:name w:val="srchhead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ia-image" w:type="paragraph">
    <w:name w:val="tia-imag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ia-image-nonsk" w:type="paragraph">
    <w:name w:val="tia-image-nonsk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tia" w:type="paragraph">
    <w:name w:val="q_tia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triangle" w:type="paragraph">
    <w:name w:val="q_triangl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tia-triangle" w:type="paragraph">
    <w:name w:val="q_tia-triangle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wobox" w:type="paragraph">
    <w:name w:val="twobox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woboxhelp" w:type="paragraph">
    <w:name w:val="twoboxhelp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woboxex" w:type="paragraph">
    <w:name w:val="twoboxex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woboxsubmit" w:type="paragraph">
    <w:name w:val="twoboxsubmi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aps-speach-icon-padding" w:type="paragraph">
    <w:name w:val="maps-speach-icon-padding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tart-edge-links" w:type="paragraph">
    <w:name w:val="start-edge-links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ink-text" w:type="paragraph">
    <w:name w:val="link-tex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pp-lbc-link-text" w:type="paragraph">
    <w:name w:val="pp-lbc-link-text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el" w:type="paragraph">
    <w:name w:val="sel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ar-icon" w:type="paragraph">
    <w:name w:val="bar-icon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ar-divider" w:type="paragraph">
    <w:name w:val="bar-divider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1" w:type="paragraph">
    <w:name w:val="h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2" w:type="paragraph">
    <w:name w:val="h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3" w:type="paragraph">
    <w:name w:val="h3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4" w:type="paragraph">
    <w:name w:val="h4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5" w:type="paragraph">
    <w:name w:val="h5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6" w:type="paragraph">
    <w:name w:val="h6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1" w:type="paragraph">
    <w:name w:val="v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2" w:type="paragraph">
    <w:name w:val="v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3" w:type="paragraph">
    <w:name w:val="v3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4" w:type="paragraph">
    <w:name w:val="v4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5" w:type="paragraph">
    <w:name w:val="v5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6" w:type="paragraph">
    <w:name w:val="v6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ogo" w:type="paragraph">
    <w:name w:val="logo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xx" w:type="paragraph">
    <w:name w:val="gbxx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mv-disabled" w:type="paragraph">
    <w:name w:val="mv-disabled"/>
    <w:basedOn w:val="Normal"/>
    <w:uiPriority w:val="99"/>
    <w:rsid w:val="00B50B54"/>
    <w:pPr>
      <w:shd w:fill="F0F0F0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iwbg" w:type="paragraph">
    <w:name w:val="iwbg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ts1" w:type="paragraph">
    <w:name w:val="gbts1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color w:val="3366CC"/>
      <w:sz w:val="24"/>
      <w:szCs w:val="24"/>
      <w:lang w:eastAsia="hr-HR"/>
    </w:rPr>
  </w:style>
  <w:style w:customStyle="true" w:styleId="gbts2" w:type="paragraph">
    <w:name w:val="gbts2"/>
    <w:basedOn w:val="Normal"/>
    <w:uiPriority w:val="99"/>
    <w:rsid w:val="00B50B54"/>
    <w:rPr>
      <w:rFonts w:eastAsia="Times New Roman" w:hAnsi="Times New Roman" w:ascii="Times New Roman"/>
      <w:b/>
      <w:bCs/>
      <w:color w:val="FFFFFF"/>
      <w:sz w:val="24"/>
      <w:szCs w:val="24"/>
      <w:lang w:eastAsia="hr-HR"/>
    </w:rPr>
  </w:style>
  <w:style w:customStyle="true" w:styleId="gbtb21" w:type="paragraph">
    <w:name w:val="gbtb2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tb22" w:type="paragraph">
    <w:name w:val="gbtb2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ts3" w:type="paragraph">
    <w:name w:val="gbts3"/>
    <w:basedOn w:val="Normal"/>
    <w:uiPriority w:val="99"/>
    <w:rsid w:val="00B50B54"/>
    <w:rPr>
      <w:rFonts w:eastAsia="Times New Roman" w:hAnsi="Times New Roman" w:ascii="Times New Roman"/>
      <w:sz w:val="2"/>
      <w:szCs w:val="2"/>
      <w:lang w:eastAsia="hr-HR"/>
    </w:rPr>
  </w:style>
  <w:style w:customStyle="true" w:styleId="gbts4" w:type="paragraph">
    <w:name w:val="gbts4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ts5" w:type="paragraph">
    <w:name w:val="gbts5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color w:val="3366CC"/>
      <w:sz w:val="24"/>
      <w:szCs w:val="24"/>
      <w:lang w:eastAsia="hr-HR"/>
    </w:rPr>
  </w:style>
  <w:style w:customStyle="true" w:styleId="gbml11" w:type="paragraph">
    <w:name w:val="gbml1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mc1" w:type="paragraph">
    <w:name w:val="gbmc1"/>
    <w:basedOn w:val="Normal"/>
    <w:uiPriority w:val="99"/>
    <w:rsid w:val="00B50B54"/>
    <w:pPr>
      <w:shd w:fill="F5F5F5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h1" w:type="paragraph">
    <w:name w:val="gbmh1"/>
    <w:basedOn w:val="Normal"/>
    <w:uiPriority w:val="99"/>
    <w:rsid w:val="00B50B54"/>
    <w:pPr>
      <w:pBdr>
        <w:top w:space="0" w:sz="4" w:color="BEBEBE" w:val="single"/>
      </w:pBdr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pc1" w:type="paragraph">
    <w:name w:val="gbpc1"/>
    <w:basedOn w:val="Normal"/>
    <w:uiPriority w:val="99"/>
    <w:rsid w:val="00B50B54"/>
    <w:pPr>
      <w:spacing w:lineRule="atLeast" w:line="170" w:after="100" w:before="160"/>
      <w:ind w:right="5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t1" w:type="paragraph">
    <w:name w:val="gbmt1"/>
    <w:basedOn w:val="Normal"/>
    <w:uiPriority w:val="99"/>
    <w:rsid w:val="00B50B54"/>
    <w:pPr>
      <w:spacing w:lineRule="atLeast" w:line="170"/>
    </w:pPr>
    <w:rPr>
      <w:rFonts w:eastAsia="Times New Roman" w:hAnsi="Times New Roman" w:ascii="Times New Roman"/>
      <w:sz w:val="15"/>
      <w:szCs w:val="15"/>
      <w:lang w:eastAsia="hr-HR"/>
    </w:rPr>
  </w:style>
  <w:style w:customStyle="true" w:styleId="gbmtc1" w:type="paragraph">
    <w:name w:val="gbmtc1"/>
    <w:basedOn w:val="Normal"/>
    <w:uiPriority w:val="99"/>
    <w:rsid w:val="00B50B54"/>
    <w:pPr>
      <w:pBdr>
        <w:bottom w:space="0" w:sz="4" w:color="BEBEBE" w:val="single"/>
      </w:pBdr>
      <w:spacing w:lineRule="atLeast" w:line="27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t2" w:type="paragraph">
    <w:name w:val="gbmt2"/>
    <w:basedOn w:val="Normal"/>
    <w:uiPriority w:val="99"/>
    <w:rsid w:val="00B50B54"/>
    <w:rPr>
      <w:rFonts w:eastAsia="Times New Roman" w:hAnsi="Times New Roman" w:ascii="Times New Roman"/>
      <w:sz w:val="15"/>
      <w:szCs w:val="15"/>
      <w:lang w:eastAsia="hr-HR"/>
    </w:rPr>
  </w:style>
  <w:style w:customStyle="true" w:styleId="gbmtc2" w:type="paragraph">
    <w:name w:val="gbmtc2"/>
    <w:basedOn w:val="Normal"/>
    <w:uiPriority w:val="99"/>
    <w:rsid w:val="00B50B54"/>
    <w:pPr>
      <w:pBdr>
        <w:bottom w:space="0" w:sz="4" w:color="BEBEBE" w:val="single"/>
      </w:pBdr>
      <w:spacing w:lineRule="atLeast" w:line="27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ps1" w:type="paragraph">
    <w:name w:val="gbps1"/>
    <w:basedOn w:val="Normal"/>
    <w:uiPriority w:val="99"/>
    <w:rsid w:val="00B50B54"/>
    <w:pPr>
      <w:ind w:right="200" w:left="200"/>
    </w:pPr>
    <w:rPr>
      <w:rFonts w:eastAsia="Times New Roman" w:hAnsi="Times New Roman" w:ascii="Times New Roman"/>
      <w:b/>
      <w:bCs/>
      <w:color w:val="000000"/>
      <w:sz w:val="24"/>
      <w:szCs w:val="24"/>
      <w:lang w:eastAsia="hr-HR"/>
    </w:rPr>
  </w:style>
  <w:style w:customStyle="true" w:styleId="gbps21" w:type="paragraph">
    <w:name w:val="gbps21"/>
    <w:basedOn w:val="Normal"/>
    <w:uiPriority w:val="99"/>
    <w:rsid w:val="00B50B54"/>
    <w:pPr>
      <w:ind w:right="200" w:left="200"/>
    </w:pPr>
    <w:rPr>
      <w:rFonts w:eastAsia="Times New Roman" w:hAnsi="Times New Roman" w:ascii="Times New Roman"/>
      <w:color w:val="666666"/>
      <w:sz w:val="13"/>
      <w:szCs w:val="13"/>
      <w:lang w:eastAsia="hr-HR"/>
    </w:rPr>
  </w:style>
  <w:style w:customStyle="true" w:styleId="gbpd1" w:type="paragraph">
    <w:name w:val="gbpd1"/>
    <w:basedOn w:val="Normal"/>
    <w:uiPriority w:val="99"/>
    <w:rsid w:val="00B50B54"/>
    <w:pPr>
      <w:spacing w:after="5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t3" w:type="paragraph">
    <w:name w:val="gbmt3"/>
    <w:basedOn w:val="Normal"/>
    <w:uiPriority w:val="99"/>
    <w:rsid w:val="00B50B54"/>
    <w:rPr>
      <w:rFonts w:eastAsia="Times New Roman" w:hAnsi="Times New Roman" w:ascii="Times New Roman"/>
      <w:color w:val="666666"/>
      <w:sz w:val="24"/>
      <w:szCs w:val="24"/>
      <w:lang w:eastAsia="hr-HR"/>
    </w:rPr>
  </w:style>
  <w:style w:customStyle="true" w:styleId="gbmt4" w:type="paragraph">
    <w:name w:val="gbmt4"/>
    <w:basedOn w:val="Normal"/>
    <w:uiPriority w:val="99"/>
    <w:rsid w:val="00B50B54"/>
    <w:rPr>
      <w:rFonts w:eastAsia="Times New Roman" w:hAnsi="Times New Roman" w:ascii="Times New Roman"/>
      <w:color w:val="666666"/>
      <w:sz w:val="24"/>
      <w:szCs w:val="24"/>
      <w:lang w:eastAsia="hr-HR"/>
    </w:rPr>
  </w:style>
  <w:style w:customStyle="true" w:styleId="gbps22" w:type="paragraph">
    <w:name w:val="gbps22"/>
    <w:basedOn w:val="Normal"/>
    <w:uiPriority w:val="99"/>
    <w:rsid w:val="00B50B54"/>
    <w:rPr>
      <w:rFonts w:eastAsia="Times New Roman" w:hAnsi="Times New Roman" w:ascii="Times New Roman"/>
      <w:b/>
      <w:bCs/>
      <w:color w:val="666666"/>
      <w:sz w:val="11"/>
      <w:szCs w:val="11"/>
      <w:lang w:eastAsia="hr-HR"/>
    </w:rPr>
  </w:style>
  <w:style w:customStyle="true" w:styleId="gbmpme1" w:type="paragraph">
    <w:name w:val="gbmpme1"/>
    <w:basedOn w:val="Normal"/>
    <w:uiPriority w:val="99"/>
    <w:rsid w:val="00B50B54"/>
    <w:rPr>
      <w:rFonts w:eastAsia="Times New Roman" w:hAnsi="Times New Roman" w:ascii="Times New Roman"/>
      <w:b/>
      <w:bCs/>
      <w:color w:val="666666"/>
      <w:sz w:val="11"/>
      <w:szCs w:val="11"/>
      <w:lang w:eastAsia="hr-HR"/>
    </w:rPr>
  </w:style>
  <w:style w:customStyle="true" w:styleId="gbmcc1" w:type="paragraph">
    <w:name w:val="gbmcc1"/>
    <w:basedOn w:val="Normal"/>
    <w:uiPriority w:val="99"/>
    <w:rsid w:val="00B50B54"/>
    <w:pPr>
      <w:spacing w:before="5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t5" w:type="paragraph">
    <w:name w:val="gbmt5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mt6" w:type="paragraph">
    <w:name w:val="gbmt6"/>
    <w:basedOn w:val="Normal"/>
    <w:uiPriority w:val="99"/>
    <w:rsid w:val="00B50B54"/>
    <w:rPr>
      <w:rFonts w:cs="Arial" w:eastAsia="Times New Roman" w:hAnsi="Arial" w:ascii="Arial"/>
      <w:color w:val="000000"/>
      <w:sz w:val="11"/>
      <w:szCs w:val="11"/>
      <w:lang w:eastAsia="hr-HR"/>
    </w:rPr>
  </w:style>
  <w:style w:customStyle="true" w:styleId="gbmpmn1" w:type="paragraph">
    <w:name w:val="gbmpmn1"/>
    <w:basedOn w:val="Normal"/>
    <w:uiPriority w:val="99"/>
    <w:rsid w:val="00B50B54"/>
    <w:rPr>
      <w:rFonts w:eastAsia="Times New Roman" w:hAnsi="Times New Roman" w:ascii="Times New Roman"/>
      <w:color w:val="000000"/>
      <w:sz w:val="24"/>
      <w:szCs w:val="24"/>
      <w:lang w:eastAsia="hr-HR"/>
    </w:rPr>
  </w:style>
  <w:style w:customStyle="true" w:styleId="gbps3" w:type="paragraph">
    <w:name w:val="gbps3"/>
    <w:basedOn w:val="Normal"/>
    <w:uiPriority w:val="99"/>
    <w:rsid w:val="00B50B54"/>
    <w:rPr>
      <w:rFonts w:eastAsia="Times New Roman" w:hAnsi="Times New Roman" w:ascii="Times New Roman"/>
      <w:color w:val="000000"/>
      <w:sz w:val="24"/>
      <w:szCs w:val="24"/>
      <w:lang w:eastAsia="hr-HR"/>
    </w:rPr>
  </w:style>
  <w:style w:customStyle="true" w:styleId="gbps4" w:type="paragraph">
    <w:name w:val="gbps4"/>
    <w:basedOn w:val="Normal"/>
    <w:uiPriority w:val="99"/>
    <w:rsid w:val="00B50B54"/>
    <w:rPr>
      <w:rFonts w:eastAsia="Times New Roman" w:hAnsi="Times New Roman" w:ascii="Times New Roman"/>
      <w:b/>
      <w:bCs/>
      <w:color w:val="000000"/>
      <w:sz w:val="24"/>
      <w:szCs w:val="24"/>
      <w:lang w:eastAsia="hr-HR"/>
    </w:rPr>
  </w:style>
  <w:style w:customStyle="true" w:styleId="gbmpmn2" w:type="paragraph">
    <w:name w:val="gbmpmn2"/>
    <w:basedOn w:val="Normal"/>
    <w:uiPriority w:val="99"/>
    <w:rsid w:val="00B50B54"/>
    <w:rPr>
      <w:rFonts w:eastAsia="Times New Roman" w:hAnsi="Times New Roman" w:ascii="Times New Roman"/>
      <w:b/>
      <w:bCs/>
      <w:color w:val="000000"/>
      <w:sz w:val="24"/>
      <w:szCs w:val="24"/>
      <w:lang w:eastAsia="hr-HR"/>
    </w:rPr>
  </w:style>
  <w:style w:customStyle="true" w:styleId="gbqfqw1" w:type="paragraph">
    <w:name w:val="gbqfqw1"/>
    <w:basedOn w:val="Normal"/>
    <w:uiPriority w:val="99"/>
    <w:rsid w:val="00B50B54"/>
    <w:pPr>
      <w:pBdr>
        <w:top w:space="0" w:sz="4" w:color="C0C0C0" w:val="single"/>
        <w:left w:space="0" w:sz="4" w:color="D9D9D9" w:val="single"/>
        <w:bottom w:space="0" w:sz="4" w:color="D9D9D9" w:val="single"/>
        <w:right w:space="0" w:sz="4" w:color="D9D9D9" w:val="single"/>
      </w:pBdr>
      <w:shd w:fill="FFFFFF" w:color="auto" w:val="clear"/>
      <w:ind w:left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t1" w:type="paragraph">
    <w:name w:val="gbt1"/>
    <w:basedOn w:val="Normal"/>
    <w:uiPriority w:val="99"/>
    <w:rsid w:val="00B50B54"/>
    <w:pPr>
      <w:spacing w:lineRule="atLeast" w:line="270"/>
      <w:ind w:left="15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c2" w:type="paragraph">
    <w:name w:val="gbmc2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c3" w:type="paragraph">
    <w:name w:val="gbmc3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sg1" w:type="paragraph">
    <w:name w:val="gbmsg1"/>
    <w:basedOn w:val="Normal"/>
    <w:uiPriority w:val="99"/>
    <w:rsid w:val="00B50B54"/>
    <w:pPr>
      <w:shd w:fill="FFFFFF" w:color="auto" w:val="clear"/>
      <w:jc w:val="cente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ab1" w:type="paragraph">
    <w:name w:val="gbmab1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0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c1" w:type="paragraph">
    <w:name w:val="gbmac1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1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b2" w:type="paragraph">
    <w:name w:val="gbmab2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1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c2" w:type="paragraph">
    <w:name w:val="gbmac2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2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it1" w:type="paragraph">
    <w:name w:val="gbit1"/>
    <w:basedOn w:val="Normal"/>
    <w:uiPriority w:val="99"/>
    <w:rsid w:val="00B50B54"/>
    <w:pPr>
      <w:ind w:right="150" w:left="15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gs1" w:type="paragraph">
    <w:name w:val="gbgs1"/>
    <w:basedOn w:val="Normal"/>
    <w:uiPriority w:val="99"/>
    <w:rsid w:val="00B50B54"/>
    <w:pPr>
      <w:pBdr>
        <w:top w:space="0" w:sz="4" w:color="C6C6C6" w:val="single"/>
        <w:left w:space="0" w:sz="4" w:color="C6C6C6" w:val="single"/>
        <w:bottom w:space="0" w:sz="4" w:color="C6C6C6" w:val="single"/>
        <w:right w:space="0" w:sz="4" w:color="C6C6C6" w:val="single"/>
      </w:pBdr>
      <w:shd w:fill="F8F8F8" w:color="auto" w:val="clear"/>
      <w:ind w:left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mai1" w:type="paragraph">
    <w:name w:val="gbmai1"/>
    <w:basedOn w:val="Normal"/>
    <w:uiPriority w:val="99"/>
    <w:rsid w:val="00B50B54"/>
    <w:pPr>
      <w:spacing w:lineRule="auto" w:line="0"/>
      <w:ind w:left="5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b3" w:type="paragraph">
    <w:name w:val="gbmab3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0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c3" w:type="paragraph">
    <w:name w:val="gbmac3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1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b4" w:type="paragraph">
    <w:name w:val="gbmab4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10"/>
      <w:ind w:left="-5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c4" w:type="paragraph">
    <w:name w:val="gbmac4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20"/>
      <w:ind w:left="-5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t7" w:type="paragraph">
    <w:name w:val="gbmt7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mab5" w:type="paragraph">
    <w:name w:val="gbmab5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7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b6" w:type="paragraph">
    <w:name w:val="gbmab6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7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c5" w:type="paragraph">
    <w:name w:val="gbmac5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8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c6" w:type="paragraph">
    <w:name w:val="gbmac6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8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b7" w:type="paragraph">
    <w:name w:val="gbmab7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7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b8" w:type="paragraph">
    <w:name w:val="gbmab8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7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c7" w:type="paragraph">
    <w:name w:val="gbmac7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8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mac8" w:type="paragraph">
    <w:name w:val="gbmac8"/>
    <w:basedOn w:val="Normal"/>
    <w:uiPriority w:val="99"/>
    <w:rsid w:val="00B50B54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8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zt1" w:type="paragraph">
    <w:name w:val="gbzt1"/>
    <w:basedOn w:val="Normal"/>
    <w:uiPriority w:val="99"/>
    <w:rsid w:val="00B50B54"/>
    <w:rPr>
      <w:rFonts w:eastAsia="Times New Roman" w:hAnsi="Times New Roman" w:ascii="Times New Roman"/>
      <w:b/>
      <w:bCs/>
      <w:color w:val="BBBBBB"/>
      <w:sz w:val="24"/>
      <w:szCs w:val="24"/>
      <w:lang w:eastAsia="hr-HR"/>
    </w:rPr>
  </w:style>
  <w:style w:customStyle="true" w:styleId="gbgt1" w:type="paragraph">
    <w:name w:val="gbgt1"/>
    <w:basedOn w:val="Normal"/>
    <w:uiPriority w:val="99"/>
    <w:rsid w:val="00B50B54"/>
    <w:rPr>
      <w:rFonts w:eastAsia="Times New Roman" w:hAnsi="Times New Roman" w:ascii="Times New Roman"/>
      <w:b/>
      <w:bCs/>
      <w:color w:val="BBBBBB"/>
      <w:sz w:val="24"/>
      <w:szCs w:val="24"/>
      <w:lang w:eastAsia="hr-HR"/>
    </w:rPr>
  </w:style>
  <w:style w:customStyle="true" w:styleId="gbma1" w:type="paragraph">
    <w:name w:val="gbma1"/>
    <w:basedOn w:val="Normal"/>
    <w:uiPriority w:val="99"/>
    <w:rsid w:val="00B50B54"/>
    <w:pPr>
      <w:pBdr>
        <w:top w:space="1" w:sz="12" w:color="AAAAAA" w:val="single"/>
        <w:left w:space="0" w:sz="12" w:color="auto" w:val="dashed"/>
        <w:bottom w:space="0" w:sz="2" w:color="auto" w:val="dashed"/>
        <w:right w:space="0" w:sz="12" w:color="auto" w:val="dashed"/>
      </w:pBdr>
      <w:spacing w:lineRule="auto" w:line="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gbts6" w:type="paragraph">
    <w:name w:val="gbts6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b/>
      <w:bCs/>
      <w:color w:val="000000"/>
      <w:sz w:val="24"/>
      <w:szCs w:val="24"/>
      <w:lang w:eastAsia="hr-HR"/>
    </w:rPr>
  </w:style>
  <w:style w:customStyle="true" w:styleId="gbmt8" w:type="paragraph">
    <w:name w:val="gbmt8"/>
    <w:basedOn w:val="Normal"/>
    <w:uiPriority w:val="99"/>
    <w:rsid w:val="00B50B54"/>
    <w:rPr>
      <w:rFonts w:eastAsia="Times New Roman" w:hAnsi="Times New Roman" w:ascii="Times New Roman"/>
      <w:b/>
      <w:bCs/>
      <w:color w:val="000000"/>
      <w:sz w:val="24"/>
      <w:szCs w:val="24"/>
      <w:lang w:eastAsia="hr-HR"/>
    </w:rPr>
  </w:style>
  <w:style w:customStyle="true" w:styleId="gbts7" w:type="paragraph">
    <w:name w:val="gbts7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t2" w:type="paragraph">
    <w:name w:val="gbt2"/>
    <w:basedOn w:val="Normal"/>
    <w:uiPriority w:val="99"/>
    <w:rsid w:val="00B50B54"/>
    <w:pPr>
      <w:spacing w:lineRule="atLeast" w:line="27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gbsbt1" w:type="paragraph">
    <w:name w:val="gbsbt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gbsbb1" w:type="paragraph">
    <w:name w:val="gbsbb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ctbar-cmpct1" w:type="paragraph">
    <w:name w:val="actbar-cmpct1"/>
    <w:basedOn w:val="Normal"/>
    <w:uiPriority w:val="99"/>
    <w:rsid w:val="00B50B54"/>
    <w:pPr>
      <w:pBdr>
        <w:top w:space="0" w:sz="4" w:color="DDDDDD" w:val="single"/>
        <w:left w:space="0" w:sz="4" w:color="DDDDDD" w:val="single"/>
        <w:bottom w:space="0" w:sz="4" w:color="DDDDDD" w:val="single"/>
        <w:right w:space="0" w:sz="4" w:color="DDDDDD" w:val="single"/>
      </w:pBdr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ctbar-cmpct-press1" w:type="paragraph">
    <w:name w:val="actbar-cmpct-press1"/>
    <w:basedOn w:val="Normal"/>
    <w:uiPriority w:val="99"/>
    <w:rsid w:val="00B50B54"/>
    <w:pPr>
      <w:pBdr>
        <w:top w:space="0" w:sz="4" w:color="DDDDDD" w:val="single"/>
        <w:left w:space="0" w:sz="4" w:color="DDDDDD" w:val="single"/>
        <w:bottom w:space="0" w:sz="4" w:color="DDDDDD" w:val="single"/>
        <w:right w:space="0" w:sz="4" w:color="DDDDDD" w:val="single"/>
      </w:pBdr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ctbar-cmpct2" w:type="paragraph">
    <w:name w:val="actbar-cmpct2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img1" w:type="paragraph">
    <w:name w:val="rimg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kd-menulist1" w:type="paragraph">
    <w:name w:val="kd-menulist1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icon1" w:type="paragraph">
    <w:name w:val="icon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sg1" w:type="paragraph">
    <w:name w:val="msg1"/>
    <w:basedOn w:val="Normal"/>
    <w:uiPriority w:val="99"/>
    <w:rsid w:val="00B50B54"/>
    <w:pPr>
      <w:shd w:fill="FFFF99" w:color="auto" w:val="clear"/>
      <w:ind w:left="32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taw1" w:type="paragraph">
    <w:name w:val="ataw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ataw2" w:type="paragraph">
    <w:name w:val="ataw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promo1" w:type="paragraph">
    <w:name w:val="promo1"/>
    <w:basedOn w:val="Normal"/>
    <w:uiPriority w:val="99"/>
    <w:rsid w:val="00B50B54"/>
    <w:pPr>
      <w:spacing w:after="144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borderedpromo1" w:type="paragraph">
    <w:name w:val="borderedpromo1"/>
    <w:basedOn w:val="Normal"/>
    <w:uiPriority w:val="99"/>
    <w:rsid w:val="00B50B54"/>
    <w:pPr>
      <w:pBdr>
        <w:top w:space="4" w:sz="4" w:color="BBBBBB" w:val="single"/>
        <w:left w:space="4" w:sz="4" w:color="BBBBBB" w:val="single"/>
        <w:bottom w:space="4" w:sz="4" w:color="BBBBBB" w:val="single"/>
        <w:right w:space="4" w:sz="4" w:color="BBBBBB" w:val="single"/>
      </w:pBdr>
      <w:spacing w:lineRule="auto" w:line="360" w:after="80" w:before="40"/>
      <w:ind w:right="8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promonew1" w:type="paragraph">
    <w:name w:val="promonew1"/>
    <w:basedOn w:val="Normal"/>
    <w:uiPriority w:val="99"/>
    <w:rsid w:val="00B50B54"/>
    <w:rPr>
      <w:rFonts w:eastAsia="Times New Roman" w:hAnsi="Times New Roman" w:ascii="Times New Roman"/>
      <w:color w:val="FF0000"/>
      <w:sz w:val="24"/>
      <w:szCs w:val="24"/>
      <w:lang w:eastAsia="hr-HR"/>
    </w:rPr>
  </w:style>
  <w:style w:customStyle="true" w:styleId="home1" w:type="paragraph">
    <w:name w:val="home1"/>
    <w:basedOn w:val="Normal"/>
    <w:uiPriority w:val="99"/>
    <w:rsid w:val="00B50B54"/>
    <w:pPr>
      <w:spacing w:after="24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tinstruct1" w:type="paragraph">
    <w:name w:val="tinstruct1"/>
    <w:basedOn w:val="Normal"/>
    <w:uiPriority w:val="99"/>
    <w:rsid w:val="00B50B54"/>
    <w:pPr>
      <w:spacing w:after="24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msg1" w:type="paragraph">
    <w:name w:val="amsg1"/>
    <w:basedOn w:val="Normal"/>
    <w:uiPriority w:val="99"/>
    <w:rsid w:val="00B50B54"/>
    <w:pPr>
      <w:spacing w:after="48" w:before="72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feedback1" w:type="paragraph">
    <w:name w:val="feedback1"/>
    <w:basedOn w:val="Normal"/>
    <w:uiPriority w:val="99"/>
    <w:rsid w:val="00B50B54"/>
    <w:pPr>
      <w:spacing w:before="24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hdr1" w:type="paragraph">
    <w:name w:val="hdr1"/>
    <w:basedOn w:val="Normal"/>
    <w:uiPriority w:val="99"/>
    <w:rsid w:val="00B50B54"/>
    <w:pPr>
      <w:spacing w:after="48" w:before="240"/>
      <w:ind w:right="48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subhdr1" w:type="paragraph">
    <w:name w:val="subhdr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our1" w:type="paragraph">
    <w:name w:val="tour1"/>
    <w:basedOn w:val="Normal"/>
    <w:uiPriority w:val="99"/>
    <w:rsid w:val="00B50B54"/>
    <w:pPr>
      <w:spacing w:before="12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eg1" w:type="paragraph">
    <w:name w:val="eg1"/>
    <w:basedOn w:val="Normal"/>
    <w:uiPriority w:val="99"/>
    <w:rsid w:val="00B50B54"/>
    <w:pPr>
      <w:spacing w:before="24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dl1" w:type="paragraph">
    <w:name w:val="dl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err1" w:type="paragraph">
    <w:name w:val="err1"/>
    <w:basedOn w:val="Normal"/>
    <w:uiPriority w:val="99"/>
    <w:rsid w:val="00B50B54"/>
    <w:rPr>
      <w:rFonts w:eastAsia="Times New Roman" w:hAnsi="Times New Roman" w:ascii="Times New Roman"/>
      <w:color w:val="CC0000"/>
      <w:sz w:val="24"/>
      <w:szCs w:val="24"/>
      <w:lang w:eastAsia="hr-HR"/>
    </w:rPr>
  </w:style>
  <w:style w:customStyle="true" w:styleId="chdli1" w:type="paragraph">
    <w:name w:val="chdli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hdlh1" w:type="paragraph">
    <w:name w:val="chdlh1"/>
    <w:basedOn w:val="Normal"/>
    <w:uiPriority w:val="99"/>
    <w:rsid w:val="00B50B54"/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mt1" w:type="paragraph">
    <w:name w:val="mt1"/>
    <w:basedOn w:val="Normal"/>
    <w:uiPriority w:val="99"/>
    <w:rsid w:val="00B50B54"/>
    <w:pPr>
      <w:spacing w:before="36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prmimg1" w:type="paragraph">
    <w:name w:val="prmimg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econdary-link1" w:type="paragraph">
    <w:name w:val="secondary-link1"/>
    <w:basedOn w:val="Normal"/>
    <w:uiPriority w:val="99"/>
    <w:rsid w:val="00B50B54"/>
    <w:rPr>
      <w:rFonts w:eastAsia="Times New Roman" w:hAnsi="Times New Roman" w:ascii="Times New Roman"/>
      <w:color w:val="7777CC"/>
      <w:sz w:val="24"/>
      <w:szCs w:val="24"/>
      <w:lang w:eastAsia="hr-HR"/>
    </w:rPr>
  </w:style>
  <w:style w:customStyle="true" w:styleId="fc1" w:type="paragraph">
    <w:name w:val="fc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pp1" w:type="paragraph">
    <w:name w:val="hpp1"/>
    <w:basedOn w:val="Normal"/>
    <w:uiPriority w:val="99"/>
    <w:rsid w:val="00B50B54"/>
    <w:pPr>
      <w:pBdr>
        <w:top w:space="3" w:sz="4" w:color="D5DDF3" w:val="single"/>
        <w:left w:space="3" w:sz="4" w:color="D5DDF3" w:val="single"/>
        <w:bottom w:space="3" w:sz="4" w:color="D5DDF3" w:val="single"/>
        <w:right w:space="3" w:sz="4" w:color="D5DDF3" w:val="single"/>
      </w:pBdr>
      <w:ind w:right="26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n1" w:type="paragraph">
    <w:name w:val="n1"/>
    <w:basedOn w:val="Normal"/>
    <w:uiPriority w:val="99"/>
    <w:rsid w:val="00B50B54"/>
    <w:pPr>
      <w:spacing w:before="12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i1" w:type="paragraph">
    <w:name w:val="i1"/>
    <w:basedOn w:val="Normal"/>
    <w:uiPriority w:val="99"/>
    <w:rsid w:val="00B50B54"/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didyou1" w:type="paragraph">
    <w:name w:val="didyou1"/>
    <w:basedOn w:val="Normal"/>
    <w:uiPriority w:val="99"/>
    <w:rsid w:val="00B50B54"/>
    <w:rPr>
      <w:rFonts w:eastAsia="Times New Roman" w:hAnsi="Times New Roman" w:ascii="Times New Roman"/>
      <w:color w:val="CC0000"/>
      <w:sz w:val="24"/>
      <w:szCs w:val="24"/>
      <w:lang w:eastAsia="hr-HR"/>
    </w:rPr>
  </w:style>
  <w:style w:customStyle="true" w:styleId="visibletype1" w:type="paragraph">
    <w:name w:val="visibletype1"/>
    <w:basedOn w:val="Normal"/>
    <w:uiPriority w:val="99"/>
    <w:rsid w:val="00B50B54"/>
    <w:rPr>
      <w:rFonts w:eastAsia="Times New Roman" w:hAnsi="Times New Roman" w:ascii="Times New Roman"/>
      <w:color w:val="666666"/>
      <w:sz w:val="24"/>
      <w:szCs w:val="24"/>
      <w:lang w:eastAsia="hr-HR"/>
    </w:rPr>
  </w:style>
  <w:style w:customStyle="true" w:styleId="ref1" w:type="paragraph">
    <w:name w:val="ref1"/>
    <w:basedOn w:val="Normal"/>
    <w:uiPriority w:val="99"/>
    <w:rsid w:val="00B50B54"/>
    <w:pPr>
      <w:spacing w:before="12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cntrl1" w:type="paragraph">
    <w:name w:val="cntrl1"/>
    <w:basedOn w:val="Normal"/>
    <w:uiPriority w:val="99"/>
    <w:rsid w:val="00B50B54"/>
    <w:pPr>
      <w:shd w:fill="F5F5F5" w:color="auto" w:val="clear"/>
      <w:ind w:right="17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cntrl2" w:type="paragraph">
    <w:name w:val="cntrl2"/>
    <w:basedOn w:val="Normal"/>
    <w:uiPriority w:val="99"/>
    <w:rsid w:val="00B50B54"/>
    <w:pPr>
      <w:shd w:fill="F5F5F5" w:color="auto" w:val="clear"/>
      <w:ind w:right="17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cntrl3" w:type="paragraph">
    <w:name w:val="cntrl3"/>
    <w:basedOn w:val="Normal"/>
    <w:uiPriority w:val="99"/>
    <w:rsid w:val="00B50B54"/>
    <w:pPr>
      <w:shd w:fill="DEEBEF" w:color="auto" w:val="clear"/>
      <w:ind w:right="17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cntrltable1" w:type="paragraph">
    <w:name w:val="cntrltable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controls1" w:type="paragraph">
    <w:name w:val="controls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example1" w:type="paragraph">
    <w:name w:val="example1"/>
    <w:basedOn w:val="Normal"/>
    <w:uiPriority w:val="99"/>
    <w:rsid w:val="00B50B54"/>
    <w:pPr>
      <w:spacing w:before="20"/>
    </w:pPr>
    <w:rPr>
      <w:rFonts w:eastAsia="Times New Roman" w:hAnsi="Times New Roman" w:ascii="Times New Roman"/>
      <w:color w:val="808080"/>
      <w:lang w:eastAsia="hr-HR"/>
    </w:rPr>
  </w:style>
  <w:style w:customStyle="true" w:styleId="logo-spacer1" w:type="paragraph">
    <w:name w:val="logo-spacer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options1" w:type="paragraph">
    <w:name w:val="options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dcontainer1" w:type="paragraph">
    <w:name w:val="q_d_container1"/>
    <w:basedOn w:val="Normal"/>
    <w:uiPriority w:val="99"/>
    <w:rsid w:val="00B50B54"/>
    <w:pPr>
      <w:pBdr>
        <w:top w:space="0" w:sz="4" w:color="CCCCCC" w:val="single"/>
        <w:left w:space="0" w:sz="4" w:color="CCCCCC" w:val="single"/>
        <w:bottom w:space="0" w:sz="4" w:color="CCCCCC" w:val="single"/>
        <w:right w:space="6" w:sz="4" w:color="CCCCCC" w:val="single"/>
      </w:pBd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focused-searchbox1" w:type="paragraph">
    <w:name w:val="focused-searchbox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dcontainer2" w:type="paragraph">
    <w:name w:val="q_d_container2"/>
    <w:basedOn w:val="Normal"/>
    <w:uiPriority w:val="99"/>
    <w:rsid w:val="00B50B54"/>
    <w:pPr>
      <w:pBdr>
        <w:top w:space="0" w:sz="4" w:color="A0A0A0" w:val="single"/>
        <w:left w:space="0" w:sz="4" w:color="B9B9B9" w:val="single"/>
        <w:bottom w:space="0" w:sz="4" w:color="B9B9B9" w:val="single"/>
        <w:right w:space="6" w:sz="4" w:color="B9B9B9" w:val="single"/>
      </w:pBd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focused-searchbox2" w:type="paragraph">
    <w:name w:val="focused-searchbox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dskunk1" w:type="paragraph">
    <w:name w:val="q_d_skunk1"/>
    <w:basedOn w:val="Normal"/>
    <w:uiPriority w:val="99"/>
    <w:rsid w:val="00B50B54"/>
    <w:rPr>
      <w:rFonts w:eastAsia="Times New Roman" w:hAnsi="Times New Roman" w:ascii="Times New Roman"/>
      <w:sz w:val="33"/>
      <w:szCs w:val="33"/>
      <w:lang w:eastAsia="hr-HR"/>
    </w:rPr>
  </w:style>
  <w:style w:customStyle="true" w:styleId="search-white1" w:type="paragraph">
    <w:name w:val="search-white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dskunk2" w:type="paragraph">
    <w:name w:val="q_d_skunk2"/>
    <w:basedOn w:val="Normal"/>
    <w:uiPriority w:val="99"/>
    <w:rsid w:val="00B50B54"/>
    <w:rPr>
      <w:rFonts w:eastAsia="Times New Roman" w:hAnsi="Times New Roman" w:ascii="Times New Roman"/>
      <w:sz w:val="33"/>
      <w:szCs w:val="33"/>
      <w:lang w:eastAsia="hr-HR"/>
    </w:rPr>
  </w:style>
  <w:style w:customStyle="true" w:styleId="qdskunk3" w:type="paragraph">
    <w:name w:val="q_d_skunk3"/>
    <w:basedOn w:val="Normal"/>
    <w:uiPriority w:val="99"/>
    <w:rsid w:val="00B50B54"/>
    <w:rPr>
      <w:rFonts w:eastAsia="Times New Roman" w:hAnsi="Times New Roman" w:ascii="Times New Roman"/>
      <w:sz w:val="33"/>
      <w:szCs w:val="33"/>
      <w:lang w:eastAsia="hr-HR"/>
    </w:rPr>
  </w:style>
  <w:style w:customStyle="true" w:styleId="q-outer1" w:type="paragraph">
    <w:name w:val="q-outer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kunk-head1" w:type="paragraph">
    <w:name w:val="skunk-head1"/>
    <w:basedOn w:val="Normal"/>
    <w:uiPriority w:val="99"/>
    <w:rsid w:val="00B50B54"/>
    <w:pPr>
      <w:pBdr>
        <w:top w:space="0" w:sz="4" w:color="EBEBEB" w:val="single"/>
        <w:bottom w:space="0" w:sz="4" w:color="E5E5E5" w:val="single"/>
      </w:pBdr>
      <w:shd w:fill="F5F5F5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skunk-head2" w:type="paragraph">
    <w:name w:val="skunk-head2"/>
    <w:basedOn w:val="Normal"/>
    <w:uiPriority w:val="99"/>
    <w:rsid w:val="00B50B54"/>
    <w:pPr>
      <w:pBdr>
        <w:top w:space="0" w:sz="4" w:color="EBEBEB" w:val="single"/>
        <w:bottom w:space="0" w:sz="4" w:color="E5E5E5" w:val="single"/>
      </w:pBdr>
      <w:shd w:fill="F5F5F5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skunk-head3" w:type="paragraph">
    <w:name w:val="skunk-head3"/>
    <w:basedOn w:val="Normal"/>
    <w:uiPriority w:val="99"/>
    <w:rsid w:val="00B50B54"/>
    <w:pPr>
      <w:pBdr>
        <w:top w:space="0" w:sz="4" w:color="EBEBEB" w:val="single"/>
        <w:bottom w:space="0" w:sz="4" w:color="E5E5E5" w:val="single"/>
      </w:pBdr>
      <w:shd w:fill="DEEBE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spacer1" w:type="paragraph">
    <w:name w:val="spacer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rchhead1" w:type="paragraph">
    <w:name w:val="srchhead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ia-image1" w:type="paragraph">
    <w:name w:val="tia-image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ia-image-nonsk1" w:type="paragraph">
    <w:name w:val="tia-image-nonsk1"/>
    <w:basedOn w:val="Normal"/>
    <w:uiPriority w:val="99"/>
    <w:rsid w:val="00B50B54"/>
    <w:pPr>
      <w:spacing w:after="4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qtia1" w:type="paragraph">
    <w:name w:val="q_tia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triangle1" w:type="paragraph">
    <w:name w:val="q_triangle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qtia-triangle1" w:type="paragraph">
    <w:name w:val="q_tia-triangle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wobox1" w:type="paragraph">
    <w:name w:val="twobox1"/>
    <w:basedOn w:val="Normal"/>
    <w:uiPriority w:val="99"/>
    <w:rsid w:val="00B50B54"/>
    <w:pPr>
      <w:spacing w:before="120"/>
      <w:ind w:right="96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twoboxhelp1" w:type="paragraph">
    <w:name w:val="twoboxhelp1"/>
    <w:basedOn w:val="Normal"/>
    <w:uiPriority w:val="99"/>
    <w:rsid w:val="00B50B54"/>
    <w:rPr>
      <w:rFonts w:eastAsia="Times New Roman" w:hAnsi="Times New Roman" w:ascii="Times New Roman"/>
      <w:lang w:eastAsia="hr-HR"/>
    </w:rPr>
  </w:style>
  <w:style w:customStyle="true" w:styleId="twoboxex1" w:type="paragraph">
    <w:name w:val="twoboxex1"/>
    <w:basedOn w:val="Normal"/>
    <w:uiPriority w:val="99"/>
    <w:rsid w:val="00B50B54"/>
    <w:rPr>
      <w:rFonts w:eastAsia="Times New Roman" w:hAnsi="Times New Roman" w:ascii="Times New Roman"/>
      <w:color w:val="808080"/>
      <w:sz w:val="24"/>
      <w:szCs w:val="24"/>
      <w:lang w:eastAsia="hr-HR"/>
    </w:rPr>
  </w:style>
  <w:style w:customStyle="true" w:styleId="twoboxsubmit1" w:type="paragraph">
    <w:name w:val="twoboxsubmit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triangle-box1" w:type="paragraph">
    <w:name w:val="triangle-box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aps-speach-icon-padding1" w:type="paragraph">
    <w:name w:val="maps-speach-icon-padding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ubble-point-white1" w:type="paragraph">
    <w:name w:val="bubble-point-white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ubble-point-white-down1" w:type="paragraph">
    <w:name w:val="bubble-point-white-down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ubble-point-white-left1" w:type="paragraph">
    <w:name w:val="bubble-point-white-left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ubble-point-white-right1" w:type="paragraph">
    <w:name w:val="bubble-point-white-right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tart-edge-links1" w:type="paragraph">
    <w:name w:val="start-edge-links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tart-edge-links2" w:type="paragraph">
    <w:name w:val="start-edge-links2"/>
    <w:basedOn w:val="Normal"/>
    <w:uiPriority w:val="99"/>
    <w:rsid w:val="00B50B54"/>
    <w:pPr>
      <w:spacing w:before="15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start-edge-links3" w:type="paragraph">
    <w:name w:val="start-edge-links3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ink-text1" w:type="paragraph">
    <w:name w:val="link-text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ink-text2" w:type="paragraph">
    <w:name w:val="link-text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ink-text3" w:type="paragraph">
    <w:name w:val="link-text3"/>
    <w:basedOn w:val="Normal"/>
    <w:uiPriority w:val="99"/>
    <w:rsid w:val="00B50B54"/>
    <w:rPr>
      <w:rFonts w:eastAsia="Times New Roman" w:hAnsi="Times New Roman" w:ascii="Times New Roman"/>
      <w:sz w:val="24"/>
      <w:szCs w:val="24"/>
      <w:u w:val="single"/>
      <w:lang w:eastAsia="hr-HR"/>
    </w:rPr>
  </w:style>
  <w:style w:customStyle="true" w:styleId="pp-lbc-link-text1" w:type="paragraph">
    <w:name w:val="pp-lbc-link-text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el1" w:type="paragraph">
    <w:name w:val="sel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ar-icon1" w:type="paragraph">
    <w:name w:val="bar-icon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bar-divider1" w:type="paragraph">
    <w:name w:val="bar-divider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half-starred1" w:type="paragraph">
    <w:name w:val="rsw-half-starred1"/>
    <w:basedOn w:val="Normal"/>
    <w:uiPriority w:val="99"/>
    <w:rsid w:val="00B50B54"/>
    <w:pPr>
      <w:ind w:right="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rsw-pp-widget1" w:type="paragraph">
    <w:name w:val="rsw-pp-widget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rsw-aspects1" w:type="paragraph">
    <w:name w:val="rsw-aspects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ide-msie-61" w:type="paragraph">
    <w:name w:val="hide-msie-61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hide-non-msie-61" w:type="paragraph">
    <w:name w:val="hide-non-msie-6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ide-ie-61" w:type="paragraph">
    <w:name w:val="hide-ie-61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kd-button1" w:type="paragraph">
    <w:name w:val="kd-button1"/>
    <w:basedOn w:val="Normal"/>
    <w:uiPriority w:val="99"/>
    <w:rsid w:val="00B50B54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70"/>
      <w:ind w:left="160"/>
      <w:jc w:val="center"/>
    </w:pPr>
    <w:rPr>
      <w:rFonts w:eastAsia="Times New Roman" w:hAnsi="Times New Roman" w:ascii="Times New Roman"/>
      <w:b/>
      <w:bCs/>
      <w:color w:val="444444"/>
      <w:lang w:eastAsia="hr-HR"/>
    </w:rPr>
  </w:style>
  <w:style w:customStyle="true" w:styleId="kd-combobutton1" w:type="paragraph">
    <w:name w:val="kd-combobutton1"/>
    <w:basedOn w:val="Normal"/>
    <w:uiPriority w:val="99"/>
    <w:rsid w:val="00B50B54"/>
    <w:pPr>
      <w:ind w:left="16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tton-left1" w:type="paragraph">
    <w:name w:val="kd-button-left1"/>
    <w:basedOn w:val="Normal"/>
    <w:uiPriority w:val="99"/>
    <w:rsid w:val="00B50B54"/>
    <w:pPr>
      <w:pBdr>
        <w:right w:space="0" w:sz="4" w:color="C6C6C6" w:val="single"/>
      </w:pBdr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tton-mid1" w:type="paragraph">
    <w:name w:val="kd-button-mid1"/>
    <w:basedOn w:val="Normal"/>
    <w:uiPriority w:val="99"/>
    <w:rsid w:val="00B50B54"/>
    <w:pPr>
      <w:ind w:left="-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tton-right1" w:type="paragraph">
    <w:name w:val="kd-button-right1"/>
    <w:basedOn w:val="Normal"/>
    <w:uiPriority w:val="99"/>
    <w:rsid w:val="00B50B54"/>
    <w:pPr>
      <w:ind w:left="-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tton-right2" w:type="paragraph">
    <w:name w:val="kd-button-right2"/>
    <w:basedOn w:val="Normal"/>
    <w:uiPriority w:val="99"/>
    <w:rsid w:val="00B50B54"/>
    <w:pPr>
      <w:pBdr>
        <w:left w:space="0" w:sz="4" w:color="C6C6C6" w:val="single"/>
      </w:pBdr>
      <w:ind w:left="-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tton2" w:type="paragraph">
    <w:name w:val="kd-button2"/>
    <w:basedOn w:val="Normal"/>
    <w:uiPriority w:val="99"/>
    <w:rsid w:val="00B50B54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70"/>
      <w:ind w:right="160"/>
      <w:jc w:val="center"/>
    </w:pPr>
    <w:rPr>
      <w:rFonts w:eastAsia="Times New Roman" w:hAnsi="Times New Roman" w:ascii="Times New Roman"/>
      <w:b/>
      <w:bCs/>
      <w:color w:val="444444"/>
      <w:lang w:eastAsia="hr-HR"/>
    </w:rPr>
  </w:style>
  <w:style w:customStyle="true" w:styleId="kd-combobutton2" w:type="paragraph">
    <w:name w:val="kd-combobutton2"/>
    <w:basedOn w:val="Normal"/>
    <w:uiPriority w:val="99"/>
    <w:rsid w:val="00B50B54"/>
    <w:pPr>
      <w:ind w:right="16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tton-left2" w:type="paragraph">
    <w:name w:val="kd-button-left2"/>
    <w:basedOn w:val="Normal"/>
    <w:uiPriority w:val="99"/>
    <w:rsid w:val="00B50B54"/>
    <w:pPr>
      <w:ind w:right="-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tton-mid2" w:type="paragraph">
    <w:name w:val="kd-button-mid2"/>
    <w:basedOn w:val="Normal"/>
    <w:uiPriority w:val="99"/>
    <w:rsid w:val="00B50B54"/>
    <w:pPr>
      <w:ind w:right="-1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tton-right3" w:type="paragraph">
    <w:name w:val="kd-button-right3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kd-modaldialog1" w:type="paragraph">
    <w:name w:val="kd-modaldialog1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iwbg1" w:type="paragraph">
    <w:name w:val="iwbg1"/>
    <w:basedOn w:val="Normal"/>
    <w:uiPriority w:val="99"/>
    <w:rsid w:val="00B50B54"/>
    <w:pPr>
      <w:shd w:fill="FFFFFF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essagehtml1" w:type="paragraph">
    <w:name w:val="messagehtml1"/>
    <w:basedOn w:val="Normal"/>
    <w:uiPriority w:val="99"/>
    <w:rsid w:val="00B50B54"/>
    <w:pPr>
      <w:pBdr>
        <w:top w:space="0" w:sz="4" w:color="F0C36D" w:val="single"/>
        <w:left w:space="0" w:sz="4" w:color="F0C36D" w:val="single"/>
        <w:bottom w:space="0" w:sz="4" w:color="F0C36D" w:val="single"/>
        <w:right w:space="0" w:sz="4" w:color="F0C36D" w:val="single"/>
      </w:pBdr>
      <w:shd w:fill="F9EDBE" w:color="auto" w:val="clear"/>
      <w:spacing w:lineRule="atLeast" w:line="290"/>
      <w:ind w:left="-1900"/>
    </w:pPr>
    <w:rPr>
      <w:rFonts w:eastAsia="Times New Roman" w:hAnsi="Times New Roman" w:ascii="Times New Roman"/>
      <w:lang w:eastAsia="hr-HR"/>
    </w:rPr>
  </w:style>
  <w:style w:customStyle="true" w:styleId="messagehtml2" w:type="paragraph">
    <w:name w:val="messagehtml2"/>
    <w:basedOn w:val="Normal"/>
    <w:uiPriority w:val="99"/>
    <w:rsid w:val="00B50B54"/>
    <w:pPr>
      <w:pBdr>
        <w:top w:space="0" w:sz="4" w:color="F0C36D" w:val="single"/>
        <w:left w:space="0" w:sz="4" w:color="F0C36D" w:val="single"/>
        <w:bottom w:space="0" w:sz="4" w:color="F0C36D" w:val="single"/>
        <w:right w:space="0" w:sz="4" w:color="F0C36D" w:val="single"/>
      </w:pBdr>
      <w:shd w:fill="F9EDBE" w:color="auto" w:val="clear"/>
      <w:spacing w:lineRule="atLeast" w:line="290"/>
      <w:ind w:left="-1900"/>
    </w:pPr>
    <w:rPr>
      <w:rFonts w:eastAsia="Times New Roman" w:hAnsi="Times New Roman" w:ascii="Times New Roman"/>
      <w:lang w:eastAsia="hr-HR"/>
    </w:rPr>
  </w:style>
  <w:style w:customStyle="true" w:styleId="messagehtml3" w:type="paragraph">
    <w:name w:val="messagehtml3"/>
    <w:basedOn w:val="Normal"/>
    <w:uiPriority w:val="99"/>
    <w:rsid w:val="00B50B54"/>
    <w:pPr>
      <w:pBdr>
        <w:top w:space="0" w:sz="4" w:color="F0C36D" w:val="single"/>
        <w:left w:space="0" w:sz="4" w:color="F0C36D" w:val="single"/>
        <w:bottom w:space="0" w:sz="4" w:color="F0C36D" w:val="single"/>
        <w:right w:space="0" w:sz="4" w:color="F0C36D" w:val="single"/>
      </w:pBdr>
      <w:shd w:fill="F9EDBE" w:color="auto" w:val="clear"/>
      <w:spacing w:lineRule="atLeast" w:line="290"/>
      <w:ind w:left="-1900"/>
    </w:pPr>
    <w:rPr>
      <w:rFonts w:eastAsia="Times New Roman" w:hAnsi="Times New Roman" w:ascii="Times New Roman"/>
      <w:lang w:eastAsia="hr-HR"/>
    </w:rPr>
  </w:style>
  <w:style w:customStyle="true" w:styleId="h11" w:type="paragraph">
    <w:name w:val="h1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21" w:type="paragraph">
    <w:name w:val="h2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31" w:type="paragraph">
    <w:name w:val="h3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41" w:type="paragraph">
    <w:name w:val="h4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51" w:type="paragraph">
    <w:name w:val="h5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h61" w:type="paragraph">
    <w:name w:val="h6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11" w:type="paragraph">
    <w:name w:val="v1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21" w:type="paragraph">
    <w:name w:val="v2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31" w:type="paragraph">
    <w:name w:val="v3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41" w:type="paragraph">
    <w:name w:val="v4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51" w:type="paragraph">
    <w:name w:val="v5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v61" w:type="paragraph">
    <w:name w:val="v6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ogo1" w:type="paragraph">
    <w:name w:val="logo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selected1" w:type="paragraph">
    <w:name w:val="selected1"/>
    <w:basedOn w:val="Normal"/>
    <w:uiPriority w:val="99"/>
    <w:rsid w:val="00B50B54"/>
    <w:pPr>
      <w:shd w:fill="EBF2FC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panel-width1" w:type="paragraph">
    <w:name w:val="panel-width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logohref1" w:type="paragraph">
    <w:name w:val="logohref1"/>
    <w:basedOn w:val="Normal"/>
    <w:uiPriority w:val="99"/>
    <w:rsid w:val="00B50B54"/>
    <w:pPr>
      <w:spacing w:before="120"/>
      <w:ind w:right="23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flmcsprite1" w:type="paragraph">
    <w:name w:val="flmcsprite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preview-frame1" w:type="paragraph">
    <w:name w:val="mv-primary-preview-frame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preview-lens1" w:type="paragraph">
    <w:name w:val="mv-primary-preview-lens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1" w:type="paragraph">
    <w:name w:val="mv-primary-label1"/>
    <w:basedOn w:val="Normal"/>
    <w:uiPriority w:val="99"/>
    <w:rsid w:val="00B50B54"/>
    <w:pPr>
      <w:ind w:left="50"/>
      <w:jc w:val="cente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-bg1" w:type="paragraph">
    <w:name w:val="mv-primary-label-bg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sv-title1" w:type="paragraph">
    <w:name w:val="mv-sv-title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-text1" w:type="paragraph">
    <w:name w:val="mv-primary-label-text1"/>
    <w:basedOn w:val="Normal"/>
    <w:uiPriority w:val="99"/>
    <w:rsid w:val="00B50B54"/>
    <w:rPr>
      <w:rFonts w:eastAsia="Times New Roman" w:hAnsi="Times New Roman" w:ascii="Times New Roman"/>
      <w:color w:val="333333"/>
      <w:lang w:eastAsia="hr-HR"/>
    </w:rPr>
  </w:style>
  <w:style w:customStyle="true" w:styleId="mv-sv-exit-minipegman1" w:type="paragraph">
    <w:name w:val="mv-sv-exit-minipegman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sv-exit-cross1" w:type="paragraph">
    <w:name w:val="mv-sv-exit-cross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shim1" w:type="paragraph">
    <w:name w:val="mv-primary-shim1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mv-primary-shim2" w:type="paragraph">
    <w:name w:val="mv-primary-shim2"/>
    <w:basedOn w:val="Normal"/>
    <w:uiPriority w:val="99"/>
    <w:rsid w:val="00B50B54"/>
    <w:pPr>
      <w:shd w:fill="EBEFF9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secondary-checkbox1" w:type="paragraph">
    <w:name w:val="mv-secondary-checkbox1"/>
    <w:basedOn w:val="Normal"/>
    <w:uiPriority w:val="99"/>
    <w:rsid w:val="00B50B54"/>
    <w:pPr>
      <w:spacing w:lineRule="atLeast" w:line="80" w:before="70"/>
      <w:ind w:left="3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mv-secondary-checkbox2" w:type="paragraph">
    <w:name w:val="mv-secondary-checkbox2"/>
    <w:basedOn w:val="Normal"/>
    <w:uiPriority w:val="99"/>
    <w:rsid w:val="00B50B54"/>
    <w:pPr>
      <w:spacing w:lineRule="atLeast" w:line="80" w:before="70"/>
      <w:ind w:right="30" w:left="4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mv-secondary-checkbox3" w:type="paragraph">
    <w:name w:val="mv-secondary-checkbox3"/>
    <w:basedOn w:val="Normal"/>
    <w:uiPriority w:val="99"/>
    <w:rsid w:val="00B50B54"/>
    <w:pPr>
      <w:spacing w:lineRule="atLeast" w:line="80" w:before="70"/>
      <w:ind w:right="30" w:left="4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mv-secondary-checkbox4" w:type="paragraph">
    <w:name w:val="mv-secondary-checkbox4"/>
    <w:basedOn w:val="Normal"/>
    <w:uiPriority w:val="99"/>
    <w:rsid w:val="00B50B54"/>
    <w:pPr>
      <w:spacing w:lineRule="atLeast" w:line="80" w:before="70"/>
      <w:ind w:right="50" w:left="6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mv-secondary-checkbox5" w:type="paragraph">
    <w:name w:val="mv-secondary-checkbox5"/>
    <w:basedOn w:val="Normal"/>
    <w:uiPriority w:val="99"/>
    <w:rsid w:val="00B50B54"/>
    <w:pPr>
      <w:spacing w:lineRule="atLeast" w:line="80" w:before="70"/>
      <w:ind w:right="50" w:left="6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mv-secondary-remove1" w:type="paragraph">
    <w:name w:val="mv-secondary-remove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secondary-remove2" w:type="paragraph">
    <w:name w:val="mv-secondary-remove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default1" w:type="paragraph">
    <w:name w:val="mv-default1"/>
    <w:basedOn w:val="Normal"/>
    <w:uiPriority w:val="99"/>
    <w:rsid w:val="00B50B54"/>
    <w:pPr>
      <w:spacing w:lineRule="atLeast" w:line="26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ctivity-title2" w:type="paragraph">
    <w:name w:val="activity-title2"/>
    <w:basedOn w:val="Normal"/>
    <w:uiPriority w:val="99"/>
    <w:rsid w:val="00B50B54"/>
    <w:rPr>
      <w:rFonts w:eastAsia="Times New Roman" w:hAnsi="Times New Roman" w:ascii="Times New Roman"/>
      <w:color w:val="333333"/>
      <w:sz w:val="24"/>
      <w:szCs w:val="24"/>
      <w:lang w:eastAsia="hr-HR"/>
    </w:rPr>
  </w:style>
  <w:style w:customStyle="true" w:styleId="mv-default2" w:type="paragraph">
    <w:name w:val="mv-default2"/>
    <w:basedOn w:val="Normal"/>
    <w:uiPriority w:val="99"/>
    <w:rsid w:val="00B50B54"/>
    <w:pPr>
      <w:spacing w:lineRule="atLeast" w:line="26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arrow-down1" w:type="paragraph">
    <w:name w:val="arrow-down1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arrow-left1" w:type="paragraph">
    <w:name w:val="arrow-left1"/>
    <w:basedOn w:val="Normal"/>
    <w:uiPriority w:val="99"/>
    <w:rsid w:val="00B50B54"/>
    <w:rPr>
      <w:rFonts w:eastAsia="Times New Roman" w:hAnsi="Times New Roman" w:ascii="Times New Roman"/>
      <w:vanish/>
      <w:sz w:val="24"/>
      <w:szCs w:val="24"/>
      <w:lang w:eastAsia="hr-HR"/>
    </w:rPr>
  </w:style>
  <w:style w:customStyle="true" w:styleId="arrow-down2" w:type="paragraph">
    <w:name w:val="arrow-down2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secondary-legend-toggle1" w:type="paragraph">
    <w:name w:val="mv-secondary-legend-toggle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-bg-top1" w:type="paragraph">
    <w:name w:val="mv-primary-label-bg-top1"/>
    <w:basedOn w:val="Normal"/>
    <w:uiPriority w:val="99"/>
    <w:rsid w:val="00B50B54"/>
    <w:pPr>
      <w:shd w:fill="F7F7F7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-bg-middle1" w:type="paragraph">
    <w:name w:val="mv-primary-label-bg-middle1"/>
    <w:basedOn w:val="Normal"/>
    <w:uiPriority w:val="99"/>
    <w:rsid w:val="00B50B54"/>
    <w:pPr>
      <w:shd w:fill="F0F0F0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-bg-bottom1" w:type="paragraph">
    <w:name w:val="mv-primary-label-bg-bottom1"/>
    <w:basedOn w:val="Normal"/>
    <w:uiPriority w:val="99"/>
    <w:rsid w:val="00B50B54"/>
    <w:pPr>
      <w:shd w:fill="EBEBEB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v-primary-label-text2" w:type="paragraph">
    <w:name w:val="mv-primary-label-text2"/>
    <w:basedOn w:val="Normal"/>
    <w:uiPriority w:val="99"/>
    <w:rsid w:val="00B50B54"/>
    <w:rPr>
      <w:rFonts w:eastAsia="Times New Roman" w:hAnsi="Times New Roman" w:ascii="Times New Roman"/>
      <w:color w:val="000000"/>
      <w:sz w:val="24"/>
      <w:szCs w:val="24"/>
      <w:lang w:eastAsia="hr-HR"/>
    </w:rPr>
  </w:style>
  <w:style w:customStyle="true" w:styleId="mv-secondary-checkbox6" w:type="paragraph">
    <w:name w:val="mv-secondary-checkbox6"/>
    <w:basedOn w:val="Normal"/>
    <w:uiPriority w:val="99"/>
    <w:rsid w:val="00B50B54"/>
    <w:pPr>
      <w:spacing w:lineRule="atLeast" w:line="80" w:before="70"/>
      <w:ind w:right="50" w:left="6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mv-secondary-remove3" w:type="paragraph">
    <w:name w:val="mv-secondary-remove3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v-secondary-widget1" w:type="paragraph">
    <w:name w:val="mv-secondary-widget1"/>
    <w:basedOn w:val="Normal"/>
    <w:uiPriority w:val="99"/>
    <w:rsid w:val="00B50B54"/>
    <w:pPr>
      <w:shd w:fill="EBEBEB" w:color="auto" w:val="clear"/>
      <w:spacing w:lineRule="atLeast" w:line="8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activity-title4" w:type="paragraph">
    <w:name w:val="activity-title4"/>
    <w:basedOn w:val="Normal"/>
    <w:uiPriority w:val="99"/>
    <w:rsid w:val="00B50B54"/>
    <w:rPr>
      <w:rFonts w:eastAsia="Times New Roman" w:hAnsi="Times New Roman" w:ascii="Times New Roman"/>
      <w:color w:val="000000"/>
      <w:sz w:val="24"/>
      <w:szCs w:val="24"/>
      <w:lang w:eastAsia="hr-HR"/>
    </w:rPr>
  </w:style>
  <w:style w:customStyle="true" w:styleId="activity-title5" w:type="paragraph">
    <w:name w:val="activity-title5"/>
    <w:basedOn w:val="Normal"/>
    <w:uiPriority w:val="99"/>
    <w:rsid w:val="00B50B54"/>
    <w:rPr>
      <w:rFonts w:eastAsia="Times New Roman" w:hAnsi="Times New Roman" w:ascii="Times New Roman"/>
      <w:color w:val="777777"/>
      <w:sz w:val="24"/>
      <w:szCs w:val="24"/>
      <w:lang w:eastAsia="hr-HR"/>
    </w:rPr>
  </w:style>
  <w:style w:customStyle="true" w:styleId="mv-secondary-widget2" w:type="paragraph">
    <w:name w:val="mv-secondary-widget2"/>
    <w:basedOn w:val="Normal"/>
    <w:uiPriority w:val="99"/>
    <w:rsid w:val="00B50B54"/>
    <w:pPr>
      <w:shd w:fill="F0F0F0" w:color="auto" w:val="clear"/>
      <w:spacing w:lineRule="atLeast" w:line="8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mv-secondary-checkbox7" w:type="paragraph">
    <w:name w:val="mv-secondary-checkbox7"/>
    <w:basedOn w:val="Normal"/>
    <w:uiPriority w:val="99"/>
    <w:rsid w:val="00B50B54"/>
    <w:pPr>
      <w:spacing w:lineRule="atLeast" w:line="80" w:before="70"/>
      <w:ind w:right="50" w:left="60"/>
    </w:pPr>
    <w:rPr>
      <w:rFonts w:eastAsia="Times New Roman" w:hAnsi="Times New Roman" w:ascii="Times New Roman"/>
      <w:sz w:val="2"/>
      <w:szCs w:val="2"/>
      <w:lang w:eastAsia="hr-HR"/>
    </w:rPr>
  </w:style>
  <w:style w:customStyle="true" w:styleId="mv-secondary-remove4" w:type="paragraph">
    <w:name w:val="mv-secondary-remove4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mclip1" w:type="paragraph">
    <w:name w:val="mclip1"/>
    <w:basedOn w:val="Normal"/>
    <w:uiPriority w:val="99"/>
    <w:rsid w:val="00B50B54"/>
    <w:pPr>
      <w:shd w:fill="FDF6E5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clip-container1" w:type="paragraph">
    <w:name w:val="mclip-container1"/>
    <w:basedOn w:val="Normal"/>
    <w:uiPriority w:val="99"/>
    <w:rsid w:val="00B50B54"/>
    <w:pPr>
      <w:shd w:fill="FDF6E5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mclip-content1" w:type="paragraph">
    <w:name w:val="mclip-content1"/>
    <w:basedOn w:val="Normal"/>
    <w:uiPriority w:val="99"/>
    <w:rsid w:val="00B50B54"/>
    <w:pPr>
      <w:shd w:fill="FDF6E5" w:color="auto" w:val="clear"/>
    </w:pPr>
    <w:rPr>
      <w:rFonts w:eastAsia="Times New Roman" w:hAnsi="Times New Roman" w:ascii="Times New Roman"/>
      <w:color w:val="444444"/>
      <w:sz w:val="24"/>
      <w:szCs w:val="24"/>
      <w:lang w:eastAsia="hr-HR"/>
    </w:rPr>
  </w:style>
  <w:style w:customStyle="true" w:styleId="mclip-control1" w:type="paragraph">
    <w:name w:val="mclip-control1"/>
    <w:basedOn w:val="Normal"/>
    <w:uiPriority w:val="99"/>
    <w:rsid w:val="00B50B54"/>
    <w:pPr>
      <w:shd w:fill="FDF6E5" w:color="auto" w:val="clear"/>
      <w:jc w:val="right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ad1" w:type="paragraph">
    <w:name w:val="ad1"/>
    <w:basedOn w:val="Normal"/>
    <w:uiPriority w:val="99"/>
    <w:rsid w:val="00B50B54"/>
    <w:pPr>
      <w:ind w:right="86" w:left="86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line51" w:type="paragraph">
    <w:name w:val="line51"/>
    <w:basedOn w:val="Normal"/>
    <w:uiPriority w:val="99"/>
    <w:rsid w:val="00B50B54"/>
    <w:rPr>
      <w:rFonts w:eastAsia="Times New Roman" w:hAnsi="Times New Roman" w:ascii="Times New Roman"/>
      <w:color w:val="808080"/>
      <w:sz w:val="24"/>
      <w:szCs w:val="24"/>
      <w:lang w:eastAsia="hr-HR"/>
    </w:rPr>
  </w:style>
  <w:style w:customStyle="true" w:styleId="kd-button3" w:type="paragraph">
    <w:name w:val="kd-button3"/>
    <w:basedOn w:val="Normal"/>
    <w:uiPriority w:val="99"/>
    <w:rsid w:val="00B50B54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70"/>
      <w:jc w:val="center"/>
    </w:pPr>
    <w:rPr>
      <w:rFonts w:eastAsia="Times New Roman" w:hAnsi="Times New Roman" w:ascii="Times New Roman"/>
      <w:b/>
      <w:bCs/>
      <w:color w:val="444444"/>
      <w:lang w:eastAsia="hr-HR"/>
    </w:rPr>
  </w:style>
  <w:style w:customStyle="true" w:styleId="kd-button-left3" w:type="paragraph">
    <w:name w:val="kd-button-left3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dir-wp-hl1" w:type="paragraph">
    <w:name w:val="dir-wp-hl1"/>
    <w:basedOn w:val="Normal"/>
    <w:uiPriority w:val="99"/>
    <w:rsid w:val="00B50B54"/>
    <w:pPr>
      <w:ind w:right="260" w:left="8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dir-wp-hl2" w:type="paragraph">
    <w:name w:val="dir-wp-hl2"/>
    <w:basedOn w:val="Normal"/>
    <w:uiPriority w:val="99"/>
    <w:rsid w:val="00B50B54"/>
    <w:pPr>
      <w:shd w:fill="FFF1A8" w:color="auto" w:val="clea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dir-m1" w:type="paragraph">
    <w:name w:val="dir-m1"/>
    <w:basedOn w:val="Normal"/>
    <w:uiPriority w:val="99"/>
    <w:rsid w:val="00B50B54"/>
    <w:rPr>
      <w:rFonts w:eastAsia="Times New Roman" w:hAnsi="Times New Roman" w:ascii="Times New Roman"/>
      <w:sz w:val="24"/>
      <w:szCs w:val="24"/>
      <w:lang w:eastAsia="hr-HR"/>
    </w:rPr>
  </w:style>
  <w:style w:customStyle="true" w:styleId="wp1" w:type="paragraph">
    <w:name w:val="wp1"/>
    <w:basedOn w:val="Normal"/>
    <w:uiPriority w:val="99"/>
    <w:rsid w:val="00B50B54"/>
    <w:pPr>
      <w:spacing w:lineRule="atLeast" w:line="160"/>
      <w:ind w:right="-60" w:left="-6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close1" w:type="paragraph">
    <w:name w:val="close1"/>
    <w:basedOn w:val="Normal"/>
    <w:uiPriority w:val="99"/>
    <w:rsid w:val="00B50B54"/>
    <w:pPr>
      <w:spacing w:after="50" w:before="50"/>
      <w:ind w:right="50" w:left="5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kd-button4" w:type="paragraph">
    <w:name w:val="kd-button4"/>
    <w:basedOn w:val="Normal"/>
    <w:uiPriority w:val="99"/>
    <w:rsid w:val="00B50B54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70"/>
      <w:jc w:val="center"/>
    </w:pPr>
    <w:rPr>
      <w:rFonts w:eastAsia="Times New Roman" w:hAnsi="Times New Roman" w:ascii="Times New Roman"/>
      <w:b/>
      <w:bCs/>
      <w:color w:val="444444"/>
      <w:lang w:eastAsia="hr-HR"/>
    </w:rPr>
  </w:style>
  <w:style w:customStyle="true" w:styleId="xl63" w:type="paragraph">
    <w:name w:val="xl63"/>
    <w:basedOn w:val="Normal"/>
    <w:uiPriority w:val="99"/>
    <w:rsid w:val="00B50B54"/>
    <w:pPr>
      <w:spacing w:afterAutospacing="true" w:after="100" w:beforeAutospacing="true" w:before="100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xl64" w:type="paragraph">
    <w:name w:val="xl64"/>
    <w:basedOn w:val="Normal"/>
    <w:uiPriority w:val="99"/>
    <w:rsid w:val="00B50B54"/>
    <w:pPr>
      <w:spacing w:afterAutospacing="true" w:after="100" w:beforeAutospacing="true" w:before="100"/>
    </w:pPr>
    <w:rPr>
      <w:rFonts w:eastAsia="Times New Roman" w:hAnsi="Times New Roman" w:ascii="Times New Roman"/>
      <w:b/>
      <w:bCs/>
      <w:sz w:val="24"/>
      <w:szCs w:val="24"/>
      <w:lang w:eastAsia="hr-HR"/>
    </w:rPr>
  </w:style>
  <w:style w:customStyle="true" w:styleId="xl65" w:type="paragraph">
    <w:name w:val="xl65"/>
    <w:basedOn w:val="Normal"/>
    <w:uiPriority w:val="99"/>
    <w:rsid w:val="00B50B54"/>
    <w:pPr>
      <w:shd w:fill="FFFFFF" w:color="auto" w:val="clear"/>
      <w:spacing w:afterAutospacing="true" w:after="100" w:beforeAutospacing="true" w:before="100"/>
    </w:pPr>
    <w:rPr>
      <w:rFonts w:cs="Courier New" w:eastAsia="Times New Roman" w:hAnsi="Courier New" w:ascii="Courier New"/>
      <w:b/>
      <w:bCs/>
      <w:color w:val="000000"/>
      <w:sz w:val="24"/>
      <w:szCs w:val="24"/>
      <w:lang w:eastAsia="hr-HR"/>
    </w:rPr>
  </w:style>
  <w:style w:customStyle="true" w:styleId="Bezproreda1" w:type="paragraph">
    <w:name w:val="Bez proreda1"/>
    <w:uiPriority w:val="99"/>
    <w:qFormat/>
    <w:rsid w:val="00B50B54"/>
    <w:rPr>
      <w:rFonts w:cs="Times New Roman" w:eastAsia="Times New Roman"/>
      <w:szCs w:val="24"/>
      <w:lang w:eastAsia="hr-HR"/>
    </w:rPr>
  </w:style>
  <w:style w:customStyle="true" w:styleId="Default" w:type="paragraph">
    <w:name w:val="Default"/>
    <w:uiPriority w:val="99"/>
    <w:rsid w:val="00B50B54"/>
    <w:pPr>
      <w:autoSpaceDE w:val="false"/>
      <w:autoSpaceDN w:val="false"/>
      <w:adjustRightInd w:val="false"/>
    </w:pPr>
    <w:rPr>
      <w:rFonts w:cs="Times New Roman" w:eastAsia="Times New Roman"/>
      <w:color w:val="000000"/>
      <w:szCs w:val="24"/>
      <w:lang w:eastAsia="hr-HR"/>
    </w:rPr>
  </w:style>
  <w:style w:customStyle="true" w:styleId="xl117" w:type="paragraph">
    <w:name w:val="xl117"/>
    <w:basedOn w:val="Normal"/>
    <w:uiPriority w:val="99"/>
    <w:rsid w:val="00B50B54"/>
    <w:pPr>
      <w:pBdr>
        <w:top w:space="0" w:sz="4" w:color="auto" w:val="single"/>
        <w:left w:space="0" w:sz="8" w:color="auto" w:val="single"/>
        <w:bottom w:space="0" w:sz="4" w:color="auto" w:val="single"/>
        <w:right w:space="0" w:sz="4" w:color="auto" w:val="single"/>
      </w:pBdr>
      <w:shd w:fill="FDE9D9" w:color="auto" w:val="clear"/>
      <w:spacing w:afterAutospacing="true" w:after="100" w:beforeAutospacing="true" w:before="100"/>
      <w:jc w:val="center"/>
    </w:pPr>
    <w:rPr>
      <w:rFonts w:eastAsia="Times New Roman" w:hAnsi="Times New Roman" w:ascii="Times New Roman"/>
      <w:sz w:val="24"/>
      <w:szCs w:val="24"/>
      <w:lang w:eastAsia="hr-HR"/>
    </w:rPr>
  </w:style>
  <w:style w:customStyle="true" w:styleId="xl118" w:type="paragraph">
    <w:name w:val="xl118"/>
    <w:basedOn w:val="Normal"/>
    <w:uiPriority w:val="99"/>
    <w:rsid w:val="00B50B54"/>
    <w:pPr>
      <w:pBdr>
        <w:top w:space="0" w:sz="4" w:color="auto" w:val="dashed"/>
        <w:left w:space="0" w:sz="4" w:color="auto" w:val="dashed"/>
        <w:bottom w:space="0" w:sz="4" w:color="auto" w:val="dashed"/>
        <w:right w:space="0" w:sz="4" w:color="auto" w:val="dashed"/>
      </w:pBdr>
      <w:shd w:fill="FDE9D9" w:color="auto" w:val="clear"/>
      <w:spacing w:afterAutospacing="true" w:after="100" w:beforeAutospacing="true" w:before="100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19" w:type="paragraph">
    <w:name w:val="xl119"/>
    <w:basedOn w:val="Normal"/>
    <w:uiPriority w:val="99"/>
    <w:rsid w:val="00B50B54"/>
    <w:pPr>
      <w:pBdr>
        <w:top w:space="0" w:sz="4" w:color="auto" w:val="dotDotDash"/>
        <w:left w:space="0" w:sz="4" w:color="auto" w:val="dotDotDash"/>
        <w:bottom w:space="0" w:sz="4" w:color="auto" w:val="dotDotDash"/>
        <w:right w:space="0" w:sz="4" w:color="auto" w:val="dotDotDash"/>
      </w:pBdr>
      <w:shd w:fill="FDE9D9" w:color="auto" w:val="clear"/>
      <w:spacing w:afterAutospacing="true" w:after="100" w:beforeAutospacing="true" w:before="100"/>
      <w:jc w:val="center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20" w:type="paragraph">
    <w:name w:val="xl120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DE9D9" w:color="auto" w:val="clear"/>
      <w:spacing w:afterAutospacing="true" w:after="100" w:beforeAutospacing="true" w:before="100"/>
      <w:jc w:val="center"/>
    </w:pPr>
    <w:rPr>
      <w:rFonts w:cs="Arial" w:eastAsia="Times New Roman" w:hAnsi="Arial" w:ascii="Arial"/>
      <w:color w:val="000000"/>
      <w:lang w:eastAsia="hr-HR"/>
    </w:rPr>
  </w:style>
  <w:style w:customStyle="true" w:styleId="xl121" w:type="paragraph">
    <w:name w:val="xl121"/>
    <w:basedOn w:val="Normal"/>
    <w:uiPriority w:val="99"/>
    <w:rsid w:val="00B50B54"/>
    <w:pPr>
      <w:pBdr>
        <w:top w:space="0" w:sz="4" w:color="auto" w:val="dashed"/>
        <w:left w:space="0" w:sz="4" w:color="auto" w:val="dashed"/>
        <w:bottom w:space="0" w:sz="4" w:color="auto" w:val="dashed"/>
        <w:right w:space="0" w:sz="6" w:color="auto" w:val="double"/>
      </w:pBdr>
      <w:shd w:fill="FDE9D9" w:color="auto" w:val="clear"/>
      <w:spacing w:afterAutospacing="true" w:after="100" w:beforeAutospacing="true" w:before="100"/>
      <w:jc w:val="right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22" w:type="paragraph">
    <w:name w:val="xl122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DE9D9" w:color="auto" w:val="clear"/>
      <w:spacing w:afterAutospacing="true" w:after="100" w:beforeAutospacing="true" w:before="100"/>
      <w:jc w:val="center"/>
    </w:pPr>
    <w:rPr>
      <w:rFonts w:cs="Arial" w:eastAsia="Times New Roman" w:hAnsi="Arial" w:ascii="Arial"/>
      <w:color w:val="000000"/>
      <w:lang w:eastAsia="hr-HR"/>
    </w:rPr>
  </w:style>
  <w:style w:customStyle="true" w:styleId="xl123" w:type="paragraph">
    <w:name w:val="xl123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DE9D9" w:color="auto" w:val="clear"/>
      <w:spacing w:afterAutospacing="true" w:after="100" w:beforeAutospacing="true" w:before="100"/>
      <w:jc w:val="center"/>
    </w:pPr>
    <w:rPr>
      <w:rFonts w:cs="Arial" w:eastAsia="Times New Roman" w:hAnsi="Arial" w:ascii="Arial"/>
      <w:sz w:val="24"/>
      <w:szCs w:val="24"/>
      <w:lang w:eastAsia="hr-HR"/>
    </w:rPr>
  </w:style>
  <w:style w:customStyle="true" w:styleId="xl124" w:type="paragraph">
    <w:name w:val="xl124"/>
    <w:basedOn w:val="Normal"/>
    <w:uiPriority w:val="99"/>
    <w:rsid w:val="00B50B54"/>
    <w:pPr>
      <w:pBdr>
        <w:top w:space="0" w:sz="4" w:color="auto" w:val="single"/>
        <w:left w:space="0" w:sz="8" w:color="auto" w:val="single"/>
        <w:bottom w:space="0" w:sz="4" w:color="auto" w:val="single"/>
      </w:pBdr>
      <w:shd w:fill="BFBFBF" w:color="auto" w:val="clear"/>
      <w:spacing w:afterAutospacing="true" w:after="100" w:beforeAutospacing="true" w:before="100"/>
      <w:jc w:val="center"/>
    </w:pPr>
    <w:rPr>
      <w:rFonts w:cs="Arial" w:eastAsia="Times New Roman" w:hAnsi="Arial" w:ascii="Arial"/>
      <w:b/>
      <w:bCs/>
      <w:color w:val="000000"/>
      <w:sz w:val="24"/>
      <w:szCs w:val="24"/>
      <w:lang w:eastAsia="hr-HR"/>
    </w:rPr>
  </w:style>
  <w:style w:customStyle="true" w:styleId="xl125" w:type="paragraph">
    <w:name w:val="xl125"/>
    <w:basedOn w:val="Normal"/>
    <w:uiPriority w:val="99"/>
    <w:rsid w:val="00B50B54"/>
    <w:pPr>
      <w:pBdr>
        <w:top w:space="0" w:sz="4" w:color="auto" w:val="single"/>
        <w:bottom w:space="0" w:sz="4" w:color="auto" w:val="single"/>
        <w:right w:space="0" w:sz="4" w:color="auto" w:val="single"/>
      </w:pBdr>
      <w:shd w:fill="BFBFBF" w:color="auto" w:val="clear"/>
      <w:spacing w:afterAutospacing="true" w:after="100" w:beforeAutospacing="true" w:before="100"/>
      <w:jc w:val="center"/>
    </w:pPr>
    <w:rPr>
      <w:rFonts w:cs="Arial" w:eastAsia="Times New Roman" w:hAnsi="Arial" w:ascii="Arial"/>
      <w:b/>
      <w:bCs/>
      <w:color w:val="000000"/>
      <w:sz w:val="24"/>
      <w:szCs w:val="24"/>
      <w:lang w:eastAsia="hr-HR"/>
    </w:rPr>
  </w:style>
  <w:style w:customStyle="true" w:styleId="Bodytext0" w:type="character">
    <w:name w:val="Body text_"/>
    <w:basedOn w:val="Zadanifontodlomka"/>
    <w:link w:val="Tijeloteksta1"/>
    <w:locked/>
    <w:rsid w:val="00B50B54"/>
    <w:rPr>
      <w:sz w:val="22"/>
      <w:shd w:fill="FFFFFF" w:color="auto" w:val="clear"/>
    </w:rPr>
  </w:style>
  <w:style w:customStyle="true" w:styleId="Tijeloteksta1" w:type="paragraph">
    <w:name w:val="Tijelo teksta1"/>
    <w:basedOn w:val="Normal"/>
    <w:link w:val="Bodytext0"/>
    <w:rsid w:val="00B50B54"/>
    <w:pPr>
      <w:widowControl w:val="false"/>
      <w:shd w:fill="FFFFFF" w:color="auto" w:val="clear"/>
      <w:spacing w:lineRule="atLeast" w:line="0" w:after="660"/>
      <w:ind w:hanging="380"/>
    </w:pPr>
    <w:rPr>
      <w:rFonts w:cstheme="minorBidi" w:eastAsiaTheme="minorHAnsi" w:hAnsi="Times New Roman" w:ascii="Times New Roman"/>
      <w:sz w:val="22"/>
      <w:szCs w:val="22"/>
    </w:rPr>
  </w:style>
  <w:style w:customStyle="true" w:styleId="xl126" w:type="paragraph">
    <w:name w:val="xl126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</w:pPr>
    <w:rPr>
      <w:rFonts w:cs="Arial" w:eastAsia="Times New Roman" w:hAnsi="Arial" w:ascii="Arial"/>
      <w:color w:val="000000"/>
      <w:lang w:eastAsia="hr-HR"/>
    </w:rPr>
  </w:style>
  <w:style w:customStyle="true" w:styleId="xl127" w:type="paragraph">
    <w:name w:val="xl127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</w:pPr>
    <w:rPr>
      <w:rFonts w:cs="Arial" w:eastAsia="Times New Roman" w:hAnsi="Arial" w:ascii="Arial"/>
      <w:color w:val="000000"/>
      <w:lang w:eastAsia="hr-HR"/>
    </w:rPr>
  </w:style>
  <w:style w:customStyle="true" w:styleId="xl128" w:type="paragraph">
    <w:name w:val="xl128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29" w:type="paragraph">
    <w:name w:val="xl129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30" w:type="paragraph">
    <w:name w:val="xl130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6" w:color="auto" w:val="double"/>
      </w:pBdr>
      <w:spacing w:afterAutospacing="true" w:after="100" w:beforeAutospacing="true" w:before="100"/>
      <w:jc w:val="right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31" w:type="paragraph">
    <w:name w:val="xl131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32" w:type="paragraph">
    <w:name w:val="xl132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33" w:type="paragraph">
    <w:name w:val="xl133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34" w:type="paragraph">
    <w:name w:val="xl134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35" w:type="paragraph">
    <w:name w:val="xl135"/>
    <w:basedOn w:val="Normal"/>
    <w:uiPriority w:val="99"/>
    <w:rsid w:val="00B50B54"/>
    <w:pPr>
      <w:spacing w:afterAutospacing="true" w:after="100" w:beforeAutospacing="true" w:before="100"/>
      <w:jc w:val="center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36" w:type="paragraph">
    <w:name w:val="xl136"/>
    <w:basedOn w:val="Normal"/>
    <w:uiPriority w:val="99"/>
    <w:rsid w:val="00B50B54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37" w:type="paragraph">
    <w:name w:val="xl137"/>
    <w:basedOn w:val="Normal"/>
    <w:uiPriority w:val="99"/>
    <w:rsid w:val="00B50B54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38" w:type="paragraph">
    <w:name w:val="xl138"/>
    <w:basedOn w:val="Normal"/>
    <w:uiPriority w:val="99"/>
    <w:rsid w:val="00B50B54"/>
    <w:pPr>
      <w:pBdr>
        <w:top w:space="0" w:sz="4" w:color="auto" w:val="single"/>
        <w:left w:space="0" w:sz="4" w:color="auto" w:val="single"/>
        <w:right w:space="0" w:sz="6" w:color="auto" w:val="double"/>
      </w:pBdr>
      <w:spacing w:afterAutospacing="true" w:after="100" w:beforeAutospacing="true" w:before="100"/>
      <w:jc w:val="right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39" w:type="paragraph">
    <w:name w:val="xl139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6" w:color="auto" w:val="double"/>
        <w:right w:space="0" w:sz="4" w:color="auto" w:val="single"/>
      </w:pBdr>
      <w:spacing w:afterAutospacing="true" w:after="100" w:beforeAutospacing="true" w:before="100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40" w:type="paragraph">
    <w:name w:val="xl140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6" w:color="auto" w:val="double"/>
        <w:right w:space="0" w:sz="4" w:color="auto" w:val="single"/>
      </w:pBdr>
      <w:spacing w:afterAutospacing="true" w:after="100" w:beforeAutospacing="true" w:before="100"/>
      <w:jc w:val="center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41" w:type="paragraph">
    <w:name w:val="xl141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6" w:color="auto" w:val="double"/>
        <w:right w:space="0" w:sz="6" w:color="auto" w:val="double"/>
      </w:pBdr>
      <w:spacing w:afterAutospacing="true" w:after="100" w:beforeAutospacing="true" w:before="100"/>
      <w:jc w:val="right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42" w:type="paragraph">
    <w:name w:val="xl142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6" w:color="auto" w:val="double"/>
      </w:pBdr>
      <w:spacing w:afterAutospacing="true" w:after="100" w:beforeAutospacing="true" w:before="100"/>
      <w:jc w:val="center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43" w:type="paragraph">
    <w:name w:val="xl143"/>
    <w:basedOn w:val="Normal"/>
    <w:uiPriority w:val="99"/>
    <w:rsid w:val="00B50B54"/>
    <w:pPr>
      <w:spacing w:afterAutospacing="true" w:after="100" w:beforeAutospacing="true" w:before="100"/>
      <w:jc w:val="right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44" w:type="paragraph">
    <w:name w:val="xl144"/>
    <w:basedOn w:val="Normal"/>
    <w:uiPriority w:val="99"/>
    <w:rsid w:val="00B50B54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45" w:type="paragraph">
    <w:name w:val="xl145"/>
    <w:basedOn w:val="Normal"/>
    <w:uiPriority w:val="99"/>
    <w:rsid w:val="00B50B54"/>
    <w:pPr>
      <w:pBdr>
        <w:top w:space="0" w:sz="6" w:color="auto" w:val="doub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46" w:type="paragraph">
    <w:name w:val="xl146"/>
    <w:basedOn w:val="Normal"/>
    <w:uiPriority w:val="99"/>
    <w:rsid w:val="00B50B54"/>
    <w:pPr>
      <w:pBdr>
        <w:top w:space="0" w:sz="6" w:color="auto" w:val="doub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eastAsia="Times New Roman" w:hAnsi="Arial Narrow" w:ascii="Arial Narrow"/>
      <w:sz w:val="24"/>
      <w:szCs w:val="24"/>
      <w:lang w:eastAsia="hr-HR"/>
    </w:rPr>
  </w:style>
  <w:style w:customStyle="true" w:styleId="xl147" w:type="paragraph">
    <w:name w:val="xl147"/>
    <w:basedOn w:val="Normal"/>
    <w:uiPriority w:val="99"/>
    <w:rsid w:val="00B50B54"/>
    <w:pPr>
      <w:pBdr>
        <w:left w:space="0" w:sz="4" w:color="auto" w:val="single"/>
        <w:bottom w:space="0" w:sz="4" w:color="auto" w:val="single"/>
        <w:right w:space="0" w:sz="6" w:color="auto" w:val="double"/>
      </w:pBdr>
      <w:spacing w:afterAutospacing="true" w:after="100" w:beforeAutospacing="true" w:before="100"/>
      <w:jc w:val="right"/>
    </w:pPr>
    <w:rPr>
      <w:rFonts w:eastAsia="Times New Roman" w:hAnsi="Arial Narrow" w:ascii="Arial Narrow"/>
      <w:sz w:val="24"/>
      <w:szCs w:val="24"/>
      <w:lang w:eastAsia="hr-HR"/>
    </w:rPr>
  </w:style>
  <w:style w:styleId="Referencafusnote" w:type="character">
    <w:name w:val="footnote reference"/>
    <w:basedOn w:val="Zadanifontodlomka"/>
    <w:uiPriority w:val="99"/>
    <w:semiHidden/>
    <w:unhideWhenUsed/>
    <w:rsid w:val="00B50B54"/>
    <w:rPr>
      <w:vertAlign w:val="superscript"/>
    </w:rPr>
  </w:style>
  <w:style w:styleId="Referencakomentara" w:type="character">
    <w:name w:val="annotation reference"/>
    <w:basedOn w:val="Zadanifontodlomka"/>
    <w:uiPriority w:val="99"/>
    <w:semiHidden/>
    <w:unhideWhenUsed/>
    <w:rsid w:val="00B50B54"/>
    <w:rPr>
      <w:sz w:val="16"/>
      <w:szCs w:val="16"/>
    </w:rPr>
  </w:style>
  <w:style w:styleId="Referencakrajnjebiljeke" w:type="character">
    <w:name w:val="endnote reference"/>
    <w:basedOn w:val="Zadanifontodlomka"/>
    <w:semiHidden/>
    <w:unhideWhenUsed/>
    <w:rsid w:val="00B50B54"/>
    <w:rPr>
      <w:vertAlign w:val="superscript"/>
    </w:rPr>
  </w:style>
  <w:style w:styleId="Tekstrezerviranogmjesta" w:type="character">
    <w:name w:val="Placeholder Text"/>
    <w:basedOn w:val="Zadanifontodlomka"/>
    <w:uiPriority w:val="99"/>
    <w:semiHidden/>
    <w:qFormat/>
    <w:rsid w:val="00B50B54"/>
    <w:rPr>
      <w:color w:val="808080"/>
      <w:bdr w:space="0" w:sz="0" w:color="auto" w:val="none"/>
      <w:shd w:fill="auto" w:color="auto" w:val="clear"/>
    </w:rPr>
  </w:style>
  <w:style w:styleId="Neupadljivoisticanje" w:type="character">
    <w:name w:val="Subtle Emphasis"/>
    <w:uiPriority w:val="19"/>
    <w:qFormat/>
    <w:rsid w:val="00B50B54"/>
    <w:rPr>
      <w:i/>
      <w:iCs/>
      <w:color w:themeTint="7F" w:themeColor="text1" w:val="808080"/>
    </w:rPr>
  </w:style>
  <w:style w:styleId="Jakoisticanje" w:type="character">
    <w:name w:val="Intense Emphasis"/>
    <w:uiPriority w:val="21"/>
    <w:qFormat/>
    <w:rsid w:val="00B50B54"/>
    <w:rPr>
      <w:b/>
      <w:bCs/>
      <w:i/>
      <w:iCs/>
      <w:color w:themeColor="accent1" w:val="4F81BD"/>
    </w:rPr>
  </w:style>
  <w:style w:styleId="Neupadljivareferenca" w:type="character">
    <w:name w:val="Subtle Reference"/>
    <w:uiPriority w:val="31"/>
    <w:qFormat/>
    <w:rsid w:val="00B50B54"/>
    <w:rPr>
      <w:smallCaps/>
      <w:color w:themeColor="accent2" w:val="C0504D"/>
      <w:u w:val="single"/>
    </w:rPr>
  </w:style>
  <w:style w:styleId="Istaknutareferenca" w:type="character">
    <w:name w:val="Intense Reference"/>
    <w:uiPriority w:val="32"/>
    <w:qFormat/>
    <w:rsid w:val="00B50B54"/>
    <w:rPr>
      <w:b/>
      <w:bCs/>
      <w:smallCaps/>
      <w:color w:themeColor="accent2" w:val="C0504D"/>
      <w:spacing w:val="5"/>
      <w:u w:val="single"/>
    </w:rPr>
  </w:style>
  <w:style w:styleId="Naslovknjige" w:type="character">
    <w:name w:val="Book Title"/>
    <w:uiPriority w:val="33"/>
    <w:qFormat/>
    <w:rsid w:val="00B50B54"/>
    <w:rPr>
      <w:b/>
      <w:bCs/>
      <w:smallCaps/>
      <w:spacing w:val="5"/>
    </w:rPr>
  </w:style>
  <w:style w:customStyle="true" w:styleId="EquationCaption" w:type="character">
    <w:name w:val="_Equation Caption"/>
    <w:rsid w:val="00B50B54"/>
  </w:style>
  <w:style w:customStyle="true" w:styleId="OpisslikeChar1" w:type="character">
    <w:name w:val="Opis slike Char1"/>
    <w:basedOn w:val="Zadanifontodlomka"/>
    <w:rsid w:val="00B50B54"/>
    <w:rPr>
      <w:rFonts w:cs="Tahoma" w:hAnsi="Tahoma" w:ascii="Tahoma" w:hint="default"/>
      <w:sz w:val="24"/>
      <w:lang w:bidi="ar-SA" w:eastAsia="en-US" w:val="hr-HR"/>
    </w:rPr>
  </w:style>
  <w:style w:customStyle="true" w:styleId="txclanakd" w:type="character">
    <w:name w:val="tx_clanak_d"/>
    <w:basedOn w:val="Zadanifontodlomka"/>
    <w:rsid w:val="00B50B54"/>
  </w:style>
  <w:style w:customStyle="true" w:styleId="googqs-tidbit1" w:type="character">
    <w:name w:val="goog_qs-tidbit1"/>
    <w:basedOn w:val="Zadanifontodlomka"/>
    <w:rsid w:val="00B50B54"/>
    <w:rPr>
      <w:vanish/>
      <w:webHidden w:val="false"/>
      <w:specVanish/>
    </w:rPr>
  </w:style>
  <w:style w:customStyle="true" w:styleId="trendsiwphotoannotationlink" w:type="character">
    <w:name w:val="trendsiwphotoannotationlink"/>
    <w:basedOn w:val="Zadanifontodlomka"/>
    <w:rsid w:val="00B50B54"/>
    <w:rPr>
      <w:vanish/>
      <w:webHidden w:val="false"/>
      <w:specVanish/>
    </w:rPr>
  </w:style>
  <w:style w:customStyle="true" w:styleId="mclip-button-available1" w:type="character">
    <w:name w:val="mclip-button-available1"/>
    <w:basedOn w:val="Zadanifontodlomka"/>
    <w:rsid w:val="00B50B54"/>
    <w:rPr>
      <w:b/>
      <w:bCs/>
      <w:color w:val="D7C58F"/>
      <w:bdr w:frame="true" w:space="0" w:sz="4" w:color="D7C58F" w:val="single"/>
      <w:shd w:fill="FFF8E7" w:color="auto" w:val="clear"/>
    </w:rPr>
  </w:style>
  <w:style w:customStyle="true" w:styleId="activity-title1" w:type="character">
    <w:name w:val="activity-title1"/>
    <w:basedOn w:val="Zadanifontodlomka"/>
    <w:rsid w:val="00B50B54"/>
  </w:style>
  <w:style w:customStyle="true" w:styleId="activity-title3" w:type="character">
    <w:name w:val="activity-title3"/>
    <w:basedOn w:val="Zadanifontodlomka"/>
    <w:rsid w:val="00B50B54"/>
    <w:rPr>
      <w:u w:val="single"/>
    </w:rPr>
  </w:style>
  <w:style w:customStyle="true" w:styleId="mclip-button-available2" w:type="character">
    <w:name w:val="mclip-button-available2"/>
    <w:basedOn w:val="Zadanifontodlomka"/>
    <w:rsid w:val="00B50B54"/>
    <w:rPr>
      <w:b/>
      <w:bCs/>
      <w:color w:val="D7C58F"/>
      <w:bdr w:frame="true" w:space="0" w:sz="4" w:color="D7C58F" w:val="single"/>
      <w:shd w:fill="FDF6E5" w:color="auto" w:val="clear"/>
    </w:rPr>
  </w:style>
  <w:style w:customStyle="true" w:styleId="message-cont1" w:type="character">
    <w:name w:val="message-cont1"/>
    <w:basedOn w:val="Zadanifontodlomka"/>
    <w:rsid w:val="00B50B54"/>
  </w:style>
  <w:style w:customStyle="true" w:styleId="message-cont2" w:type="character">
    <w:name w:val="message-cont2"/>
    <w:basedOn w:val="Zadanifontodlomka"/>
    <w:rsid w:val="00B50B54"/>
  </w:style>
  <w:style w:customStyle="true" w:styleId="link-text4" w:type="character">
    <w:name w:val="link-text4"/>
    <w:basedOn w:val="Zadanifontodlomka"/>
    <w:rsid w:val="00B50B54"/>
  </w:style>
  <w:style w:customStyle="true" w:styleId="style32" w:type="character">
    <w:name w:val="style32"/>
    <w:basedOn w:val="Zadanifontodlomka"/>
    <w:rsid w:val="00B50B54"/>
  </w:style>
  <w:style w:customStyle="true" w:styleId="style17" w:type="character">
    <w:name w:val="style17"/>
    <w:basedOn w:val="Zadanifontodlomka"/>
    <w:rsid w:val="00B50B54"/>
  </w:style>
  <w:style w:customStyle="true" w:styleId="st" w:type="character">
    <w:name w:val="st"/>
    <w:basedOn w:val="Zadanifontodlomka"/>
    <w:rsid w:val="00B50B54"/>
  </w:style>
  <w:style w:styleId="Reetkatablice" w:type="table">
    <w:name w:val="Table Grid"/>
    <w:basedOn w:val="Obinatablica"/>
    <w:uiPriority w:val="1"/>
    <w:rsid w:val="00B50B54"/>
    <w:rPr>
      <w:rFonts w:cs="Times New Roman" w:eastAsia="Times New Roman"/>
      <w:sz w:val="20"/>
      <w:szCs w:val="20"/>
      <w:lang w:eastAsia="hr-HR"/>
    </w:rPr>
    <w:tblPr>
      <w:tblBorders>
        <w:top w:space="0" w:sz="4" w:themeColor="text1" w:color="000000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text1" w:color="000000" w:val="single"/>
        <w:insideV w:space="0" w:sz="4" w:themeColor="text1" w:color="000000" w:val="single"/>
      </w:tblBorders>
    </w:tblPr>
  </w:style>
  <w:style w:styleId="Srednjipopis1-Isticanje2" w:type="table">
    <w:name w:val="Medium List 1 Accent 2"/>
    <w:basedOn w:val="Obinatablica"/>
    <w:uiPriority w:val="65"/>
    <w:rsid w:val="00B50B54"/>
    <w:rPr>
      <w:rFonts w:cs="Times New Roman" w:eastAsia="Times New Roman"/>
      <w:color w:themeColor="text1" w:val="000000"/>
      <w:sz w:val="20"/>
      <w:szCs w:val="20"/>
      <w:lang w:eastAsia="hr-HR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 w:hint="default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vijetlareetka-Isticanje3" w:type="table">
    <w:name w:val="Light Grid Accent 3"/>
    <w:basedOn w:val="Obinatablica"/>
    <w:uiPriority w:val="62"/>
    <w:rsid w:val="00B50B54"/>
    <w:rPr>
      <w:rFonts w:cs="Times New Roman" w:eastAsia="Times New Roman"/>
      <w:sz w:val="20"/>
      <w:szCs w:val="20"/>
      <w:lang w:eastAsia="hr-HR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 w:hint="default"/>
        <w:b/>
        <w:bCs/>
      </w:rPr>
    </w:tblStylePr>
    <w:tblStylePr w:type="lastCol"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rednjipopis2-Isticanje4" w:type="table">
    <w:name w:val="Medium List 2 Accent 4"/>
    <w:basedOn w:val="Obinatablica"/>
    <w:uiPriority w:val="66"/>
    <w:rsid w:val="00B50B54"/>
    <w:rPr>
      <w:rFonts w:cstheme="majorBidi" w:eastAsiaTheme="majorEastAsia" w:hAnsiTheme="majorHAnsi" w:asciiTheme="majorHAnsi"/>
      <w:color w:themeColor="text1" w:val="000000"/>
      <w:sz w:val="20"/>
      <w:szCs w:val="20"/>
      <w:lang w:eastAsia="hr-HR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vijetlosjenanje-Isticanje5" w:type="table">
    <w:name w:val="Light Shading Accent 5"/>
    <w:basedOn w:val="Obinatablica"/>
    <w:uiPriority w:val="60"/>
    <w:rsid w:val="00B50B54"/>
    <w:rPr>
      <w:rFonts w:cs="Times New Roman" w:eastAsia="Times New Roman"/>
      <w:color w:themeShade="BF" w:themeColor="accent5" w:val="31849B"/>
      <w:sz w:val="20"/>
      <w:szCs w:val="20"/>
      <w:lang w:eastAsia="hr-HR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60"/>
    <w:rsid w:val="00B50B54"/>
    <w:rPr>
      <w:rFonts w:cs="Times New Roman" w:eastAsia="Times New Roman"/>
      <w:color w:themeShade="BF" w:themeColor="accent6" w:val="E36C0A"/>
      <w:sz w:val="20"/>
      <w:szCs w:val="20"/>
      <w:lang w:eastAsia="hr-HR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Srednjipopis2-Isticanje6" w:type="table">
    <w:name w:val="Medium List 2 Accent 6"/>
    <w:basedOn w:val="Obinatablica"/>
    <w:uiPriority w:val="66"/>
    <w:rsid w:val="00B50B54"/>
    <w:rPr>
      <w:rFonts w:cstheme="majorBidi" w:eastAsiaTheme="majorEastAsia" w:hAnsiTheme="majorHAnsi" w:asciiTheme="majorHAnsi"/>
      <w:color w:themeColor="text1" w:val="000000"/>
      <w:sz w:val="20"/>
      <w:szCs w:val="20"/>
      <w:lang w:eastAsia="hr-HR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customStyle="true" w:styleId="Svijetlosjenanje1" w:type="table">
    <w:name w:val="Svijetlo sjenčanje1"/>
    <w:basedOn w:val="Obinatablica"/>
    <w:uiPriority w:val="60"/>
    <w:rsid w:val="00B50B54"/>
    <w:rPr>
      <w:rFonts w:cs="Times New Roman" w:eastAsia="Times New Roman"/>
      <w:color w:themeShade="BF" w:themeColor="text1" w:val="000000"/>
      <w:sz w:val="20"/>
      <w:szCs w:val="20"/>
      <w:lang w:eastAsia="hr-HR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customStyle="true" w:styleId="Srednjesjenanje1-Isticanje11" w:type="table">
    <w:name w:val="Srednje sjenčanje 1 - Isticanje 11"/>
    <w:basedOn w:val="Obinatablica"/>
    <w:uiPriority w:val="63"/>
    <w:rsid w:val="00B50B54"/>
    <w:rPr>
      <w:rFonts w:cs="Times New Roman" w:eastAsia="Times New Roman"/>
      <w:sz w:val="20"/>
      <w:szCs w:val="20"/>
      <w:lang w:eastAsia="hr-HR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customStyle="true" w:styleId="Svijetlosjenanje-Isticanje11" w:type="table">
    <w:name w:val="Svijetlo sjenčanje - Isticanje 11"/>
    <w:basedOn w:val="Obinatablica"/>
    <w:uiPriority w:val="60"/>
    <w:rsid w:val="00B50B54"/>
    <w:rPr>
      <w:rFonts w:cs="Times New Roman" w:eastAsia="Times New Roman"/>
      <w:color w:themeShade="BF" w:themeColor="accent1" w:val="365F91"/>
      <w:sz w:val="20"/>
      <w:szCs w:val="20"/>
      <w:lang w:eastAsia="hr-HR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customStyle="true" w:styleId="Svijetlosjenanje2" w:type="table">
    <w:name w:val="Svijetlo sjenčanje2"/>
    <w:basedOn w:val="Obinatablica"/>
    <w:uiPriority w:val="60"/>
    <w:rsid w:val="00B50B54"/>
    <w:rPr>
      <w:rFonts w:cs="Times New Roman" w:eastAsia="Times New Roman"/>
      <w:color w:themeShade="BF" w:themeColor="text1" w:val="000000"/>
      <w:sz w:val="20"/>
      <w:szCs w:val="20"/>
      <w:lang w:eastAsia="hr-HR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customStyle="true" w:styleId="Svijetlareetka1" w:type="table">
    <w:name w:val="Svijetla rešetka1"/>
    <w:basedOn w:val="Obinatablica"/>
    <w:uiPriority w:val="62"/>
    <w:rsid w:val="00B50B54"/>
    <w:rPr>
      <w:rFonts w:cs="Times New Roman" w:eastAsia="Times New Roman"/>
      <w:sz w:val="20"/>
      <w:szCs w:val="20"/>
      <w:lang w:eastAsia="hr-HR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 w:hint="default"/>
        <w:b/>
        <w:bCs/>
      </w:rPr>
    </w:tblStylePr>
    <w:tblStylePr w:type="lastCol"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customStyle="true" w:styleId="Svijetlareetka-Isticanje11" w:type="table">
    <w:name w:val="Svijetla rešetka - Isticanje 11"/>
    <w:basedOn w:val="Obinatablica"/>
    <w:uiPriority w:val="62"/>
    <w:rsid w:val="00B50B54"/>
    <w:rPr>
      <w:rFonts w:cs="Times New Roman" w:eastAsia="Times New Roman"/>
      <w:sz w:val="20"/>
      <w:szCs w:val="20"/>
      <w:lang w:eastAsia="hr-HR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 w:hint="default"/>
        <w:b/>
        <w:bCs/>
      </w:rPr>
    </w:tblStylePr>
    <w:tblStylePr w:type="lastCol"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customStyle="true" w:styleId="LightShading1" w:type="table">
    <w:name w:val="Light Shading1"/>
    <w:basedOn w:val="Obinatablica"/>
    <w:uiPriority w:val="60"/>
    <w:rsid w:val="00B50B54"/>
    <w:rPr>
      <w:rFonts w:cs="Times New Roman" w:eastAsia="Times New Roman"/>
      <w:color w:themeShade="BF" w:themeColor="text1" w:val="000000"/>
      <w:sz w:val="20"/>
      <w:szCs w:val="20"/>
      <w:lang w:eastAsia="hr-HR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customStyle="true" w:styleId="LightGrid-Accent11" w:type="table">
    <w:name w:val="Light Grid - Accent 11"/>
    <w:basedOn w:val="Obinatablica"/>
    <w:uiPriority w:val="62"/>
    <w:rsid w:val="00B50B54"/>
    <w:rPr>
      <w:rFonts w:cs="Times New Roman" w:eastAsia="Times New Roman"/>
      <w:sz w:val="20"/>
      <w:szCs w:val="20"/>
      <w:lang w:eastAsia="hr-HR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 w:hint="default"/>
        <w:b/>
        <w:bCs/>
      </w:rPr>
    </w:tblStylePr>
    <w:tblStylePr w:type="lastCol"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customStyle="true" w:styleId="BulletedList" w:type="numbering">
    <w:name w:val="Bulleted List"/>
    <w:uiPriority w:val="99"/>
    <w:rsid w:val="00B50B54"/>
    <w:pPr>
      <w:numPr>
        <w:numId w:val="7"/>
      </w:numPr>
    </w:pPr>
  </w:style>
  <w:style w:customStyle="true" w:styleId="NumberedList" w:type="numbering">
    <w:name w:val="Numbered List"/>
    <w:uiPriority w:val="99"/>
    <w:rsid w:val="00B50B54"/>
    <w:pPr>
      <w:numPr>
        <w:numId w:val="8"/>
      </w:numPr>
    </w:pPr>
  </w:style>
  <w:style w:customStyle="true" w:styleId="eSPISCCParagraphDefaultFont" w:type="character">
    <w:name w:val="eSPIS_CC_Paragraph Default Font"/>
    <w:basedOn w:val="Zadanifontodlomka"/>
    <w:rsid w:val="00E72FA8"/>
    <w:rPr>
      <w:rFonts w:cs="Times New Roman" w:hAnsi="Times New Roman" w:ascii="Times New Roman"/>
      <w:b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72FA8"/>
    <w:rPr>
      <w:rFonts w:hAnsi="Times New Roman" w:ascii="Times New Roman"/>
      <w:b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72FA8"/>
    <w:rPr>
      <w:rFonts w:cs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72FA8"/>
    <w:rPr>
      <w:rFonts w:cs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 w:uiPriority="0"/>
    <w:lsdException w:name="endnote reference" w:uiPriority="0"/>
    <w:lsdException w:name="Title" w:qFormat="1" w:semiHidden="0" w:uiPriority="10" w:unhideWhenUsed="0"/>
    <w:lsdException w:name="Default Paragraph Font" w:uiPriority="1"/>
    <w:lsdException w:name="Body Text" w:qFormat="1"/>
    <w:lsdException w:name="Subtitle" w:qFormat="1" w:semiHidden="0" w:uiPriority="11" w:unhideWhenUsed="0"/>
    <w:lsdException w:name="Body Text Indent 2" w:uiPriority="0"/>
    <w:lsdException w:name="Body Text Indent 3" w:uiPriority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1" w:unhideWhenUsed="0"/>
    <w:lsdException w:name="Placeholder Text" w:qFormat="1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50B54"/>
    <w:rPr>
      <w:rFonts w:ascii="Californian FB" w:cs="Times New Roman" w:eastAsia="Calibri" w:hAnsi="Californian FB"/>
      <w:sz w:val="20"/>
      <w:szCs w:val="20"/>
    </w:rPr>
  </w:style>
  <w:style w:styleId="Naslov1" w:type="paragraph">
    <w:name w:val="heading 1"/>
    <w:basedOn w:val="Normal"/>
    <w:next w:val="Normal"/>
    <w:link w:val="Naslov1Char"/>
    <w:qFormat/>
    <w:rsid w:val="00B50B54"/>
    <w:pPr>
      <w:keepNext/>
      <w:jc w:val="center"/>
      <w:outlineLvl w:val="0"/>
    </w:pPr>
    <w:rPr>
      <w:rFonts w:ascii="Times New Roman" w:eastAsia="Arial Unicode MS" w:hAnsi="Times New Roman"/>
      <w:b/>
      <w:bCs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unhideWhenUsed/>
    <w:qFormat/>
    <w:rsid w:val="00B50B54"/>
    <w:pPr>
      <w:keepNext/>
      <w:jc w:val="center"/>
      <w:outlineLvl w:val="1"/>
    </w:pPr>
    <w:rPr>
      <w:rFonts w:ascii="Times New Roman" w:eastAsia="Arial Unicode MS" w:hAnsi="Times New Roman"/>
      <w:sz w:val="24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B50B54"/>
    <w:pPr>
      <w:keepNext/>
      <w:tabs>
        <w:tab w:pos="851" w:val="left"/>
        <w:tab w:pos="6521" w:val="right"/>
        <w:tab w:pos="8505" w:val="right"/>
      </w:tabs>
      <w:outlineLvl w:val="2"/>
    </w:pPr>
    <w:rPr>
      <w:rFonts w:ascii="Times New Roman" w:eastAsia="Times New Roman" w:hAnsi="Times New Roman"/>
      <w:b/>
      <w:sz w:val="24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B50B54"/>
    <w:pPr>
      <w:keepNext/>
      <w:ind w:right="-108"/>
      <w:jc w:val="both"/>
      <w:outlineLvl w:val="3"/>
    </w:pPr>
    <w:rPr>
      <w:rFonts w:ascii="MAC C Times" w:eastAsia="Times New Roman" w:hAnsi="MAC C Times"/>
      <w:sz w:val="24"/>
    </w:rPr>
  </w:style>
  <w:style w:styleId="Naslov5" w:type="paragraph">
    <w:name w:val="heading 5"/>
    <w:basedOn w:val="Naslov1"/>
    <w:link w:val="Naslov5Char"/>
    <w:semiHidden/>
    <w:unhideWhenUsed/>
    <w:qFormat/>
    <w:rsid w:val="00B50B54"/>
    <w:pPr>
      <w:keepNext w:val="0"/>
      <w:numPr>
        <w:ilvl w:val="4"/>
        <w:numId w:val="1"/>
      </w:numPr>
      <w:jc w:val="left"/>
      <w:outlineLvl w:val="4"/>
    </w:pPr>
    <w:rPr>
      <w:rFonts w:eastAsia="Times New Roman"/>
      <w:b w:val="0"/>
      <w:bCs w:val="0"/>
      <w:kern w:val="28"/>
      <w:sz w:val="20"/>
      <w:szCs w:val="20"/>
      <w:lang w:eastAsia="en-US" w:val="en-AU"/>
    </w:rPr>
  </w:style>
  <w:style w:styleId="Naslov6" w:type="paragraph">
    <w:name w:val="heading 6"/>
    <w:basedOn w:val="Naslov1"/>
    <w:link w:val="Naslov6Char"/>
    <w:semiHidden/>
    <w:unhideWhenUsed/>
    <w:qFormat/>
    <w:rsid w:val="00B50B54"/>
    <w:pPr>
      <w:keepNext w:val="0"/>
      <w:numPr>
        <w:ilvl w:val="5"/>
        <w:numId w:val="1"/>
      </w:numPr>
      <w:jc w:val="left"/>
      <w:outlineLvl w:val="5"/>
    </w:pPr>
    <w:rPr>
      <w:rFonts w:eastAsia="Times New Roman"/>
      <w:b w:val="0"/>
      <w:bCs w:val="0"/>
      <w:kern w:val="28"/>
      <w:sz w:val="20"/>
      <w:szCs w:val="20"/>
      <w:lang w:eastAsia="en-US" w:val="en-AU"/>
    </w:rPr>
  </w:style>
  <w:style w:styleId="Naslov7" w:type="paragraph">
    <w:name w:val="heading 7"/>
    <w:basedOn w:val="Naslov1"/>
    <w:link w:val="Naslov7Char"/>
    <w:uiPriority w:val="99"/>
    <w:semiHidden/>
    <w:unhideWhenUsed/>
    <w:qFormat/>
    <w:rsid w:val="00B50B54"/>
    <w:pPr>
      <w:keepNext w:val="0"/>
      <w:numPr>
        <w:ilvl w:val="6"/>
        <w:numId w:val="1"/>
      </w:numPr>
      <w:jc w:val="left"/>
      <w:outlineLvl w:val="6"/>
    </w:pPr>
    <w:rPr>
      <w:rFonts w:eastAsia="Times New Roman"/>
      <w:b w:val="0"/>
      <w:bCs w:val="0"/>
      <w:kern w:val="28"/>
      <w:sz w:val="20"/>
      <w:szCs w:val="20"/>
      <w:lang w:eastAsia="en-US" w:val="en-AU"/>
    </w:rPr>
  </w:style>
  <w:style w:styleId="Naslov8" w:type="paragraph">
    <w:name w:val="heading 8"/>
    <w:basedOn w:val="Naslov1"/>
    <w:link w:val="Naslov8Char"/>
    <w:uiPriority w:val="99"/>
    <w:semiHidden/>
    <w:unhideWhenUsed/>
    <w:qFormat/>
    <w:rsid w:val="00B50B54"/>
    <w:pPr>
      <w:keepNext w:val="0"/>
      <w:numPr>
        <w:ilvl w:val="7"/>
        <w:numId w:val="1"/>
      </w:numPr>
      <w:jc w:val="left"/>
      <w:outlineLvl w:val="7"/>
    </w:pPr>
    <w:rPr>
      <w:rFonts w:eastAsia="Times New Roman"/>
      <w:b w:val="0"/>
      <w:bCs w:val="0"/>
      <w:kern w:val="28"/>
      <w:sz w:val="20"/>
      <w:szCs w:val="20"/>
      <w:lang w:eastAsia="en-US" w:val="en-AU"/>
    </w:rPr>
  </w:style>
  <w:style w:styleId="Naslov9" w:type="paragraph">
    <w:name w:val="heading 9"/>
    <w:basedOn w:val="Naslov1"/>
    <w:link w:val="Naslov9Char"/>
    <w:uiPriority w:val="99"/>
    <w:semiHidden/>
    <w:unhideWhenUsed/>
    <w:qFormat/>
    <w:rsid w:val="00B50B54"/>
    <w:pPr>
      <w:keepNext w:val="0"/>
      <w:numPr>
        <w:ilvl w:val="8"/>
        <w:numId w:val="1"/>
      </w:numPr>
      <w:jc w:val="left"/>
      <w:outlineLvl w:val="8"/>
    </w:pPr>
    <w:rPr>
      <w:rFonts w:eastAsia="Times New Roman"/>
      <w:b w:val="0"/>
      <w:bCs w:val="0"/>
      <w:kern w:val="28"/>
      <w:sz w:val="20"/>
      <w:szCs w:val="20"/>
      <w:lang w:eastAsia="en-US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B50B54"/>
    <w:rPr>
      <w:rFonts w:cs="Times New Roman" w:eastAsia="Arial Unicode MS"/>
      <w:b/>
      <w:bCs/>
      <w:szCs w:val="24"/>
      <w:lang w:eastAsia="hr-HR"/>
    </w:rPr>
  </w:style>
  <w:style w:customStyle="1" w:styleId="Naslov2Char" w:type="character">
    <w:name w:val="Naslov 2 Char"/>
    <w:basedOn w:val="Zadanifontodlomka"/>
    <w:link w:val="Naslov2"/>
    <w:rsid w:val="00B50B54"/>
    <w:rPr>
      <w:rFonts w:cs="Times New Roman" w:eastAsia="Arial Unicode MS"/>
      <w:szCs w:val="20"/>
    </w:rPr>
  </w:style>
  <w:style w:customStyle="1" w:styleId="Naslov3Char" w:type="character">
    <w:name w:val="Naslov 3 Char"/>
    <w:basedOn w:val="Zadanifontodlomka"/>
    <w:link w:val="Naslov3"/>
    <w:semiHidden/>
    <w:rsid w:val="00B50B54"/>
    <w:rPr>
      <w:rFonts w:cs="Times New Roman" w:eastAsia="Times New Roman"/>
      <w:b/>
      <w:szCs w:val="20"/>
    </w:rPr>
  </w:style>
  <w:style w:customStyle="1" w:styleId="Naslov4Char" w:type="character">
    <w:name w:val="Naslov 4 Char"/>
    <w:basedOn w:val="Zadanifontodlomka"/>
    <w:link w:val="Naslov4"/>
    <w:semiHidden/>
    <w:rsid w:val="00B50B54"/>
    <w:rPr>
      <w:rFonts w:ascii="MAC C Times" w:cs="Times New Roman" w:eastAsia="Times New Roman" w:hAnsi="MAC C Times"/>
      <w:szCs w:val="20"/>
    </w:rPr>
  </w:style>
  <w:style w:customStyle="1" w:styleId="Naslov5Char" w:type="character">
    <w:name w:val="Naslov 5 Char"/>
    <w:basedOn w:val="Zadanifontodlomka"/>
    <w:link w:val="Naslov5"/>
    <w:semiHidden/>
    <w:rsid w:val="00B50B54"/>
    <w:rPr>
      <w:rFonts w:cs="Times New Roman" w:eastAsia="Times New Roman"/>
      <w:kern w:val="28"/>
      <w:sz w:val="20"/>
      <w:szCs w:val="20"/>
      <w:lang w:val="en-AU"/>
    </w:rPr>
  </w:style>
  <w:style w:customStyle="1" w:styleId="Naslov6Char" w:type="character">
    <w:name w:val="Naslov 6 Char"/>
    <w:basedOn w:val="Zadanifontodlomka"/>
    <w:link w:val="Naslov6"/>
    <w:semiHidden/>
    <w:rsid w:val="00B50B54"/>
    <w:rPr>
      <w:rFonts w:cs="Times New Roman" w:eastAsia="Times New Roman"/>
      <w:kern w:val="28"/>
      <w:sz w:val="20"/>
      <w:szCs w:val="20"/>
      <w:lang w:val="en-AU"/>
    </w:rPr>
  </w:style>
  <w:style w:customStyle="1" w:styleId="Naslov7Char" w:type="character">
    <w:name w:val="Naslov 7 Char"/>
    <w:basedOn w:val="Zadanifontodlomka"/>
    <w:link w:val="Naslov7"/>
    <w:uiPriority w:val="99"/>
    <w:semiHidden/>
    <w:rsid w:val="00B50B54"/>
    <w:rPr>
      <w:rFonts w:cs="Times New Roman" w:eastAsia="Times New Roman"/>
      <w:kern w:val="28"/>
      <w:sz w:val="20"/>
      <w:szCs w:val="20"/>
      <w:lang w:val="en-AU"/>
    </w:rPr>
  </w:style>
  <w:style w:customStyle="1" w:styleId="Naslov8Char" w:type="character">
    <w:name w:val="Naslov 8 Char"/>
    <w:basedOn w:val="Zadanifontodlomka"/>
    <w:link w:val="Naslov8"/>
    <w:uiPriority w:val="99"/>
    <w:semiHidden/>
    <w:rsid w:val="00B50B54"/>
    <w:rPr>
      <w:rFonts w:cs="Times New Roman" w:eastAsia="Times New Roman"/>
      <w:kern w:val="28"/>
      <w:sz w:val="20"/>
      <w:szCs w:val="20"/>
      <w:lang w:val="en-AU"/>
    </w:rPr>
  </w:style>
  <w:style w:customStyle="1" w:styleId="Naslov9Char" w:type="character">
    <w:name w:val="Naslov 9 Char"/>
    <w:basedOn w:val="Zadanifontodlomka"/>
    <w:link w:val="Naslov9"/>
    <w:uiPriority w:val="99"/>
    <w:semiHidden/>
    <w:rsid w:val="00B50B54"/>
    <w:rPr>
      <w:rFonts w:cs="Times New Roman" w:eastAsia="Times New Roman"/>
      <w:kern w:val="28"/>
      <w:sz w:val="20"/>
      <w:szCs w:val="20"/>
      <w:lang w:val="en-AU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B50B54"/>
    <w:rPr>
      <w:rFonts w:ascii="Times New Roman" w:eastAsia="Times New Roman" w:hAnsi="Times New Roman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B50B54"/>
    <w:rPr>
      <w:rFonts w:cs="Times New Roman" w:eastAsia="Times New Roman"/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B50B54"/>
    <w:rPr>
      <w:rFonts w:ascii="Arial" w:eastAsia="Times New Roman" w:hAnsi="Arial"/>
      <w:sz w:val="20"/>
      <w:szCs w:val="20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B50B54"/>
    <w:rPr>
      <w:rFonts w:ascii="Arial" w:cstheme="minorBidi" w:eastAsia="Times New Roman" w:hAnsi="Arial"/>
    </w:rPr>
  </w:style>
  <w:style w:customStyle="1" w:styleId="TekstkomentaraChar1" w:type="character">
    <w:name w:val="Tekst komentara Char1"/>
    <w:basedOn w:val="Zadanifontodlomka"/>
    <w:uiPriority w:val="99"/>
    <w:semiHidden/>
    <w:rsid w:val="00B50B54"/>
    <w:rPr>
      <w:rFonts w:ascii="Californian FB" w:cs="Times New Roman" w:eastAsia="Calibri" w:hAnsi="Californian FB"/>
      <w:sz w:val="20"/>
      <w:szCs w:val="20"/>
    </w:rPr>
  </w:style>
  <w:style w:customStyle="1" w:styleId="ZaglavljeChar" w:type="character">
    <w:name w:val="Zaglavlje Char"/>
    <w:basedOn w:val="Zadanifontodlomka"/>
    <w:link w:val="Zaglavlje"/>
    <w:uiPriority w:val="99"/>
    <w:rsid w:val="00B50B54"/>
    <w:rPr>
      <w:rFonts w:eastAsia="Times New Roman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B50B54"/>
    <w:pPr>
      <w:tabs>
        <w:tab w:pos="4536" w:val="center"/>
        <w:tab w:pos="9072" w:val="right"/>
      </w:tabs>
    </w:pPr>
    <w:rPr>
      <w:rFonts w:ascii="Times New Roman" w:cstheme="minorBidi" w:eastAsia="Times New Roman" w:hAnsi="Times New Roman"/>
      <w:sz w:val="24"/>
      <w:szCs w:val="22"/>
      <w:lang w:val="en-US"/>
    </w:rPr>
  </w:style>
  <w:style w:customStyle="1" w:styleId="ZaglavljeChar1" w:type="character">
    <w:name w:val="Zaglavlje Char1"/>
    <w:basedOn w:val="Zadanifontodlomka"/>
    <w:uiPriority w:val="99"/>
    <w:semiHidden/>
    <w:rsid w:val="00B50B54"/>
    <w:rPr>
      <w:rFonts w:ascii="Californian FB" w:cs="Times New Roman" w:eastAsia="Calibri" w:hAnsi="Californian FB"/>
      <w:sz w:val="20"/>
      <w:szCs w:val="20"/>
    </w:rPr>
  </w:style>
  <w:style w:styleId="Podnoje" w:type="paragraph">
    <w:name w:val="footer"/>
    <w:basedOn w:val="Normal"/>
    <w:link w:val="PodnojeChar"/>
    <w:uiPriority w:val="99"/>
    <w:unhideWhenUsed/>
    <w:rsid w:val="00B50B54"/>
    <w:pPr>
      <w:tabs>
        <w:tab w:pos="4536" w:val="center"/>
        <w:tab w:pos="9072" w:val="right"/>
      </w:tabs>
    </w:pPr>
    <w:rPr>
      <w:rFonts w:ascii="Times New Roman" w:eastAsia="Times New Roman" w:hAnsi="Times New Roman"/>
      <w:sz w:val="24"/>
      <w:szCs w:val="24"/>
      <w:lang w:val="en-US"/>
    </w:rPr>
  </w:style>
  <w:style w:customStyle="1" w:styleId="PodnojeChar" w:type="character">
    <w:name w:val="Podnožje Char"/>
    <w:basedOn w:val="Zadanifontodlomka"/>
    <w:link w:val="Podnoje"/>
    <w:uiPriority w:val="99"/>
    <w:rsid w:val="00B50B54"/>
    <w:rPr>
      <w:rFonts w:cs="Times New Roman" w:eastAsia="Times New Roman"/>
      <w:szCs w:val="24"/>
      <w:lang w:val="en-US"/>
    </w:rPr>
  </w:style>
  <w:style w:styleId="Naslov" w:type="paragraph">
    <w:name w:val="Title"/>
    <w:basedOn w:val="Normal"/>
    <w:link w:val="NaslovChar"/>
    <w:uiPriority w:val="10"/>
    <w:qFormat/>
    <w:rsid w:val="00B50B54"/>
    <w:pPr>
      <w:jc w:val="center"/>
    </w:pPr>
    <w:rPr>
      <w:rFonts w:ascii="Times New Roman" w:eastAsia="Times New Roman" w:hAnsi="Times New Roman"/>
      <w:b/>
      <w:sz w:val="28"/>
      <w:lang w:val="en-US"/>
    </w:rPr>
  </w:style>
  <w:style w:customStyle="1" w:styleId="NaslovChar" w:type="character">
    <w:name w:val="Naslov Char"/>
    <w:basedOn w:val="Zadanifontodlomka"/>
    <w:link w:val="Naslov"/>
    <w:uiPriority w:val="10"/>
    <w:rsid w:val="00B50B54"/>
    <w:rPr>
      <w:rFonts w:cs="Times New Roman" w:eastAsia="Times New Roman"/>
      <w:b/>
      <w:sz w:val="28"/>
      <w:szCs w:val="20"/>
      <w:lang w:val="en-US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B50B54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qFormat/>
    <w:rsid w:val="00B50B54"/>
    <w:pPr>
      <w:jc w:val="both"/>
    </w:pPr>
    <w:rPr>
      <w:rFonts w:ascii="Times New Roman" w:cstheme="minorBidi" w:eastAsia="Times New Roman" w:hAnsi="Times New Roman"/>
      <w:sz w:val="24"/>
      <w:szCs w:val="22"/>
      <w:lang w:val="en-AU"/>
    </w:rPr>
  </w:style>
  <w:style w:customStyle="1" w:styleId="TijelotekstaChar1" w:type="character">
    <w:name w:val="Tijelo teksta Char1"/>
    <w:aliases w:val="uvlaka 3 Char1,uvlaka 2 Char1,Tijelo teksta - uvlaka 2 Char1,Tijelo teksta - uvlaka 3 Char1"/>
    <w:basedOn w:val="Zadanifontodlomka"/>
    <w:semiHidden/>
    <w:rsid w:val="00B50B54"/>
    <w:rPr>
      <w:rFonts w:ascii="Californian FB" w:cs="Times New Roman" w:eastAsia="Calibri" w:hAnsi="Californian FB"/>
      <w:sz w:val="20"/>
      <w:szCs w:val="20"/>
    </w:r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B50B54"/>
    <w:rPr>
      <w:rFonts w:eastAsia="Times New Roman"/>
      <w:szCs w:val="20"/>
      <w:lang w:eastAsia="x-none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B50B54"/>
    <w:pPr>
      <w:tabs>
        <w:tab w:pos="0" w:val="left"/>
        <w:tab w:pos="1440" w:val="left"/>
        <w:tab w:pos="2160" w:val="left"/>
        <w:tab w:pos="2880" w:val="left"/>
        <w:tab w:pos="3600" w:val="left"/>
        <w:tab w:pos="4320" w:val="left"/>
        <w:tab w:pos="5040" w:val="left"/>
        <w:tab w:pos="5760" w:val="left"/>
        <w:tab w:pos="6480" w:val="left"/>
        <w:tab w:pos="7200" w:val="left"/>
        <w:tab w:pos="7920" w:val="left"/>
      </w:tabs>
      <w:ind w:firstLine="720"/>
      <w:jc w:val="both"/>
    </w:pPr>
    <w:rPr>
      <w:rFonts w:ascii="Times New Roman" w:cstheme="minorBidi" w:eastAsia="Times New Roman" w:hAnsi="Times New Roman"/>
      <w:sz w:val="24"/>
      <w:lang w:eastAsia="x-none"/>
    </w:rPr>
  </w:style>
  <w:style w:customStyle="1" w:styleId="UvuenotijelotekstaChar1" w:type="character">
    <w:name w:val="Uvučeno tijelo teksta Char1"/>
    <w:basedOn w:val="Zadanifontodlomka"/>
    <w:uiPriority w:val="99"/>
    <w:semiHidden/>
    <w:rsid w:val="00B50B54"/>
    <w:rPr>
      <w:rFonts w:ascii="Californian FB" w:cs="Times New Roman" w:eastAsia="Calibri" w:hAnsi="Californian FB"/>
      <w:sz w:val="20"/>
      <w:szCs w:val="20"/>
    </w:rPr>
  </w:style>
  <w:style w:styleId="Podnaslov" w:type="paragraph">
    <w:name w:val="Subtitle"/>
    <w:basedOn w:val="Normal"/>
    <w:link w:val="PodnaslovChar"/>
    <w:uiPriority w:val="11"/>
    <w:qFormat/>
    <w:rsid w:val="00B50B54"/>
    <w:pPr>
      <w:jc w:val="both"/>
    </w:pPr>
    <w:rPr>
      <w:rFonts w:ascii="Times New Roman" w:eastAsia="Times New Roman" w:hAnsi="Times New Roman"/>
      <w:b/>
      <w:sz w:val="24"/>
      <w:lang w:val="en-US"/>
    </w:rPr>
  </w:style>
  <w:style w:customStyle="1" w:styleId="PodnaslovChar" w:type="character">
    <w:name w:val="Podnaslov Char"/>
    <w:basedOn w:val="Zadanifontodlomka"/>
    <w:link w:val="Podnaslov"/>
    <w:uiPriority w:val="11"/>
    <w:rsid w:val="00B50B54"/>
    <w:rPr>
      <w:rFonts w:cs="Times New Roman" w:eastAsia="Times New Roman"/>
      <w:b/>
      <w:szCs w:val="20"/>
      <w:lang w:val="en-US"/>
    </w:r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B50B54"/>
    <w:rPr>
      <w:rFonts w:eastAsia="Times New Roman"/>
      <w:szCs w:val="20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B50B54"/>
    <w:pPr>
      <w:tabs>
        <w:tab w:pos="851" w:val="left"/>
        <w:tab w:pos="6521" w:val="right"/>
        <w:tab w:pos="8505" w:val="right"/>
      </w:tabs>
      <w:outlineLvl w:val="0"/>
    </w:pPr>
    <w:rPr>
      <w:rFonts w:ascii="Times New Roman" w:cstheme="minorBidi" w:eastAsia="Times New Roman" w:hAnsi="Times New Roman"/>
      <w:sz w:val="24"/>
    </w:rPr>
  </w:style>
  <w:style w:customStyle="1" w:styleId="Tijeloteksta2Char1" w:type="character">
    <w:name w:val="Tijelo teksta 2 Char1"/>
    <w:basedOn w:val="Zadanifontodlomka"/>
    <w:uiPriority w:val="99"/>
    <w:semiHidden/>
    <w:rsid w:val="00B50B54"/>
    <w:rPr>
      <w:rFonts w:ascii="Californian FB" w:cs="Times New Roman" w:eastAsia="Calibri" w:hAnsi="Californian FB"/>
      <w:sz w:val="20"/>
      <w:szCs w:val="20"/>
    </w:rPr>
  </w:style>
  <w:style w:customStyle="1" w:styleId="Tijeloteksta3Char" w:type="character">
    <w:name w:val="Tijelo teksta 3 Char"/>
    <w:basedOn w:val="Zadanifontodlomka"/>
    <w:link w:val="Tijeloteksta3"/>
    <w:uiPriority w:val="99"/>
    <w:semiHidden/>
    <w:rsid w:val="00B50B54"/>
    <w:rPr>
      <w:rFonts w:eastAsia="Times New Roman"/>
      <w:sz w:val="20"/>
      <w:szCs w:val="20"/>
      <w:lang w:val="en-US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B50B54"/>
    <w:pPr>
      <w:jc w:val="center"/>
    </w:pPr>
    <w:rPr>
      <w:rFonts w:ascii="Times New Roman" w:cstheme="minorBidi" w:eastAsia="Times New Roman" w:hAnsi="Times New Roman"/>
      <w:lang w:val="en-US"/>
    </w:rPr>
  </w:style>
  <w:style w:customStyle="1" w:styleId="Tijeloteksta3Char1" w:type="character">
    <w:name w:val="Tijelo teksta 3 Char1"/>
    <w:basedOn w:val="Zadanifontodlomka"/>
    <w:uiPriority w:val="99"/>
    <w:semiHidden/>
    <w:rsid w:val="00B50B54"/>
    <w:rPr>
      <w:rFonts w:ascii="Californian FB" w:cs="Times New Roman" w:eastAsia="Calibri" w:hAnsi="Californian FB"/>
      <w:sz w:val="16"/>
      <w:szCs w:val="16"/>
    </w:rPr>
  </w:style>
  <w:style w:customStyle="1" w:styleId="Tijeloteksta-uvlaka2Char" w:type="character">
    <w:name w:val="Tijelo teksta - uvlaka 2 Char"/>
    <w:basedOn w:val="Zadanifontodlomka"/>
    <w:link w:val="Tijeloteksta-uvlaka2"/>
    <w:semiHidden/>
    <w:rsid w:val="00B50B54"/>
    <w:rPr>
      <w:rFonts w:eastAsia="Times New Roman"/>
      <w:sz w:val="22"/>
    </w:rPr>
  </w:style>
  <w:style w:styleId="Tijeloteksta-uvlaka2" w:type="paragraph">
    <w:name w:val="Body Text Indent 2"/>
    <w:basedOn w:val="Normal"/>
    <w:link w:val="Tijeloteksta-uvlaka2Char"/>
    <w:semiHidden/>
    <w:unhideWhenUsed/>
    <w:rsid w:val="00B50B54"/>
    <w:pPr>
      <w:ind w:left="180"/>
      <w:jc w:val="both"/>
    </w:pPr>
    <w:rPr>
      <w:rFonts w:ascii="Times New Roman" w:cstheme="minorBidi" w:eastAsia="Times New Roman" w:hAnsi="Times New Roman"/>
      <w:sz w:val="22"/>
      <w:szCs w:val="22"/>
    </w:rPr>
  </w:style>
  <w:style w:customStyle="1" w:styleId="Tijeloteksta-uvlaka2Char2" w:type="character">
    <w:name w:val="Tijelo teksta - uvlaka 2 Char2"/>
    <w:basedOn w:val="Zadanifontodlomka"/>
    <w:uiPriority w:val="99"/>
    <w:semiHidden/>
    <w:rsid w:val="00B50B54"/>
    <w:rPr>
      <w:rFonts w:ascii="Californian FB" w:cs="Times New Roman" w:eastAsia="Calibri" w:hAnsi="Californian FB"/>
      <w:sz w:val="20"/>
      <w:szCs w:val="20"/>
    </w:rPr>
  </w:style>
  <w:style w:customStyle="1" w:styleId="Tijeloteksta-uvlaka3Char" w:type="character">
    <w:name w:val="Tijelo teksta - uvlaka 3 Char"/>
    <w:basedOn w:val="Zadanifontodlomka"/>
    <w:link w:val="Tijeloteksta-uvlaka3"/>
    <w:semiHidden/>
    <w:rsid w:val="00B50B54"/>
    <w:rPr>
      <w:rFonts w:eastAsia="Times New Roman"/>
      <w:sz w:val="22"/>
    </w:rPr>
  </w:style>
  <w:style w:styleId="Tijeloteksta-uvlaka3" w:type="paragraph">
    <w:name w:val="Body Text Indent 3"/>
    <w:basedOn w:val="Normal"/>
    <w:link w:val="Tijeloteksta-uvlaka3Char"/>
    <w:semiHidden/>
    <w:unhideWhenUsed/>
    <w:rsid w:val="00B50B54"/>
    <w:pPr>
      <w:ind w:hanging="360" w:left="360"/>
      <w:jc w:val="both"/>
    </w:pPr>
    <w:rPr>
      <w:rFonts w:ascii="Times New Roman" w:cstheme="minorBidi" w:eastAsia="Times New Roman" w:hAnsi="Times New Roman"/>
      <w:sz w:val="22"/>
      <w:szCs w:val="22"/>
    </w:rPr>
  </w:style>
  <w:style w:customStyle="1" w:styleId="Tijeloteksta-uvlaka3Char2" w:type="character">
    <w:name w:val="Tijelo teksta - uvlaka 3 Char2"/>
    <w:basedOn w:val="Zadanifontodlomka"/>
    <w:uiPriority w:val="99"/>
    <w:semiHidden/>
    <w:rsid w:val="00B50B54"/>
    <w:rPr>
      <w:rFonts w:ascii="Californian FB" w:cs="Times New Roman" w:eastAsia="Calibri" w:hAnsi="Californian FB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semiHidden/>
    <w:rsid w:val="00B50B54"/>
    <w:rPr>
      <w:rFonts w:ascii="Tahoma" w:eastAsia="Times New Roman" w:hAnsi="Tahoma"/>
      <w:sz w:val="20"/>
      <w:szCs w:val="20"/>
      <w:shd w:color="auto" w:fill="000080" w:val="clear"/>
    </w:rPr>
  </w:style>
  <w:style w:styleId="Kartadokumenta" w:type="paragraph">
    <w:name w:val="Document Map"/>
    <w:basedOn w:val="Normal"/>
    <w:link w:val="KartadokumentaChar"/>
    <w:uiPriority w:val="99"/>
    <w:semiHidden/>
    <w:unhideWhenUsed/>
    <w:rsid w:val="00B50B54"/>
    <w:pPr>
      <w:shd w:color="auto" w:fill="000080" w:val="clear"/>
    </w:pPr>
    <w:rPr>
      <w:rFonts w:ascii="Tahoma" w:cstheme="minorBidi" w:eastAsia="Times New Roman" w:hAnsi="Tahoma"/>
    </w:rPr>
  </w:style>
  <w:style w:customStyle="1" w:styleId="KartadokumentaChar1" w:type="character">
    <w:name w:val="Karta dokumenta Char1"/>
    <w:basedOn w:val="Zadanifontodlomka"/>
    <w:uiPriority w:val="99"/>
    <w:semiHidden/>
    <w:rsid w:val="00B50B54"/>
    <w:rPr>
      <w:rFonts w:ascii="Tahoma" w:cs="Tahoma" w:eastAsia="Calibri" w:hAnsi="Tahoma"/>
      <w:sz w:val="16"/>
      <w:szCs w:val="16"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B50B54"/>
    <w:rPr>
      <w:rFonts w:ascii="Arial" w:eastAsia="Times New Roman" w:hAnsi="Arial"/>
      <w:b/>
      <w:bCs/>
      <w:sz w:val="20"/>
      <w:szCs w:val="20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B50B54"/>
    <w:rPr>
      <w:b/>
      <w:bCs/>
    </w:rPr>
  </w:style>
  <w:style w:customStyle="1" w:styleId="PredmetkomentaraChar1" w:type="character">
    <w:name w:val="Predmet komentara Char1"/>
    <w:basedOn w:val="TekstkomentaraChar1"/>
    <w:uiPriority w:val="99"/>
    <w:semiHidden/>
    <w:rsid w:val="00B50B54"/>
    <w:rPr>
      <w:rFonts w:ascii="Californian FB" w:cs="Times New Roman" w:eastAsia="Calibri" w:hAnsi="Californian FB"/>
      <w:b/>
      <w:bCs/>
      <w:sz w:val="20"/>
      <w:szCs w:val="20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50B54"/>
    <w:rPr>
      <w:rFonts w:ascii="Tahoma" w:cs="Tahoma" w:eastAsia="Times New Roman" w:hAnsi="Tahoma"/>
      <w:sz w:val="16"/>
      <w:szCs w:val="16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50B54"/>
    <w:rPr>
      <w:rFonts w:ascii="Tahoma" w:cs="Tahoma" w:eastAsia="Times New Roman" w:hAnsi="Tahoma"/>
      <w:sz w:val="16"/>
      <w:szCs w:val="16"/>
      <w:lang w:val="en-US"/>
    </w:rPr>
  </w:style>
  <w:style w:customStyle="1" w:styleId="TekstbaloniaChar1" w:type="character">
    <w:name w:val="Tekst balončića Char1"/>
    <w:basedOn w:val="Zadanifontodlomka"/>
    <w:uiPriority w:val="99"/>
    <w:semiHidden/>
    <w:rsid w:val="00B50B54"/>
    <w:rPr>
      <w:rFonts w:ascii="Tahoma" w:cs="Tahoma" w:eastAsia="Calibri" w:hAnsi="Tahoma"/>
      <w:sz w:val="16"/>
      <w:szCs w:val="16"/>
    </w:rPr>
  </w:style>
  <w:style w:styleId="Bezproreda" w:type="paragraph">
    <w:name w:val="No Spacing"/>
    <w:link w:val="BezproredaChar"/>
    <w:uiPriority w:val="1"/>
    <w:qFormat/>
    <w:rsid w:val="00B50B54"/>
    <w:rPr>
      <w:rFonts w:ascii="Calibri" w:cs="Times New Roman" w:eastAsia="Calibri" w:hAnsi="Calibri"/>
      <w:sz w:val="22"/>
    </w:rPr>
  </w:style>
  <w:style w:styleId="Odlomakpopisa" w:type="paragraph">
    <w:name w:val="List Paragraph"/>
    <w:basedOn w:val="Normal"/>
    <w:uiPriority w:val="34"/>
    <w:qFormat/>
    <w:rsid w:val="00B50B54"/>
    <w:pPr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customStyle="1" w:styleId="Normal10pt" w:type="paragraph">
    <w:name w:val="Normal + 10 pt"/>
    <w:basedOn w:val="Normal"/>
    <w:rsid w:val="00B50B54"/>
    <w:pPr>
      <w:autoSpaceDE w:val="0"/>
      <w:autoSpaceDN w:val="0"/>
      <w:adjustRightInd w:val="0"/>
      <w:ind w:hanging="283" w:left="283"/>
      <w:jc w:val="both"/>
    </w:pPr>
    <w:rPr>
      <w:rFonts w:ascii="Times New Roman" w:eastAsia="Times New Roman" w:hAnsi="Times New Roman"/>
      <w:bCs/>
      <w:lang w:eastAsia="hr-HR"/>
    </w:rPr>
  </w:style>
  <w:style w:customStyle="1" w:styleId="Minor" w:type="paragraph">
    <w:name w:val="Minor"/>
    <w:basedOn w:val="Normal"/>
    <w:rsid w:val="00B50B54"/>
    <w:pPr>
      <w:keepNext/>
      <w:spacing w:after="240"/>
    </w:pPr>
    <w:rPr>
      <w:rFonts w:ascii="Times New Roman" w:eastAsia="Times New Roman" w:hAnsi="Times New Roman"/>
      <w:b/>
      <w:sz w:val="28"/>
      <w:lang w:val="en-AU"/>
    </w:rPr>
  </w:style>
  <w:style w:customStyle="1" w:styleId="Section" w:type="paragraph">
    <w:name w:val="Section"/>
    <w:basedOn w:val="Normal"/>
    <w:rsid w:val="00B50B54"/>
    <w:pPr>
      <w:spacing w:after="200"/>
    </w:pPr>
    <w:rPr>
      <w:rFonts w:ascii="Times New Roman" w:eastAsia="Times New Roman" w:hAnsi="Times New Roman"/>
      <w:b/>
      <w:sz w:val="36"/>
      <w:lang w:val="en-AU"/>
    </w:rPr>
  </w:style>
  <w:style w:customStyle="1" w:styleId="Major" w:type="paragraph">
    <w:name w:val="Major"/>
    <w:basedOn w:val="Section"/>
    <w:rsid w:val="00B50B54"/>
    <w:pPr>
      <w:spacing w:after="240"/>
    </w:pPr>
    <w:rPr>
      <w:sz w:val="32"/>
    </w:rPr>
  </w:style>
  <w:style w:customStyle="1" w:styleId="Style1" w:type="paragraph">
    <w:name w:val="Style1"/>
    <w:basedOn w:val="Podnoje"/>
    <w:rsid w:val="00B50B54"/>
    <w:pPr>
      <w:tabs>
        <w:tab w:pos="4536" w:val="clear"/>
        <w:tab w:pos="9072" w:val="clear"/>
        <w:tab w:pos="720" w:val="left"/>
        <w:tab w:pos="1440" w:val="left"/>
        <w:tab w:pos="2304" w:val="left"/>
        <w:tab w:pos="4320" w:val="center"/>
        <w:tab w:pos="8640" w:val="right"/>
        <w:tab w:pos="9000" w:val="right"/>
      </w:tabs>
      <w:spacing w:after="288"/>
    </w:pPr>
    <w:rPr>
      <w:b/>
      <w:szCs w:val="20"/>
      <w:lang w:eastAsia="x-none" w:val="en-AU"/>
    </w:rPr>
  </w:style>
  <w:style w:customStyle="1" w:styleId="Normalsingle" w:type="paragraph">
    <w:name w:val="Normal+single"/>
    <w:basedOn w:val="Normal"/>
    <w:rsid w:val="00B50B54"/>
    <w:pPr>
      <w:jc w:val="both"/>
    </w:pPr>
    <w:rPr>
      <w:rFonts w:ascii="Times New Roman" w:eastAsia="Times New Roman" w:hAnsi="Times New Roman"/>
      <w:sz w:val="24"/>
      <w:lang w:val="en-AU"/>
    </w:rPr>
  </w:style>
  <w:style w:customStyle="1" w:styleId="NormalSingle0" w:type="paragraph">
    <w:name w:val="NormalSingle"/>
    <w:basedOn w:val="Normal"/>
    <w:next w:val="Normal"/>
    <w:rsid w:val="00B50B54"/>
    <w:pPr>
      <w:jc w:val="both"/>
    </w:pPr>
    <w:rPr>
      <w:rFonts w:ascii="Times New Roman" w:eastAsia="Times New Roman" w:hAnsi="Times New Roman"/>
      <w:sz w:val="22"/>
    </w:rPr>
  </w:style>
  <w:style w:customStyle="1" w:styleId="Bullet" w:type="paragraph">
    <w:name w:val="Bullet"/>
    <w:basedOn w:val="Normal"/>
    <w:rsid w:val="00B50B54"/>
    <w:pPr>
      <w:tabs>
        <w:tab w:pos="720" w:val="left"/>
        <w:tab w:pos="1440" w:val="left"/>
        <w:tab w:pos="2304" w:val="left"/>
        <w:tab w:pos="9000" w:val="right"/>
      </w:tabs>
      <w:spacing w:after="288"/>
      <w:ind w:hanging="720" w:left="1440"/>
      <w:jc w:val="both"/>
    </w:pPr>
    <w:rPr>
      <w:rFonts w:ascii="Times New Roman" w:eastAsia="Times New Roman" w:hAnsi="Times New Roman"/>
      <w:sz w:val="24"/>
    </w:rPr>
  </w:style>
  <w:style w:customStyle="1" w:styleId="Indent" w:type="paragraph">
    <w:name w:val="Indent"/>
    <w:basedOn w:val="Normal"/>
    <w:rsid w:val="00B50B54"/>
    <w:pPr>
      <w:keepNext/>
      <w:spacing w:after="120" w:before="120"/>
      <w:ind w:left="1440"/>
    </w:pPr>
    <w:rPr>
      <w:rFonts w:ascii="Times New Roman" w:eastAsia="Times New Roman" w:hAnsi="Times New Roman"/>
      <w:b/>
      <w:sz w:val="28"/>
      <w:lang w:val="en-AU"/>
    </w:rPr>
  </w:style>
  <w:style w:customStyle="1" w:styleId="TableText" w:type="paragraph">
    <w:name w:val="TableText"/>
    <w:basedOn w:val="Normal"/>
    <w:rsid w:val="00B50B54"/>
    <w:pPr>
      <w:keepNext/>
    </w:pPr>
    <w:rPr>
      <w:rFonts w:ascii="Times New Roman" w:eastAsia="Times New Roman" w:hAnsi="Times New Roman"/>
      <w:color w:val="000000"/>
      <w:lang w:val="en-AU"/>
    </w:rPr>
  </w:style>
  <w:style w:customStyle="1" w:styleId="Normalsingle1" w:type="paragraph">
    <w:name w:val="Normalsingle"/>
    <w:basedOn w:val="Normal"/>
    <w:rsid w:val="00B50B54"/>
    <w:pPr>
      <w:ind w:hanging="288" w:left="288"/>
    </w:pPr>
    <w:rPr>
      <w:rFonts w:ascii="Times New Roman" w:eastAsia="Times New Roman" w:hAnsi="Times New Roman"/>
      <w:lang w:val="en-AU"/>
    </w:rPr>
  </w:style>
  <w:style w:customStyle="1" w:styleId="Tabletext0" w:type="paragraph">
    <w:name w:val="Table text"/>
    <w:basedOn w:val="TableText"/>
    <w:rsid w:val="00B50B54"/>
    <w:pPr>
      <w:jc w:val="right"/>
    </w:pPr>
  </w:style>
  <w:style w:customStyle="1" w:styleId="bodytext" w:type="paragraph">
    <w:name w:val="bodytext"/>
    <w:basedOn w:val="Tijeloteksta"/>
    <w:rsid w:val="00B50B54"/>
    <w:pPr>
      <w:ind w:right="-57"/>
    </w:pPr>
    <w:rPr>
      <w:b/>
      <w:sz w:val="20"/>
      <w:szCs w:val="20"/>
      <w:lang w:eastAsia="x-none" w:val="hr-HR"/>
    </w:rPr>
  </w:style>
  <w:style w:customStyle="1" w:styleId="Disclaimer" w:type="paragraph">
    <w:name w:val="Disclaimer"/>
    <w:basedOn w:val="Normal"/>
    <w:rsid w:val="00B50B54"/>
    <w:pPr>
      <w:spacing w:line="200" w:lineRule="exact"/>
    </w:pPr>
    <w:rPr>
      <w:rFonts w:ascii="Times New Roman" w:eastAsia="Times New Roman" w:hAnsi="Times New Roman"/>
      <w:sz w:val="16"/>
    </w:rPr>
  </w:style>
  <w:style w:customStyle="1" w:styleId="Address" w:type="paragraph">
    <w:name w:val="Address"/>
    <w:basedOn w:val="Normal"/>
    <w:rsid w:val="00B50B54"/>
    <w:pPr>
      <w:pBdr>
        <w:left w:color="auto" w:space="6" w:sz="4" w:val="single"/>
      </w:pBdr>
      <w:spacing w:line="200" w:lineRule="exact"/>
    </w:pPr>
    <w:rPr>
      <w:rFonts w:ascii="Times New Roman" w:eastAsia="Times New Roman" w:hAnsi="Times New Roman"/>
      <w:sz w:val="16"/>
    </w:rPr>
  </w:style>
  <w:style w:customStyle="1" w:styleId="xl22" w:type="paragraph">
    <w:name w:val="xl22"/>
    <w:basedOn w:val="Normal"/>
    <w:rsid w:val="00B50B54"/>
    <w:pPr>
      <w:spacing w:after="100" w:afterAutospacing="1" w:before="100" w:beforeAutospacing="1"/>
    </w:pPr>
    <w:rPr>
      <w:rFonts w:ascii="Arial" w:cs="Arial" w:eastAsia="Arial Unicode MS" w:hAnsi="Arial"/>
      <w:b/>
      <w:bCs/>
      <w:sz w:val="24"/>
      <w:szCs w:val="24"/>
      <w:lang w:val="en-GB"/>
    </w:rPr>
  </w:style>
  <w:style w:customStyle="1" w:styleId="xl23" w:type="paragraph">
    <w:name w:val="xl23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Arial Unicode MS" w:hAnsi="Times New Roman"/>
      <w:sz w:val="22"/>
      <w:szCs w:val="22"/>
      <w:lang w:val="en-GB"/>
    </w:rPr>
  </w:style>
  <w:style w:customStyle="1" w:styleId="xl24" w:type="paragraph">
    <w:name w:val="xl24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Times New Roman" w:eastAsia="Arial Unicode MS" w:hAnsi="Times New Roman"/>
      <w:color w:val="000000"/>
      <w:sz w:val="22"/>
      <w:szCs w:val="22"/>
      <w:lang w:val="en-GB"/>
    </w:rPr>
  </w:style>
  <w:style w:customStyle="1" w:styleId="xl25" w:type="paragraph">
    <w:name w:val="xl25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Times New Roman" w:eastAsia="Arial Unicode MS" w:hAnsi="Times New Roman"/>
      <w:sz w:val="24"/>
      <w:szCs w:val="24"/>
      <w:lang w:val="en-GB"/>
    </w:rPr>
  </w:style>
  <w:style w:customStyle="1" w:styleId="xl26" w:type="paragraph">
    <w:name w:val="xl26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Times New Roman" w:eastAsia="Arial Unicode MS" w:hAnsi="Times New Roman"/>
      <w:color w:val="000000"/>
      <w:sz w:val="22"/>
      <w:szCs w:val="22"/>
      <w:lang w:val="en-GB"/>
    </w:rPr>
  </w:style>
  <w:style w:customStyle="1" w:styleId="xl27" w:type="paragraph">
    <w:name w:val="xl27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Arial Unicode MS" w:hAnsi="Times New Roman"/>
      <w:color w:val="000000"/>
      <w:sz w:val="24"/>
      <w:szCs w:val="24"/>
      <w:lang w:val="en-GB"/>
    </w:rPr>
  </w:style>
  <w:style w:customStyle="1" w:styleId="xl28" w:type="paragraph">
    <w:name w:val="xl28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Arial Unicode MS" w:hAnsi="Times New Roman"/>
      <w:b/>
      <w:bCs/>
      <w:color w:val="000000"/>
      <w:sz w:val="22"/>
      <w:szCs w:val="22"/>
      <w:lang w:val="en-GB"/>
    </w:rPr>
  </w:style>
  <w:style w:customStyle="1" w:styleId="xl29" w:type="paragraph">
    <w:name w:val="xl29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Times New Roman" w:eastAsia="Arial Unicode MS" w:hAnsi="Times New Roman"/>
      <w:b/>
      <w:bCs/>
      <w:color w:val="000000"/>
      <w:sz w:val="22"/>
      <w:szCs w:val="22"/>
      <w:lang w:val="en-GB"/>
    </w:rPr>
  </w:style>
  <w:style w:customStyle="1" w:styleId="xl30" w:type="paragraph">
    <w:name w:val="xl30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Times New Roman" w:eastAsia="Arial Unicode MS" w:hAnsi="Times New Roman"/>
      <w:color w:val="000000"/>
      <w:sz w:val="24"/>
      <w:szCs w:val="24"/>
      <w:lang w:val="en-GB"/>
    </w:rPr>
  </w:style>
  <w:style w:customStyle="1" w:styleId="xl31" w:type="paragraph">
    <w:name w:val="xl31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Times New Roman" w:eastAsia="Arial Unicode MS" w:hAnsi="Times New Roman"/>
      <w:b/>
      <w:bCs/>
      <w:color w:val="000000"/>
      <w:sz w:val="22"/>
      <w:szCs w:val="22"/>
      <w:lang w:val="en-GB"/>
    </w:rPr>
  </w:style>
  <w:style w:customStyle="1" w:styleId="xl32" w:type="paragraph">
    <w:name w:val="xl32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Unicode MS" w:cs="Arial Unicode MS" w:eastAsia="Arial Unicode MS" w:hAnsi="Arial Unicode MS"/>
      <w:sz w:val="24"/>
      <w:szCs w:val="24"/>
      <w:lang w:val="en-GB"/>
    </w:rPr>
  </w:style>
  <w:style w:customStyle="1" w:styleId="xl33" w:type="paragraph">
    <w:name w:val="xl33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Unicode MS" w:cs="Arial Unicode MS" w:eastAsia="Arial Unicode MS" w:hAnsi="Arial Unicode MS"/>
      <w:sz w:val="24"/>
      <w:szCs w:val="24"/>
      <w:lang w:val="en-GB"/>
    </w:rPr>
  </w:style>
  <w:style w:customStyle="1" w:styleId="xl34" w:type="paragraph">
    <w:name w:val="xl34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Unicode MS" w:cs="Arial Unicode MS" w:eastAsia="Arial Unicode MS" w:hAnsi="Arial Unicode MS"/>
      <w:sz w:val="24"/>
      <w:szCs w:val="24"/>
      <w:lang w:val="en-GB"/>
    </w:rPr>
  </w:style>
  <w:style w:customStyle="1" w:styleId="xl35" w:type="paragraph">
    <w:name w:val="xl35"/>
    <w:basedOn w:val="Normal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Unicode MS" w:cs="Arial Unicode MS" w:eastAsia="Arial Unicode MS" w:hAnsi="Arial Unicode MS"/>
      <w:sz w:val="24"/>
      <w:szCs w:val="24"/>
      <w:lang w:val="en-GB"/>
    </w:rPr>
  </w:style>
  <w:style w:customStyle="1" w:styleId="xl36" w:type="paragraph">
    <w:name w:val="xl36"/>
    <w:basedOn w:val="Normal"/>
    <w:rsid w:val="00B50B54"/>
    <w:pPr>
      <w:pBdr>
        <w:bottom w:color="auto" w:space="0" w:sz="8" w:val="single"/>
      </w:pBdr>
      <w:spacing w:after="100" w:afterAutospacing="1" w:before="100" w:beforeAutospacing="1"/>
    </w:pPr>
    <w:rPr>
      <w:rFonts w:ascii="Times New Roman" w:eastAsia="Arial Unicode MS" w:hAnsi="Times New Roman"/>
      <w:sz w:val="22"/>
      <w:szCs w:val="22"/>
      <w:lang w:val="en-GB"/>
    </w:rPr>
  </w:style>
  <w:style w:customStyle="1" w:styleId="xl38" w:type="paragraph">
    <w:name w:val="xl38"/>
    <w:basedOn w:val="Normal"/>
    <w:rsid w:val="00B50B54"/>
    <w:pPr>
      <w:pBdr>
        <w:left w:color="auto" w:space="0" w:sz="8" w:val="single"/>
      </w:pBdr>
      <w:spacing w:after="100" w:afterAutospacing="1" w:before="100" w:beforeAutospacing="1"/>
      <w:jc w:val="center"/>
    </w:pPr>
    <w:rPr>
      <w:rFonts w:ascii="Times New Roman" w:eastAsia="Arial Unicode MS" w:hAnsi="Times New Roman"/>
      <w:sz w:val="22"/>
      <w:szCs w:val="22"/>
      <w:lang w:val="en-GB"/>
    </w:rPr>
  </w:style>
  <w:style w:customStyle="1" w:styleId="T2" w:type="paragraph">
    <w:name w:val="T2"/>
    <w:basedOn w:val="Normal"/>
    <w:rsid w:val="00B50B54"/>
    <w:pPr>
      <w:keepNext/>
      <w:spacing w:line="301" w:lineRule="atLeast"/>
    </w:pPr>
    <w:rPr>
      <w:rFonts w:ascii="Arial" w:cs="Arial" w:eastAsia="Times New Roman" w:hAnsi="Arial"/>
      <w:sz w:val="19"/>
      <w:szCs w:val="19"/>
      <w:lang w:val="en-GB"/>
    </w:rPr>
  </w:style>
  <w:style w:customStyle="1" w:styleId="Name" w:type="paragraph">
    <w:name w:val="Name"/>
    <w:uiPriority w:val="99"/>
    <w:rsid w:val="00B50B54"/>
    <w:pPr>
      <w:tabs>
        <w:tab w:pos="-845" w:val="left"/>
        <w:tab w:pos="-737" w:val="left"/>
        <w:tab w:pos="0" w:val="left"/>
        <w:tab w:pos="595" w:val="left"/>
        <w:tab w:pos="1190" w:val="left"/>
        <w:tab w:pos="1786" w:val="left"/>
        <w:tab w:pos="2381" w:val="left"/>
        <w:tab w:pos="2976" w:val="left"/>
        <w:tab w:pos="3571" w:val="left"/>
        <w:tab w:pos="4166" w:val="left"/>
        <w:tab w:pos="4762" w:val="left"/>
        <w:tab w:pos="5357" w:val="left"/>
        <w:tab w:pos="5952" w:val="left"/>
        <w:tab w:pos="6547" w:val="left"/>
        <w:tab w:pos="7142" w:val="left"/>
        <w:tab w:pos="7738" w:val="left"/>
        <w:tab w:pos="8333" w:val="left"/>
      </w:tabs>
      <w:suppressAutoHyphens/>
      <w:jc w:val="both"/>
    </w:pPr>
    <w:rPr>
      <w:rFonts w:cs="Times New Roman" w:eastAsia="Times New Roman"/>
      <w:b/>
      <w:bCs/>
      <w:smallCaps/>
      <w:spacing w:val="-2"/>
      <w:sz w:val="22"/>
      <w:lang w:val="en-GB"/>
    </w:rPr>
  </w:style>
  <w:style w:customStyle="1" w:styleId="T1" w:type="paragraph">
    <w:name w:val="T1"/>
    <w:basedOn w:val="Naslov1"/>
    <w:rsid w:val="00B50B54"/>
    <w:pPr>
      <w:keepNext w:val="0"/>
      <w:spacing w:after="301" w:line="301" w:lineRule="atLeast"/>
      <w:jc w:val="both"/>
      <w:outlineLvl w:val="9"/>
    </w:pPr>
    <w:rPr>
      <w:rFonts w:ascii="Arial" w:cs="Arial" w:eastAsia="Times New Roman" w:hAnsi="Arial"/>
      <w:kern w:val="32"/>
      <w:sz w:val="19"/>
      <w:szCs w:val="19"/>
      <w:lang w:eastAsia="en-US" w:val="en-GB"/>
    </w:rPr>
  </w:style>
  <w:style w:customStyle="1" w:styleId="Tablehead" w:type="paragraph">
    <w:name w:val="Tablehead"/>
    <w:basedOn w:val="Normal"/>
    <w:uiPriority w:val="99"/>
    <w:rsid w:val="00B50B54"/>
    <w:pPr>
      <w:widowControl w:val="0"/>
      <w:spacing w:before="130"/>
      <w:jc w:val="right"/>
    </w:pPr>
    <w:rPr>
      <w:rFonts w:ascii="Times New Roman" w:eastAsia="Times New Roman" w:hAnsi="Times New Roman"/>
      <w:sz w:val="18"/>
      <w:szCs w:val="18"/>
      <w:lang w:val="en-GB"/>
    </w:rPr>
  </w:style>
  <w:style w:customStyle="1" w:styleId="TT" w:type="paragraph">
    <w:name w:val="TT"/>
    <w:basedOn w:val="Normal"/>
    <w:uiPriority w:val="99"/>
    <w:rsid w:val="00B50B54"/>
    <w:pPr>
      <w:keepNext/>
      <w:tabs>
        <w:tab w:pos="1202" w:val="right"/>
      </w:tabs>
      <w:autoSpaceDE w:val="0"/>
      <w:autoSpaceDN w:val="0"/>
      <w:spacing w:line="301" w:lineRule="exact"/>
      <w:outlineLvl w:val="0"/>
    </w:pPr>
    <w:rPr>
      <w:rFonts w:ascii="Arial" w:cs="Arial" w:eastAsia="Times New Roman" w:hAnsi="Arial"/>
      <w:sz w:val="19"/>
      <w:szCs w:val="19"/>
      <w:lang w:eastAsia="hr-HR" w:val="en-GB"/>
    </w:rPr>
  </w:style>
  <w:style w:customStyle="1" w:styleId="Bodycopyheader1" w:type="paragraph">
    <w:name w:val="Body copy header 1"/>
    <w:basedOn w:val="Normal"/>
    <w:uiPriority w:val="99"/>
    <w:rsid w:val="00B50B54"/>
    <w:pPr>
      <w:spacing w:before="20" w:line="210" w:lineRule="exact"/>
    </w:pPr>
    <w:rPr>
      <w:rFonts w:ascii="Arial" w:cs="Arial" w:eastAsia="PMingLiU" w:hAnsi="Arial"/>
      <w:b/>
      <w:color w:val="000000"/>
      <w:sz w:val="17"/>
      <w:szCs w:val="17"/>
      <w:lang w:val="en-US"/>
    </w:rPr>
  </w:style>
  <w:style w:customStyle="1" w:styleId="Normal1" w:type="paragraph">
    <w:name w:val="Normal1"/>
    <w:basedOn w:val="Normal"/>
    <w:uiPriority w:val="99"/>
    <w:qFormat/>
    <w:rsid w:val="00B50B54"/>
    <w:pPr>
      <w:numPr>
        <w:numId w:val="3"/>
      </w:numPr>
      <w:ind w:firstLine="0" w:left="0"/>
      <w:jc w:val="both"/>
    </w:pPr>
    <w:rPr>
      <w:rFonts w:ascii="Palatino Linotype" w:hAnsi="Palatino Linotype"/>
      <w:sz w:val="22"/>
      <w:szCs w:val="24"/>
    </w:rPr>
  </w:style>
  <w:style w:customStyle="1" w:styleId="Naslov21" w:type="paragraph">
    <w:name w:val="Naslov 21"/>
    <w:basedOn w:val="Normal"/>
    <w:rsid w:val="00B50B54"/>
    <w:pPr>
      <w:tabs>
        <w:tab w:pos="567" w:val="left"/>
      </w:tabs>
      <w:ind w:hanging="567" w:left="567"/>
    </w:pPr>
    <w:rPr>
      <w:rFonts w:ascii="Arial" w:hAnsi="Arial"/>
      <w:b/>
      <w:bCs/>
      <w:sz w:val="24"/>
      <w:szCs w:val="24"/>
    </w:rPr>
  </w:style>
  <w:style w:customStyle="1" w:styleId="Naslov31" w:type="paragraph">
    <w:name w:val="Naslov 31"/>
    <w:basedOn w:val="Normal"/>
    <w:rsid w:val="00B50B54"/>
    <w:pPr>
      <w:tabs>
        <w:tab w:pos="1588" w:val="left"/>
      </w:tabs>
      <w:ind w:hanging="1021" w:left="1588"/>
    </w:pPr>
    <w:rPr>
      <w:rFonts w:ascii="Arial" w:hAnsi="Arial"/>
      <w:b/>
      <w:bCs/>
      <w:sz w:val="24"/>
      <w:szCs w:val="24"/>
    </w:rPr>
  </w:style>
  <w:style w:customStyle="1" w:styleId="Nabrajanje" w:type="paragraph">
    <w:name w:val="Nabrajanje"/>
    <w:basedOn w:val="Normal1"/>
    <w:qFormat/>
    <w:rsid w:val="00B50B54"/>
    <w:pPr>
      <w:tabs>
        <w:tab w:pos="567" w:val="left"/>
      </w:tabs>
      <w:ind w:hanging="283" w:left="567"/>
    </w:pPr>
  </w:style>
  <w:style w:customStyle="1" w:styleId="Kal-0" w:type="paragraph">
    <w:name w:val="Kal - 0"/>
    <w:basedOn w:val="Naslov1"/>
    <w:qFormat/>
    <w:rsid w:val="00B50B54"/>
    <w:pPr>
      <w:jc w:val="both"/>
    </w:pPr>
    <w:rPr>
      <w:rFonts w:eastAsia="Times New Roman"/>
      <w:bCs w:val="0"/>
      <w:sz w:val="28"/>
      <w:szCs w:val="28"/>
      <w:lang w:eastAsia="en-US"/>
    </w:rPr>
  </w:style>
  <w:style w:customStyle="1" w:styleId="Kal-1" w:type="paragraph">
    <w:name w:val="Kal - 1"/>
    <w:basedOn w:val="Kal-0"/>
    <w:qFormat/>
    <w:rsid w:val="00B50B54"/>
    <w:pPr>
      <w:shd w:color="auto" w:fill="FFFFFF" w:val="clear"/>
    </w:pPr>
    <w:rPr>
      <w:sz w:val="24"/>
      <w:szCs w:val="24"/>
    </w:rPr>
  </w:style>
  <w:style w:customStyle="1" w:styleId="Kal-9" w:type="paragraph">
    <w:name w:val="Kal - 9"/>
    <w:basedOn w:val="Normal"/>
    <w:qFormat/>
    <w:rsid w:val="00B50B54"/>
    <w:pPr>
      <w:jc w:val="both"/>
    </w:pPr>
    <w:rPr>
      <w:rFonts w:ascii="Times New Roman" w:eastAsia="Times New Roman" w:hAnsi="Times New Roman"/>
      <w:sz w:val="24"/>
    </w:rPr>
  </w:style>
  <w:style w:customStyle="1" w:styleId="Bodycopy" w:type="paragraph">
    <w:name w:val="Body copy"/>
    <w:rsid w:val="00B50B54"/>
    <w:pPr>
      <w:spacing w:before="20" w:line="210" w:lineRule="exact"/>
    </w:pPr>
    <w:rPr>
      <w:rFonts w:ascii="Arial" w:cs="Arial" w:eastAsia="PMingLiU" w:hAnsi="Arial"/>
      <w:color w:val="000000"/>
      <w:sz w:val="17"/>
      <w:szCs w:val="17"/>
      <w:lang w:val="en-US"/>
    </w:rPr>
  </w:style>
  <w:style w:customStyle="1" w:styleId="ReturnAddress" w:type="paragraph">
    <w:name w:val="Return Address"/>
    <w:basedOn w:val="Normal"/>
    <w:rsid w:val="00B50B54"/>
    <w:pPr>
      <w:keepLines/>
      <w:spacing w:line="200" w:lineRule="atLeast"/>
    </w:pPr>
    <w:rPr>
      <w:rFonts w:ascii="Arial" w:eastAsia="Times New Roman" w:hAnsi="Arial"/>
      <w:spacing w:val="-2"/>
      <w:sz w:val="16"/>
      <w:lang w:val="en-US"/>
    </w:rPr>
  </w:style>
  <w:style w:customStyle="1" w:styleId="xl66" w:type="paragraph">
    <w:name w:val="xl66"/>
    <w:basedOn w:val="Normal"/>
    <w:uiPriority w:val="99"/>
    <w:rsid w:val="00B50B54"/>
    <w:pPr>
      <w:spacing w:after="100" w:afterAutospacing="1" w:before="100" w:beforeAutospacing="1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xl67" w:type="paragraph">
    <w:name w:val="xl67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D8E4BC" w:val="clear"/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68" w:type="paragraph">
    <w:name w:val="xl68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8" w:val="single"/>
        <w:right w:color="auto" w:space="0" w:sz="4" w:val="single"/>
      </w:pBdr>
      <w:shd w:color="auto" w:fill="D8E4BC" w:val="clear"/>
      <w:spacing w:after="100" w:afterAutospacing="1" w:before="100" w:beforeAutospacing="1"/>
      <w:jc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69" w:type="paragraph">
    <w:name w:val="xl69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8" w:val="single"/>
        <w:right w:color="auto" w:space="0" w:sz="8" w:val="single"/>
      </w:pBdr>
      <w:shd w:color="auto" w:fill="D8E4BC" w:val="clear"/>
      <w:spacing w:after="100" w:afterAutospacing="1" w:before="100" w:beforeAutospacing="1"/>
      <w:jc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70" w:type="paragraph">
    <w:name w:val="xl70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71" w:type="paragraph">
    <w:name w:val="xl71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72" w:type="paragraph">
    <w:name w:val="xl72"/>
    <w:basedOn w:val="Normal"/>
    <w:uiPriority w:val="99"/>
    <w:rsid w:val="00B50B54"/>
    <w:pPr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73" w:type="paragraph">
    <w:name w:val="xl73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74" w:type="paragraph">
    <w:name w:val="xl74"/>
    <w:basedOn w:val="Normal"/>
    <w:uiPriority w:val="99"/>
    <w:rsid w:val="00B50B54"/>
    <w:pPr>
      <w:spacing w:after="100" w:afterAutospacing="1" w:before="100" w:beforeAutospacing="1"/>
      <w:jc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75" w:type="paragraph">
    <w:name w:val="xl75"/>
    <w:basedOn w:val="Normal"/>
    <w:uiPriority w:val="99"/>
    <w:rsid w:val="00B50B54"/>
    <w:pPr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76" w:type="paragraph">
    <w:name w:val="xl76"/>
    <w:basedOn w:val="Normal"/>
    <w:uiPriority w:val="99"/>
    <w:rsid w:val="00B50B54"/>
    <w:pPr>
      <w:pBdr>
        <w:left w:color="auto" w:space="0" w:sz="4" w:val="single"/>
        <w:bottom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77" w:type="paragraph">
    <w:name w:val="xl77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</w:pBdr>
      <w:shd w:color="auto" w:fill="D8E4BC" w:val="clear"/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78" w:type="paragraph">
    <w:name w:val="xl78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8" w:val="single"/>
      </w:pBdr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79" w:type="paragraph">
    <w:name w:val="xl79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8" w:val="single"/>
      </w:pBdr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80" w:type="paragraph">
    <w:name w:val="xl80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81" w:type="paragraph">
    <w:name w:val="xl81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82" w:type="paragraph">
    <w:name w:val="xl82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83" w:type="paragraph">
    <w:name w:val="xl83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8" w:val="single"/>
        <w:right w:color="auto" w:space="0" w:sz="8" w:val="single"/>
      </w:pBdr>
      <w:shd w:color="auto" w:fill="9BBB59" w:val="clear"/>
      <w:spacing w:after="100" w:afterAutospacing="1" w:before="100" w:beforeAutospacing="1"/>
      <w:jc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84" w:type="paragraph">
    <w:name w:val="xl84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9BBB59" w:val="clear"/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85" w:type="paragraph">
    <w:name w:val="xl85"/>
    <w:basedOn w:val="Normal"/>
    <w:uiPriority w:val="99"/>
    <w:rsid w:val="00B50B54"/>
    <w:pPr>
      <w:shd w:color="auto" w:fill="9BBB59" w:val="clear"/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86" w:type="paragraph">
    <w:name w:val="xl86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D8E4BC" w:val="clear"/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87" w:type="paragraph">
    <w:name w:val="xl87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88" w:type="paragraph">
    <w:name w:val="xl88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D8E4BC" w:val="clear"/>
      <w:spacing w:after="100" w:afterAutospacing="1" w:before="100" w:beforeAutospacing="1"/>
    </w:pPr>
    <w:rPr>
      <w:rFonts w:ascii="Times New Roman" w:eastAsia="Times New Roman" w:hAnsi="Times New Roman"/>
      <w:b/>
      <w:bCs/>
      <w:lang w:eastAsia="hr-HR"/>
    </w:rPr>
  </w:style>
  <w:style w:customStyle="1" w:styleId="xl89" w:type="paragraph">
    <w:name w:val="xl89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8" w:val="single"/>
        <w:right w:color="auto" w:space="0" w:sz="8" w:val="single"/>
      </w:pBdr>
      <w:shd w:color="auto" w:fill="D8E4BC" w:val="clear"/>
      <w:spacing w:after="100" w:afterAutospacing="1" w:before="100" w:beforeAutospacing="1"/>
      <w:jc w:val="center"/>
    </w:pPr>
    <w:rPr>
      <w:rFonts w:ascii="Times New Roman" w:eastAsia="Times New Roman" w:hAnsi="Times New Roman"/>
      <w:b/>
      <w:bCs/>
      <w:lang w:eastAsia="hr-HR"/>
    </w:rPr>
  </w:style>
  <w:style w:customStyle="1" w:styleId="xl90" w:type="paragraph">
    <w:name w:val="xl90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b/>
      <w:bCs/>
      <w:lang w:eastAsia="hr-HR"/>
    </w:rPr>
  </w:style>
  <w:style w:customStyle="1" w:styleId="xl91" w:type="paragraph">
    <w:name w:val="xl91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b/>
      <w:bCs/>
      <w:lang w:eastAsia="hr-HR"/>
    </w:rPr>
  </w:style>
  <w:style w:customStyle="1" w:styleId="xl92" w:type="paragraph">
    <w:name w:val="xl92"/>
    <w:basedOn w:val="Normal"/>
    <w:uiPriority w:val="99"/>
    <w:rsid w:val="00B50B54"/>
    <w:pPr>
      <w:pBdr>
        <w:top w:color="auto" w:space="0" w:sz="8" w:val="single"/>
        <w:left w:color="auto" w:space="0" w:sz="8" w:val="single"/>
        <w:bottom w:color="auto" w:space="0" w:sz="8" w:val="single"/>
        <w:right w:color="auto" w:space="0" w:sz="4" w:val="single"/>
      </w:pBdr>
      <w:shd w:color="auto" w:fill="D8E4BC" w:val="clear"/>
      <w:spacing w:after="100" w:afterAutospacing="1" w:before="100" w:beforeAutospacing="1"/>
      <w:jc w:val="center"/>
    </w:pPr>
    <w:rPr>
      <w:rFonts w:ascii="Times New Roman" w:eastAsia="Times New Roman" w:hAnsi="Times New Roman"/>
      <w:lang w:eastAsia="hr-HR"/>
    </w:rPr>
  </w:style>
  <w:style w:customStyle="1" w:styleId="xl93" w:type="paragraph">
    <w:name w:val="xl93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8" w:val="single"/>
        <w:right w:color="auto" w:space="0" w:sz="4" w:val="single"/>
      </w:pBdr>
      <w:shd w:color="auto" w:fill="D8E4BC" w:val="clear"/>
      <w:spacing w:after="100" w:afterAutospacing="1" w:before="100" w:beforeAutospacing="1"/>
      <w:jc w:val="center"/>
    </w:pPr>
    <w:rPr>
      <w:rFonts w:ascii="Times New Roman" w:eastAsia="Times New Roman" w:hAnsi="Times New Roman"/>
      <w:lang w:eastAsia="hr-HR"/>
    </w:rPr>
  </w:style>
  <w:style w:customStyle="1" w:styleId="xl94" w:type="paragraph">
    <w:name w:val="xl94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  <w:jc w:val="center"/>
    </w:pPr>
    <w:rPr>
      <w:rFonts w:ascii="Times New Roman" w:eastAsia="Times New Roman" w:hAnsi="Times New Roman"/>
      <w:lang w:eastAsia="hr-HR"/>
    </w:rPr>
  </w:style>
  <w:style w:customStyle="1" w:styleId="xl95" w:type="paragraph">
    <w:name w:val="xl95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</w:pPr>
    <w:rPr>
      <w:rFonts w:ascii="Times New Roman" w:eastAsia="Times New Roman" w:hAnsi="Times New Roman"/>
      <w:lang w:eastAsia="hr-HR"/>
    </w:rPr>
  </w:style>
  <w:style w:customStyle="1" w:styleId="xl96" w:type="paragraph">
    <w:name w:val="xl96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Times New Roman" w:eastAsia="Times New Roman" w:hAnsi="Times New Roman"/>
      <w:lang w:eastAsia="hr-HR"/>
    </w:rPr>
  </w:style>
  <w:style w:customStyle="1" w:styleId="xl97" w:type="paragraph">
    <w:name w:val="xl97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lang w:eastAsia="hr-HR"/>
    </w:rPr>
  </w:style>
  <w:style w:customStyle="1" w:styleId="xl98" w:type="paragraph">
    <w:name w:val="xl98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D8E4BC" w:val="clear"/>
      <w:spacing w:after="100" w:afterAutospacing="1" w:before="100" w:beforeAutospacing="1"/>
    </w:pPr>
    <w:rPr>
      <w:rFonts w:ascii="Times New Roman" w:eastAsia="Times New Roman" w:hAnsi="Times New Roman"/>
      <w:lang w:eastAsia="hr-HR"/>
    </w:rPr>
  </w:style>
  <w:style w:customStyle="1" w:styleId="xl99" w:type="paragraph">
    <w:name w:val="xl99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  <w:jc w:val="center"/>
    </w:pPr>
    <w:rPr>
      <w:rFonts w:ascii="Times New Roman" w:eastAsia="Times New Roman" w:hAnsi="Times New Roman"/>
      <w:lang w:eastAsia="hr-HR"/>
    </w:rPr>
  </w:style>
  <w:style w:customStyle="1" w:styleId="xl100" w:type="paragraph">
    <w:name w:val="xl100"/>
    <w:basedOn w:val="Normal"/>
    <w:uiPriority w:val="99"/>
    <w:rsid w:val="00B50B54"/>
    <w:pPr>
      <w:pBdr>
        <w:top w:color="auto" w:space="0" w:sz="4" w:val="single"/>
      </w:pBdr>
      <w:shd w:color="auto" w:fill="FFFFFF" w:val="clear"/>
      <w:spacing w:after="100" w:afterAutospacing="1" w:before="100" w:beforeAutospacing="1"/>
      <w:jc w:val="center"/>
    </w:pPr>
    <w:rPr>
      <w:rFonts w:ascii="Times New Roman" w:eastAsia="Times New Roman" w:hAnsi="Times New Roman"/>
      <w:lang w:eastAsia="hr-HR"/>
    </w:rPr>
  </w:style>
  <w:style w:customStyle="1" w:styleId="xl101" w:type="paragraph">
    <w:name w:val="xl101"/>
    <w:basedOn w:val="Normal"/>
    <w:uiPriority w:val="99"/>
    <w:rsid w:val="00B50B54"/>
    <w:pPr>
      <w:pBdr>
        <w:top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lang w:eastAsia="hr-HR"/>
    </w:rPr>
  </w:style>
  <w:style w:customStyle="1" w:styleId="xl102" w:type="paragraph">
    <w:name w:val="xl102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8" w:val="single"/>
        <w:right w:color="auto" w:space="0" w:sz="4" w:val="single"/>
      </w:pBdr>
      <w:shd w:color="auto" w:fill="D8E4BC" w:val="clear"/>
      <w:spacing w:after="100" w:afterAutospacing="1" w:before="100" w:beforeAutospacing="1"/>
      <w:jc w:val="center"/>
    </w:pPr>
    <w:rPr>
      <w:rFonts w:ascii="Times New Roman" w:eastAsia="Times New Roman" w:hAnsi="Times New Roman"/>
      <w:lang w:eastAsia="hr-HR"/>
    </w:rPr>
  </w:style>
  <w:style w:customStyle="1" w:styleId="xl103" w:type="paragraph">
    <w:name w:val="xl103"/>
    <w:basedOn w:val="Normal"/>
    <w:uiPriority w:val="99"/>
    <w:rsid w:val="00B50B54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lang w:eastAsia="hr-HR"/>
    </w:rPr>
  </w:style>
  <w:style w:customStyle="1" w:styleId="xl104" w:type="paragraph">
    <w:name w:val="xl104"/>
    <w:basedOn w:val="Normal"/>
    <w:uiPriority w:val="99"/>
    <w:rsid w:val="00B50B54"/>
    <w:pPr>
      <w:pBdr>
        <w:left w:color="auto" w:space="0" w:sz="4" w:val="single"/>
        <w:bottom w:color="auto" w:space="0" w:sz="4" w:val="single"/>
        <w:right w:color="auto" w:space="0" w:sz="4" w:val="single"/>
      </w:pBdr>
      <w:shd w:color="auto" w:fill="D8E4BC" w:val="clear"/>
      <w:spacing w:after="100" w:afterAutospacing="1" w:before="100" w:beforeAutospacing="1"/>
    </w:pPr>
    <w:rPr>
      <w:rFonts w:ascii="Times New Roman" w:eastAsia="Times New Roman" w:hAnsi="Times New Roman"/>
      <w:lang w:eastAsia="hr-HR"/>
    </w:rPr>
  </w:style>
  <w:style w:customStyle="1" w:styleId="xl105" w:type="paragraph">
    <w:name w:val="xl105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eastAsia="Times New Roman" w:hAnsi="Times New Roman"/>
      <w:lang w:eastAsia="hr-HR"/>
    </w:rPr>
  </w:style>
  <w:style w:customStyle="1" w:styleId="xl106" w:type="paragraph">
    <w:name w:val="xl106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D8E4BC" w:val="clear"/>
      <w:spacing w:after="100" w:afterAutospacing="1" w:before="100" w:beforeAutospacing="1"/>
    </w:pPr>
    <w:rPr>
      <w:rFonts w:ascii="Times New Roman" w:eastAsia="Times New Roman" w:hAnsi="Times New Roman"/>
      <w:lang w:eastAsia="hr-HR"/>
    </w:rPr>
  </w:style>
  <w:style w:customStyle="1" w:styleId="xl107" w:type="paragraph">
    <w:name w:val="xl107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8" w:val="single"/>
        <w:right w:color="auto" w:space="0" w:sz="8" w:val="single"/>
      </w:pBdr>
      <w:shd w:color="auto" w:fill="D8E4BC" w:val="clear"/>
      <w:spacing w:after="100" w:afterAutospacing="1" w:before="100" w:beforeAutospacing="1"/>
      <w:jc w:val="center"/>
    </w:pPr>
    <w:rPr>
      <w:rFonts w:ascii="Times New Roman" w:eastAsia="Times New Roman" w:hAnsi="Times New Roman"/>
      <w:lang w:eastAsia="hr-HR"/>
    </w:rPr>
  </w:style>
  <w:style w:customStyle="1" w:styleId="xl108" w:type="paragraph">
    <w:name w:val="xl108"/>
    <w:basedOn w:val="Normal"/>
    <w:uiPriority w:val="99"/>
    <w:rsid w:val="00B50B54"/>
    <w:pPr>
      <w:spacing w:after="100" w:afterAutospacing="1" w:before="100" w:beforeAutospacing="1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xl109" w:type="paragraph">
    <w:name w:val="xl109"/>
    <w:basedOn w:val="Normal"/>
    <w:uiPriority w:val="99"/>
    <w:rsid w:val="00B50B54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</w:pPr>
    <w:rPr>
      <w:rFonts w:ascii="Times New Roman" w:eastAsia="Times New Roman" w:hAnsi="Times New Roman"/>
      <w:lang w:eastAsia="hr-HR"/>
    </w:rPr>
  </w:style>
  <w:style w:customStyle="1" w:styleId="xl110" w:type="paragraph">
    <w:name w:val="xl110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</w:pPr>
    <w:rPr>
      <w:rFonts w:ascii="Times New Roman" w:eastAsia="Times New Roman" w:hAnsi="Times New Roman"/>
      <w:lang w:eastAsia="hr-HR"/>
    </w:rPr>
  </w:style>
  <w:style w:customStyle="1" w:styleId="xl111" w:type="paragraph">
    <w:name w:val="xl111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</w:pPr>
    <w:rPr>
      <w:rFonts w:ascii="Times New Roman" w:eastAsia="Times New Roman" w:hAnsi="Times New Roman"/>
      <w:color w:val="FF0000"/>
      <w:lang w:eastAsia="hr-HR"/>
    </w:rPr>
  </w:style>
  <w:style w:customStyle="1" w:styleId="xl112" w:type="paragraph">
    <w:name w:val="xl112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D8E4BC" w:val="clear"/>
      <w:spacing w:after="100" w:afterAutospacing="1" w:before="100" w:beforeAutospacing="1"/>
    </w:pPr>
    <w:rPr>
      <w:rFonts w:ascii="Times New Roman" w:eastAsia="Times New Roman" w:hAnsi="Times New Roman"/>
      <w:color w:val="FF0000"/>
      <w:lang w:eastAsia="hr-HR"/>
    </w:rPr>
  </w:style>
  <w:style w:customStyle="1" w:styleId="xl113" w:type="paragraph">
    <w:name w:val="xl113"/>
    <w:basedOn w:val="Normal"/>
    <w:uiPriority w:val="99"/>
    <w:rsid w:val="00B50B54"/>
    <w:pPr>
      <w:shd w:color="auto" w:fill="FFFFFF" w:val="clear"/>
      <w:spacing w:after="100" w:afterAutospacing="1" w:before="100" w:beforeAutospacing="1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xl114" w:type="paragraph">
    <w:name w:val="xl114"/>
    <w:basedOn w:val="Normal"/>
    <w:uiPriority w:val="99"/>
    <w:rsid w:val="00B50B54"/>
    <w:pPr>
      <w:shd w:color="auto" w:fill="FFFFFF" w:val="clear"/>
      <w:spacing w:after="100" w:afterAutospacing="1" w:before="100" w:beforeAutospacing="1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xl115" w:type="paragraph">
    <w:name w:val="xl115"/>
    <w:basedOn w:val="Normal"/>
    <w:uiPriority w:val="99"/>
    <w:rsid w:val="00B50B54"/>
    <w:pPr>
      <w:shd w:color="auto" w:fill="FFFFFF" w:val="clear"/>
      <w:spacing w:after="100" w:afterAutospacing="1" w:before="100" w:beforeAutospacing="1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xl116" w:type="paragraph">
    <w:name w:val="xl116"/>
    <w:basedOn w:val="Normal"/>
    <w:uiPriority w:val="99"/>
    <w:rsid w:val="00B50B54"/>
    <w:pPr>
      <w:spacing w:after="100" w:afterAutospacing="1" w:before="100" w:beforeAutospacing="1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BezproredaChar" w:type="character">
    <w:name w:val="Bez proreda Char"/>
    <w:link w:val="Bezproreda"/>
    <w:uiPriority w:val="1"/>
    <w:locked/>
    <w:rsid w:val="00B50B54"/>
    <w:rPr>
      <w:rFonts w:ascii="Calibri" w:cs="Times New Roman" w:eastAsia="Calibri" w:hAnsi="Calibri"/>
      <w:sz w:val="22"/>
    </w:rPr>
  </w:style>
  <w:style w:customStyle="1" w:styleId="OpisslikeChar" w:type="character">
    <w:name w:val="Opis slike Char"/>
    <w:aliases w:val="Opis slike Char Char Char Char,Opis slike Char Char Char1"/>
    <w:basedOn w:val="Zadanifontodlomka"/>
    <w:link w:val="Opisslike"/>
    <w:semiHidden/>
    <w:locked/>
    <w:rsid w:val="00B50B54"/>
  </w:style>
  <w:style w:styleId="Opisslike" w:type="paragraph">
    <w:name w:val="caption"/>
    <w:aliases w:val="Opis slike Char Char Char,Opis slike Char Char"/>
    <w:basedOn w:val="Normal"/>
    <w:next w:val="Normal"/>
    <w:link w:val="OpisslikeChar"/>
    <w:semiHidden/>
    <w:unhideWhenUsed/>
    <w:qFormat/>
    <w:rsid w:val="00B50B54"/>
    <w:pPr>
      <w:spacing w:line="360" w:lineRule="auto"/>
      <w:ind w:firstLine="720" w:left="1440"/>
    </w:pPr>
    <w:rPr>
      <w:rFonts w:ascii="Times New Roman" w:cstheme="minorBidi" w:eastAsiaTheme="minorHAnsi" w:hAnsi="Times New Roman"/>
      <w:sz w:val="24"/>
      <w:szCs w:val="22"/>
    </w:rPr>
  </w:style>
  <w:style w:styleId="Hiperveza" w:type="character">
    <w:name w:val="Hyperlink"/>
    <w:basedOn w:val="Zadanifontodlomka"/>
    <w:uiPriority w:val="99"/>
    <w:semiHidden/>
    <w:unhideWhenUsed/>
    <w:rsid w:val="00B50B54"/>
    <w:rPr>
      <w:color w:themeColor="hyperlink" w:val="0000FF"/>
      <w:u w:val="single"/>
    </w:rPr>
  </w:style>
  <w:style w:styleId="SlijeenaHiperveza" w:type="character">
    <w:name w:val="FollowedHyperlink"/>
    <w:basedOn w:val="Zadanifontodlomka"/>
    <w:uiPriority w:val="99"/>
    <w:semiHidden/>
    <w:unhideWhenUsed/>
    <w:rsid w:val="00B50B54"/>
    <w:rPr>
      <w:strike w:val="0"/>
      <w:dstrike w:val="0"/>
      <w:color w:val="6611CC"/>
      <w:u w:val="none"/>
      <w:effect w:val="none"/>
    </w:rPr>
  </w:style>
  <w:style w:styleId="HTML-akronim" w:type="character">
    <w:name w:val="HTML Acronym"/>
    <w:basedOn w:val="Zadanifontodlomka"/>
    <w:uiPriority w:val="99"/>
    <w:semiHidden/>
    <w:unhideWhenUsed/>
    <w:rsid w:val="00B50B54"/>
    <w:rPr>
      <w:bdr w:color="auto" w:frame="1" w:space="0" w:sz="0" w:val="none"/>
    </w:rPr>
  </w:style>
  <w:style w:styleId="HTML-adresa" w:type="paragraph">
    <w:name w:val="HTML Address"/>
    <w:basedOn w:val="Normal"/>
    <w:link w:val="HTML-adresaChar"/>
    <w:uiPriority w:val="99"/>
    <w:semiHidden/>
    <w:unhideWhenUsed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B50B54"/>
    <w:rPr>
      <w:rFonts w:cs="Times New Roman" w:eastAsia="Times New Roman"/>
      <w:szCs w:val="24"/>
      <w:lang w:eastAsia="hr-HR"/>
    </w:rPr>
  </w:style>
  <w:style w:styleId="HTML-navod" w:type="character">
    <w:name w:val="HTML Cite"/>
    <w:basedOn w:val="Zadanifontodlomka"/>
    <w:uiPriority w:val="99"/>
    <w:semiHidden/>
    <w:unhideWhenUsed/>
    <w:rsid w:val="00B50B54"/>
    <w:rPr>
      <w:b w:val="0"/>
      <w:bCs w:val="0"/>
      <w:i w:val="0"/>
      <w:iCs w:val="0"/>
    </w:rPr>
  </w:style>
  <w:style w:styleId="HTML-kod" w:type="character">
    <w:name w:val="HTML Code"/>
    <w:basedOn w:val="Zadanifontodlomka"/>
    <w:uiPriority w:val="99"/>
    <w:semiHidden/>
    <w:unhideWhenUsed/>
    <w:rsid w:val="00B50B54"/>
    <w:rPr>
      <w:rFonts w:ascii="Courier New" w:cs="Courier New" w:eastAsia="Times New Roman" w:hAnsi="Courier New" w:hint="default"/>
      <w:b w:val="0"/>
      <w:bCs w:val="0"/>
      <w:i w:val="0"/>
      <w:iCs w:val="0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B50B54"/>
    <w:rPr>
      <w:b w:val="0"/>
      <w:bCs w:val="0"/>
      <w:i w:val="0"/>
      <w:iCs w:val="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B50B54"/>
    <w:pPr>
      <w:tabs>
        <w:tab w:pos="916" w:val="left"/>
        <w:tab w:pos="1832" w:val="left"/>
        <w:tab w:pos="2748" w:val="left"/>
        <w:tab w:pos="3664" w:val="left"/>
        <w:tab w:pos="4580" w:val="left"/>
        <w:tab w:pos="5496" w:val="left"/>
        <w:tab w:pos="6412" w:val="left"/>
        <w:tab w:pos="7328" w:val="left"/>
        <w:tab w:pos="8244" w:val="left"/>
        <w:tab w:pos="9160" w:val="left"/>
        <w:tab w:pos="10076" w:val="left"/>
        <w:tab w:pos="10992" w:val="left"/>
        <w:tab w:pos="11908" w:val="left"/>
        <w:tab w:pos="12824" w:val="left"/>
        <w:tab w:pos="13740" w:val="left"/>
        <w:tab w:pos="14656" w:val="left"/>
      </w:tabs>
    </w:pPr>
    <w:rPr>
      <w:rFonts w:ascii="Courier New" w:cs="Courier New" w:eastAsia="Times New Roman" w:hAnsi="Courier New"/>
      <w:lang w:eastAsia="hr-HR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B50B54"/>
    <w:rPr>
      <w:rFonts w:ascii="Courier New" w:cs="Courier New" w:eastAsia="Times New Roman" w:hAnsi="Courier New"/>
      <w:sz w:val="20"/>
      <w:szCs w:val="20"/>
      <w:lang w:eastAsia="hr-HR"/>
    </w:rPr>
  </w:style>
  <w:style w:styleId="Naglaeno" w:type="character">
    <w:name w:val="Strong"/>
    <w:basedOn w:val="Zadanifontodlomka"/>
    <w:uiPriority w:val="22"/>
    <w:qFormat/>
    <w:rsid w:val="00B50B54"/>
    <w:rPr>
      <w:rFonts w:ascii="Times New Roman" w:cs="Times New Roman" w:hAnsi="Times New Roman" w:hint="default"/>
      <w:b/>
      <w:bCs/>
      <w:color w:val="365F91"/>
      <w:sz w:val="44"/>
      <w:u w:val="single"/>
    </w:rPr>
  </w:style>
  <w:style w:styleId="HTML-varijabla" w:type="character">
    <w:name w:val="HTML Variable"/>
    <w:basedOn w:val="Zadanifontodlomka"/>
    <w:uiPriority w:val="99"/>
    <w:semiHidden/>
    <w:unhideWhenUsed/>
    <w:rsid w:val="00B50B54"/>
    <w:rPr>
      <w:b w:val="0"/>
      <w:bCs w:val="0"/>
      <w:i w:val="0"/>
      <w:iCs w:val="0"/>
    </w:rPr>
  </w:style>
  <w:style w:styleId="StandardWeb" w:type="paragraph">
    <w:name w:val="Normal (Web)"/>
    <w:basedOn w:val="Normal"/>
    <w:uiPriority w:val="99"/>
    <w:semiHidden/>
    <w:unhideWhenUsed/>
    <w:rsid w:val="00B50B54"/>
    <w:pPr>
      <w:spacing w:after="100" w:afterAutospacing="1" w:before="100" w:beforeAutospacing="1"/>
    </w:pPr>
    <w:rPr>
      <w:rFonts w:ascii="Times New Roman" w:eastAsia="Times New Roman" w:hAnsi="Times New Roman"/>
      <w:sz w:val="24"/>
      <w:szCs w:val="24"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B50B54"/>
    <w:pPr>
      <w:widowControl w:val="0"/>
      <w:tabs>
        <w:tab w:leader="dot" w:pos="8408" w:val="right"/>
      </w:tabs>
      <w:suppressAutoHyphens/>
      <w:ind w:hanging="1440" w:left="1440" w:right="720"/>
    </w:pPr>
    <w:rPr>
      <w:rFonts w:ascii="Times New Roman" w:eastAsia="Times New Roman" w:hAnsi="Times New Roman"/>
      <w:sz w:val="24"/>
      <w:lang w:eastAsia="hr-HR"/>
    </w:rPr>
  </w:style>
  <w:style w:styleId="Indeks2" w:type="paragraph">
    <w:name w:val="index 2"/>
    <w:basedOn w:val="Normal"/>
    <w:next w:val="Normal"/>
    <w:autoRedefine/>
    <w:uiPriority w:val="99"/>
    <w:semiHidden/>
    <w:unhideWhenUsed/>
    <w:rsid w:val="00B50B54"/>
    <w:pPr>
      <w:widowControl w:val="0"/>
      <w:tabs>
        <w:tab w:leader="dot" w:pos="8408" w:val="right"/>
      </w:tabs>
      <w:suppressAutoHyphens/>
      <w:ind w:hanging="720" w:left="1440" w:right="720"/>
    </w:pPr>
    <w:rPr>
      <w:rFonts w:ascii="Times New Roman" w:eastAsia="Times New Roman" w:hAnsi="Times New Roman"/>
      <w:sz w:val="24"/>
      <w:lang w:eastAsia="hr-HR"/>
    </w:rPr>
  </w:style>
  <w:style w:styleId="Indeks3" w:type="paragraph">
    <w:name w:val="index 3"/>
    <w:basedOn w:val="Normal"/>
    <w:next w:val="Normal"/>
    <w:autoRedefine/>
    <w:uiPriority w:val="99"/>
    <w:semiHidden/>
    <w:unhideWhenUsed/>
    <w:rsid w:val="00B50B54"/>
    <w:pPr>
      <w:widowControl w:val="0"/>
      <w:tabs>
        <w:tab w:leader="dot" w:pos="8408" w:val="right"/>
      </w:tabs>
      <w:ind w:hanging="240" w:left="720"/>
    </w:pPr>
    <w:rPr>
      <w:rFonts w:ascii="Times New Roman" w:eastAsia="Times New Roman" w:hAnsi="Times New Roman"/>
      <w:sz w:val="24"/>
      <w:lang w:eastAsia="hr-HR"/>
    </w:rPr>
  </w:style>
  <w:style w:styleId="Indeks4" w:type="paragraph">
    <w:name w:val="index 4"/>
    <w:basedOn w:val="Normal"/>
    <w:next w:val="Normal"/>
    <w:autoRedefine/>
    <w:uiPriority w:val="99"/>
    <w:semiHidden/>
    <w:unhideWhenUsed/>
    <w:rsid w:val="00B50B54"/>
    <w:pPr>
      <w:widowControl w:val="0"/>
      <w:tabs>
        <w:tab w:leader="dot" w:pos="8408" w:val="right"/>
      </w:tabs>
      <w:ind w:hanging="240" w:left="960"/>
    </w:pPr>
    <w:rPr>
      <w:rFonts w:ascii="Times New Roman" w:eastAsia="Times New Roman" w:hAnsi="Times New Roman"/>
      <w:sz w:val="24"/>
      <w:lang w:eastAsia="hr-HR"/>
    </w:rPr>
  </w:style>
  <w:style w:styleId="Indeks5" w:type="paragraph">
    <w:name w:val="index 5"/>
    <w:basedOn w:val="Normal"/>
    <w:next w:val="Normal"/>
    <w:autoRedefine/>
    <w:uiPriority w:val="99"/>
    <w:semiHidden/>
    <w:unhideWhenUsed/>
    <w:rsid w:val="00B50B54"/>
    <w:pPr>
      <w:widowControl w:val="0"/>
      <w:tabs>
        <w:tab w:leader="dot" w:pos="8408" w:val="right"/>
      </w:tabs>
      <w:ind w:hanging="240" w:left="1200"/>
    </w:pPr>
    <w:rPr>
      <w:rFonts w:ascii="Times New Roman" w:eastAsia="Times New Roman" w:hAnsi="Times New Roman"/>
      <w:sz w:val="24"/>
      <w:lang w:eastAsia="hr-HR"/>
    </w:rPr>
  </w:style>
  <w:style w:styleId="Indeks6" w:type="paragraph">
    <w:name w:val="index 6"/>
    <w:basedOn w:val="Normal"/>
    <w:next w:val="Normal"/>
    <w:autoRedefine/>
    <w:uiPriority w:val="99"/>
    <w:semiHidden/>
    <w:unhideWhenUsed/>
    <w:rsid w:val="00B50B54"/>
    <w:pPr>
      <w:widowControl w:val="0"/>
      <w:tabs>
        <w:tab w:leader="dot" w:pos="8408" w:val="right"/>
      </w:tabs>
      <w:ind w:hanging="240" w:left="1440"/>
    </w:pPr>
    <w:rPr>
      <w:rFonts w:ascii="Times New Roman" w:eastAsia="Times New Roman" w:hAnsi="Times New Roman"/>
      <w:sz w:val="24"/>
      <w:lang w:eastAsia="hr-HR"/>
    </w:rPr>
  </w:style>
  <w:style w:styleId="Indeks7" w:type="paragraph">
    <w:name w:val="index 7"/>
    <w:basedOn w:val="Normal"/>
    <w:next w:val="Normal"/>
    <w:autoRedefine/>
    <w:uiPriority w:val="99"/>
    <w:semiHidden/>
    <w:unhideWhenUsed/>
    <w:rsid w:val="00B50B54"/>
    <w:pPr>
      <w:widowControl w:val="0"/>
      <w:tabs>
        <w:tab w:leader="dot" w:pos="8408" w:val="right"/>
      </w:tabs>
      <w:ind w:hanging="240" w:left="1680"/>
    </w:pPr>
    <w:rPr>
      <w:rFonts w:ascii="Times New Roman" w:eastAsia="Times New Roman" w:hAnsi="Times New Roman"/>
      <w:sz w:val="24"/>
      <w:lang w:eastAsia="hr-HR"/>
    </w:rPr>
  </w:style>
  <w:style w:styleId="Indeks8" w:type="paragraph">
    <w:name w:val="index 8"/>
    <w:basedOn w:val="Normal"/>
    <w:next w:val="Normal"/>
    <w:autoRedefine/>
    <w:uiPriority w:val="99"/>
    <w:semiHidden/>
    <w:unhideWhenUsed/>
    <w:rsid w:val="00B50B54"/>
    <w:pPr>
      <w:widowControl w:val="0"/>
      <w:tabs>
        <w:tab w:leader="dot" w:pos="8408" w:val="right"/>
      </w:tabs>
      <w:ind w:hanging="240" w:left="1920"/>
    </w:pPr>
    <w:rPr>
      <w:rFonts w:ascii="Times New Roman" w:eastAsia="Times New Roman" w:hAnsi="Times New Roman"/>
      <w:sz w:val="24"/>
      <w:lang w:eastAsia="hr-HR"/>
    </w:rPr>
  </w:style>
  <w:style w:styleId="Indeks9" w:type="paragraph">
    <w:name w:val="index 9"/>
    <w:basedOn w:val="Normal"/>
    <w:next w:val="Normal"/>
    <w:autoRedefine/>
    <w:uiPriority w:val="99"/>
    <w:semiHidden/>
    <w:unhideWhenUsed/>
    <w:rsid w:val="00B50B54"/>
    <w:pPr>
      <w:widowControl w:val="0"/>
      <w:tabs>
        <w:tab w:leader="dot" w:pos="8408" w:val="right"/>
      </w:tabs>
      <w:ind w:hanging="240" w:left="2160"/>
    </w:pPr>
    <w:rPr>
      <w:rFonts w:ascii="Times New Roman" w:eastAsia="Times New Roman" w:hAnsi="Times New Roman"/>
      <w:sz w:val="24"/>
      <w:lang w:eastAsia="hr-HR"/>
    </w:rPr>
  </w:style>
  <w:style w:styleId="Sadraj1" w:type="paragraph">
    <w:name w:val="toc 1"/>
    <w:basedOn w:val="Normal"/>
    <w:next w:val="Normal"/>
    <w:autoRedefine/>
    <w:uiPriority w:val="39"/>
    <w:semiHidden/>
    <w:unhideWhenUsed/>
    <w:rsid w:val="00B50B54"/>
    <w:pPr>
      <w:spacing w:before="120"/>
    </w:pPr>
    <w:rPr>
      <w:rFonts w:ascii="Tahoma" w:eastAsia="Times New Roman" w:hAnsi="Tahoma"/>
      <w:b/>
      <w:sz w:val="24"/>
      <w:lang w:eastAsia="hr-HR"/>
    </w:rPr>
  </w:style>
  <w:style w:styleId="Sadraj2" w:type="paragraph">
    <w:name w:val="toc 2"/>
    <w:basedOn w:val="Normal"/>
    <w:next w:val="Normal"/>
    <w:autoRedefine/>
    <w:uiPriority w:val="39"/>
    <w:semiHidden/>
    <w:unhideWhenUsed/>
    <w:rsid w:val="00B50B54"/>
    <w:pPr>
      <w:widowControl w:val="0"/>
      <w:spacing w:before="120"/>
      <w:ind w:left="240"/>
    </w:pPr>
    <w:rPr>
      <w:rFonts w:ascii="Times New Roman" w:eastAsia="Times New Roman" w:hAnsi="Times New Roman"/>
      <w:b/>
      <w:sz w:val="22"/>
      <w:lang w:eastAsia="hr-HR"/>
    </w:rPr>
  </w:style>
  <w:style w:styleId="Sadraj3" w:type="paragraph">
    <w:name w:val="toc 3"/>
    <w:basedOn w:val="Normal"/>
    <w:next w:val="Normal"/>
    <w:autoRedefine/>
    <w:uiPriority w:val="39"/>
    <w:semiHidden/>
    <w:unhideWhenUsed/>
    <w:rsid w:val="00B50B54"/>
    <w:pPr>
      <w:widowControl w:val="0"/>
      <w:ind w:left="480"/>
    </w:pPr>
    <w:rPr>
      <w:rFonts w:ascii="Times New Roman" w:eastAsia="Times New Roman" w:hAnsi="Times New Roman"/>
      <w:lang w:eastAsia="hr-HR"/>
    </w:rPr>
  </w:style>
  <w:style w:styleId="Sadraj4" w:type="paragraph">
    <w:name w:val="toc 4"/>
    <w:basedOn w:val="Normal"/>
    <w:next w:val="Normal"/>
    <w:autoRedefine/>
    <w:uiPriority w:val="99"/>
    <w:semiHidden/>
    <w:unhideWhenUsed/>
    <w:rsid w:val="00B50B54"/>
    <w:pPr>
      <w:widowControl w:val="0"/>
      <w:ind w:left="720"/>
    </w:pPr>
    <w:rPr>
      <w:rFonts w:ascii="Times New Roman" w:eastAsia="Times New Roman" w:hAnsi="Times New Roman"/>
      <w:lang w:eastAsia="hr-HR"/>
    </w:rPr>
  </w:style>
  <w:style w:styleId="Sadraj5" w:type="paragraph">
    <w:name w:val="toc 5"/>
    <w:basedOn w:val="Normal"/>
    <w:next w:val="Normal"/>
    <w:autoRedefine/>
    <w:uiPriority w:val="99"/>
    <w:semiHidden/>
    <w:unhideWhenUsed/>
    <w:rsid w:val="00B50B54"/>
    <w:pPr>
      <w:widowControl w:val="0"/>
      <w:ind w:left="960"/>
    </w:pPr>
    <w:rPr>
      <w:rFonts w:ascii="Times New Roman" w:eastAsia="Times New Roman" w:hAnsi="Times New Roman"/>
      <w:lang w:eastAsia="hr-HR"/>
    </w:rPr>
  </w:style>
  <w:style w:styleId="Sadraj6" w:type="paragraph">
    <w:name w:val="toc 6"/>
    <w:basedOn w:val="Normal"/>
    <w:next w:val="Normal"/>
    <w:autoRedefine/>
    <w:uiPriority w:val="99"/>
    <w:semiHidden/>
    <w:unhideWhenUsed/>
    <w:rsid w:val="00B50B54"/>
    <w:pPr>
      <w:widowControl w:val="0"/>
      <w:ind w:left="1200"/>
    </w:pPr>
    <w:rPr>
      <w:rFonts w:ascii="Times New Roman" w:eastAsia="Times New Roman" w:hAnsi="Times New Roman"/>
      <w:lang w:eastAsia="hr-HR"/>
    </w:rPr>
  </w:style>
  <w:style w:styleId="Sadraj7" w:type="paragraph">
    <w:name w:val="toc 7"/>
    <w:basedOn w:val="Normal"/>
    <w:next w:val="Normal"/>
    <w:autoRedefine/>
    <w:uiPriority w:val="99"/>
    <w:semiHidden/>
    <w:unhideWhenUsed/>
    <w:rsid w:val="00B50B54"/>
    <w:pPr>
      <w:widowControl w:val="0"/>
      <w:ind w:left="1440"/>
    </w:pPr>
    <w:rPr>
      <w:rFonts w:ascii="Times New Roman" w:eastAsia="Times New Roman" w:hAnsi="Times New Roman"/>
      <w:lang w:eastAsia="hr-HR"/>
    </w:rPr>
  </w:style>
  <w:style w:styleId="Sadraj8" w:type="paragraph">
    <w:name w:val="toc 8"/>
    <w:basedOn w:val="Normal"/>
    <w:next w:val="Normal"/>
    <w:autoRedefine/>
    <w:uiPriority w:val="99"/>
    <w:semiHidden/>
    <w:unhideWhenUsed/>
    <w:rsid w:val="00B50B54"/>
    <w:pPr>
      <w:widowControl w:val="0"/>
      <w:ind w:left="1680"/>
    </w:pPr>
    <w:rPr>
      <w:rFonts w:ascii="Times New Roman" w:eastAsia="Times New Roman" w:hAnsi="Times New Roman"/>
      <w:lang w:eastAsia="hr-HR"/>
    </w:rPr>
  </w:style>
  <w:style w:styleId="Sadraj9" w:type="paragraph">
    <w:name w:val="toc 9"/>
    <w:basedOn w:val="Normal"/>
    <w:next w:val="Normal"/>
    <w:autoRedefine/>
    <w:uiPriority w:val="99"/>
    <w:semiHidden/>
    <w:unhideWhenUsed/>
    <w:rsid w:val="00B50B54"/>
    <w:pPr>
      <w:widowControl w:val="0"/>
      <w:ind w:left="1920"/>
    </w:pPr>
    <w:rPr>
      <w:rFonts w:ascii="Times New Roman" w:eastAsia="Times New Roman" w:hAnsi="Times New Roman"/>
      <w:lang w:eastAsia="hr-HR"/>
    </w:rPr>
  </w:style>
  <w:style w:styleId="Obinouvueno" w:type="paragraph">
    <w:name w:val="Normal Indent"/>
    <w:basedOn w:val="Normal"/>
    <w:uiPriority w:val="99"/>
    <w:semiHidden/>
    <w:unhideWhenUsed/>
    <w:rsid w:val="00B50B54"/>
    <w:pPr>
      <w:spacing w:after="200" w:line="276" w:lineRule="auto"/>
      <w:ind w:left="720"/>
      <w:contextualSpacing/>
    </w:pPr>
    <w:rPr>
      <w:rFonts w:asciiTheme="minorHAnsi" w:cstheme="minorHAnsi" w:eastAsiaTheme="minorHAnsi" w:hAnsiTheme="minorHAnsi"/>
      <w:color w:themeColor="text2" w:themeShade="BF" w:val="17365D"/>
      <w:lang w:eastAsia="ja-JP" w:val="en-US"/>
    </w:rPr>
  </w:style>
  <w:style w:styleId="Naslovindeksa" w:type="paragraph">
    <w:name w:val="index heading"/>
    <w:basedOn w:val="Normal"/>
    <w:next w:val="Indeks1"/>
    <w:uiPriority w:val="99"/>
    <w:semiHidden/>
    <w:unhideWhenUsed/>
    <w:rsid w:val="00B50B54"/>
    <w:pPr>
      <w:widowControl w:val="0"/>
    </w:pPr>
    <w:rPr>
      <w:rFonts w:ascii="Times New Roman" w:eastAsia="Times New Roman" w:hAnsi="Times New Roman"/>
      <w:sz w:val="24"/>
      <w:lang w:eastAsia="hr-HR"/>
    </w:rPr>
  </w:style>
  <w:style w:styleId="Tablicaslika" w:type="paragraph">
    <w:name w:val="table of figures"/>
    <w:basedOn w:val="Normal"/>
    <w:next w:val="Normal"/>
    <w:uiPriority w:val="99"/>
    <w:semiHidden/>
    <w:unhideWhenUsed/>
    <w:rsid w:val="00B50B54"/>
    <w:pPr>
      <w:widowControl w:val="0"/>
      <w:ind w:hanging="480" w:left="480"/>
    </w:pPr>
    <w:rPr>
      <w:rFonts w:ascii="Times New Roman" w:eastAsia="Times New Roman" w:hAnsi="Times New Roman"/>
      <w:lang w:eastAsia="hr-HR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B50B54"/>
    <w:pPr>
      <w:widowControl w:val="0"/>
    </w:pPr>
    <w:rPr>
      <w:rFonts w:ascii="Times New Roman" w:eastAsia="Times New Roman" w:hAnsi="Times New Roman"/>
      <w:sz w:val="24"/>
      <w:lang w:eastAsia="hr-HR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B50B54"/>
    <w:rPr>
      <w:rFonts w:cs="Times New Roman" w:eastAsia="Times New Roman"/>
      <w:szCs w:val="20"/>
      <w:lang w:eastAsia="hr-HR"/>
    </w:rPr>
  </w:style>
  <w:style w:styleId="Naslovtabliceizvora" w:type="paragraph">
    <w:name w:val="toa heading"/>
    <w:basedOn w:val="Normal"/>
    <w:next w:val="Normal"/>
    <w:uiPriority w:val="99"/>
    <w:semiHidden/>
    <w:unhideWhenUsed/>
    <w:rsid w:val="00B50B54"/>
    <w:pPr>
      <w:widowControl w:val="0"/>
      <w:tabs>
        <w:tab w:pos="9360" w:val="right"/>
      </w:tabs>
      <w:suppressAutoHyphens/>
    </w:pPr>
    <w:rPr>
      <w:rFonts w:ascii="Times New Roman" w:eastAsia="Times New Roman" w:hAnsi="Times New Roman"/>
      <w:sz w:val="24"/>
      <w:lang w:eastAsia="hr-HR"/>
    </w:rPr>
  </w:style>
  <w:style w:styleId="Citat" w:type="paragraph">
    <w:name w:val="Quote"/>
    <w:basedOn w:val="Normal"/>
    <w:next w:val="Normal"/>
    <w:link w:val="CitatChar"/>
    <w:uiPriority w:val="29"/>
    <w:qFormat/>
    <w:rsid w:val="00B50B54"/>
    <w:rPr>
      <w:rFonts w:ascii="Tahoma" w:eastAsia="Times New Roman" w:hAnsi="Tahoma"/>
      <w:i/>
      <w:iCs/>
      <w:color w:themeColor="text1" w:val="000000"/>
      <w:sz w:val="24"/>
      <w:lang w:eastAsia="hr-HR"/>
    </w:rPr>
  </w:style>
  <w:style w:customStyle="1" w:styleId="CitatChar" w:type="character">
    <w:name w:val="Citat Char"/>
    <w:basedOn w:val="Zadanifontodlomka"/>
    <w:link w:val="Citat"/>
    <w:uiPriority w:val="29"/>
    <w:rsid w:val="00B50B54"/>
    <w:rPr>
      <w:rFonts w:ascii="Tahoma" w:cs="Times New Roman" w:eastAsia="Times New Roman" w:hAnsi="Tahoma"/>
      <w:i/>
      <w:iCs/>
      <w:color w:themeColor="text1" w:val="000000"/>
      <w:szCs w:val="20"/>
      <w:lang w:eastAsia="hr-HR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B50B54"/>
    <w:pPr>
      <w:pBdr>
        <w:bottom w:color="4F81BD" w:space="4" w:sz="4" w:themeColor="accent1" w:val="single"/>
      </w:pBdr>
      <w:spacing w:after="280" w:before="200"/>
      <w:ind w:left="936" w:right="936"/>
    </w:pPr>
    <w:rPr>
      <w:rFonts w:ascii="Tahoma" w:eastAsia="Times New Roman" w:hAnsi="Tahoma"/>
      <w:b/>
      <w:bCs/>
      <w:i/>
      <w:iCs/>
      <w:color w:themeColor="accent1" w:val="4F81BD"/>
      <w:sz w:val="24"/>
      <w:lang w:eastAsia="hr-HR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B50B54"/>
    <w:rPr>
      <w:rFonts w:ascii="Tahoma" w:cs="Times New Roman" w:eastAsia="Times New Roman" w:hAnsi="Tahoma"/>
      <w:b/>
      <w:bCs/>
      <w:i/>
      <w:iCs/>
      <w:color w:themeColor="accent1" w:val="4F81BD"/>
      <w:szCs w:val="20"/>
      <w:lang w:eastAsia="hr-HR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B50B54"/>
    <w:pPr>
      <w:keepLines/>
      <w:spacing w:before="480" w:line="276" w:lineRule="auto"/>
      <w:jc w:val="left"/>
      <w:outlineLvl w:val="9"/>
    </w:pPr>
    <w:rPr>
      <w:rFonts w:ascii="Cambria" w:cstheme="majorBidi" w:eastAsiaTheme="majorEastAsia" w:hAnsi="Cambria"/>
      <w:color w:val="365F91"/>
      <w:szCs w:val="28"/>
      <w:lang w:eastAsia="en-US"/>
    </w:rPr>
  </w:style>
  <w:style w:customStyle="1" w:styleId="Tabela" w:type="paragraph">
    <w:name w:val="Tabela"/>
    <w:basedOn w:val="Normal"/>
    <w:uiPriority w:val="99"/>
    <w:qFormat/>
    <w:rsid w:val="00B50B54"/>
    <w:pPr>
      <w:widowControl w:val="0"/>
      <w:jc w:val="center"/>
    </w:pPr>
    <w:rPr>
      <w:rFonts w:ascii="Arial Narrow" w:eastAsia="Times New Roman" w:hAnsi="Arial Narrow"/>
      <w:bCs/>
      <w:spacing w:val="-20"/>
      <w:kern w:val="18"/>
      <w:lang w:eastAsia="hr-HR"/>
    </w:rPr>
  </w:style>
  <w:style w:customStyle="1" w:styleId="BodyText21" w:type="paragraph">
    <w:name w:val="Body Text 21"/>
    <w:basedOn w:val="Normal"/>
    <w:uiPriority w:val="99"/>
    <w:rsid w:val="00B50B54"/>
    <w:pPr>
      <w:widowControl w:val="0"/>
      <w:tabs>
        <w:tab w:pos="-720" w:val="left"/>
      </w:tabs>
      <w:suppressAutoHyphens/>
      <w:spacing w:line="360" w:lineRule="auto"/>
      <w:jc w:val="both"/>
    </w:pPr>
    <w:rPr>
      <w:rFonts w:ascii="Times New Roman" w:eastAsia="Times New Roman" w:hAnsi="Times New Roman"/>
      <w:spacing w:val="-3"/>
      <w:sz w:val="24"/>
      <w:lang w:eastAsia="hr-HR"/>
    </w:rPr>
  </w:style>
  <w:style w:customStyle="1" w:styleId="StilOpisslikeTahomaPodebljanoChar" w:type="character">
    <w:name w:val="Stil Opis slike + Tahoma Podebljano Char"/>
    <w:link w:val="StilOpisslikeTahomaPodebljano"/>
    <w:locked/>
    <w:rsid w:val="00B50B54"/>
    <w:rPr>
      <w:bCs/>
      <w:i/>
    </w:rPr>
  </w:style>
  <w:style w:customStyle="1" w:styleId="StilOpisslikeTahomaPodebljano" w:type="paragraph">
    <w:name w:val="Stil Opis slike + Tahoma Podebljano"/>
    <w:basedOn w:val="Opisslike"/>
    <w:link w:val="StilOpisslikeTahomaPodebljanoChar"/>
    <w:rsid w:val="00B50B54"/>
    <w:pPr>
      <w:widowControl w:val="0"/>
      <w:ind w:firstLine="0" w:left="0"/>
    </w:pPr>
    <w:rPr>
      <w:bCs/>
      <w:i/>
    </w:rPr>
  </w:style>
  <w:style w:customStyle="1" w:styleId="tabspace" w:type="paragraph">
    <w:name w:val="tabspace"/>
    <w:next w:val="Normal1"/>
    <w:uiPriority w:val="99"/>
    <w:rsid w:val="00B50B54"/>
    <w:pPr>
      <w:widowControl w:val="0"/>
      <w:autoSpaceDE w:val="0"/>
      <w:autoSpaceDN w:val="0"/>
      <w:adjustRightInd w:val="0"/>
      <w:spacing w:after="10" w:before="10"/>
      <w:ind w:left="10"/>
    </w:pPr>
    <w:rPr>
      <w:rFonts w:ascii="Arial" w:cs="Times New Roman" w:eastAsia="Times New Roman" w:hAnsi="Arial"/>
      <w:szCs w:val="24"/>
      <w:lang w:eastAsia="hr-HR"/>
    </w:rPr>
  </w:style>
  <w:style w:customStyle="1" w:styleId="man" w:type="paragraph">
    <w:name w:val="man"/>
    <w:next w:val="Normal1"/>
    <w:uiPriority w:val="99"/>
    <w:rsid w:val="00B50B54"/>
    <w:pPr>
      <w:widowControl w:val="0"/>
      <w:autoSpaceDE w:val="0"/>
      <w:autoSpaceDN w:val="0"/>
      <w:adjustRightInd w:val="0"/>
    </w:pPr>
    <w:rPr>
      <w:rFonts w:ascii="Arial" w:cs="Arial" w:eastAsia="Times New Roman" w:hAnsi="Arial"/>
      <w:sz w:val="22"/>
      <w:lang w:eastAsia="hr-HR"/>
    </w:rPr>
  </w:style>
  <w:style w:customStyle="1" w:styleId="NaslovFax" w:type="paragraph">
    <w:name w:val="Naslov Fax"/>
    <w:basedOn w:val="Naslov8"/>
    <w:uiPriority w:val="99"/>
    <w:rsid w:val="00B50B54"/>
    <w:pPr>
      <w:keepNext/>
      <w:numPr>
        <w:ilvl w:val="0"/>
        <w:numId w:val="0"/>
      </w:numPr>
      <w:jc w:val="center"/>
    </w:pPr>
    <w:rPr>
      <w:rFonts w:ascii="Arial" w:hAnsi="Arial"/>
      <w:b/>
      <w:i/>
      <w:kern w:val="0"/>
      <w:sz w:val="36"/>
      <w:u w:val="single"/>
      <w:lang w:eastAsia="hr-HR" w:val="hr-HR"/>
    </w:rPr>
  </w:style>
  <w:style w:customStyle="1" w:styleId="StilTahomaNeKurzivObostranoProred15redak" w:type="paragraph">
    <w:name w:val="Stil Tahoma Ne Kurziv Obostrano Prored:  1.5 redak"/>
    <w:basedOn w:val="Normal"/>
    <w:uiPriority w:val="99"/>
    <w:rsid w:val="00B50B54"/>
    <w:pPr>
      <w:widowControl w:val="0"/>
      <w:spacing w:line="360" w:lineRule="auto"/>
      <w:jc w:val="both"/>
    </w:pPr>
    <w:rPr>
      <w:rFonts w:ascii="Tahoma" w:eastAsia="Times New Roman" w:hAnsi="Tahoma"/>
      <w:sz w:val="24"/>
      <w:szCs w:val="24"/>
      <w:lang w:eastAsia="hr-HR"/>
    </w:rPr>
  </w:style>
  <w:style w:customStyle="1" w:styleId="StilOpisslike" w:type="character">
    <w:name w:val="Stil Opis slike"/>
    <w:aliases w:val="Opis slike Char Char + Lucida Sans Unicode 11 pt Char"/>
    <w:basedOn w:val="OpisslikeChar"/>
    <w:locked/>
    <w:rsid w:val="00B50B54"/>
    <w:rPr>
      <w:i/>
      <w:iCs w:val="0"/>
      <w:szCs w:val="24"/>
    </w:rPr>
  </w:style>
  <w:style w:customStyle="1" w:styleId="StilOpisslike1" w:type="paragraph">
    <w:name w:val="Stil Opis slike1"/>
    <w:aliases w:val="Opis slike Char Char + Lucida Sans Unicode 11 pt1"/>
    <w:basedOn w:val="Opisslike"/>
    <w:uiPriority w:val="99"/>
    <w:rsid w:val="00B50B54"/>
    <w:pPr>
      <w:widowControl w:val="0"/>
      <w:spacing w:line="240" w:lineRule="auto"/>
      <w:ind w:firstLine="0" w:left="0"/>
    </w:pPr>
    <w:rPr>
      <w:i/>
    </w:rPr>
  </w:style>
  <w:style w:customStyle="1" w:styleId="StilNaslov3Tahoma" w:type="paragraph">
    <w:name w:val="Stil Naslov 3 + Tahoma"/>
    <w:basedOn w:val="Naslov3"/>
    <w:uiPriority w:val="99"/>
    <w:rsid w:val="00B50B54"/>
    <w:pPr>
      <w:widowControl w:val="0"/>
      <w:tabs>
        <w:tab w:pos="851" w:val="clear"/>
        <w:tab w:pos="6521" w:val="clear"/>
        <w:tab w:pos="8505" w:val="clear"/>
        <w:tab w:pos="720" w:val="left"/>
      </w:tabs>
      <w:spacing w:line="360" w:lineRule="auto"/>
      <w:jc w:val="both"/>
    </w:pPr>
    <w:rPr>
      <w:rFonts w:ascii="Tahoma" w:hAnsi="Tahoma"/>
      <w:b w:val="0"/>
      <w:i/>
      <w:u w:val="single"/>
    </w:rPr>
  </w:style>
  <w:style w:customStyle="1" w:styleId="c27" w:type="paragraph">
    <w:name w:val="c27"/>
    <w:basedOn w:val="Normal"/>
    <w:uiPriority w:val="99"/>
    <w:rsid w:val="00B50B54"/>
    <w:pPr>
      <w:spacing w:after="100" w:afterAutospacing="1" w:before="100" w:beforeAutospacing="1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c41" w:type="paragraph">
    <w:name w:val="c41"/>
    <w:basedOn w:val="Normal"/>
    <w:uiPriority w:val="99"/>
    <w:rsid w:val="00B50B54"/>
    <w:pPr>
      <w:spacing w:after="100" w:afterAutospacing="1" w:before="100" w:beforeAutospacing="1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image4" w:type="paragraph">
    <w:name w:val="image4"/>
    <w:basedOn w:val="Normal"/>
    <w:uiPriority w:val="99"/>
    <w:rsid w:val="00B50B54"/>
    <w:pPr>
      <w:spacing w:after="177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" w:type="paragraph">
    <w:name w:val="gbm"/>
    <w:basedOn w:val="Normal"/>
    <w:uiPriority w:val="99"/>
    <w:rsid w:val="00B50B54"/>
    <w:pPr>
      <w:pBdr>
        <w:top w:color="BEBEBE" w:space="0" w:sz="4" w:val="single"/>
        <w:left w:color="BEBEBE" w:space="0" w:sz="4" w:val="single"/>
        <w:bottom w:color="BEBEBE" w:space="0" w:sz="4" w:val="single"/>
        <w:right w:color="BEBEBE" w:space="0" w:sz="4" w:val="single"/>
      </w:pBd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xms" w:type="paragraph">
    <w:name w:val="gbxms"/>
    <w:basedOn w:val="Normal"/>
    <w:uiPriority w:val="99"/>
    <w:rsid w:val="00B50B54"/>
    <w:pPr>
      <w:shd w:color="auto" w:fill="CCCCCC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a" w:type="paragraph">
    <w:name w:val="gbma"/>
    <w:basedOn w:val="Normal"/>
    <w:uiPriority w:val="99"/>
    <w:rsid w:val="00B50B54"/>
    <w:pPr>
      <w:pBdr>
        <w:top w:color="C0C0C0" w:space="1" w:sz="12" w:val="single"/>
        <w:left w:color="auto" w:space="0" w:sz="12" w:val="dashed"/>
        <w:bottom w:color="auto" w:space="0" w:sz="2" w:val="dashed"/>
        <w:right w:color="auto" w:space="0" w:sz="12" w:val="dashed"/>
      </w:pBdr>
      <w:spacing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tc" w:type="paragraph">
    <w:name w:val="gbtc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mc" w:type="paragraph">
    <w:name w:val="gbmc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cc" w:type="paragraph">
    <w:name w:val="gbmcc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t" w:type="paragraph">
    <w:name w:val="gbt"/>
    <w:basedOn w:val="Normal"/>
    <w:uiPriority w:val="99"/>
    <w:rsid w:val="00B50B54"/>
    <w:pPr>
      <w:spacing w:line="270" w:lineRule="atLeas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zt" w:type="paragraph">
    <w:name w:val="gbz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gt" w:type="paragraph">
    <w:name w:val="gbg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ts" w:type="paragraph">
    <w:name w:val="gbt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tsa" w:type="paragraph">
    <w:name w:val="gbtsa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tb2" w:type="paragraph">
    <w:name w:val="gbtb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g4a" w:type="paragraph">
    <w:name w:val="gbg4a"/>
    <w:basedOn w:val="Normal"/>
    <w:uiPriority w:val="99"/>
    <w:rsid w:val="00B50B54"/>
    <w:pPr>
      <w:spacing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i4p" w:type="paragraph">
    <w:name w:val="gbi4p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mpiw" w:type="paragraph">
    <w:name w:val="gbmpiw"/>
    <w:basedOn w:val="Normal"/>
    <w:uiPriority w:val="99"/>
    <w:rsid w:val="00B50B54"/>
    <w:pPr>
      <w:spacing w:before="100" w:line="90" w:lineRule="atLeast"/>
      <w:ind w:left="20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lbw" w:type="paragraph">
    <w:name w:val="gbmlbw"/>
    <w:basedOn w:val="Normal"/>
    <w:uiPriority w:val="99"/>
    <w:rsid w:val="00B50B54"/>
    <w:pPr>
      <w:ind w:left="100" w:right="100"/>
    </w:pPr>
    <w:rPr>
      <w:rFonts w:ascii="Times New Roman" w:eastAsia="Times New Roman" w:hAnsi="Times New Roman"/>
      <w:color w:val="CCCCCC"/>
      <w:sz w:val="24"/>
      <w:szCs w:val="24"/>
      <w:lang w:eastAsia="hr-HR"/>
    </w:rPr>
  </w:style>
  <w:style w:customStyle="1" w:styleId="gbmt" w:type="paragraph">
    <w:name w:val="gbm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mh" w:type="paragraph">
    <w:name w:val="gbmh"/>
    <w:basedOn w:val="Normal"/>
    <w:uiPriority w:val="99"/>
    <w:rsid w:val="00B50B54"/>
    <w:pPr>
      <w:pBdr>
        <w:top w:color="BEBEBE" w:space="0" w:sz="4" w:val="single"/>
      </w:pBdr>
      <w:spacing w:after="100" w:before="10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tc" w:type="paragraph">
    <w:name w:val="gbmtc"/>
    <w:basedOn w:val="Normal"/>
    <w:uiPriority w:val="99"/>
    <w:rsid w:val="00B50B54"/>
    <w:pPr>
      <w:spacing w:line="270" w:lineRule="atLeas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pme" w:type="paragraph">
    <w:name w:val="gbmpme"/>
    <w:basedOn w:val="Normal"/>
    <w:uiPriority w:val="99"/>
    <w:rsid w:val="00B50B54"/>
    <w:rPr>
      <w:rFonts w:ascii="Times New Roman" w:eastAsia="Times New Roman" w:hAnsi="Times New Roman"/>
      <w:color w:val="666666"/>
      <w:sz w:val="11"/>
      <w:szCs w:val="11"/>
      <w:lang w:eastAsia="hr-HR"/>
    </w:rPr>
  </w:style>
  <w:style w:customStyle="1" w:styleId="gbps2" w:type="paragraph">
    <w:name w:val="gbps2"/>
    <w:basedOn w:val="Normal"/>
    <w:uiPriority w:val="99"/>
    <w:rsid w:val="00B50B54"/>
    <w:rPr>
      <w:rFonts w:ascii="Times New Roman" w:eastAsia="Times New Roman" w:hAnsi="Times New Roman"/>
      <w:color w:val="666666"/>
      <w:sz w:val="11"/>
      <w:szCs w:val="11"/>
      <w:lang w:eastAsia="hr-HR"/>
    </w:rPr>
  </w:style>
  <w:style w:customStyle="1" w:styleId="gbp0" w:type="paragraph">
    <w:name w:val="gbp0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gbpmc" w:type="paragraph">
    <w:name w:val="gbpmc"/>
    <w:basedOn w:val="Normal"/>
    <w:uiPriority w:val="99"/>
    <w:rsid w:val="00B50B54"/>
    <w:pPr>
      <w:shd w:color="auto" w:fill="FEF9DB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pms2" w:type="paragraph">
    <w:name w:val="gbpms2"/>
    <w:basedOn w:val="Normal"/>
    <w:uiPriority w:val="99"/>
    <w:rsid w:val="00B50B54"/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gbmpala" w:type="paragraph">
    <w:name w:val="gbmpala"/>
    <w:basedOn w:val="Normal"/>
    <w:uiPriority w:val="99"/>
    <w:rsid w:val="00B50B54"/>
    <w:pPr>
      <w:spacing w:line="270" w:lineRule="atLeast"/>
    </w:pPr>
    <w:rPr>
      <w:rFonts w:ascii="Arial" w:cs="Arial" w:eastAsia="Times New Roman" w:hAnsi="Arial"/>
      <w:sz w:val="13"/>
      <w:szCs w:val="13"/>
      <w:lang w:eastAsia="hr-HR"/>
    </w:rPr>
  </w:style>
  <w:style w:customStyle="1" w:styleId="gbmpalb" w:type="paragraph">
    <w:name w:val="gbmpalb"/>
    <w:basedOn w:val="Normal"/>
    <w:uiPriority w:val="99"/>
    <w:rsid w:val="00B50B54"/>
    <w:pPr>
      <w:spacing w:line="270" w:lineRule="atLeast"/>
      <w:jc w:val="right"/>
    </w:pPr>
    <w:rPr>
      <w:rFonts w:ascii="Arial" w:cs="Arial" w:eastAsia="Times New Roman" w:hAnsi="Arial"/>
      <w:sz w:val="13"/>
      <w:szCs w:val="13"/>
      <w:lang w:eastAsia="hr-HR"/>
    </w:rPr>
  </w:style>
  <w:style w:customStyle="1" w:styleId="gbmpmtc" w:type="paragraph">
    <w:name w:val="gbmpmtc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p0i" w:type="paragraph">
    <w:name w:val="gbp0i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qfb" w:type="paragraph">
    <w:name w:val="gbqfb"/>
    <w:basedOn w:val="Normal"/>
    <w:uiPriority w:val="99"/>
    <w:rsid w:val="00B50B54"/>
    <w:pPr>
      <w:pBdr>
        <w:top w:color="3079ED" w:space="0" w:sz="4" w:val="single"/>
        <w:left w:color="3079ED" w:space="4" w:sz="4" w:val="single"/>
        <w:bottom w:color="3079ED" w:space="0" w:sz="4" w:val="single"/>
        <w:right w:color="3079ED" w:space="4" w:sz="4" w:val="single"/>
      </w:pBdr>
      <w:shd w:color="auto" w:fill="4D90FE" w:val="clear"/>
      <w:spacing w:line="290" w:lineRule="atLeast"/>
      <w:jc w:val="center"/>
    </w:pPr>
    <w:rPr>
      <w:rFonts w:ascii="Times New Roman" w:eastAsia="Times New Roman" w:hAnsi="Times New Roman"/>
      <w:b/>
      <w:bCs/>
      <w:color w:val="FFFFFF"/>
      <w:sz w:val="24"/>
      <w:szCs w:val="24"/>
      <w:lang w:eastAsia="hr-HR"/>
    </w:rPr>
  </w:style>
  <w:style w:customStyle="1" w:styleId="gbqfb-hvr" w:type="paragraph">
    <w:name w:val="gbqfb-hvr"/>
    <w:basedOn w:val="Normal"/>
    <w:uiPriority w:val="99"/>
    <w:rsid w:val="00B50B54"/>
    <w:pPr>
      <w:pBdr>
        <w:top w:color="2F5BB7" w:space="0" w:sz="4" w:val="single"/>
        <w:left w:color="2F5BB7" w:space="0" w:sz="4" w:val="single"/>
        <w:bottom w:color="2F5BB7" w:space="0" w:sz="4" w:val="single"/>
        <w:right w:color="2F5BB7" w:space="0" w:sz="4" w:val="single"/>
      </w:pBdr>
      <w:shd w:color="auto" w:fill="357AE8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iba" w:type="paragraph">
    <w:name w:val="gbiba"/>
    <w:basedOn w:val="Normal"/>
    <w:uiPriority w:val="99"/>
    <w:rsid w:val="00B50B54"/>
    <w:pPr>
      <w:spacing w:after="100" w:before="80"/>
      <w:ind w:left="200" w:right="20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h" w:type="paragraph">
    <w:name w:val="gbh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pl" w:type="paragraph">
    <w:name w:val="gbpl"/>
    <w:basedOn w:val="Normal"/>
    <w:uiPriority w:val="99"/>
    <w:rsid w:val="00B50B54"/>
    <w:pPr>
      <w:spacing w:before="4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pr" w:type="paragraph">
    <w:name w:val="gbpr"/>
    <w:basedOn w:val="Normal"/>
    <w:uiPriority w:val="99"/>
    <w:rsid w:val="00B50B54"/>
    <w:pPr>
      <w:spacing w:before="4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i5t" w:type="paragraph">
    <w:name w:val="gbi5t"/>
    <w:basedOn w:val="Normal"/>
    <w:uiPriority w:val="99"/>
    <w:rsid w:val="00B50B54"/>
    <w:pPr>
      <w:spacing w:after="10" w:before="10"/>
      <w:ind w:left="150" w:right="150"/>
    </w:pPr>
    <w:rPr>
      <w:rFonts w:ascii="Times New Roman" w:eastAsia="Times New Roman" w:hAnsi="Times New Roman"/>
      <w:color w:val="666666"/>
      <w:sz w:val="24"/>
      <w:szCs w:val="24"/>
      <w:lang w:eastAsia="hr-HR"/>
    </w:rPr>
  </w:style>
  <w:style w:customStyle="1" w:styleId="gbqff" w:type="paragraph">
    <w:name w:val="gbqff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qfqw" w:type="paragraph">
    <w:name w:val="gbqfqw"/>
    <w:basedOn w:val="Normal"/>
    <w:uiPriority w:val="99"/>
    <w:rsid w:val="00B50B54"/>
    <w:pPr>
      <w:pBdr>
        <w:top w:color="C0C0C0" w:space="0" w:sz="4" w:val="single"/>
        <w:left w:color="D9D9D9" w:space="0" w:sz="4" w:val="single"/>
        <w:bottom w:color="D9D9D9" w:space="0" w:sz="4" w:val="single"/>
        <w:right w:color="D9D9D9" w:space="0" w:sz="4" w:val="single"/>
      </w:pBd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qfwa" w:type="paragraph">
    <w:name w:val="gbqfwa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qfqwb" w:type="paragraph">
    <w:name w:val="gbqfqwb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qfi" w:type="paragraph">
    <w:name w:val="gbqfi"/>
    <w:basedOn w:val="Normal"/>
    <w:uiPriority w:val="99"/>
    <w:rsid w:val="00B50B54"/>
    <w:pPr>
      <w:spacing w:after="70" w:before="70"/>
      <w:ind w:left="190" w:right="19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qfqw-hvr" w:type="paragraph">
    <w:name w:val="gbqfqw-hvr"/>
    <w:basedOn w:val="Normal"/>
    <w:uiPriority w:val="99"/>
    <w:rsid w:val="00B50B54"/>
    <w:pPr>
      <w:pBdr>
        <w:top w:color="A0A0A0" w:space="0" w:sz="4" w:val="single"/>
        <w:left w:color="B9B9B9" w:space="0" w:sz="4" w:val="single"/>
        <w:bottom w:color="B9B9B9" w:space="0" w:sz="4" w:val="single"/>
        <w:right w:color="B9B9B9" w:space="0" w:sz="4" w:val="single"/>
      </w:pBdr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qfwb" w:type="paragraph">
    <w:name w:val="gbqfwb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qfwc" w:type="paragraph">
    <w:name w:val="gbqfwc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qfif" w:type="paragraph">
    <w:name w:val="gbqfif"/>
    <w:basedOn w:val="Normal"/>
    <w:uiPriority w:val="99"/>
    <w:rsid w:val="00B50B54"/>
    <w:rPr>
      <w:rFonts w:ascii="Arial" w:cs="Arial" w:eastAsia="Times New Roman" w:hAnsi="Arial"/>
      <w:sz w:val="16"/>
      <w:szCs w:val="16"/>
      <w:lang w:eastAsia="hr-HR"/>
    </w:rPr>
  </w:style>
  <w:style w:customStyle="1" w:styleId="gbqfsf" w:type="paragraph">
    <w:name w:val="gbqfsf"/>
    <w:basedOn w:val="Normal"/>
    <w:uiPriority w:val="99"/>
    <w:rsid w:val="00B50B54"/>
    <w:rPr>
      <w:rFonts w:ascii="Arial" w:cs="Arial" w:eastAsia="Times New Roman" w:hAnsi="Arial"/>
      <w:sz w:val="16"/>
      <w:szCs w:val="16"/>
      <w:lang w:eastAsia="hr-HR"/>
    </w:rPr>
  </w:style>
  <w:style w:customStyle="1" w:styleId="gbqfba" w:type="paragraph">
    <w:name w:val="gbqfba"/>
    <w:basedOn w:val="Normal"/>
    <w:uiPriority w:val="99"/>
    <w:rsid w:val="00B50B54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after="160" w:before="160" w:line="290" w:lineRule="atLeast"/>
      <w:ind w:left="80" w:right="80"/>
      <w:jc w:val="center"/>
    </w:pPr>
    <w:rPr>
      <w:rFonts w:ascii="Times New Roman" w:eastAsia="Times New Roman" w:hAnsi="Times New Roman"/>
      <w:b/>
      <w:bCs/>
      <w:color w:val="555555"/>
      <w:sz w:val="24"/>
      <w:szCs w:val="24"/>
      <w:lang w:eastAsia="hr-HR"/>
    </w:rPr>
  </w:style>
  <w:style w:customStyle="1" w:styleId="gbqfba-hvr" w:type="paragraph">
    <w:name w:val="gbqfba-hvr"/>
    <w:basedOn w:val="Normal"/>
    <w:uiPriority w:val="99"/>
    <w:rsid w:val="00B50B54"/>
    <w:pPr>
      <w:shd w:color="auto" w:fill="F8F8F8" w:val="clear"/>
    </w:pPr>
    <w:rPr>
      <w:rFonts w:ascii="Times New Roman" w:eastAsia="Times New Roman" w:hAnsi="Times New Roman"/>
      <w:color w:val="333333"/>
      <w:sz w:val="24"/>
      <w:szCs w:val="24"/>
      <w:lang w:eastAsia="hr-HR"/>
    </w:rPr>
  </w:style>
  <w:style w:customStyle="1" w:styleId="gbmwc" w:type="paragraph">
    <w:name w:val="gbmwc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msg" w:type="paragraph">
    <w:name w:val="gbmsg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gbmab" w:type="paragraph">
    <w:name w:val="gbmab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c" w:type="paragraph">
    <w:name w:val="gbmac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d" w:type="paragraph">
    <w:name w:val="gbmad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e" w:type="paragraph">
    <w:name w:val="gbmae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i" w:type="paragraph">
    <w:name w:val="gbmai"/>
    <w:basedOn w:val="Normal"/>
    <w:uiPriority w:val="99"/>
    <w:rsid w:val="00B50B54"/>
    <w:pPr>
      <w:spacing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gs" w:type="paragraph">
    <w:name w:val="gbgs"/>
    <w:basedOn w:val="Normal"/>
    <w:uiPriority w:val="99"/>
    <w:rsid w:val="00B50B54"/>
    <w:pPr>
      <w:pBdr>
        <w:top w:color="C6C6C6" w:space="0" w:sz="4" w:val="single"/>
        <w:left w:color="C6C6C6" w:space="0" w:sz="4" w:val="single"/>
        <w:bottom w:color="C6C6C6" w:space="0" w:sz="4" w:val="single"/>
        <w:right w:color="C6C6C6" w:space="0" w:sz="4" w:val="single"/>
      </w:pBdr>
      <w:shd w:color="auto" w:fill="F8F8F8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sb" w:type="paragraph">
    <w:name w:val="gbsb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ctbar" w:type="paragraph">
    <w:name w:val="actba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ctbar-geo-wrapper" w:type="paragraph">
    <w:name w:val="actbar-geo-wrapper"/>
    <w:basedOn w:val="Normal"/>
    <w:uiPriority w:val="99"/>
    <w:rsid w:val="00B50B54"/>
    <w:pPr>
      <w:ind w:left="28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ctbar-geo-panel" w:type="paragraph">
    <w:name w:val="actbar-geo-panel"/>
    <w:basedOn w:val="Normal"/>
    <w:uiPriority w:val="99"/>
    <w:rsid w:val="00B50B54"/>
    <w:pPr>
      <w:ind w:left="33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ctbar-local-panel" w:type="paragraph">
    <w:name w:val="actbar-local-panel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ctbar-iw-wrapper" w:type="paragraph">
    <w:name w:val="actbar-iw-wrapper"/>
    <w:basedOn w:val="Normal"/>
    <w:uiPriority w:val="99"/>
    <w:rsid w:val="00B50B54"/>
    <w:pPr>
      <w:spacing w:before="5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lhs-geocode-thumb" w:type="paragraph">
    <w:name w:val="lhs-geocode-thumb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lhs-geocode-sv-text" w:type="paragraph">
    <w:name w:val="lhs-geocode-sv-text"/>
    <w:basedOn w:val="Normal"/>
    <w:uiPriority w:val="99"/>
    <w:rsid w:val="00B50B54"/>
    <w:rPr>
      <w:rFonts w:ascii="Times New Roman" w:eastAsia="Times New Roman" w:hAnsi="Times New Roman"/>
      <w:color w:val="7777CC"/>
      <w:u w:val="single"/>
      <w:lang w:eastAsia="hr-HR"/>
    </w:rPr>
  </w:style>
  <w:style w:customStyle="1" w:styleId="actbar-panel" w:type="paragraph">
    <w:name w:val="actbar-panel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ctbar-separator" w:type="paragraph">
    <w:name w:val="actbar-separator"/>
    <w:basedOn w:val="Normal"/>
    <w:uiPriority w:val="99"/>
    <w:rsid w:val="00B50B54"/>
    <w:pPr>
      <w:shd w:color="auto" w:fill="CCCCCC" w:val="clear"/>
    </w:pPr>
    <w:rPr>
      <w:rFonts w:ascii="Times New Roman" w:eastAsia="Times New Roman" w:hAnsi="Times New Roman"/>
      <w:color w:val="CCCCCC"/>
      <w:sz w:val="24"/>
      <w:szCs w:val="24"/>
      <w:lang w:eastAsia="hr-HR"/>
    </w:rPr>
  </w:style>
  <w:style w:customStyle="1" w:styleId="actbar-btn" w:type="paragraph">
    <w:name w:val="actbar-btn"/>
    <w:basedOn w:val="Normal"/>
    <w:uiPriority w:val="99"/>
    <w:rsid w:val="00B50B54"/>
    <w:pPr>
      <w:ind w:right="130"/>
    </w:pPr>
    <w:rPr>
      <w:rFonts w:ascii="Times New Roman" w:eastAsia="Times New Roman" w:hAnsi="Times New Roman"/>
      <w:color w:val="1155CC"/>
      <w:sz w:val="24"/>
      <w:szCs w:val="24"/>
      <w:lang w:eastAsia="hr-HR"/>
    </w:rPr>
  </w:style>
  <w:style w:customStyle="1" w:styleId="actbar-list" w:type="paragraph">
    <w:name w:val="actbar-lis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ctbar-arrow" w:type="paragraph">
    <w:name w:val="actbar-arrow"/>
    <w:basedOn w:val="Normal"/>
    <w:uiPriority w:val="99"/>
    <w:rsid w:val="00B50B54"/>
    <w:pPr>
      <w:ind w:left="48" w:right="-48"/>
    </w:pPr>
    <w:rPr>
      <w:rFonts w:ascii="Times New Roman" w:eastAsia="Times New Roman" w:hAnsi="Times New Roman"/>
      <w:lang w:eastAsia="hr-HR"/>
    </w:rPr>
  </w:style>
  <w:style w:customStyle="1" w:styleId="actbar-arrow-compact" w:type="paragraph">
    <w:name w:val="actbar-arrow-compact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</w:pPr>
    <w:rPr>
      <w:rFonts w:ascii="Times New Roman" w:eastAsia="Times New Roman" w:hAnsi="Times New Roman"/>
      <w:color w:val="A1A7DC"/>
      <w:sz w:val="18"/>
      <w:szCs w:val="18"/>
      <w:lang w:eastAsia="hr-HR"/>
    </w:rPr>
  </w:style>
  <w:style w:customStyle="1" w:styleId="actbar-header" w:type="paragraph">
    <w:name w:val="actbar-heade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ctbar-title" w:type="paragraph">
    <w:name w:val="actbar-title"/>
    <w:basedOn w:val="Normal"/>
    <w:uiPriority w:val="99"/>
    <w:rsid w:val="00B50B54"/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actbar-input" w:type="paragraph">
    <w:name w:val="actbar-inpu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ctbar-small" w:type="paragraph">
    <w:name w:val="actbar-small"/>
    <w:basedOn w:val="Normal"/>
    <w:uiPriority w:val="99"/>
    <w:rsid w:val="00B50B54"/>
    <w:rPr>
      <w:rFonts w:ascii="Times New Roman" w:eastAsia="Times New Roman" w:hAnsi="Times New Roman"/>
      <w:lang w:eastAsia="hr-HR"/>
    </w:rPr>
  </w:style>
  <w:style w:customStyle="1" w:styleId="actbar-back" w:type="paragraph">
    <w:name w:val="actbar-back"/>
    <w:basedOn w:val="Normal"/>
    <w:uiPriority w:val="99"/>
    <w:rsid w:val="00B50B54"/>
    <w:rPr>
      <w:rFonts w:ascii="Times New Roman" w:eastAsia="Times New Roman" w:hAnsi="Times New Roman"/>
      <w:lang w:eastAsia="hr-HR"/>
    </w:rPr>
  </w:style>
  <w:style w:customStyle="1" w:styleId="actbar-gray" w:type="paragraph">
    <w:name w:val="actbar-gray"/>
    <w:basedOn w:val="Normal"/>
    <w:uiPriority w:val="99"/>
    <w:rsid w:val="00B50B54"/>
    <w:rPr>
      <w:rFonts w:ascii="Times New Roman" w:eastAsia="Times New Roman" w:hAnsi="Times New Roman"/>
      <w:color w:val="999999"/>
      <w:sz w:val="24"/>
      <w:szCs w:val="24"/>
      <w:lang w:eastAsia="hr-HR"/>
    </w:rPr>
  </w:style>
  <w:style w:customStyle="1" w:styleId="actbar-sbmt" w:type="paragraph">
    <w:name w:val="actbar-sbmt"/>
    <w:basedOn w:val="Normal"/>
    <w:uiPriority w:val="99"/>
    <w:rsid w:val="00B50B54"/>
    <w:pPr>
      <w:ind w:left="24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ctbar-cmpct" w:type="paragraph">
    <w:name w:val="actbar-cmpc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ctbar-cmpct-press" w:type="paragraph">
    <w:name w:val="actbar-cmpct-pres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floathelp" w:type="paragraph">
    <w:name w:val="floathelp"/>
    <w:basedOn w:val="Normal"/>
    <w:uiPriority w:val="99"/>
    <w:rsid w:val="00B50B54"/>
    <w:pPr>
      <w:pBdr>
        <w:top w:color="666666" w:space="1" w:sz="4" w:val="single"/>
        <w:left w:color="666666" w:space="1" w:sz="4" w:val="single"/>
        <w:bottom w:color="666666" w:space="1" w:sz="4" w:val="single"/>
        <w:right w:color="666666" w:space="1" w:sz="4" w:val="single"/>
      </w:pBdr>
      <w:shd w:color="auto" w:fill="FFFFFF" w:val="clear"/>
    </w:pPr>
    <w:rPr>
      <w:rFonts w:ascii="Times New Roman" w:eastAsia="Times New Roman" w:hAnsi="Times New Roman"/>
      <w:color w:val="666666"/>
      <w:sz w:val="24"/>
      <w:szCs w:val="24"/>
      <w:lang w:eastAsia="hr-HR"/>
    </w:rPr>
  </w:style>
  <w:style w:customStyle="1" w:styleId="legal" w:type="paragraph">
    <w:name w:val="legal"/>
    <w:basedOn w:val="Normal"/>
    <w:uiPriority w:val="99"/>
    <w:rsid w:val="00B50B54"/>
    <w:rPr>
      <w:rFonts w:ascii="Times New Roman" w:eastAsia="Times New Roman" w:hAnsi="Times New Roman"/>
      <w:color w:val="808080"/>
      <w:lang w:eastAsia="hr-HR"/>
    </w:rPr>
  </w:style>
  <w:style w:customStyle="1" w:styleId="sloc" w:type="paragraph">
    <w:name w:val="sloc"/>
    <w:basedOn w:val="Normal"/>
    <w:uiPriority w:val="99"/>
    <w:rsid w:val="00B50B54"/>
    <w:pPr>
      <w:spacing w:after="12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sslkg" w:type="paragraph">
    <w:name w:val="sslkg"/>
    <w:basedOn w:val="Normal"/>
    <w:uiPriority w:val="99"/>
    <w:rsid w:val="00B50B54"/>
    <w:pPr>
      <w:pBdr>
        <w:top w:color="000000" w:space="0" w:sz="4" w:val="single"/>
        <w:left w:color="000000" w:space="1" w:sz="4" w:val="single"/>
        <w:bottom w:color="000000" w:space="1" w:sz="4" w:val="single"/>
        <w:right w:color="000000" w:space="1" w:sz="4" w:val="single"/>
      </w:pBdr>
      <w:shd w:color="auto" w:fill="FFFFDD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ssprev" w:type="paragraph">
    <w:name w:val="ssprev"/>
    <w:basedOn w:val="Normal"/>
    <w:uiPriority w:val="99"/>
    <w:rsid w:val="00B50B54"/>
    <w:rPr>
      <w:rFonts w:ascii="Times New Roman" w:eastAsia="Times New Roman" w:hAnsi="Times New Roman"/>
      <w:color w:val="808080"/>
      <w:sz w:val="24"/>
      <w:szCs w:val="24"/>
      <w:lang w:eastAsia="hr-HR"/>
    </w:rPr>
  </w:style>
  <w:style w:customStyle="1" w:styleId="smh" w:type="paragraph">
    <w:name w:val="smh"/>
    <w:basedOn w:val="Normal"/>
    <w:uiPriority w:val="99"/>
    <w:rsid w:val="00B50B54"/>
    <w:pPr>
      <w:shd w:color="auto" w:fill="FFFF99" w:val="clear"/>
      <w:spacing w:after="5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ttention" w:type="paragraph">
    <w:name w:val="attention"/>
    <w:basedOn w:val="Normal"/>
    <w:uiPriority w:val="99"/>
    <w:rsid w:val="00B50B54"/>
    <w:rPr>
      <w:rFonts w:ascii="Times New Roman" w:eastAsia="Times New Roman" w:hAnsi="Times New Roman"/>
      <w:color w:val="CC0000"/>
      <w:sz w:val="24"/>
      <w:szCs w:val="24"/>
      <w:vertAlign w:val="superscript"/>
      <w:lang w:eastAsia="hr-HR"/>
    </w:rPr>
  </w:style>
  <w:style w:customStyle="1" w:styleId="new" w:type="paragraph">
    <w:name w:val="new"/>
    <w:basedOn w:val="Normal"/>
    <w:uiPriority w:val="99"/>
    <w:rsid w:val="00B50B54"/>
    <w:rPr>
      <w:rFonts w:ascii="Times New Roman" w:eastAsia="Times New Roman" w:hAnsi="Times New Roman"/>
      <w:color w:val="CC0000"/>
      <w:sz w:val="24"/>
      <w:szCs w:val="24"/>
      <w:lang w:eastAsia="hr-HR"/>
    </w:rPr>
  </w:style>
  <w:style w:customStyle="1" w:styleId="mmadd" w:type="paragraph">
    <w:name w:val="mmadd"/>
    <w:basedOn w:val="Normal"/>
    <w:uiPriority w:val="99"/>
    <w:rsid w:val="00B50B54"/>
    <w:pPr>
      <w:ind w:right="80"/>
      <w:jc w:val="righ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ieoneline" w:type="paragraph">
    <w:name w:val="ieonelin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kd-menulist" w:type="paragraph">
    <w:name w:val="kd-menulist"/>
    <w:basedOn w:val="Normal"/>
    <w:uiPriority w:val="99"/>
    <w:rsid w:val="00B50B54"/>
    <w:pPr>
      <w:pBdr>
        <w:top w:color="CCCCCC" w:space="0" w:sz="4" w:val="single"/>
        <w:left w:color="CCCCCC" w:space="0" w:sz="4" w:val="single"/>
        <w:bottom w:color="CCCCCC" w:space="3" w:sz="4" w:val="single"/>
        <w:right w:color="CCCCCC" w:space="0" w:sz="4" w:val="single"/>
      </w:pBd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menulistitem" w:type="paragraph">
    <w:name w:val="kd-menulistitem"/>
    <w:basedOn w:val="Normal"/>
    <w:uiPriority w:val="99"/>
    <w:rsid w:val="00B50B54"/>
    <w:rPr>
      <w:rFonts w:ascii="Times New Roman" w:eastAsia="Times New Roman" w:hAnsi="Times New Roman"/>
      <w:color w:val="333333"/>
      <w:sz w:val="24"/>
      <w:szCs w:val="24"/>
      <w:lang w:eastAsia="hr-HR"/>
    </w:rPr>
  </w:style>
  <w:style w:customStyle="1" w:styleId="kd-menurule" w:type="paragraph">
    <w:name w:val="kd-menurule"/>
    <w:basedOn w:val="Normal"/>
    <w:uiPriority w:val="99"/>
    <w:rsid w:val="00B50B54"/>
    <w:pPr>
      <w:pBdr>
        <w:top w:color="EBEBEB" w:space="0" w:sz="4" w:val="single"/>
      </w:pBdr>
      <w:spacing w:after="100" w:before="9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sa" w:type="paragraph">
    <w:name w:val="sa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ea" w:type="paragraph">
    <w:name w:val="ea"/>
    <w:basedOn w:val="Normal"/>
    <w:uiPriority w:val="99"/>
    <w:rsid w:val="00B50B54"/>
    <w:pPr>
      <w:jc w:val="righ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ca" w:type="paragraph">
    <w:name w:val="ca"/>
    <w:basedOn w:val="Normal"/>
    <w:uiPriority w:val="99"/>
    <w:rsid w:val="00B50B54"/>
    <w:pPr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safesearch" w:type="paragraph">
    <w:name w:val="safesearch"/>
    <w:basedOn w:val="Normal"/>
    <w:uiPriority w:val="99"/>
    <w:rsid w:val="00B50B54"/>
    <w:pPr>
      <w:pBdr>
        <w:bottom w:color="FFFFFF" w:space="0" w:sz="36" w:val="single"/>
      </w:pBdr>
    </w:pPr>
    <w:rPr>
      <w:rFonts w:ascii="Times New Roman" w:eastAsia="Times New Roman" w:hAnsi="Times New Roman"/>
      <w:sz w:val="24"/>
      <w:szCs w:val="24"/>
      <w:lang w:eastAsia="hr-HR"/>
    </w:rPr>
  </w:style>
  <w:style w:customStyle="1" w:styleId="panel-width" w:type="paragraph">
    <w:name w:val="panel-width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panel-width-margin-start" w:type="paragraph">
    <w:name w:val="panel-width-margin-start"/>
    <w:basedOn w:val="Normal"/>
    <w:uiPriority w:val="99"/>
    <w:rsid w:val="00B50B54"/>
    <w:pPr>
      <w:ind w:left="7037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panel-width-margin-end" w:type="paragraph">
    <w:name w:val="panel-width-margin-end"/>
    <w:basedOn w:val="Normal"/>
    <w:uiPriority w:val="99"/>
    <w:rsid w:val="00B50B54"/>
    <w:pPr>
      <w:ind w:right="7037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internal-only" w:type="paragraph">
    <w:name w:val="internal-only"/>
    <w:basedOn w:val="Normal"/>
    <w:uiPriority w:val="99"/>
    <w:rsid w:val="00B50B54"/>
    <w:rPr>
      <w:rFonts w:ascii="Times New Roman" w:eastAsia="Times New Roman" w:hAnsi="Times New Roman"/>
      <w:b/>
      <w:bCs/>
      <w:color w:val="CC0000"/>
      <w:sz w:val="24"/>
      <w:szCs w:val="24"/>
      <w:vertAlign w:val="superscript"/>
      <w:lang w:eastAsia="hr-HR"/>
    </w:rPr>
  </w:style>
  <w:style w:customStyle="1" w:styleId="internal-only-full" w:type="paragraph">
    <w:name w:val="internal-only-full"/>
    <w:basedOn w:val="Normal"/>
    <w:uiPriority w:val="99"/>
    <w:rsid w:val="00B50B54"/>
    <w:rPr>
      <w:rFonts w:ascii="Times New Roman" w:eastAsia="Times New Roman" w:hAnsi="Times New Roman"/>
      <w:b/>
      <w:bCs/>
      <w:color w:val="CC0000"/>
      <w:sz w:val="24"/>
      <w:szCs w:val="24"/>
      <w:lang w:eastAsia="hr-HR"/>
    </w:rPr>
  </w:style>
  <w:style w:customStyle="1" w:styleId="hp411" w:type="paragraph">
    <w:name w:val="hp41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padw" w:type="paragraph">
    <w:name w:val="hpadw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peapi" w:type="paragraph">
    <w:name w:val="hpeapi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pgmm" w:type="paragraph">
    <w:name w:val="hpgmm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plbc" w:type="paragraph">
    <w:name w:val="hplbc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pref" w:type="paragraph">
    <w:name w:val="hpref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ar-icon-email-2" w:type="paragraph">
    <w:name w:val="bar-icon-email-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ar-icon-link" w:type="paragraph">
    <w:name w:val="bar-icon-lin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ar-icon-print-2" w:type="paragraph">
    <w:name w:val="bar-icon-print-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ar-icon-survey" w:type="paragraph">
    <w:name w:val="bar-icon-survey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iew-as-kml" w:type="paragraph">
    <w:name w:val="view-as-kml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iew-as-rss" w:type="paragraph">
    <w:name w:val="view-as-rs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ight-arrow" w:type="paragraph">
    <w:name w:val="right-arrow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eft-arrow" w:type="paragraph">
    <w:name w:val="left-arrow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ddirflip" w:type="paragraph">
    <w:name w:val="ddirflip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iew-t" w:type="paragraph">
    <w:name w:val="view-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iew-m" w:type="paragraph">
    <w:name w:val="view-m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dropdown" w:type="paragraph">
    <w:name w:val="dropdow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flask" w:type="paragraph">
    <w:name w:val="flas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welc" w:type="paragraph">
    <w:name w:val="welc"/>
    <w:basedOn w:val="Normal"/>
    <w:uiPriority w:val="99"/>
    <w:rsid w:val="00B50B54"/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hp" w:type="paragraph">
    <w:name w:val="hp"/>
    <w:basedOn w:val="Normal"/>
    <w:uiPriority w:val="99"/>
    <w:rsid w:val="00B50B54"/>
    <w:pPr>
      <w:ind w:left="340" w:right="28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lw-arrow" w:type="paragraph">
    <w:name w:val="lw-arrow"/>
    <w:basedOn w:val="Normal"/>
    <w:uiPriority w:val="99"/>
    <w:rsid w:val="00B50B54"/>
    <w:rPr>
      <w:rFonts w:ascii="Times New Roman" w:eastAsia="Times New Roman" w:hAnsi="Times New Roman"/>
      <w:lang w:eastAsia="hr-HR"/>
    </w:rPr>
  </w:style>
  <w:style w:customStyle="1" w:styleId="mclipwide" w:type="paragraph">
    <w:name w:val="mclip_wid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zipminus" w:type="paragraph">
    <w:name w:val="zip_minu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zipplus" w:type="paragraph">
    <w:name w:val="zip_plu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nav" w:type="paragraph">
    <w:name w:val="nav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nr" w:type="paragraph">
    <w:name w:val="n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ubpanel" w:type="paragraph">
    <w:name w:val="subpanel"/>
    <w:basedOn w:val="Normal"/>
    <w:uiPriority w:val="99"/>
    <w:rsid w:val="00B50B54"/>
    <w:pPr>
      <w:ind w:left="10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mi-results-panel-link" w:type="paragraph">
    <w:name w:val="rmi-results-panel-link"/>
    <w:basedOn w:val="Normal"/>
    <w:uiPriority w:val="99"/>
    <w:rsid w:val="00B50B54"/>
    <w:pPr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mi-rpl-k" w:type="paragraph">
    <w:name w:val="rmi-rpl-k"/>
    <w:basedOn w:val="Normal"/>
    <w:uiPriority w:val="99"/>
    <w:rsid w:val="00B50B54"/>
    <w:pPr>
      <w:shd w:color="auto" w:fill="FFFFFF" w:val="clear"/>
      <w:spacing w:before="360"/>
      <w:ind w:left="-100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mi-base-k" w:type="paragraph">
    <w:name w:val="rmi-base-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mi-rpl-top" w:type="paragraph">
    <w:name w:val="rmi-rpl-top"/>
    <w:basedOn w:val="Normal"/>
    <w:uiPriority w:val="99"/>
    <w:rsid w:val="00B50B54"/>
    <w:pPr>
      <w:pBdr>
        <w:top w:color="E5E5E5" w:space="5" w:sz="4" w:val="single"/>
      </w:pBdr>
    </w:pPr>
    <w:rPr>
      <w:rFonts w:ascii="Times New Roman" w:eastAsia="Times New Roman" w:hAnsi="Times New Roman"/>
      <w:sz w:val="18"/>
      <w:szCs w:val="18"/>
      <w:lang w:eastAsia="hr-HR"/>
    </w:rPr>
  </w:style>
  <w:style w:customStyle="1" w:styleId="rmi-rpl-bottom" w:type="paragraph">
    <w:name w:val="rmi-rpl-bottom"/>
    <w:basedOn w:val="Normal"/>
    <w:uiPriority w:val="99"/>
    <w:rsid w:val="00B50B54"/>
    <w:rPr>
      <w:rFonts w:ascii="Times New Roman" w:eastAsia="Times New Roman" w:hAnsi="Times New Roman"/>
      <w:sz w:val="18"/>
      <w:szCs w:val="18"/>
      <w:lang w:eastAsia="hr-HR"/>
    </w:rPr>
  </w:style>
  <w:style w:customStyle="1" w:styleId="sp-error-msg" w:type="paragraph">
    <w:name w:val="sp-error-msg"/>
    <w:basedOn w:val="Normal"/>
    <w:uiPriority w:val="99"/>
    <w:rsid w:val="00B50B54"/>
    <w:pPr>
      <w:ind w:left="34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sp-cnt" w:type="paragraph">
    <w:name w:val="sp-cn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pell" w:type="paragraph">
    <w:name w:val="spell"/>
    <w:basedOn w:val="Normal"/>
    <w:uiPriority w:val="99"/>
    <w:rsid w:val="00B50B54"/>
    <w:rPr>
      <w:rFonts w:ascii="Times New Roman" w:eastAsia="Times New Roman" w:hAnsi="Times New Roman"/>
      <w:sz w:val="30"/>
      <w:szCs w:val="30"/>
      <w:lang w:eastAsia="hr-HR"/>
    </w:rPr>
  </w:style>
  <w:style w:customStyle="1" w:styleId="spell-orig" w:type="paragraph">
    <w:name w:val="spell-orig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olink" w:type="paragraph">
    <w:name w:val="solink"/>
    <w:basedOn w:val="Normal"/>
    <w:uiPriority w:val="99"/>
    <w:rsid w:val="00B50B54"/>
    <w:rPr>
      <w:rFonts w:ascii="Times New Roman" w:eastAsia="Times New Roman" w:hAnsi="Times New Roman"/>
      <w:lang w:eastAsia="hr-HR"/>
    </w:rPr>
  </w:style>
  <w:style w:customStyle="1" w:styleId="solink-skunk" w:type="paragraph">
    <w:name w:val="solink-skunk"/>
    <w:basedOn w:val="Normal"/>
    <w:uiPriority w:val="99"/>
    <w:rsid w:val="00B50B54"/>
    <w:rPr>
      <w:rFonts w:ascii="Times New Roman" w:eastAsia="Times New Roman" w:hAnsi="Times New Roman"/>
      <w:lang w:eastAsia="hr-HR"/>
    </w:rPr>
  </w:style>
  <w:style w:customStyle="1" w:styleId="ac-skunk" w:type="paragraph">
    <w:name w:val="ac-skunk"/>
    <w:basedOn w:val="Normal"/>
    <w:uiPriority w:val="99"/>
    <w:rsid w:val="00B50B54"/>
    <w:rPr>
      <w:rFonts w:ascii="Times New Roman" w:eastAsia="Times New Roman" w:hAnsi="Times New Roman"/>
      <w:sz w:val="31"/>
      <w:szCs w:val="31"/>
      <w:lang w:eastAsia="hr-HR"/>
    </w:rPr>
  </w:style>
  <w:style w:customStyle="1" w:styleId="onegoogle-tia-keyboard" w:type="paragraph">
    <w:name w:val="onegoogle-tia-keyboard"/>
    <w:basedOn w:val="Normal"/>
    <w:uiPriority w:val="99"/>
    <w:rsid w:val="00B50B54"/>
    <w:pPr>
      <w:spacing w:before="20"/>
      <w:ind w:right="2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rrow-right" w:type="paragraph">
    <w:name w:val="arrow-righ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rrow-left" w:type="paragraph">
    <w:name w:val="arrow-lef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rrow-down" w:type="paragraph">
    <w:name w:val="arrow-dow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lose" w:type="paragraph">
    <w:name w:val="clos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ink" w:type="paragraph">
    <w:name w:val="lin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navbar2" w:type="paragraph">
    <w:name w:val="navbar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print" w:type="paragraph">
    <w:name w:val="prin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earch-white" w:type="paragraph">
    <w:name w:val="search-whit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end" w:type="paragraph">
    <w:name w:val="send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ollapse-left3" w:type="paragraph">
    <w:name w:val="collapse-left3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ollapse-right3" w:type="paragraph">
    <w:name w:val="collapse-right3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expand-left3" w:type="paragraph">
    <w:name w:val="expand-left3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expand-right3" w:type="paragraph">
    <w:name w:val="expand-right3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ircle-markera-whitebg" w:type="paragraph">
    <w:name w:val="circle-markera-whitebg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ircle-markerb-whitebg" w:type="paragraph">
    <w:name w:val="circle-markerb-whitebg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heckmark" w:type="paragraph">
    <w:name w:val="checkmar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ubble-point-white" w:type="paragraph">
    <w:name w:val="bubble-point-whit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ubble-point-white-left" w:type="paragraph">
    <w:name w:val="bubble-point-white-lef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ubble-point-white-right" w:type="paragraph">
    <w:name w:val="bubble-point-white-righ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ubble-point-white-down" w:type="paragraph">
    <w:name w:val="bubble-point-white-dow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ar" w:type="paragraph">
    <w:name w:val="bar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dir-button" w:type="paragraph">
    <w:name w:val="dir-button"/>
    <w:basedOn w:val="Normal"/>
    <w:uiPriority w:val="99"/>
    <w:rsid w:val="00B50B54"/>
    <w:pPr>
      <w:ind w:right="6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zippyplus" w:type="paragraph">
    <w:name w:val="zippy_plu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zippyminus" w:type="paragraph">
    <w:name w:val="zippy_minu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picker" w:type="paragraph">
    <w:name w:val="rsw-picker"/>
    <w:basedOn w:val="Normal"/>
    <w:uiPriority w:val="99"/>
    <w:rsid w:val="00B50B54"/>
    <w:pPr>
      <w:pBdr>
        <w:top w:color="A2BAE7" w:space="2" w:sz="4" w:val="single"/>
        <w:left w:color="A2BAE7" w:space="2" w:sz="4" w:val="single"/>
        <w:bottom w:color="888888" w:space="2" w:sz="4" w:val="single"/>
        <w:right w:color="888888" w:space="3" w:sz="4" w:val="single"/>
      </w:pBdr>
      <w:shd w:color="auto" w:fill="FFFFFF" w:val="clear"/>
    </w:pPr>
    <w:rPr>
      <w:rFonts w:ascii="Times New Roman" w:eastAsia="Times New Roman" w:hAnsi="Times New Roman"/>
      <w:color w:val="000000"/>
      <w:sz w:val="24"/>
      <w:szCs w:val="24"/>
      <w:lang w:eastAsia="hr-HR"/>
    </w:rPr>
  </w:style>
  <w:style w:customStyle="1" w:styleId="rsw-picker-stars" w:type="paragraph">
    <w:name w:val="rsw-picker-stars"/>
    <w:basedOn w:val="Normal"/>
    <w:uiPriority w:val="99"/>
    <w:rsid w:val="00B50B54"/>
    <w:pPr>
      <w:spacing w:after="20" w:before="30"/>
      <w:ind w:right="12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sw-picker-remove" w:type="paragraph">
    <w:name w:val="rsw-picker-remov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write-review" w:type="paragraph">
    <w:name w:val="rsw-write-review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picker-message" w:type="paragraph">
    <w:name w:val="rsw-picker-message"/>
    <w:basedOn w:val="Normal"/>
    <w:uiPriority w:val="99"/>
    <w:rsid w:val="00B50B54"/>
    <w:rPr>
      <w:rFonts w:ascii="Times New Roman" w:eastAsia="Times New Roman" w:hAnsi="Times New Roman"/>
      <w:color w:val="222222"/>
      <w:lang w:eastAsia="hr-HR"/>
    </w:rPr>
  </w:style>
  <w:style w:customStyle="1" w:styleId="rsw-picker-slider" w:type="paragraph">
    <w:name w:val="rsw-picker-slider"/>
    <w:basedOn w:val="Normal"/>
    <w:uiPriority w:val="99"/>
    <w:rsid w:val="00B50B54"/>
    <w:pPr>
      <w:spacing w:before="15536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sw-picker-slider-focus" w:type="paragraph">
    <w:name w:val="rsw-picker-slider-focu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stars" w:type="paragraph">
    <w:name w:val="rsw-star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starred" w:type="paragraph">
    <w:name w:val="rsw-starred"/>
    <w:basedOn w:val="Normal"/>
    <w:uiPriority w:val="99"/>
    <w:rsid w:val="00B50B54"/>
    <w:pPr>
      <w:ind w:right="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sw-half-starred" w:type="paragraph">
    <w:name w:val="rsw-half-starred"/>
    <w:basedOn w:val="Normal"/>
    <w:uiPriority w:val="99"/>
    <w:rsid w:val="00B50B54"/>
    <w:pPr>
      <w:ind w:right="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sw-unstarred" w:type="paragraph">
    <w:name w:val="rsw-unstarred"/>
    <w:basedOn w:val="Normal"/>
    <w:uiPriority w:val="99"/>
    <w:rsid w:val="00B50B54"/>
    <w:pPr>
      <w:ind w:right="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sw-bestever" w:type="paragraph">
    <w:name w:val="rsw-besteve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bestever-small" w:type="paragraph">
    <w:name w:val="rsw-bestever-small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pp-widget" w:type="paragraph">
    <w:name w:val="rsw-pp-widge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pp-link" w:type="paragraph">
    <w:name w:val="rsw-pp-lin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pp-msg" w:type="paragraph">
    <w:name w:val="rsw-pp-msg"/>
    <w:basedOn w:val="Normal"/>
    <w:uiPriority w:val="99"/>
    <w:rsid w:val="00B50B54"/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ratingpromo-class" w:type="paragraph">
    <w:name w:val="ratingpromo-clas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atingpromo-logo" w:type="paragraph">
    <w:name w:val="ratingpromo-logo"/>
    <w:basedOn w:val="Normal"/>
    <w:uiPriority w:val="99"/>
    <w:rsid w:val="00B50B54"/>
    <w:pPr>
      <w:spacing w:after="80" w:before="150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atingpromo-header-content" w:type="paragraph">
    <w:name w:val="ratingpromo-header-content"/>
    <w:basedOn w:val="Normal"/>
    <w:uiPriority w:val="99"/>
    <w:rsid w:val="00B50B54"/>
    <w:rPr>
      <w:rFonts w:ascii="Times New Roman" w:eastAsia="Times New Roman" w:hAnsi="Times New Roman"/>
      <w:sz w:val="28"/>
      <w:szCs w:val="28"/>
      <w:lang w:eastAsia="hr-HR"/>
    </w:rPr>
  </w:style>
  <w:style w:customStyle="1" w:styleId="ratingpromo-body-content" w:type="paragraph">
    <w:name w:val="ratingpromo-body-content"/>
    <w:basedOn w:val="Normal"/>
    <w:uiPriority w:val="99"/>
    <w:rsid w:val="00B50B54"/>
    <w:pPr>
      <w:spacing w:after="10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sw-aspects-read-write" w:type="paragraph">
    <w:name w:val="rsw-aspects-read-write"/>
    <w:basedOn w:val="Normal"/>
    <w:uiPriority w:val="99"/>
    <w:rsid w:val="00B50B54"/>
    <w:pPr>
      <w:ind w:left="8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sw-aspects-pp" w:type="paragraph">
    <w:name w:val="rsw-aspects-pp"/>
    <w:basedOn w:val="Normal"/>
    <w:uiPriority w:val="99"/>
    <w:rsid w:val="00B50B54"/>
    <w:pPr>
      <w:spacing w:after="50" w:before="50"/>
      <w:ind w:left="50" w:right="5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sw-angry-active" w:type="paragraph">
    <w:name w:val="rsw-angry-activ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angry-inactive" w:type="paragraph">
    <w:name w:val="rsw-angry-inactiv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happy-active" w:type="paragraph">
    <w:name w:val="rsw-happy-activ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happy-inactive" w:type="paragraph">
    <w:name w:val="rsw-happy-inactiv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remove-active" w:type="paragraph">
    <w:name w:val="rsw-remove-activ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omment-box-textarea-default" w:type="paragraph">
    <w:name w:val="comment-box-textarea-default"/>
    <w:basedOn w:val="Normal"/>
    <w:uiPriority w:val="99"/>
    <w:rsid w:val="00B50B54"/>
    <w:pPr>
      <w:pBdr>
        <w:top w:color="808080" w:space="0" w:sz="4" w:val="single"/>
        <w:left w:color="808080" w:space="0" w:sz="4" w:val="single"/>
        <w:bottom w:color="808080" w:space="0" w:sz="4" w:val="single"/>
        <w:right w:color="808080" w:space="0" w:sz="4" w:val="single"/>
      </w:pBdr>
      <w:spacing w:before="50"/>
      <w:ind w:left="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comment-box-tip" w:type="paragraph">
    <w:name w:val="comment-box-tip"/>
    <w:basedOn w:val="Normal"/>
    <w:uiPriority w:val="99"/>
    <w:rsid w:val="00B50B54"/>
    <w:rPr>
      <w:rFonts w:ascii="Times New Roman" w:eastAsia="Times New Roman" w:hAnsi="Times New Roman"/>
      <w:color w:val="666666"/>
      <w:sz w:val="24"/>
      <w:szCs w:val="24"/>
      <w:lang w:eastAsia="hr-HR"/>
    </w:rPr>
  </w:style>
  <w:style w:customStyle="1" w:styleId="comment-box-readonly" w:type="paragraph">
    <w:name w:val="comment-box-readonly"/>
    <w:basedOn w:val="Normal"/>
    <w:uiPriority w:val="99"/>
    <w:rsid w:val="00B50B54"/>
    <w:pPr>
      <w:spacing w:after="50" w:before="5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comment-box-readonly-quoted" w:type="paragraph">
    <w:name w:val="comment-box-readonly-quoted"/>
    <w:basedOn w:val="Normal"/>
    <w:uiPriority w:val="99"/>
    <w:rsid w:val="00B50B54"/>
    <w:rPr>
      <w:rFonts w:ascii="Times New Roman" w:eastAsia="Times New Roman" w:hAnsi="Times New Roman"/>
      <w:iCs/>
      <w:sz w:val="24"/>
      <w:szCs w:val="24"/>
      <w:lang w:eastAsia="hr-HR"/>
    </w:rPr>
  </w:style>
  <w:style w:customStyle="1" w:styleId="comment-box-readonly-first-n" w:type="paragraph">
    <w:name w:val="comment-box-readonly-first-n"/>
    <w:basedOn w:val="Normal"/>
    <w:uiPriority w:val="99"/>
    <w:rsid w:val="00B50B54"/>
    <w:rPr>
      <w:rFonts w:ascii="Times New Roman" w:eastAsia="Times New Roman" w:hAnsi="Times New Roman"/>
      <w:b/>
      <w:bCs/>
      <w:sz w:val="28"/>
      <w:szCs w:val="28"/>
      <w:lang w:eastAsia="hr-HR"/>
    </w:rPr>
  </w:style>
  <w:style w:customStyle="1" w:styleId="hide-non-msie-6" w:type="paragraph">
    <w:name w:val="hide-non-msie-6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no-wrap" w:type="paragraph">
    <w:name w:val="no-wrap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offscreen" w:type="paragraph">
    <w:name w:val="offscree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ource" w:type="paragraph">
    <w:name w:val="source"/>
    <w:basedOn w:val="Normal"/>
    <w:uiPriority w:val="99"/>
    <w:rsid w:val="00B50B54"/>
    <w:rPr>
      <w:rFonts w:ascii="Times New Roman" w:eastAsia="Times New Roman" w:hAnsi="Times New Roman"/>
      <w:color w:val="009933"/>
      <w:sz w:val="24"/>
      <w:szCs w:val="24"/>
      <w:lang w:eastAsia="hr-HR"/>
    </w:rPr>
  </w:style>
  <w:style w:customStyle="1" w:styleId="b" w:type="paragraph">
    <w:name w:val="b"/>
    <w:basedOn w:val="Normal"/>
    <w:uiPriority w:val="99"/>
    <w:rsid w:val="00B50B54"/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a" w:type="paragraph">
    <w:name w:val="a"/>
    <w:basedOn w:val="Normal"/>
    <w:uiPriority w:val="99"/>
    <w:rsid w:val="00B50B54"/>
    <w:rPr>
      <w:rFonts w:ascii="Times New Roman" w:eastAsia="Times New Roman" w:hAnsi="Times New Roman"/>
      <w:color w:val="009933"/>
      <w:sz w:val="24"/>
      <w:szCs w:val="24"/>
      <w:lang w:eastAsia="hr-HR"/>
    </w:rPr>
  </w:style>
  <w:style w:customStyle="1" w:styleId="f" w:type="paragraph">
    <w:name w:val="f"/>
    <w:basedOn w:val="Normal"/>
    <w:uiPriority w:val="99"/>
    <w:rsid w:val="00B50B54"/>
    <w:rPr>
      <w:rFonts w:ascii="Times New Roman" w:eastAsia="Times New Roman" w:hAnsi="Times New Roman"/>
      <w:color w:val="999999"/>
      <w:sz w:val="24"/>
      <w:szCs w:val="24"/>
      <w:lang w:eastAsia="hr-HR"/>
    </w:rPr>
  </w:style>
  <w:style w:customStyle="1" w:styleId="anchor-selected" w:type="paragraph">
    <w:name w:val="anchor-selected"/>
    <w:basedOn w:val="Normal"/>
    <w:uiPriority w:val="99"/>
    <w:rsid w:val="00B50B54"/>
    <w:rPr>
      <w:rFonts w:ascii="Times New Roman" w:eastAsia="Times New Roman" w:hAnsi="Times New Roman"/>
      <w:b/>
      <w:bCs/>
      <w:color w:val="000000"/>
      <w:sz w:val="24"/>
      <w:szCs w:val="24"/>
      <w:lang w:eastAsia="hr-HR"/>
    </w:rPr>
  </w:style>
  <w:style w:customStyle="1" w:styleId="kd-input-text" w:type="paragraph">
    <w:name w:val="kd-input-text"/>
    <w:basedOn w:val="Normal"/>
    <w:uiPriority w:val="99"/>
    <w:rsid w:val="00B50B54"/>
    <w:pPr>
      <w:pBdr>
        <w:top w:color="C0C0C0" w:space="0" w:sz="4" w:val="single"/>
        <w:left w:color="D9D9D9" w:space="4" w:sz="4" w:val="single"/>
        <w:bottom w:color="D9D9D9" w:space="0" w:sz="4" w:val="single"/>
        <w:right w:color="D9D9D9" w:space="0" w:sz="4" w:val="single"/>
      </w:pBd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tton" w:type="paragraph">
    <w:name w:val="kd-button"/>
    <w:basedOn w:val="Normal"/>
    <w:uiPriority w:val="99"/>
    <w:rsid w:val="00B50B54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line="270" w:lineRule="atLeast"/>
      <w:jc w:val="center"/>
    </w:pPr>
    <w:rPr>
      <w:rFonts w:ascii="Times New Roman" w:eastAsia="Times New Roman" w:hAnsi="Times New Roman"/>
      <w:b/>
      <w:bCs/>
      <w:color w:val="444444"/>
      <w:lang w:eastAsia="hr-HR"/>
    </w:rPr>
  </w:style>
  <w:style w:customStyle="1" w:styleId="kd-button-submit" w:type="paragraph">
    <w:name w:val="kd-button-submit"/>
    <w:basedOn w:val="Normal"/>
    <w:uiPriority w:val="99"/>
    <w:rsid w:val="00B50B54"/>
    <w:pPr>
      <w:pBdr>
        <w:top w:color="3079ED" w:space="0" w:sz="4" w:val="single"/>
        <w:left w:color="3079ED" w:space="0" w:sz="4" w:val="single"/>
        <w:bottom w:color="3079ED" w:space="0" w:sz="4" w:val="single"/>
        <w:right w:color="3079ED" w:space="0" w:sz="4" w:val="single"/>
      </w:pBdr>
      <w:shd w:color="auto" w:fill="4D90FE" w:val="clear"/>
    </w:pPr>
    <w:rPr>
      <w:rFonts w:ascii="Times New Roman" w:eastAsia="Times New Roman" w:hAnsi="Times New Roman"/>
      <w:color w:val="FFFFFF"/>
      <w:sz w:val="24"/>
      <w:szCs w:val="24"/>
      <w:lang w:eastAsia="hr-HR"/>
    </w:rPr>
  </w:style>
  <w:style w:customStyle="1" w:styleId="kd-button-share" w:type="paragraph">
    <w:name w:val="kd-button-share"/>
    <w:basedOn w:val="Normal"/>
    <w:uiPriority w:val="99"/>
    <w:rsid w:val="00B50B54"/>
    <w:pPr>
      <w:pBdr>
        <w:top w:color="29691D" w:space="0" w:sz="4" w:val="single"/>
        <w:left w:color="29691D" w:space="0" w:sz="4" w:val="single"/>
        <w:bottom w:color="29691D" w:space="0" w:sz="4" w:val="single"/>
        <w:right w:color="29691D" w:space="0" w:sz="4" w:val="single"/>
      </w:pBdr>
      <w:shd w:color="auto" w:fill="3D9400" w:val="clear"/>
    </w:pPr>
    <w:rPr>
      <w:rFonts w:ascii="Times New Roman" w:eastAsia="Times New Roman" w:hAnsi="Times New Roman"/>
      <w:color w:val="FFFFFF"/>
      <w:sz w:val="24"/>
      <w:szCs w:val="24"/>
      <w:lang w:eastAsia="hr-HR"/>
    </w:rPr>
  </w:style>
  <w:style w:customStyle="1" w:styleId="kd-button-red" w:type="paragraph">
    <w:name w:val="kd-button-red"/>
    <w:basedOn w:val="Normal"/>
    <w:uiPriority w:val="99"/>
    <w:rsid w:val="00B50B54"/>
    <w:pPr>
      <w:shd w:color="auto" w:fill="D14836" w:val="clear"/>
    </w:pPr>
    <w:rPr>
      <w:rFonts w:ascii="Times New Roman" w:eastAsia="Times New Roman" w:hAnsi="Times New Roman"/>
      <w:caps/>
      <w:color w:val="FFFFFF"/>
      <w:sz w:val="24"/>
      <w:szCs w:val="24"/>
      <w:lang w:eastAsia="hr-HR"/>
    </w:rPr>
  </w:style>
  <w:style w:customStyle="1" w:styleId="kd-button-mid" w:type="paragraph">
    <w:name w:val="kd-button-mid"/>
    <w:basedOn w:val="Normal"/>
    <w:uiPriority w:val="99"/>
    <w:rsid w:val="00B50B54"/>
    <w:pPr>
      <w:ind w:left="-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tton-right" w:type="paragraph">
    <w:name w:val="kd-button-right"/>
    <w:basedOn w:val="Normal"/>
    <w:uiPriority w:val="99"/>
    <w:rsid w:val="00B50B54"/>
    <w:pPr>
      <w:ind w:left="-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modaldialog" w:type="paragraph">
    <w:name w:val="kd-modaldialog"/>
    <w:basedOn w:val="Normal"/>
    <w:uiPriority w:val="99"/>
    <w:rsid w:val="00B50B54"/>
    <w:pPr>
      <w:pBdr>
        <w:top w:color="CCCCCC" w:space="0" w:sz="4" w:val="single"/>
        <w:left w:color="CCCCCC" w:space="0" w:sz="4" w:val="single"/>
        <w:bottom w:color="CCCCCC" w:space="0" w:sz="4" w:val="single"/>
        <w:right w:color="CCCCCC" w:space="0" w:sz="4" w:val="single"/>
      </w:pBd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bble" w:type="paragraph">
    <w:name w:val="kd-bubble"/>
    <w:basedOn w:val="Normal"/>
    <w:uiPriority w:val="99"/>
    <w:rsid w:val="00B50B54"/>
    <w:pPr>
      <w:pBdr>
        <w:top w:color="CBCBCB" w:space="0" w:sz="4" w:val="single"/>
        <w:left w:color="CBCBCB" w:space="0" w:sz="4" w:val="single"/>
        <w:bottom w:color="CBCBCB" w:space="0" w:sz="4" w:val="single"/>
        <w:right w:color="CBCBCB" w:space="0" w:sz="4" w:val="single"/>
      </w:pBdr>
      <w:shd w:color="auto" w:fill="FFFFFF" w:val="clear"/>
    </w:pPr>
    <w:rPr>
      <w:rFonts w:ascii="Times New Roman" w:eastAsia="Times New Roman" w:hAnsi="Times New Roman"/>
      <w:color w:val="666666"/>
      <w:sz w:val="24"/>
      <w:szCs w:val="24"/>
      <w:lang w:eastAsia="hr-HR"/>
    </w:rPr>
  </w:style>
  <w:style w:customStyle="1" w:styleId="rmi-cc-link" w:type="paragraph">
    <w:name w:val="rmi-cc-link"/>
    <w:basedOn w:val="Normal"/>
    <w:uiPriority w:val="99"/>
    <w:rsid w:val="00B50B54"/>
    <w:pPr>
      <w:pBdr>
        <w:top w:color="999999" w:space="0" w:sz="4" w:val="single"/>
        <w:left w:color="999999" w:space="2" w:sz="4" w:val="single"/>
        <w:bottom w:color="FFFFFF" w:space="0" w:sz="4" w:val="single"/>
        <w:right w:color="999999" w:space="2" w:sz="4" w:val="single"/>
      </w:pBd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terms-of-use-link" w:type="paragraph">
    <w:name w:val="terms-of-use-link"/>
    <w:basedOn w:val="Normal"/>
    <w:uiPriority w:val="99"/>
    <w:rsid w:val="00B50B54"/>
    <w:pPr>
      <w:ind w:right="3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ds" w:type="paragraph">
    <w:name w:val="ds"/>
    <w:basedOn w:val="Normal"/>
    <w:uiPriority w:val="99"/>
    <w:rsid w:val="00B50B54"/>
    <w:pPr>
      <w:shd w:color="auto" w:fill="000000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essagehtml" w:type="paragraph">
    <w:name w:val="messagehtml"/>
    <w:basedOn w:val="Normal"/>
    <w:uiPriority w:val="99"/>
    <w:rsid w:val="00B50B54"/>
    <w:pPr>
      <w:pBdr>
        <w:top w:color="F0C36D" w:space="0" w:sz="4" w:val="single"/>
        <w:left w:color="F0C36D" w:space="0" w:sz="4" w:val="single"/>
        <w:bottom w:color="F0C36D" w:space="0" w:sz="4" w:val="single"/>
        <w:right w:color="F0C36D" w:space="0" w:sz="4" w:val="single"/>
      </w:pBdr>
      <w:shd w:color="auto" w:fill="F9EDBE" w:val="clear"/>
      <w:spacing w:line="290" w:lineRule="atLeast"/>
      <w:ind w:left="-1900"/>
    </w:pPr>
    <w:rPr>
      <w:rFonts w:ascii="Times New Roman" w:eastAsia="Times New Roman" w:hAnsi="Times New Roman"/>
      <w:lang w:eastAsia="hr-HR"/>
    </w:rPr>
  </w:style>
  <w:style w:customStyle="1" w:styleId="message-cont" w:type="paragraph">
    <w:name w:val="message-con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apfooter" w:type="paragraph">
    <w:name w:val="mapfooter"/>
    <w:basedOn w:val="Normal"/>
    <w:uiPriority w:val="99"/>
    <w:rsid w:val="00B50B54"/>
    <w:pPr>
      <w:spacing w:line="190" w:lineRule="atLeast"/>
    </w:pPr>
    <w:rPr>
      <w:rFonts w:ascii="Times New Roman" w:eastAsia="Times New Roman" w:hAnsi="Times New Roman"/>
      <w:color w:val="000000"/>
      <w:sz w:val="24"/>
      <w:szCs w:val="24"/>
      <w:lang w:eastAsia="hr-HR"/>
    </w:rPr>
  </w:style>
  <w:style w:customStyle="1" w:styleId="pw" w:type="paragraph">
    <w:name w:val="pw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pwc" w:type="paragraph">
    <w:name w:val="pwc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trendsexplorelink" w:type="paragraph">
    <w:name w:val="trendsexplorelink"/>
    <w:basedOn w:val="Normal"/>
    <w:uiPriority w:val="99"/>
    <w:rsid w:val="00B50B54"/>
    <w:pPr>
      <w:spacing w:before="10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trendstitle" w:type="paragraph">
    <w:name w:val="trendstitle"/>
    <w:basedOn w:val="Normal"/>
    <w:uiPriority w:val="99"/>
    <w:rsid w:val="00B50B54"/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trendsphotothumb" w:type="paragraph">
    <w:name w:val="trendsphotothumb"/>
    <w:basedOn w:val="Normal"/>
    <w:uiPriority w:val="99"/>
    <w:rsid w:val="00B50B54"/>
    <w:pPr>
      <w:spacing w:after="30" w:before="30"/>
      <w:ind w:left="30" w:right="3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trendsphotothumblink" w:type="paragraph">
    <w:name w:val="trendsphotothumblin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rendsthumbfirst" w:type="paragraph">
    <w:name w:val="trendsthumbfirs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rendsiwtitle" w:type="paragraph">
    <w:name w:val="trendsiwtitle"/>
    <w:basedOn w:val="Normal"/>
    <w:uiPriority w:val="99"/>
    <w:rsid w:val="00B50B54"/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deb" w:type="paragraph">
    <w:name w:val="deb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ogohref" w:type="paragraph">
    <w:name w:val="logohref"/>
    <w:basedOn w:val="Normal"/>
    <w:uiPriority w:val="99"/>
    <w:rsid w:val="00B50B54"/>
    <w:pPr>
      <w:spacing w:before="160"/>
      <w:ind w:right="23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lbalogoinline" w:type="paragraph">
    <w:name w:val="lbalogo_inlin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inline-flash-object" w:type="paragraph">
    <w:name w:val="inline-flash-objec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rayoverlay" w:type="paragraph">
    <w:name w:val="grayoverlay"/>
    <w:basedOn w:val="Normal"/>
    <w:uiPriority w:val="99"/>
    <w:rsid w:val="00B50B54"/>
    <w:pPr>
      <w:shd w:color="auto" w:fill="7F7F7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spinnerbackground" w:type="paragraph">
    <w:name w:val="spinnerbackground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pinneroverlay" w:type="paragraph">
    <w:name w:val="spinneroverlay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flmcsprite" w:type="paragraph">
    <w:name w:val="flmcsprite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sclftline" w:type="paragraph">
    <w:name w:val="sclftlin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chorizontalbar" w:type="paragraph">
    <w:name w:val="schorizontalba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ccap" w:type="paragraph">
    <w:name w:val="sccap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ctopbar" w:type="paragraph">
    <w:name w:val="sctopba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cbottombar" w:type="paragraph">
    <w:name w:val="scbottomba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" w:type="paragraph">
    <w:name w:val="mv-primary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preview-frame" w:type="paragraph">
    <w:name w:val="mv-primary-preview-fram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preview-lens" w:type="paragraph">
    <w:name w:val="mv-primary-preview-len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map" w:type="paragraph">
    <w:name w:val="mv-primary-map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map-xray" w:type="paragraph">
    <w:name w:val="mv-primary-map-xray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" w:type="paragraph">
    <w:name w:val="mv-primary-label"/>
    <w:basedOn w:val="Normal"/>
    <w:uiPriority w:val="99"/>
    <w:rsid w:val="00B50B54"/>
    <w:pPr>
      <w:ind w:left="50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-text" w:type="paragraph">
    <w:name w:val="mv-primary-label-text"/>
    <w:basedOn w:val="Normal"/>
    <w:uiPriority w:val="99"/>
    <w:rsid w:val="00B50B54"/>
    <w:rPr>
      <w:rFonts w:ascii="Times New Roman" w:eastAsia="Times New Roman" w:hAnsi="Times New Roman"/>
      <w:color w:val="333333"/>
      <w:sz w:val="24"/>
      <w:szCs w:val="24"/>
      <w:lang w:eastAsia="hr-HR"/>
    </w:rPr>
  </w:style>
  <w:style w:customStyle="1" w:styleId="mv-primary-label-bg" w:type="paragraph">
    <w:name w:val="mv-primary-label-bg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-bg-top" w:type="paragraph">
    <w:name w:val="mv-primary-label-bg-top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-bg-middle" w:type="paragraph">
    <w:name w:val="mv-primary-label-bg-middle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-bg-bottom" w:type="paragraph">
    <w:name w:val="mv-primary-label-bg-bottom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sv-exit-content" w:type="paragraph">
    <w:name w:val="mv-sv-exit-content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sv-exit-minipegman" w:type="paragraph">
    <w:name w:val="mv-sv-exit-minipegma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sv-exit-cross" w:type="paragraph">
    <w:name w:val="mv-sv-exit-cros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border-shadow" w:type="paragraph">
    <w:name w:val="mv-border-shadow"/>
    <w:basedOn w:val="Normal"/>
    <w:uiPriority w:val="99"/>
    <w:rsid w:val="00B50B54"/>
    <w:pPr>
      <w:pBdr>
        <w:top w:color="666666" w:space="0" w:sz="4" w:val="single"/>
        <w:left w:color="666666" w:space="0" w:sz="4" w:val="single"/>
        <w:bottom w:color="666666" w:space="0" w:sz="4" w:val="single"/>
        <w:right w:color="666666" w:space="0" w:sz="4" w:val="single"/>
      </w:pBdr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scroller" w:type="paragraph">
    <w:name w:val="mv-scroller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secondary-title-parent" w:type="paragraph">
    <w:name w:val="mv-secondary-title-parent"/>
    <w:basedOn w:val="Normal"/>
    <w:uiPriority w:val="99"/>
    <w:rsid w:val="00B50B54"/>
    <w:pPr>
      <w:pBdr>
        <w:top w:color="A9BBDF" w:space="0" w:sz="4" w:val="single"/>
        <w:left w:color="A9BBDF" w:space="0" w:sz="4" w:val="single"/>
        <w:bottom w:color="A9BBDF" w:space="0" w:sz="4" w:val="single"/>
        <w:right w:color="A9BBDF" w:space="0" w:sz="4" w:val="single"/>
      </w:pBdr>
      <w:shd w:color="auto" w:fill="EBEFF9" w:val="clear"/>
      <w:spacing w:line="200" w:lineRule="atLeas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secondary-title" w:type="paragraph">
    <w:name w:val="mv-secondary-titl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control" w:type="paragraph">
    <w:name w:val="mv-control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manage-parent" w:type="paragraph">
    <w:name w:val="mv-manage-paren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manage" w:type="paragraph">
    <w:name w:val="mv-manage"/>
    <w:basedOn w:val="Normal"/>
    <w:uiPriority w:val="99"/>
    <w:rsid w:val="00B50B54"/>
    <w:pPr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secondary" w:type="paragraph">
    <w:name w:val="mv-secondary"/>
    <w:basedOn w:val="Normal"/>
    <w:uiPriority w:val="99"/>
    <w:rsid w:val="00B50B54"/>
    <w:pPr>
      <w:pBdr>
        <w:bottom w:color="EBEBEB" w:space="0" w:sz="4" w:val="single"/>
      </w:pBd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secondary-single" w:type="paragraph">
    <w:name w:val="mv-secondary-singl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maptype-icon-m" w:type="paragraph">
    <w:name w:val="mv-maptype-icon-m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maptype-icon-v" w:type="paragraph">
    <w:name w:val="mv-maptype-icon-v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maptype-icon-k" w:type="paragraph">
    <w:name w:val="mv-maptype-icon-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maptype-icon-u" w:type="paragraph">
    <w:name w:val="mv-maptype-icon-u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maptype-icon-8" w:type="paragraph">
    <w:name w:val="mv-maptype-icon-8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maptype-icon-9" w:type="paragraph">
    <w:name w:val="mv-maptype-icon-9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dropdown" w:type="paragraph">
    <w:name w:val="mv-dropdow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manage-more" w:type="paragraph">
    <w:name w:val="mv-manage-more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mv-maptype-icon-e" w:type="paragraph">
    <w:name w:val="mv-maptype-icon-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end-static" w:type="paragraph">
    <w:name w:val="mv-end-static"/>
    <w:basedOn w:val="Normal"/>
    <w:uiPriority w:val="99"/>
    <w:rsid w:val="00B50B54"/>
    <w:pPr>
      <w:pBdr>
        <w:bottom w:color="CCCCCC" w:space="0" w:sz="4" w:val="single"/>
      </w:pBdr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secondary-checkbox" w:type="paragraph">
    <w:name w:val="mv-secondary-checkbox"/>
    <w:basedOn w:val="Normal"/>
    <w:uiPriority w:val="99"/>
    <w:rsid w:val="00B50B54"/>
    <w:pPr>
      <w:spacing w:before="70" w:line="80" w:lineRule="atLeast"/>
      <w:ind w:left="60" w:right="5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mv-secondary-remove" w:type="paragraph">
    <w:name w:val="mv-secondary-remov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secondary-widget" w:type="paragraph">
    <w:name w:val="mv-secondary-widget"/>
    <w:basedOn w:val="Normal"/>
    <w:uiPriority w:val="99"/>
    <w:rsid w:val="00B50B54"/>
    <w:pPr>
      <w:shd w:color="auto" w:fill="FFFFFF" w:val="clear"/>
      <w:spacing w:line="80" w:lineRule="atLeast"/>
    </w:pPr>
    <w:rPr>
      <w:rFonts w:ascii="Times New Roman" w:eastAsia="Times New Roman" w:hAnsi="Times New Roman"/>
      <w:sz w:val="2"/>
      <w:szCs w:val="2"/>
      <w:lang w:eastAsia="hr-HR"/>
    </w:rPr>
  </w:style>
  <w:style w:customStyle="1" w:styleId="mv-last-secondary-widget" w:type="paragraph">
    <w:name w:val="mv-last-secondary-widge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default" w:type="paragraph">
    <w:name w:val="mv-default"/>
    <w:basedOn w:val="Normal"/>
    <w:uiPriority w:val="99"/>
    <w:rsid w:val="00B50B54"/>
    <w:pPr>
      <w:spacing w:line="260" w:lineRule="atLeas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legend" w:type="paragraph">
    <w:name w:val="mv-legend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secondary-legend-toggle" w:type="paragraph">
    <w:name w:val="mv-secondary-legend-toggle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mclip" w:type="paragraph">
    <w:name w:val="mclip"/>
    <w:basedOn w:val="Normal"/>
    <w:uiPriority w:val="99"/>
    <w:rsid w:val="00B50B54"/>
    <w:pPr>
      <w:shd w:color="auto" w:fill="FFF8E7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clip-container" w:type="paragraph">
    <w:name w:val="mclip-container"/>
    <w:basedOn w:val="Normal"/>
    <w:uiPriority w:val="99"/>
    <w:rsid w:val="00B50B54"/>
    <w:pPr>
      <w:shd w:color="auto" w:fill="FFF8E7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clip-content" w:type="paragraph">
    <w:name w:val="mclip-content"/>
    <w:basedOn w:val="Normal"/>
    <w:uiPriority w:val="99"/>
    <w:rsid w:val="00B50B54"/>
    <w:pPr>
      <w:shd w:color="auto" w:fill="FFF8E7" w:val="clear"/>
    </w:pPr>
    <w:rPr>
      <w:rFonts w:ascii="Times New Roman" w:eastAsia="Times New Roman" w:hAnsi="Times New Roman"/>
      <w:color w:val="444444"/>
      <w:sz w:val="24"/>
      <w:szCs w:val="24"/>
      <w:lang w:eastAsia="hr-HR"/>
    </w:rPr>
  </w:style>
  <w:style w:customStyle="1" w:styleId="mclip-control" w:type="paragraph">
    <w:name w:val="mclip-control"/>
    <w:basedOn w:val="Normal"/>
    <w:uiPriority w:val="99"/>
    <w:rsid w:val="00B50B54"/>
    <w:pPr>
      <w:shd w:color="auto" w:fill="FFF8E7" w:val="clear"/>
      <w:jc w:val="righ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clip-origin" w:type="paragraph">
    <w:name w:val="mclip-origin"/>
    <w:basedOn w:val="Normal"/>
    <w:uiPriority w:val="99"/>
    <w:rsid w:val="00B50B54"/>
    <w:rPr>
      <w:rFonts w:ascii="Times New Roman" w:eastAsia="Times New Roman" w:hAnsi="Times New Roman"/>
      <w:color w:val="888888"/>
      <w:lang w:eastAsia="hr-HR"/>
    </w:rPr>
  </w:style>
  <w:style w:customStyle="1" w:styleId="mclip-fwd" w:type="paragraph">
    <w:name w:val="mclip-fwd"/>
    <w:basedOn w:val="Normal"/>
    <w:uiPriority w:val="99"/>
    <w:rsid w:val="00B50B54"/>
    <w:pPr>
      <w:ind w:left="2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clip-back" w:type="paragraph">
    <w:name w:val="mclip-back"/>
    <w:basedOn w:val="Normal"/>
    <w:uiPriority w:val="99"/>
    <w:rsid w:val="00B50B54"/>
    <w:pPr>
      <w:ind w:left="60" w:right="2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clip-button-available" w:type="paragraph">
    <w:name w:val="mclip-button-available"/>
    <w:basedOn w:val="Normal"/>
    <w:uiPriority w:val="99"/>
    <w:rsid w:val="00B50B54"/>
    <w:pPr>
      <w:pBdr>
        <w:top w:color="auto" w:space="0" w:sz="4" w:val="single"/>
        <w:left w:color="auto" w:space="2" w:sz="4" w:val="single"/>
        <w:bottom w:color="auto" w:space="0" w:sz="4" w:val="single"/>
        <w:right w:color="auto" w:space="2" w:sz="4" w:val="single"/>
      </w:pBdr>
      <w:ind w:left="4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clip-button-unavailable" w:type="paragraph">
    <w:name w:val="mclip-button-unavailable"/>
    <w:basedOn w:val="Normal"/>
    <w:uiPriority w:val="99"/>
    <w:rsid w:val="00B50B54"/>
    <w:pPr>
      <w:pBdr>
        <w:top w:color="DDDDDD" w:space="0" w:sz="4" w:val="single"/>
        <w:left w:color="DDDDDD" w:space="2" w:sz="4" w:val="single"/>
        <w:bottom w:color="DDDDDD" w:space="0" w:sz="4" w:val="single"/>
        <w:right w:color="DDDDDD" w:space="2" w:sz="4" w:val="single"/>
      </w:pBdr>
      <w:ind w:left="40"/>
    </w:pPr>
    <w:rPr>
      <w:rFonts w:ascii="Times New Roman" w:eastAsia="Times New Roman" w:hAnsi="Times New Roman"/>
      <w:color w:val="DDDDDD"/>
      <w:sz w:val="24"/>
      <w:szCs w:val="24"/>
      <w:lang w:eastAsia="hr-HR"/>
    </w:rPr>
  </w:style>
  <w:style w:customStyle="1" w:styleId="launcher" w:type="paragraph">
    <w:name w:val="launcher"/>
    <w:basedOn w:val="Normal"/>
    <w:uiPriority w:val="99"/>
    <w:rsid w:val="00B50B54"/>
    <w:pPr>
      <w:pBdr>
        <w:bottom w:color="EBEBEB" w:space="5" w:sz="4" w:val="single"/>
      </w:pBdr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d-launcher" w:type="paragraph">
    <w:name w:val="ad-launcher"/>
    <w:basedOn w:val="Normal"/>
    <w:uiPriority w:val="99"/>
    <w:rsid w:val="00B50B54"/>
    <w:pPr>
      <w:pBdr>
        <w:bottom w:color="EBEBEB" w:space="0" w:sz="4" w:val="single"/>
      </w:pBdr>
      <w:shd w:color="auto" w:fill="FFF8E7" w:val="clear"/>
      <w:spacing w:after="15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dclose-wrapper" w:type="paragraph">
    <w:name w:val="d_close-wrapper"/>
    <w:basedOn w:val="Normal"/>
    <w:uiPriority w:val="99"/>
    <w:rsid w:val="00B50B54"/>
    <w:pPr>
      <w:spacing w:line="0" w:lineRule="auto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dir-tm" w:type="paragraph">
    <w:name w:val="dir-tm"/>
    <w:basedOn w:val="Normal"/>
    <w:uiPriority w:val="99"/>
    <w:rsid w:val="00B50B54"/>
    <w:pPr>
      <w:ind w:left="440" w:right="29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dlinks" w:type="paragraph">
    <w:name w:val="d_links"/>
    <w:basedOn w:val="Normal"/>
    <w:uiPriority w:val="99"/>
    <w:rsid w:val="00B50B54"/>
    <w:rPr>
      <w:rFonts w:ascii="Times New Roman" w:eastAsia="Times New Roman" w:hAnsi="Times New Roman"/>
      <w:lang w:eastAsia="hr-HR"/>
    </w:rPr>
  </w:style>
  <w:style w:customStyle="1" w:styleId="dir-sub-cntn" w:type="paragraph">
    <w:name w:val="dir-sub-cnt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dir-clear" w:type="paragraph">
    <w:name w:val="dir-clear"/>
    <w:basedOn w:val="Normal"/>
    <w:uiPriority w:val="99"/>
    <w:rsid w:val="00B50B54"/>
    <w:pPr>
      <w:spacing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dir-wp-x" w:type="paragraph">
    <w:name w:val="dir-wp-x"/>
    <w:basedOn w:val="Normal"/>
    <w:uiPriority w:val="99"/>
    <w:rsid w:val="00B50B54"/>
    <w:pPr>
      <w:spacing w:line="70" w:lineRule="atLeast"/>
    </w:pPr>
    <w:rPr>
      <w:rFonts w:ascii="Times New Roman" w:eastAsia="Times New Roman" w:hAnsi="Times New Roman"/>
      <w:sz w:val="2"/>
      <w:szCs w:val="2"/>
      <w:lang w:eastAsia="hr-HR"/>
    </w:rPr>
  </w:style>
  <w:style w:customStyle="1" w:styleId="dir-input" w:type="paragraph">
    <w:name w:val="dir-input"/>
    <w:basedOn w:val="Normal"/>
    <w:uiPriority w:val="99"/>
    <w:rsid w:val="00B50B54"/>
    <w:pPr>
      <w:ind w:left="360" w:right="3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dir-rev-wrapper" w:type="paragraph">
    <w:name w:val="dir-rev-wrapper"/>
    <w:basedOn w:val="Normal"/>
    <w:uiPriority w:val="99"/>
    <w:rsid w:val="00B50B54"/>
    <w:pPr>
      <w:spacing w:line="0" w:lineRule="auto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dir-c" w:type="paragraph">
    <w:name w:val="dir-c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dir-dym" w:type="paragraph">
    <w:name w:val="dir-dym"/>
    <w:basedOn w:val="Normal"/>
    <w:uiPriority w:val="99"/>
    <w:rsid w:val="00B50B54"/>
    <w:pPr>
      <w:spacing w:after="100"/>
      <w:ind w:left="460" w:right="300"/>
    </w:pPr>
    <w:rPr>
      <w:rFonts w:ascii="Times New Roman" w:eastAsia="Times New Roman" w:hAnsi="Times New Roman"/>
      <w:sz w:val="13"/>
      <w:szCs w:val="13"/>
      <w:lang w:eastAsia="hr-HR"/>
    </w:rPr>
  </w:style>
  <w:style w:customStyle="1" w:styleId="dir-dyml" w:type="paragraph">
    <w:name w:val="dir-dyml"/>
    <w:basedOn w:val="Normal"/>
    <w:uiPriority w:val="99"/>
    <w:rsid w:val="00B50B54"/>
    <w:rPr>
      <w:rFonts w:ascii="Times New Roman" w:eastAsia="Times New Roman" w:hAnsi="Times New Roman"/>
      <w:color w:val="D44937"/>
      <w:sz w:val="24"/>
      <w:szCs w:val="24"/>
      <w:lang w:eastAsia="hr-HR"/>
    </w:rPr>
  </w:style>
  <w:style w:customStyle="1" w:styleId="dir-dymq" w:type="paragraph">
    <w:name w:val="dir-dymq"/>
    <w:basedOn w:val="Normal"/>
    <w:uiPriority w:val="99"/>
    <w:rsid w:val="00B50B54"/>
    <w:rPr>
      <w:rFonts w:ascii="Times New Roman" w:eastAsia="Times New Roman" w:hAnsi="Times New Roman"/>
      <w:color w:val="306BD2"/>
      <w:sz w:val="24"/>
      <w:szCs w:val="24"/>
      <w:lang w:eastAsia="hr-HR"/>
    </w:rPr>
  </w:style>
  <w:style w:customStyle="1" w:styleId="ataw" w:type="paragraph">
    <w:name w:val="ataw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n" w:type="paragraph">
    <w:name w:val="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ps" w:type="paragraph">
    <w:name w:val="gbp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pd" w:type="paragraph">
    <w:name w:val="gbpd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mpmn" w:type="paragraph">
    <w:name w:val="gbmpm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sbt" w:type="paragraph">
    <w:name w:val="gbsb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sbb" w:type="paragraph">
    <w:name w:val="gbsbb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ctbar-text" w:type="paragraph">
    <w:name w:val="actbar-tex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img" w:type="paragraph">
    <w:name w:val="rimg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icon" w:type="paragraph">
    <w:name w:val="ico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sg" w:type="paragraph">
    <w:name w:val="msg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promo" w:type="paragraph">
    <w:name w:val="promo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promonew" w:type="paragraph">
    <w:name w:val="promonew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ome" w:type="paragraph">
    <w:name w:val="hom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instruct" w:type="paragraph">
    <w:name w:val="tinstruc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msg" w:type="paragraph">
    <w:name w:val="amsg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feedback" w:type="paragraph">
    <w:name w:val="feedbac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dr" w:type="paragraph">
    <w:name w:val="hd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ubhdr" w:type="paragraph">
    <w:name w:val="subhd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our" w:type="paragraph">
    <w:name w:val="tou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eg" w:type="paragraph">
    <w:name w:val="eg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hdli" w:type="paragraph">
    <w:name w:val="chdli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hdlh" w:type="paragraph">
    <w:name w:val="chdlh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t" w:type="paragraph">
    <w:name w:val="m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prmimg" w:type="paragraph">
    <w:name w:val="prmimg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econdary-link" w:type="paragraph">
    <w:name w:val="secondary-lin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fc" w:type="paragraph">
    <w:name w:val="fc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i" w:type="paragraph">
    <w:name w:val="i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didyou" w:type="paragraph">
    <w:name w:val="didyou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isibletype" w:type="paragraph">
    <w:name w:val="visibletyp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ef" w:type="paragraph">
    <w:name w:val="ref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riangle-box" w:type="paragraph">
    <w:name w:val="triangle-box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aspects" w:type="paragraph">
    <w:name w:val="rsw-aspect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ide-msie-6" w:type="paragraph">
    <w:name w:val="hide-msie-6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ide-ie-6" w:type="paragraph">
    <w:name w:val="hide-ie-6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kd-combobutton" w:type="paragraph">
    <w:name w:val="kd-combobutto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kd-button-left" w:type="paragraph">
    <w:name w:val="kd-button-lef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elected" w:type="paragraph">
    <w:name w:val="selected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sv-title" w:type="paragraph">
    <w:name w:val="mv-sv-titl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shim" w:type="paragraph">
    <w:name w:val="mv-primary-shim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ctivity-title" w:type="paragraph">
    <w:name w:val="activity-titl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d" w:type="paragraph">
    <w:name w:val="ad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ine5" w:type="paragraph">
    <w:name w:val="line5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dir-wp-hl" w:type="paragraph">
    <w:name w:val="dir-wp-hl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dir-m" w:type="paragraph">
    <w:name w:val="dir-m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wp" w:type="paragraph">
    <w:name w:val="wp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orderedpromo" w:type="paragraph">
    <w:name w:val="borderedpromo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ml1" w:type="paragraph">
    <w:name w:val="gbml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pc" w:type="paragraph">
    <w:name w:val="gbpc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it" w:type="paragraph">
    <w:name w:val="gbi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dl" w:type="paragraph">
    <w:name w:val="dl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err" w:type="paragraph">
    <w:name w:val="er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pp" w:type="paragraph">
    <w:name w:val="hpp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ntrl" w:type="paragraph">
    <w:name w:val="cntrl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ntrltable" w:type="paragraph">
    <w:name w:val="cntrltabl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ontrols" w:type="paragraph">
    <w:name w:val="control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example" w:type="paragraph">
    <w:name w:val="exampl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ogo-spacer" w:type="paragraph">
    <w:name w:val="logo-space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options" w:type="paragraph">
    <w:name w:val="option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dcontainer" w:type="paragraph">
    <w:name w:val="q_d_containe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focused-searchbox" w:type="paragraph">
    <w:name w:val="focused-searchbox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dskunk" w:type="paragraph">
    <w:name w:val="q_d_skun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-outer" w:type="paragraph">
    <w:name w:val="q-oute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kunk-head" w:type="paragraph">
    <w:name w:val="skunk-head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pacer" w:type="paragraph">
    <w:name w:val="space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rchhead" w:type="paragraph">
    <w:name w:val="srchhead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ia-image" w:type="paragraph">
    <w:name w:val="tia-imag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ia-image-nonsk" w:type="paragraph">
    <w:name w:val="tia-image-nonsk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tia" w:type="paragraph">
    <w:name w:val="q_tia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triangle" w:type="paragraph">
    <w:name w:val="q_triangl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tia-triangle" w:type="paragraph">
    <w:name w:val="q_tia-triangle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wobox" w:type="paragraph">
    <w:name w:val="twobox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woboxhelp" w:type="paragraph">
    <w:name w:val="twoboxhelp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woboxex" w:type="paragraph">
    <w:name w:val="twoboxex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woboxsubmit" w:type="paragraph">
    <w:name w:val="twoboxsubmi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aps-speach-icon-padding" w:type="paragraph">
    <w:name w:val="maps-speach-icon-padding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tart-edge-links" w:type="paragraph">
    <w:name w:val="start-edge-links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ink-text" w:type="paragraph">
    <w:name w:val="link-tex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pp-lbc-link-text" w:type="paragraph">
    <w:name w:val="pp-lbc-link-text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el" w:type="paragraph">
    <w:name w:val="sel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ar-icon" w:type="paragraph">
    <w:name w:val="bar-icon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ar-divider" w:type="paragraph">
    <w:name w:val="bar-divider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1" w:type="paragraph">
    <w:name w:val="h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2" w:type="paragraph">
    <w:name w:val="h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3" w:type="paragraph">
    <w:name w:val="h3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4" w:type="paragraph">
    <w:name w:val="h4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5" w:type="paragraph">
    <w:name w:val="h5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6" w:type="paragraph">
    <w:name w:val="h6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1" w:type="paragraph">
    <w:name w:val="v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2" w:type="paragraph">
    <w:name w:val="v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3" w:type="paragraph">
    <w:name w:val="v3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4" w:type="paragraph">
    <w:name w:val="v4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5" w:type="paragraph">
    <w:name w:val="v5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6" w:type="paragraph">
    <w:name w:val="v6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ogo" w:type="paragraph">
    <w:name w:val="logo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xx" w:type="paragraph">
    <w:name w:val="gbxx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mv-disabled" w:type="paragraph">
    <w:name w:val="mv-disabled"/>
    <w:basedOn w:val="Normal"/>
    <w:uiPriority w:val="99"/>
    <w:rsid w:val="00B50B54"/>
    <w:pPr>
      <w:shd w:color="auto" w:fill="F0F0F0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iwbg" w:type="paragraph">
    <w:name w:val="iwbg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ts1" w:type="paragraph">
    <w:name w:val="gbts1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color w:val="3366CC"/>
      <w:sz w:val="24"/>
      <w:szCs w:val="24"/>
      <w:lang w:eastAsia="hr-HR"/>
    </w:rPr>
  </w:style>
  <w:style w:customStyle="1" w:styleId="gbts2" w:type="paragraph">
    <w:name w:val="gbts2"/>
    <w:basedOn w:val="Normal"/>
    <w:uiPriority w:val="99"/>
    <w:rsid w:val="00B50B54"/>
    <w:rPr>
      <w:rFonts w:ascii="Times New Roman" w:eastAsia="Times New Roman" w:hAnsi="Times New Roman"/>
      <w:b/>
      <w:bCs/>
      <w:color w:val="FFFFFF"/>
      <w:sz w:val="24"/>
      <w:szCs w:val="24"/>
      <w:lang w:eastAsia="hr-HR"/>
    </w:rPr>
  </w:style>
  <w:style w:customStyle="1" w:styleId="gbtb21" w:type="paragraph">
    <w:name w:val="gbtb2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tb22" w:type="paragraph">
    <w:name w:val="gbtb2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ts3" w:type="paragraph">
    <w:name w:val="gbts3"/>
    <w:basedOn w:val="Normal"/>
    <w:uiPriority w:val="99"/>
    <w:rsid w:val="00B50B54"/>
    <w:rPr>
      <w:rFonts w:ascii="Times New Roman" w:eastAsia="Times New Roman" w:hAnsi="Times New Roman"/>
      <w:sz w:val="2"/>
      <w:szCs w:val="2"/>
      <w:lang w:eastAsia="hr-HR"/>
    </w:rPr>
  </w:style>
  <w:style w:customStyle="1" w:styleId="gbts4" w:type="paragraph">
    <w:name w:val="gbts4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ts5" w:type="paragraph">
    <w:name w:val="gbts5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color w:val="3366CC"/>
      <w:sz w:val="24"/>
      <w:szCs w:val="24"/>
      <w:lang w:eastAsia="hr-HR"/>
    </w:rPr>
  </w:style>
  <w:style w:customStyle="1" w:styleId="gbml11" w:type="paragraph">
    <w:name w:val="gbml1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mc1" w:type="paragraph">
    <w:name w:val="gbmc1"/>
    <w:basedOn w:val="Normal"/>
    <w:uiPriority w:val="99"/>
    <w:rsid w:val="00B50B54"/>
    <w:pPr>
      <w:shd w:color="auto" w:fill="F5F5F5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h1" w:type="paragraph">
    <w:name w:val="gbmh1"/>
    <w:basedOn w:val="Normal"/>
    <w:uiPriority w:val="99"/>
    <w:rsid w:val="00B50B54"/>
    <w:pPr>
      <w:pBdr>
        <w:top w:color="BEBEBE" w:space="0" w:sz="4" w:val="single"/>
      </w:pBdr>
    </w:pPr>
    <w:rPr>
      <w:rFonts w:ascii="Times New Roman" w:eastAsia="Times New Roman" w:hAnsi="Times New Roman"/>
      <w:sz w:val="2"/>
      <w:szCs w:val="2"/>
      <w:lang w:eastAsia="hr-HR"/>
    </w:rPr>
  </w:style>
  <w:style w:customStyle="1" w:styleId="gbpc1" w:type="paragraph">
    <w:name w:val="gbpc1"/>
    <w:basedOn w:val="Normal"/>
    <w:uiPriority w:val="99"/>
    <w:rsid w:val="00B50B54"/>
    <w:pPr>
      <w:spacing w:after="100" w:before="160" w:line="170" w:lineRule="atLeast"/>
      <w:ind w:right="50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t1" w:type="paragraph">
    <w:name w:val="gbmt1"/>
    <w:basedOn w:val="Normal"/>
    <w:uiPriority w:val="99"/>
    <w:rsid w:val="00B50B54"/>
    <w:pPr>
      <w:spacing w:line="170" w:lineRule="atLeast"/>
    </w:pPr>
    <w:rPr>
      <w:rFonts w:ascii="Times New Roman" w:eastAsia="Times New Roman" w:hAnsi="Times New Roman"/>
      <w:sz w:val="15"/>
      <w:szCs w:val="15"/>
      <w:lang w:eastAsia="hr-HR"/>
    </w:rPr>
  </w:style>
  <w:style w:customStyle="1" w:styleId="gbmtc1" w:type="paragraph">
    <w:name w:val="gbmtc1"/>
    <w:basedOn w:val="Normal"/>
    <w:uiPriority w:val="99"/>
    <w:rsid w:val="00B50B54"/>
    <w:pPr>
      <w:pBdr>
        <w:bottom w:color="BEBEBE" w:space="0" w:sz="4" w:val="single"/>
      </w:pBdr>
      <w:spacing w:line="270" w:lineRule="atLeas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t2" w:type="paragraph">
    <w:name w:val="gbmt2"/>
    <w:basedOn w:val="Normal"/>
    <w:uiPriority w:val="99"/>
    <w:rsid w:val="00B50B54"/>
    <w:rPr>
      <w:rFonts w:ascii="Times New Roman" w:eastAsia="Times New Roman" w:hAnsi="Times New Roman"/>
      <w:sz w:val="15"/>
      <w:szCs w:val="15"/>
      <w:lang w:eastAsia="hr-HR"/>
    </w:rPr>
  </w:style>
  <w:style w:customStyle="1" w:styleId="gbmtc2" w:type="paragraph">
    <w:name w:val="gbmtc2"/>
    <w:basedOn w:val="Normal"/>
    <w:uiPriority w:val="99"/>
    <w:rsid w:val="00B50B54"/>
    <w:pPr>
      <w:pBdr>
        <w:bottom w:color="BEBEBE" w:space="0" w:sz="4" w:val="single"/>
      </w:pBdr>
      <w:spacing w:line="270" w:lineRule="atLeas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ps1" w:type="paragraph">
    <w:name w:val="gbps1"/>
    <w:basedOn w:val="Normal"/>
    <w:uiPriority w:val="99"/>
    <w:rsid w:val="00B50B54"/>
    <w:pPr>
      <w:ind w:left="200" w:right="200"/>
    </w:pPr>
    <w:rPr>
      <w:rFonts w:ascii="Times New Roman" w:eastAsia="Times New Roman" w:hAnsi="Times New Roman"/>
      <w:b/>
      <w:bCs/>
      <w:color w:val="000000"/>
      <w:sz w:val="24"/>
      <w:szCs w:val="24"/>
      <w:lang w:eastAsia="hr-HR"/>
    </w:rPr>
  </w:style>
  <w:style w:customStyle="1" w:styleId="gbps21" w:type="paragraph">
    <w:name w:val="gbps21"/>
    <w:basedOn w:val="Normal"/>
    <w:uiPriority w:val="99"/>
    <w:rsid w:val="00B50B54"/>
    <w:pPr>
      <w:ind w:left="200" w:right="200"/>
    </w:pPr>
    <w:rPr>
      <w:rFonts w:ascii="Times New Roman" w:eastAsia="Times New Roman" w:hAnsi="Times New Roman"/>
      <w:color w:val="666666"/>
      <w:sz w:val="13"/>
      <w:szCs w:val="13"/>
      <w:lang w:eastAsia="hr-HR"/>
    </w:rPr>
  </w:style>
  <w:style w:customStyle="1" w:styleId="gbpd1" w:type="paragraph">
    <w:name w:val="gbpd1"/>
    <w:basedOn w:val="Normal"/>
    <w:uiPriority w:val="99"/>
    <w:rsid w:val="00B50B54"/>
    <w:pPr>
      <w:spacing w:after="5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t3" w:type="paragraph">
    <w:name w:val="gbmt3"/>
    <w:basedOn w:val="Normal"/>
    <w:uiPriority w:val="99"/>
    <w:rsid w:val="00B50B54"/>
    <w:rPr>
      <w:rFonts w:ascii="Times New Roman" w:eastAsia="Times New Roman" w:hAnsi="Times New Roman"/>
      <w:color w:val="666666"/>
      <w:sz w:val="24"/>
      <w:szCs w:val="24"/>
      <w:lang w:eastAsia="hr-HR"/>
    </w:rPr>
  </w:style>
  <w:style w:customStyle="1" w:styleId="gbmt4" w:type="paragraph">
    <w:name w:val="gbmt4"/>
    <w:basedOn w:val="Normal"/>
    <w:uiPriority w:val="99"/>
    <w:rsid w:val="00B50B54"/>
    <w:rPr>
      <w:rFonts w:ascii="Times New Roman" w:eastAsia="Times New Roman" w:hAnsi="Times New Roman"/>
      <w:color w:val="666666"/>
      <w:sz w:val="24"/>
      <w:szCs w:val="24"/>
      <w:lang w:eastAsia="hr-HR"/>
    </w:rPr>
  </w:style>
  <w:style w:customStyle="1" w:styleId="gbps22" w:type="paragraph">
    <w:name w:val="gbps22"/>
    <w:basedOn w:val="Normal"/>
    <w:uiPriority w:val="99"/>
    <w:rsid w:val="00B50B54"/>
    <w:rPr>
      <w:rFonts w:ascii="Times New Roman" w:eastAsia="Times New Roman" w:hAnsi="Times New Roman"/>
      <w:b/>
      <w:bCs/>
      <w:color w:val="666666"/>
      <w:sz w:val="11"/>
      <w:szCs w:val="11"/>
      <w:lang w:eastAsia="hr-HR"/>
    </w:rPr>
  </w:style>
  <w:style w:customStyle="1" w:styleId="gbmpme1" w:type="paragraph">
    <w:name w:val="gbmpme1"/>
    <w:basedOn w:val="Normal"/>
    <w:uiPriority w:val="99"/>
    <w:rsid w:val="00B50B54"/>
    <w:rPr>
      <w:rFonts w:ascii="Times New Roman" w:eastAsia="Times New Roman" w:hAnsi="Times New Roman"/>
      <w:b/>
      <w:bCs/>
      <w:color w:val="666666"/>
      <w:sz w:val="11"/>
      <w:szCs w:val="11"/>
      <w:lang w:eastAsia="hr-HR"/>
    </w:rPr>
  </w:style>
  <w:style w:customStyle="1" w:styleId="gbmcc1" w:type="paragraph">
    <w:name w:val="gbmcc1"/>
    <w:basedOn w:val="Normal"/>
    <w:uiPriority w:val="99"/>
    <w:rsid w:val="00B50B54"/>
    <w:pPr>
      <w:spacing w:before="5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t5" w:type="paragraph">
    <w:name w:val="gbmt5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mt6" w:type="paragraph">
    <w:name w:val="gbmt6"/>
    <w:basedOn w:val="Normal"/>
    <w:uiPriority w:val="99"/>
    <w:rsid w:val="00B50B54"/>
    <w:rPr>
      <w:rFonts w:ascii="Arial" w:cs="Arial" w:eastAsia="Times New Roman" w:hAnsi="Arial"/>
      <w:color w:val="000000"/>
      <w:sz w:val="11"/>
      <w:szCs w:val="11"/>
      <w:lang w:eastAsia="hr-HR"/>
    </w:rPr>
  </w:style>
  <w:style w:customStyle="1" w:styleId="gbmpmn1" w:type="paragraph">
    <w:name w:val="gbmpmn1"/>
    <w:basedOn w:val="Normal"/>
    <w:uiPriority w:val="99"/>
    <w:rsid w:val="00B50B54"/>
    <w:rPr>
      <w:rFonts w:ascii="Times New Roman" w:eastAsia="Times New Roman" w:hAnsi="Times New Roman"/>
      <w:color w:val="000000"/>
      <w:sz w:val="24"/>
      <w:szCs w:val="24"/>
      <w:lang w:eastAsia="hr-HR"/>
    </w:rPr>
  </w:style>
  <w:style w:customStyle="1" w:styleId="gbps3" w:type="paragraph">
    <w:name w:val="gbps3"/>
    <w:basedOn w:val="Normal"/>
    <w:uiPriority w:val="99"/>
    <w:rsid w:val="00B50B54"/>
    <w:rPr>
      <w:rFonts w:ascii="Times New Roman" w:eastAsia="Times New Roman" w:hAnsi="Times New Roman"/>
      <w:color w:val="000000"/>
      <w:sz w:val="24"/>
      <w:szCs w:val="24"/>
      <w:lang w:eastAsia="hr-HR"/>
    </w:rPr>
  </w:style>
  <w:style w:customStyle="1" w:styleId="gbps4" w:type="paragraph">
    <w:name w:val="gbps4"/>
    <w:basedOn w:val="Normal"/>
    <w:uiPriority w:val="99"/>
    <w:rsid w:val="00B50B54"/>
    <w:rPr>
      <w:rFonts w:ascii="Times New Roman" w:eastAsia="Times New Roman" w:hAnsi="Times New Roman"/>
      <w:b/>
      <w:bCs/>
      <w:color w:val="000000"/>
      <w:sz w:val="24"/>
      <w:szCs w:val="24"/>
      <w:lang w:eastAsia="hr-HR"/>
    </w:rPr>
  </w:style>
  <w:style w:customStyle="1" w:styleId="gbmpmn2" w:type="paragraph">
    <w:name w:val="gbmpmn2"/>
    <w:basedOn w:val="Normal"/>
    <w:uiPriority w:val="99"/>
    <w:rsid w:val="00B50B54"/>
    <w:rPr>
      <w:rFonts w:ascii="Times New Roman" w:eastAsia="Times New Roman" w:hAnsi="Times New Roman"/>
      <w:b/>
      <w:bCs/>
      <w:color w:val="000000"/>
      <w:sz w:val="24"/>
      <w:szCs w:val="24"/>
      <w:lang w:eastAsia="hr-HR"/>
    </w:rPr>
  </w:style>
  <w:style w:customStyle="1" w:styleId="gbqfqw1" w:type="paragraph">
    <w:name w:val="gbqfqw1"/>
    <w:basedOn w:val="Normal"/>
    <w:uiPriority w:val="99"/>
    <w:rsid w:val="00B50B54"/>
    <w:pPr>
      <w:pBdr>
        <w:top w:color="C0C0C0" w:space="0" w:sz="4" w:val="single"/>
        <w:left w:color="D9D9D9" w:space="0" w:sz="4" w:val="single"/>
        <w:bottom w:color="D9D9D9" w:space="0" w:sz="4" w:val="single"/>
        <w:right w:color="D9D9D9" w:space="0" w:sz="4" w:val="single"/>
      </w:pBdr>
      <w:shd w:color="auto" w:fill="FFFFFF" w:val="clear"/>
      <w:ind w:left="10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t1" w:type="paragraph">
    <w:name w:val="gbt1"/>
    <w:basedOn w:val="Normal"/>
    <w:uiPriority w:val="99"/>
    <w:rsid w:val="00B50B54"/>
    <w:pPr>
      <w:spacing w:line="270" w:lineRule="atLeast"/>
      <w:ind w:left="15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c2" w:type="paragraph">
    <w:name w:val="gbmc2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c3" w:type="paragraph">
    <w:name w:val="gbmc3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sg1" w:type="paragraph">
    <w:name w:val="gbmsg1"/>
    <w:basedOn w:val="Normal"/>
    <w:uiPriority w:val="99"/>
    <w:rsid w:val="00B50B54"/>
    <w:pPr>
      <w:shd w:color="auto" w:fill="FFFFFF" w:val="clear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ab1" w:type="paragraph">
    <w:name w:val="gbmab1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0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c1" w:type="paragraph">
    <w:name w:val="gbmac1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1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b2" w:type="paragraph">
    <w:name w:val="gbmab2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1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c2" w:type="paragraph">
    <w:name w:val="gbmac2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2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it1" w:type="paragraph">
    <w:name w:val="gbit1"/>
    <w:basedOn w:val="Normal"/>
    <w:uiPriority w:val="99"/>
    <w:rsid w:val="00B50B54"/>
    <w:pPr>
      <w:ind w:left="150" w:right="15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gs1" w:type="paragraph">
    <w:name w:val="gbgs1"/>
    <w:basedOn w:val="Normal"/>
    <w:uiPriority w:val="99"/>
    <w:rsid w:val="00B50B54"/>
    <w:pPr>
      <w:pBdr>
        <w:top w:color="C6C6C6" w:space="0" w:sz="4" w:val="single"/>
        <w:left w:color="C6C6C6" w:space="0" w:sz="4" w:val="single"/>
        <w:bottom w:color="C6C6C6" w:space="0" w:sz="4" w:val="single"/>
        <w:right w:color="C6C6C6" w:space="0" w:sz="4" w:val="single"/>
      </w:pBdr>
      <w:shd w:color="auto" w:fill="F8F8F8" w:val="clear"/>
      <w:ind w:left="10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mai1" w:type="paragraph">
    <w:name w:val="gbmai1"/>
    <w:basedOn w:val="Normal"/>
    <w:uiPriority w:val="99"/>
    <w:rsid w:val="00B50B54"/>
    <w:pPr>
      <w:spacing w:line="0" w:lineRule="auto"/>
      <w:ind w:left="5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b3" w:type="paragraph">
    <w:name w:val="gbmab3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0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c3" w:type="paragraph">
    <w:name w:val="gbmac3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1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b4" w:type="paragraph">
    <w:name w:val="gbmab4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10" w:line="0" w:lineRule="auto"/>
      <w:ind w:left="-5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c4" w:type="paragraph">
    <w:name w:val="gbmac4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20" w:line="0" w:lineRule="auto"/>
      <w:ind w:left="-5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t7" w:type="paragraph">
    <w:name w:val="gbmt7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mab5" w:type="paragraph">
    <w:name w:val="gbmab5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7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b6" w:type="paragraph">
    <w:name w:val="gbmab6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7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c5" w:type="paragraph">
    <w:name w:val="gbmac5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8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c6" w:type="paragraph">
    <w:name w:val="gbmac6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8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b7" w:type="paragraph">
    <w:name w:val="gbmab7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7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b8" w:type="paragraph">
    <w:name w:val="gbmab8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7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c7" w:type="paragraph">
    <w:name w:val="gbmac7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8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mac8" w:type="paragraph">
    <w:name w:val="gbmac8"/>
    <w:basedOn w:val="Normal"/>
    <w:uiPriority w:val="99"/>
    <w:rsid w:val="00B50B54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80"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zt1" w:type="paragraph">
    <w:name w:val="gbzt1"/>
    <w:basedOn w:val="Normal"/>
    <w:uiPriority w:val="99"/>
    <w:rsid w:val="00B50B54"/>
    <w:rPr>
      <w:rFonts w:ascii="Times New Roman" w:eastAsia="Times New Roman" w:hAnsi="Times New Roman"/>
      <w:b/>
      <w:bCs/>
      <w:color w:val="BBBBBB"/>
      <w:sz w:val="24"/>
      <w:szCs w:val="24"/>
      <w:lang w:eastAsia="hr-HR"/>
    </w:rPr>
  </w:style>
  <w:style w:customStyle="1" w:styleId="gbgt1" w:type="paragraph">
    <w:name w:val="gbgt1"/>
    <w:basedOn w:val="Normal"/>
    <w:uiPriority w:val="99"/>
    <w:rsid w:val="00B50B54"/>
    <w:rPr>
      <w:rFonts w:ascii="Times New Roman" w:eastAsia="Times New Roman" w:hAnsi="Times New Roman"/>
      <w:b/>
      <w:bCs/>
      <w:color w:val="BBBBBB"/>
      <w:sz w:val="24"/>
      <w:szCs w:val="24"/>
      <w:lang w:eastAsia="hr-HR"/>
    </w:rPr>
  </w:style>
  <w:style w:customStyle="1" w:styleId="gbma1" w:type="paragraph">
    <w:name w:val="gbma1"/>
    <w:basedOn w:val="Normal"/>
    <w:uiPriority w:val="99"/>
    <w:rsid w:val="00B50B54"/>
    <w:pPr>
      <w:pBdr>
        <w:top w:color="AAAAAA" w:space="1" w:sz="12" w:val="single"/>
        <w:left w:color="auto" w:space="0" w:sz="12" w:val="dashed"/>
        <w:bottom w:color="auto" w:space="0" w:sz="2" w:val="dashed"/>
        <w:right w:color="auto" w:space="0" w:sz="12" w:val="dashed"/>
      </w:pBdr>
      <w:spacing w:line="0" w:lineRule="auto"/>
    </w:pPr>
    <w:rPr>
      <w:rFonts w:ascii="Times New Roman" w:eastAsia="Times New Roman" w:hAnsi="Times New Roman"/>
      <w:sz w:val="2"/>
      <w:szCs w:val="2"/>
      <w:lang w:eastAsia="hr-HR"/>
    </w:rPr>
  </w:style>
  <w:style w:customStyle="1" w:styleId="gbts6" w:type="paragraph">
    <w:name w:val="gbts6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b/>
      <w:bCs/>
      <w:color w:val="000000"/>
      <w:sz w:val="24"/>
      <w:szCs w:val="24"/>
      <w:lang w:eastAsia="hr-HR"/>
    </w:rPr>
  </w:style>
  <w:style w:customStyle="1" w:styleId="gbmt8" w:type="paragraph">
    <w:name w:val="gbmt8"/>
    <w:basedOn w:val="Normal"/>
    <w:uiPriority w:val="99"/>
    <w:rsid w:val="00B50B54"/>
    <w:rPr>
      <w:rFonts w:ascii="Times New Roman" w:eastAsia="Times New Roman" w:hAnsi="Times New Roman"/>
      <w:b/>
      <w:bCs/>
      <w:color w:val="000000"/>
      <w:sz w:val="24"/>
      <w:szCs w:val="24"/>
      <w:lang w:eastAsia="hr-HR"/>
    </w:rPr>
  </w:style>
  <w:style w:customStyle="1" w:styleId="gbts7" w:type="paragraph">
    <w:name w:val="gbts7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t2" w:type="paragraph">
    <w:name w:val="gbt2"/>
    <w:basedOn w:val="Normal"/>
    <w:uiPriority w:val="99"/>
    <w:rsid w:val="00B50B54"/>
    <w:pPr>
      <w:spacing w:line="270" w:lineRule="atLeas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gbsbt1" w:type="paragraph">
    <w:name w:val="gbsbt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gbsbb1" w:type="paragraph">
    <w:name w:val="gbsbb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ctbar-cmpct1" w:type="paragraph">
    <w:name w:val="actbar-cmpct1"/>
    <w:basedOn w:val="Normal"/>
    <w:uiPriority w:val="99"/>
    <w:rsid w:val="00B50B54"/>
    <w:pPr>
      <w:pBdr>
        <w:top w:color="DDDDDD" w:space="0" w:sz="4" w:val="single"/>
        <w:left w:color="DDDDDD" w:space="0" w:sz="4" w:val="single"/>
        <w:bottom w:color="DDDDDD" w:space="0" w:sz="4" w:val="single"/>
        <w:right w:color="DDDDDD" w:space="0" w:sz="4" w:val="single"/>
      </w:pBdr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ctbar-cmpct-press1" w:type="paragraph">
    <w:name w:val="actbar-cmpct-press1"/>
    <w:basedOn w:val="Normal"/>
    <w:uiPriority w:val="99"/>
    <w:rsid w:val="00B50B54"/>
    <w:pPr>
      <w:pBdr>
        <w:top w:color="DDDDDD" w:space="0" w:sz="4" w:val="single"/>
        <w:left w:color="DDDDDD" w:space="0" w:sz="4" w:val="single"/>
        <w:bottom w:color="DDDDDD" w:space="0" w:sz="4" w:val="single"/>
        <w:right w:color="DDDDDD" w:space="0" w:sz="4" w:val="single"/>
      </w:pBdr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ctbar-cmpct2" w:type="paragraph">
    <w:name w:val="actbar-cmpct2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img1" w:type="paragraph">
    <w:name w:val="rimg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kd-menulist1" w:type="paragraph">
    <w:name w:val="kd-menulist1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icon1" w:type="paragraph">
    <w:name w:val="icon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sg1" w:type="paragraph">
    <w:name w:val="msg1"/>
    <w:basedOn w:val="Normal"/>
    <w:uiPriority w:val="99"/>
    <w:rsid w:val="00B50B54"/>
    <w:pPr>
      <w:shd w:color="auto" w:fill="FFFF99" w:val="clear"/>
      <w:ind w:left="32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taw1" w:type="paragraph">
    <w:name w:val="ataw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ataw2" w:type="paragraph">
    <w:name w:val="ataw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promo1" w:type="paragraph">
    <w:name w:val="promo1"/>
    <w:basedOn w:val="Normal"/>
    <w:uiPriority w:val="99"/>
    <w:rsid w:val="00B50B54"/>
    <w:pPr>
      <w:spacing w:after="144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borderedpromo1" w:type="paragraph">
    <w:name w:val="borderedpromo1"/>
    <w:basedOn w:val="Normal"/>
    <w:uiPriority w:val="99"/>
    <w:rsid w:val="00B50B54"/>
    <w:pPr>
      <w:pBdr>
        <w:top w:color="BBBBBB" w:space="4" w:sz="4" w:val="single"/>
        <w:left w:color="BBBBBB" w:space="4" w:sz="4" w:val="single"/>
        <w:bottom w:color="BBBBBB" w:space="4" w:sz="4" w:val="single"/>
        <w:right w:color="BBBBBB" w:space="4" w:sz="4" w:val="single"/>
      </w:pBdr>
      <w:spacing w:after="80" w:before="40" w:line="360" w:lineRule="auto"/>
      <w:ind w:right="8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promonew1" w:type="paragraph">
    <w:name w:val="promonew1"/>
    <w:basedOn w:val="Normal"/>
    <w:uiPriority w:val="99"/>
    <w:rsid w:val="00B50B54"/>
    <w:rPr>
      <w:rFonts w:ascii="Times New Roman" w:eastAsia="Times New Roman" w:hAnsi="Times New Roman"/>
      <w:color w:val="FF0000"/>
      <w:sz w:val="24"/>
      <w:szCs w:val="24"/>
      <w:lang w:eastAsia="hr-HR"/>
    </w:rPr>
  </w:style>
  <w:style w:customStyle="1" w:styleId="home1" w:type="paragraph">
    <w:name w:val="home1"/>
    <w:basedOn w:val="Normal"/>
    <w:uiPriority w:val="99"/>
    <w:rsid w:val="00B50B54"/>
    <w:pPr>
      <w:spacing w:after="24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tinstruct1" w:type="paragraph">
    <w:name w:val="tinstruct1"/>
    <w:basedOn w:val="Normal"/>
    <w:uiPriority w:val="99"/>
    <w:rsid w:val="00B50B54"/>
    <w:pPr>
      <w:spacing w:after="24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msg1" w:type="paragraph">
    <w:name w:val="amsg1"/>
    <w:basedOn w:val="Normal"/>
    <w:uiPriority w:val="99"/>
    <w:rsid w:val="00B50B54"/>
    <w:pPr>
      <w:spacing w:after="48" w:before="72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feedback1" w:type="paragraph">
    <w:name w:val="feedback1"/>
    <w:basedOn w:val="Normal"/>
    <w:uiPriority w:val="99"/>
    <w:rsid w:val="00B50B54"/>
    <w:pPr>
      <w:spacing w:before="24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hdr1" w:type="paragraph">
    <w:name w:val="hdr1"/>
    <w:basedOn w:val="Normal"/>
    <w:uiPriority w:val="99"/>
    <w:rsid w:val="00B50B54"/>
    <w:pPr>
      <w:spacing w:after="48" w:before="240"/>
      <w:ind w:right="48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subhdr1" w:type="paragraph">
    <w:name w:val="subhdr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our1" w:type="paragraph">
    <w:name w:val="tour1"/>
    <w:basedOn w:val="Normal"/>
    <w:uiPriority w:val="99"/>
    <w:rsid w:val="00B50B54"/>
    <w:pPr>
      <w:spacing w:before="12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eg1" w:type="paragraph">
    <w:name w:val="eg1"/>
    <w:basedOn w:val="Normal"/>
    <w:uiPriority w:val="99"/>
    <w:rsid w:val="00B50B54"/>
    <w:pPr>
      <w:spacing w:before="24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dl1" w:type="paragraph">
    <w:name w:val="dl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err1" w:type="paragraph">
    <w:name w:val="err1"/>
    <w:basedOn w:val="Normal"/>
    <w:uiPriority w:val="99"/>
    <w:rsid w:val="00B50B54"/>
    <w:rPr>
      <w:rFonts w:ascii="Times New Roman" w:eastAsia="Times New Roman" w:hAnsi="Times New Roman"/>
      <w:color w:val="CC0000"/>
      <w:sz w:val="24"/>
      <w:szCs w:val="24"/>
      <w:lang w:eastAsia="hr-HR"/>
    </w:rPr>
  </w:style>
  <w:style w:customStyle="1" w:styleId="chdli1" w:type="paragraph">
    <w:name w:val="chdli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hdlh1" w:type="paragraph">
    <w:name w:val="chdlh1"/>
    <w:basedOn w:val="Normal"/>
    <w:uiPriority w:val="99"/>
    <w:rsid w:val="00B50B54"/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mt1" w:type="paragraph">
    <w:name w:val="mt1"/>
    <w:basedOn w:val="Normal"/>
    <w:uiPriority w:val="99"/>
    <w:rsid w:val="00B50B54"/>
    <w:pPr>
      <w:spacing w:before="36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prmimg1" w:type="paragraph">
    <w:name w:val="prmimg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econdary-link1" w:type="paragraph">
    <w:name w:val="secondary-link1"/>
    <w:basedOn w:val="Normal"/>
    <w:uiPriority w:val="99"/>
    <w:rsid w:val="00B50B54"/>
    <w:rPr>
      <w:rFonts w:ascii="Times New Roman" w:eastAsia="Times New Roman" w:hAnsi="Times New Roman"/>
      <w:color w:val="7777CC"/>
      <w:sz w:val="24"/>
      <w:szCs w:val="24"/>
      <w:lang w:eastAsia="hr-HR"/>
    </w:rPr>
  </w:style>
  <w:style w:customStyle="1" w:styleId="fc1" w:type="paragraph">
    <w:name w:val="fc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pp1" w:type="paragraph">
    <w:name w:val="hpp1"/>
    <w:basedOn w:val="Normal"/>
    <w:uiPriority w:val="99"/>
    <w:rsid w:val="00B50B54"/>
    <w:pPr>
      <w:pBdr>
        <w:top w:color="D5DDF3" w:space="3" w:sz="4" w:val="single"/>
        <w:left w:color="D5DDF3" w:space="3" w:sz="4" w:val="single"/>
        <w:bottom w:color="D5DDF3" w:space="3" w:sz="4" w:val="single"/>
        <w:right w:color="D5DDF3" w:space="3" w:sz="4" w:val="single"/>
      </w:pBdr>
      <w:ind w:right="26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n1" w:type="paragraph">
    <w:name w:val="n1"/>
    <w:basedOn w:val="Normal"/>
    <w:uiPriority w:val="99"/>
    <w:rsid w:val="00B50B54"/>
    <w:pPr>
      <w:spacing w:before="12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i1" w:type="paragraph">
    <w:name w:val="i1"/>
    <w:basedOn w:val="Normal"/>
    <w:uiPriority w:val="99"/>
    <w:rsid w:val="00B50B54"/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didyou1" w:type="paragraph">
    <w:name w:val="didyou1"/>
    <w:basedOn w:val="Normal"/>
    <w:uiPriority w:val="99"/>
    <w:rsid w:val="00B50B54"/>
    <w:rPr>
      <w:rFonts w:ascii="Times New Roman" w:eastAsia="Times New Roman" w:hAnsi="Times New Roman"/>
      <w:color w:val="CC0000"/>
      <w:sz w:val="24"/>
      <w:szCs w:val="24"/>
      <w:lang w:eastAsia="hr-HR"/>
    </w:rPr>
  </w:style>
  <w:style w:customStyle="1" w:styleId="visibletype1" w:type="paragraph">
    <w:name w:val="visibletype1"/>
    <w:basedOn w:val="Normal"/>
    <w:uiPriority w:val="99"/>
    <w:rsid w:val="00B50B54"/>
    <w:rPr>
      <w:rFonts w:ascii="Times New Roman" w:eastAsia="Times New Roman" w:hAnsi="Times New Roman"/>
      <w:color w:val="666666"/>
      <w:sz w:val="24"/>
      <w:szCs w:val="24"/>
      <w:lang w:eastAsia="hr-HR"/>
    </w:rPr>
  </w:style>
  <w:style w:customStyle="1" w:styleId="ref1" w:type="paragraph">
    <w:name w:val="ref1"/>
    <w:basedOn w:val="Normal"/>
    <w:uiPriority w:val="99"/>
    <w:rsid w:val="00B50B54"/>
    <w:pPr>
      <w:spacing w:before="12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cntrl1" w:type="paragraph">
    <w:name w:val="cntrl1"/>
    <w:basedOn w:val="Normal"/>
    <w:uiPriority w:val="99"/>
    <w:rsid w:val="00B50B54"/>
    <w:pPr>
      <w:shd w:color="auto" w:fill="F5F5F5" w:val="clear"/>
      <w:ind w:right="170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cntrl2" w:type="paragraph">
    <w:name w:val="cntrl2"/>
    <w:basedOn w:val="Normal"/>
    <w:uiPriority w:val="99"/>
    <w:rsid w:val="00B50B54"/>
    <w:pPr>
      <w:shd w:color="auto" w:fill="F5F5F5" w:val="clear"/>
      <w:ind w:right="170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cntrl3" w:type="paragraph">
    <w:name w:val="cntrl3"/>
    <w:basedOn w:val="Normal"/>
    <w:uiPriority w:val="99"/>
    <w:rsid w:val="00B50B54"/>
    <w:pPr>
      <w:shd w:color="auto" w:fill="DEEBEF" w:val="clear"/>
      <w:ind w:right="170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cntrltable1" w:type="paragraph">
    <w:name w:val="cntrltable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controls1" w:type="paragraph">
    <w:name w:val="controls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example1" w:type="paragraph">
    <w:name w:val="example1"/>
    <w:basedOn w:val="Normal"/>
    <w:uiPriority w:val="99"/>
    <w:rsid w:val="00B50B54"/>
    <w:pPr>
      <w:spacing w:before="20"/>
    </w:pPr>
    <w:rPr>
      <w:rFonts w:ascii="Times New Roman" w:eastAsia="Times New Roman" w:hAnsi="Times New Roman"/>
      <w:color w:val="808080"/>
      <w:lang w:eastAsia="hr-HR"/>
    </w:rPr>
  </w:style>
  <w:style w:customStyle="1" w:styleId="logo-spacer1" w:type="paragraph">
    <w:name w:val="logo-spacer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options1" w:type="paragraph">
    <w:name w:val="options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dcontainer1" w:type="paragraph">
    <w:name w:val="q_d_container1"/>
    <w:basedOn w:val="Normal"/>
    <w:uiPriority w:val="99"/>
    <w:rsid w:val="00B50B54"/>
    <w:pPr>
      <w:pBdr>
        <w:top w:color="CCCCCC" w:space="0" w:sz="4" w:val="single"/>
        <w:left w:color="CCCCCC" w:space="0" w:sz="4" w:val="single"/>
        <w:bottom w:color="CCCCCC" w:space="0" w:sz="4" w:val="single"/>
        <w:right w:color="CCCCCC" w:space="6" w:sz="4" w:val="single"/>
      </w:pBd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focused-searchbox1" w:type="paragraph">
    <w:name w:val="focused-searchbox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dcontainer2" w:type="paragraph">
    <w:name w:val="q_d_container2"/>
    <w:basedOn w:val="Normal"/>
    <w:uiPriority w:val="99"/>
    <w:rsid w:val="00B50B54"/>
    <w:pPr>
      <w:pBdr>
        <w:top w:color="A0A0A0" w:space="0" w:sz="4" w:val="single"/>
        <w:left w:color="B9B9B9" w:space="0" w:sz="4" w:val="single"/>
        <w:bottom w:color="B9B9B9" w:space="0" w:sz="4" w:val="single"/>
        <w:right w:color="B9B9B9" w:space="6" w:sz="4" w:val="single"/>
      </w:pBd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focused-searchbox2" w:type="paragraph">
    <w:name w:val="focused-searchbox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dskunk1" w:type="paragraph">
    <w:name w:val="q_d_skunk1"/>
    <w:basedOn w:val="Normal"/>
    <w:uiPriority w:val="99"/>
    <w:rsid w:val="00B50B54"/>
    <w:rPr>
      <w:rFonts w:ascii="Times New Roman" w:eastAsia="Times New Roman" w:hAnsi="Times New Roman"/>
      <w:sz w:val="33"/>
      <w:szCs w:val="33"/>
      <w:lang w:eastAsia="hr-HR"/>
    </w:rPr>
  </w:style>
  <w:style w:customStyle="1" w:styleId="search-white1" w:type="paragraph">
    <w:name w:val="search-white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dskunk2" w:type="paragraph">
    <w:name w:val="q_d_skunk2"/>
    <w:basedOn w:val="Normal"/>
    <w:uiPriority w:val="99"/>
    <w:rsid w:val="00B50B54"/>
    <w:rPr>
      <w:rFonts w:ascii="Times New Roman" w:eastAsia="Times New Roman" w:hAnsi="Times New Roman"/>
      <w:sz w:val="33"/>
      <w:szCs w:val="33"/>
      <w:lang w:eastAsia="hr-HR"/>
    </w:rPr>
  </w:style>
  <w:style w:customStyle="1" w:styleId="qdskunk3" w:type="paragraph">
    <w:name w:val="q_d_skunk3"/>
    <w:basedOn w:val="Normal"/>
    <w:uiPriority w:val="99"/>
    <w:rsid w:val="00B50B54"/>
    <w:rPr>
      <w:rFonts w:ascii="Times New Roman" w:eastAsia="Times New Roman" w:hAnsi="Times New Roman"/>
      <w:sz w:val="33"/>
      <w:szCs w:val="33"/>
      <w:lang w:eastAsia="hr-HR"/>
    </w:rPr>
  </w:style>
  <w:style w:customStyle="1" w:styleId="q-outer1" w:type="paragraph">
    <w:name w:val="q-outer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kunk-head1" w:type="paragraph">
    <w:name w:val="skunk-head1"/>
    <w:basedOn w:val="Normal"/>
    <w:uiPriority w:val="99"/>
    <w:rsid w:val="00B50B54"/>
    <w:pPr>
      <w:pBdr>
        <w:top w:color="EBEBEB" w:space="0" w:sz="4" w:val="single"/>
        <w:bottom w:color="E5E5E5" w:space="0" w:sz="4" w:val="single"/>
      </w:pBdr>
      <w:shd w:color="auto" w:fill="F5F5F5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skunk-head2" w:type="paragraph">
    <w:name w:val="skunk-head2"/>
    <w:basedOn w:val="Normal"/>
    <w:uiPriority w:val="99"/>
    <w:rsid w:val="00B50B54"/>
    <w:pPr>
      <w:pBdr>
        <w:top w:color="EBEBEB" w:space="0" w:sz="4" w:val="single"/>
        <w:bottom w:color="E5E5E5" w:space="0" w:sz="4" w:val="single"/>
      </w:pBdr>
      <w:shd w:color="auto" w:fill="F5F5F5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skunk-head3" w:type="paragraph">
    <w:name w:val="skunk-head3"/>
    <w:basedOn w:val="Normal"/>
    <w:uiPriority w:val="99"/>
    <w:rsid w:val="00B50B54"/>
    <w:pPr>
      <w:pBdr>
        <w:top w:color="EBEBEB" w:space="0" w:sz="4" w:val="single"/>
        <w:bottom w:color="E5E5E5" w:space="0" w:sz="4" w:val="single"/>
      </w:pBdr>
      <w:shd w:color="auto" w:fill="DEEBE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spacer1" w:type="paragraph">
    <w:name w:val="spacer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rchhead1" w:type="paragraph">
    <w:name w:val="srchhead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ia-image1" w:type="paragraph">
    <w:name w:val="tia-image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ia-image-nonsk1" w:type="paragraph">
    <w:name w:val="tia-image-nonsk1"/>
    <w:basedOn w:val="Normal"/>
    <w:uiPriority w:val="99"/>
    <w:rsid w:val="00B50B54"/>
    <w:pPr>
      <w:spacing w:after="4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qtia1" w:type="paragraph">
    <w:name w:val="q_tia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triangle1" w:type="paragraph">
    <w:name w:val="q_triangle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qtia-triangle1" w:type="paragraph">
    <w:name w:val="q_tia-triangle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wobox1" w:type="paragraph">
    <w:name w:val="twobox1"/>
    <w:basedOn w:val="Normal"/>
    <w:uiPriority w:val="99"/>
    <w:rsid w:val="00B50B54"/>
    <w:pPr>
      <w:spacing w:before="120"/>
      <w:ind w:right="96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twoboxhelp1" w:type="paragraph">
    <w:name w:val="twoboxhelp1"/>
    <w:basedOn w:val="Normal"/>
    <w:uiPriority w:val="99"/>
    <w:rsid w:val="00B50B54"/>
    <w:rPr>
      <w:rFonts w:ascii="Times New Roman" w:eastAsia="Times New Roman" w:hAnsi="Times New Roman"/>
      <w:lang w:eastAsia="hr-HR"/>
    </w:rPr>
  </w:style>
  <w:style w:customStyle="1" w:styleId="twoboxex1" w:type="paragraph">
    <w:name w:val="twoboxex1"/>
    <w:basedOn w:val="Normal"/>
    <w:uiPriority w:val="99"/>
    <w:rsid w:val="00B50B54"/>
    <w:rPr>
      <w:rFonts w:ascii="Times New Roman" w:eastAsia="Times New Roman" w:hAnsi="Times New Roman"/>
      <w:color w:val="808080"/>
      <w:sz w:val="24"/>
      <w:szCs w:val="24"/>
      <w:lang w:eastAsia="hr-HR"/>
    </w:rPr>
  </w:style>
  <w:style w:customStyle="1" w:styleId="twoboxsubmit1" w:type="paragraph">
    <w:name w:val="twoboxsubmit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triangle-box1" w:type="paragraph">
    <w:name w:val="triangle-box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aps-speach-icon-padding1" w:type="paragraph">
    <w:name w:val="maps-speach-icon-padding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ubble-point-white1" w:type="paragraph">
    <w:name w:val="bubble-point-white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ubble-point-white-down1" w:type="paragraph">
    <w:name w:val="bubble-point-white-down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ubble-point-white-left1" w:type="paragraph">
    <w:name w:val="bubble-point-white-left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ubble-point-white-right1" w:type="paragraph">
    <w:name w:val="bubble-point-white-right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tart-edge-links1" w:type="paragraph">
    <w:name w:val="start-edge-links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tart-edge-links2" w:type="paragraph">
    <w:name w:val="start-edge-links2"/>
    <w:basedOn w:val="Normal"/>
    <w:uiPriority w:val="99"/>
    <w:rsid w:val="00B50B54"/>
    <w:pPr>
      <w:spacing w:before="15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start-edge-links3" w:type="paragraph">
    <w:name w:val="start-edge-links3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ink-text1" w:type="paragraph">
    <w:name w:val="link-text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ink-text2" w:type="paragraph">
    <w:name w:val="link-text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ink-text3" w:type="paragraph">
    <w:name w:val="link-text3"/>
    <w:basedOn w:val="Normal"/>
    <w:uiPriority w:val="99"/>
    <w:rsid w:val="00B50B54"/>
    <w:rPr>
      <w:rFonts w:ascii="Times New Roman" w:eastAsia="Times New Roman" w:hAnsi="Times New Roman"/>
      <w:sz w:val="24"/>
      <w:szCs w:val="24"/>
      <w:u w:val="single"/>
      <w:lang w:eastAsia="hr-HR"/>
    </w:rPr>
  </w:style>
  <w:style w:customStyle="1" w:styleId="pp-lbc-link-text1" w:type="paragraph">
    <w:name w:val="pp-lbc-link-text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el1" w:type="paragraph">
    <w:name w:val="sel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ar-icon1" w:type="paragraph">
    <w:name w:val="bar-icon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bar-divider1" w:type="paragraph">
    <w:name w:val="bar-divider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half-starred1" w:type="paragraph">
    <w:name w:val="rsw-half-starred1"/>
    <w:basedOn w:val="Normal"/>
    <w:uiPriority w:val="99"/>
    <w:rsid w:val="00B50B54"/>
    <w:pPr>
      <w:ind w:right="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rsw-pp-widget1" w:type="paragraph">
    <w:name w:val="rsw-pp-widget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rsw-aspects1" w:type="paragraph">
    <w:name w:val="rsw-aspects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ide-msie-61" w:type="paragraph">
    <w:name w:val="hide-msie-61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hide-non-msie-61" w:type="paragraph">
    <w:name w:val="hide-non-msie-6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ide-ie-61" w:type="paragraph">
    <w:name w:val="hide-ie-61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kd-button1" w:type="paragraph">
    <w:name w:val="kd-button1"/>
    <w:basedOn w:val="Normal"/>
    <w:uiPriority w:val="99"/>
    <w:rsid w:val="00B50B54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line="270" w:lineRule="atLeast"/>
      <w:ind w:left="160"/>
      <w:jc w:val="center"/>
    </w:pPr>
    <w:rPr>
      <w:rFonts w:ascii="Times New Roman" w:eastAsia="Times New Roman" w:hAnsi="Times New Roman"/>
      <w:b/>
      <w:bCs/>
      <w:color w:val="444444"/>
      <w:lang w:eastAsia="hr-HR"/>
    </w:rPr>
  </w:style>
  <w:style w:customStyle="1" w:styleId="kd-combobutton1" w:type="paragraph">
    <w:name w:val="kd-combobutton1"/>
    <w:basedOn w:val="Normal"/>
    <w:uiPriority w:val="99"/>
    <w:rsid w:val="00B50B54"/>
    <w:pPr>
      <w:ind w:left="16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tton-left1" w:type="paragraph">
    <w:name w:val="kd-button-left1"/>
    <w:basedOn w:val="Normal"/>
    <w:uiPriority w:val="99"/>
    <w:rsid w:val="00B50B54"/>
    <w:pPr>
      <w:pBdr>
        <w:right w:color="C6C6C6" w:space="0" w:sz="4" w:val="single"/>
      </w:pBdr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tton-mid1" w:type="paragraph">
    <w:name w:val="kd-button-mid1"/>
    <w:basedOn w:val="Normal"/>
    <w:uiPriority w:val="99"/>
    <w:rsid w:val="00B50B54"/>
    <w:pPr>
      <w:ind w:left="-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tton-right1" w:type="paragraph">
    <w:name w:val="kd-button-right1"/>
    <w:basedOn w:val="Normal"/>
    <w:uiPriority w:val="99"/>
    <w:rsid w:val="00B50B54"/>
    <w:pPr>
      <w:ind w:left="-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tton-right2" w:type="paragraph">
    <w:name w:val="kd-button-right2"/>
    <w:basedOn w:val="Normal"/>
    <w:uiPriority w:val="99"/>
    <w:rsid w:val="00B50B54"/>
    <w:pPr>
      <w:pBdr>
        <w:left w:color="C6C6C6" w:space="0" w:sz="4" w:val="single"/>
      </w:pBdr>
      <w:ind w:left="-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tton2" w:type="paragraph">
    <w:name w:val="kd-button2"/>
    <w:basedOn w:val="Normal"/>
    <w:uiPriority w:val="99"/>
    <w:rsid w:val="00B50B54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line="270" w:lineRule="atLeast"/>
      <w:ind w:right="160"/>
      <w:jc w:val="center"/>
    </w:pPr>
    <w:rPr>
      <w:rFonts w:ascii="Times New Roman" w:eastAsia="Times New Roman" w:hAnsi="Times New Roman"/>
      <w:b/>
      <w:bCs/>
      <w:color w:val="444444"/>
      <w:lang w:eastAsia="hr-HR"/>
    </w:rPr>
  </w:style>
  <w:style w:customStyle="1" w:styleId="kd-combobutton2" w:type="paragraph">
    <w:name w:val="kd-combobutton2"/>
    <w:basedOn w:val="Normal"/>
    <w:uiPriority w:val="99"/>
    <w:rsid w:val="00B50B54"/>
    <w:pPr>
      <w:ind w:right="16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tton-left2" w:type="paragraph">
    <w:name w:val="kd-button-left2"/>
    <w:basedOn w:val="Normal"/>
    <w:uiPriority w:val="99"/>
    <w:rsid w:val="00B50B54"/>
    <w:pPr>
      <w:ind w:right="-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tton-mid2" w:type="paragraph">
    <w:name w:val="kd-button-mid2"/>
    <w:basedOn w:val="Normal"/>
    <w:uiPriority w:val="99"/>
    <w:rsid w:val="00B50B54"/>
    <w:pPr>
      <w:ind w:right="-1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tton-right3" w:type="paragraph">
    <w:name w:val="kd-button-right3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kd-modaldialog1" w:type="paragraph">
    <w:name w:val="kd-modaldialog1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iwbg1" w:type="paragraph">
    <w:name w:val="iwbg1"/>
    <w:basedOn w:val="Normal"/>
    <w:uiPriority w:val="99"/>
    <w:rsid w:val="00B50B54"/>
    <w:pPr>
      <w:shd w:color="auto" w:fill="FFFFFF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essagehtml1" w:type="paragraph">
    <w:name w:val="messagehtml1"/>
    <w:basedOn w:val="Normal"/>
    <w:uiPriority w:val="99"/>
    <w:rsid w:val="00B50B54"/>
    <w:pPr>
      <w:pBdr>
        <w:top w:color="F0C36D" w:space="0" w:sz="4" w:val="single"/>
        <w:left w:color="F0C36D" w:space="0" w:sz="4" w:val="single"/>
        <w:bottom w:color="F0C36D" w:space="0" w:sz="4" w:val="single"/>
        <w:right w:color="F0C36D" w:space="0" w:sz="4" w:val="single"/>
      </w:pBdr>
      <w:shd w:color="auto" w:fill="F9EDBE" w:val="clear"/>
      <w:spacing w:line="290" w:lineRule="atLeast"/>
      <w:ind w:left="-1900"/>
    </w:pPr>
    <w:rPr>
      <w:rFonts w:ascii="Times New Roman" w:eastAsia="Times New Roman" w:hAnsi="Times New Roman"/>
      <w:lang w:eastAsia="hr-HR"/>
    </w:rPr>
  </w:style>
  <w:style w:customStyle="1" w:styleId="messagehtml2" w:type="paragraph">
    <w:name w:val="messagehtml2"/>
    <w:basedOn w:val="Normal"/>
    <w:uiPriority w:val="99"/>
    <w:rsid w:val="00B50B54"/>
    <w:pPr>
      <w:pBdr>
        <w:top w:color="F0C36D" w:space="0" w:sz="4" w:val="single"/>
        <w:left w:color="F0C36D" w:space="0" w:sz="4" w:val="single"/>
        <w:bottom w:color="F0C36D" w:space="0" w:sz="4" w:val="single"/>
        <w:right w:color="F0C36D" w:space="0" w:sz="4" w:val="single"/>
      </w:pBdr>
      <w:shd w:color="auto" w:fill="F9EDBE" w:val="clear"/>
      <w:spacing w:line="290" w:lineRule="atLeast"/>
      <w:ind w:left="-1900"/>
    </w:pPr>
    <w:rPr>
      <w:rFonts w:ascii="Times New Roman" w:eastAsia="Times New Roman" w:hAnsi="Times New Roman"/>
      <w:lang w:eastAsia="hr-HR"/>
    </w:rPr>
  </w:style>
  <w:style w:customStyle="1" w:styleId="messagehtml3" w:type="paragraph">
    <w:name w:val="messagehtml3"/>
    <w:basedOn w:val="Normal"/>
    <w:uiPriority w:val="99"/>
    <w:rsid w:val="00B50B54"/>
    <w:pPr>
      <w:pBdr>
        <w:top w:color="F0C36D" w:space="0" w:sz="4" w:val="single"/>
        <w:left w:color="F0C36D" w:space="0" w:sz="4" w:val="single"/>
        <w:bottom w:color="F0C36D" w:space="0" w:sz="4" w:val="single"/>
        <w:right w:color="F0C36D" w:space="0" w:sz="4" w:val="single"/>
      </w:pBdr>
      <w:shd w:color="auto" w:fill="F9EDBE" w:val="clear"/>
      <w:spacing w:line="290" w:lineRule="atLeast"/>
      <w:ind w:left="-1900"/>
    </w:pPr>
    <w:rPr>
      <w:rFonts w:ascii="Times New Roman" w:eastAsia="Times New Roman" w:hAnsi="Times New Roman"/>
      <w:lang w:eastAsia="hr-HR"/>
    </w:rPr>
  </w:style>
  <w:style w:customStyle="1" w:styleId="h11" w:type="paragraph">
    <w:name w:val="h1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21" w:type="paragraph">
    <w:name w:val="h2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31" w:type="paragraph">
    <w:name w:val="h3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41" w:type="paragraph">
    <w:name w:val="h4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51" w:type="paragraph">
    <w:name w:val="h5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h61" w:type="paragraph">
    <w:name w:val="h6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11" w:type="paragraph">
    <w:name w:val="v1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21" w:type="paragraph">
    <w:name w:val="v2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31" w:type="paragraph">
    <w:name w:val="v3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41" w:type="paragraph">
    <w:name w:val="v4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51" w:type="paragraph">
    <w:name w:val="v5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v61" w:type="paragraph">
    <w:name w:val="v6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ogo1" w:type="paragraph">
    <w:name w:val="logo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selected1" w:type="paragraph">
    <w:name w:val="selected1"/>
    <w:basedOn w:val="Normal"/>
    <w:uiPriority w:val="99"/>
    <w:rsid w:val="00B50B54"/>
    <w:pPr>
      <w:shd w:color="auto" w:fill="EBF2FC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panel-width1" w:type="paragraph">
    <w:name w:val="panel-width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logohref1" w:type="paragraph">
    <w:name w:val="logohref1"/>
    <w:basedOn w:val="Normal"/>
    <w:uiPriority w:val="99"/>
    <w:rsid w:val="00B50B54"/>
    <w:pPr>
      <w:spacing w:before="120"/>
      <w:ind w:right="23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flmcsprite1" w:type="paragraph">
    <w:name w:val="flmcsprite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preview-frame1" w:type="paragraph">
    <w:name w:val="mv-primary-preview-frame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preview-lens1" w:type="paragraph">
    <w:name w:val="mv-primary-preview-lens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1" w:type="paragraph">
    <w:name w:val="mv-primary-label1"/>
    <w:basedOn w:val="Normal"/>
    <w:uiPriority w:val="99"/>
    <w:rsid w:val="00B50B54"/>
    <w:pPr>
      <w:ind w:left="50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-bg1" w:type="paragraph">
    <w:name w:val="mv-primary-label-bg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sv-title1" w:type="paragraph">
    <w:name w:val="mv-sv-title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-text1" w:type="paragraph">
    <w:name w:val="mv-primary-label-text1"/>
    <w:basedOn w:val="Normal"/>
    <w:uiPriority w:val="99"/>
    <w:rsid w:val="00B50B54"/>
    <w:rPr>
      <w:rFonts w:ascii="Times New Roman" w:eastAsia="Times New Roman" w:hAnsi="Times New Roman"/>
      <w:color w:val="333333"/>
      <w:lang w:eastAsia="hr-HR"/>
    </w:rPr>
  </w:style>
  <w:style w:customStyle="1" w:styleId="mv-sv-exit-minipegman1" w:type="paragraph">
    <w:name w:val="mv-sv-exit-minipegman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sv-exit-cross1" w:type="paragraph">
    <w:name w:val="mv-sv-exit-cross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shim1" w:type="paragraph">
    <w:name w:val="mv-primary-shim1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mv-primary-shim2" w:type="paragraph">
    <w:name w:val="mv-primary-shim2"/>
    <w:basedOn w:val="Normal"/>
    <w:uiPriority w:val="99"/>
    <w:rsid w:val="00B50B54"/>
    <w:pPr>
      <w:shd w:color="auto" w:fill="EBEFF9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secondary-checkbox1" w:type="paragraph">
    <w:name w:val="mv-secondary-checkbox1"/>
    <w:basedOn w:val="Normal"/>
    <w:uiPriority w:val="99"/>
    <w:rsid w:val="00B50B54"/>
    <w:pPr>
      <w:spacing w:before="70" w:line="80" w:lineRule="atLeast"/>
      <w:ind w:left="3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mv-secondary-checkbox2" w:type="paragraph">
    <w:name w:val="mv-secondary-checkbox2"/>
    <w:basedOn w:val="Normal"/>
    <w:uiPriority w:val="99"/>
    <w:rsid w:val="00B50B54"/>
    <w:pPr>
      <w:spacing w:before="70" w:line="80" w:lineRule="atLeast"/>
      <w:ind w:left="40" w:right="3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mv-secondary-checkbox3" w:type="paragraph">
    <w:name w:val="mv-secondary-checkbox3"/>
    <w:basedOn w:val="Normal"/>
    <w:uiPriority w:val="99"/>
    <w:rsid w:val="00B50B54"/>
    <w:pPr>
      <w:spacing w:before="70" w:line="80" w:lineRule="atLeast"/>
      <w:ind w:left="40" w:right="3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mv-secondary-checkbox4" w:type="paragraph">
    <w:name w:val="mv-secondary-checkbox4"/>
    <w:basedOn w:val="Normal"/>
    <w:uiPriority w:val="99"/>
    <w:rsid w:val="00B50B54"/>
    <w:pPr>
      <w:spacing w:before="70" w:line="80" w:lineRule="atLeast"/>
      <w:ind w:left="60" w:right="5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mv-secondary-checkbox5" w:type="paragraph">
    <w:name w:val="mv-secondary-checkbox5"/>
    <w:basedOn w:val="Normal"/>
    <w:uiPriority w:val="99"/>
    <w:rsid w:val="00B50B54"/>
    <w:pPr>
      <w:spacing w:before="70" w:line="80" w:lineRule="atLeast"/>
      <w:ind w:left="60" w:right="5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mv-secondary-remove1" w:type="paragraph">
    <w:name w:val="mv-secondary-remove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secondary-remove2" w:type="paragraph">
    <w:name w:val="mv-secondary-remove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default1" w:type="paragraph">
    <w:name w:val="mv-default1"/>
    <w:basedOn w:val="Normal"/>
    <w:uiPriority w:val="99"/>
    <w:rsid w:val="00B50B54"/>
    <w:pPr>
      <w:spacing w:line="260" w:lineRule="atLeas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ctivity-title2" w:type="paragraph">
    <w:name w:val="activity-title2"/>
    <w:basedOn w:val="Normal"/>
    <w:uiPriority w:val="99"/>
    <w:rsid w:val="00B50B54"/>
    <w:rPr>
      <w:rFonts w:ascii="Times New Roman" w:eastAsia="Times New Roman" w:hAnsi="Times New Roman"/>
      <w:color w:val="333333"/>
      <w:sz w:val="24"/>
      <w:szCs w:val="24"/>
      <w:lang w:eastAsia="hr-HR"/>
    </w:rPr>
  </w:style>
  <w:style w:customStyle="1" w:styleId="mv-default2" w:type="paragraph">
    <w:name w:val="mv-default2"/>
    <w:basedOn w:val="Normal"/>
    <w:uiPriority w:val="99"/>
    <w:rsid w:val="00B50B54"/>
    <w:pPr>
      <w:spacing w:line="260" w:lineRule="atLeast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arrow-down1" w:type="paragraph">
    <w:name w:val="arrow-down1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arrow-left1" w:type="paragraph">
    <w:name w:val="arrow-left1"/>
    <w:basedOn w:val="Normal"/>
    <w:uiPriority w:val="99"/>
    <w:rsid w:val="00B50B54"/>
    <w:rPr>
      <w:rFonts w:ascii="Times New Roman" w:eastAsia="Times New Roman" w:hAnsi="Times New Roman"/>
      <w:vanish/>
      <w:sz w:val="24"/>
      <w:szCs w:val="24"/>
      <w:lang w:eastAsia="hr-HR"/>
    </w:rPr>
  </w:style>
  <w:style w:customStyle="1" w:styleId="arrow-down2" w:type="paragraph">
    <w:name w:val="arrow-down2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secondary-legend-toggle1" w:type="paragraph">
    <w:name w:val="mv-secondary-legend-toggle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-bg-top1" w:type="paragraph">
    <w:name w:val="mv-primary-label-bg-top1"/>
    <w:basedOn w:val="Normal"/>
    <w:uiPriority w:val="99"/>
    <w:rsid w:val="00B50B54"/>
    <w:pPr>
      <w:shd w:color="auto" w:fill="F7F7F7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-bg-middle1" w:type="paragraph">
    <w:name w:val="mv-primary-label-bg-middle1"/>
    <w:basedOn w:val="Normal"/>
    <w:uiPriority w:val="99"/>
    <w:rsid w:val="00B50B54"/>
    <w:pPr>
      <w:shd w:color="auto" w:fill="F0F0F0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-bg-bottom1" w:type="paragraph">
    <w:name w:val="mv-primary-label-bg-bottom1"/>
    <w:basedOn w:val="Normal"/>
    <w:uiPriority w:val="99"/>
    <w:rsid w:val="00B50B54"/>
    <w:pPr>
      <w:shd w:color="auto" w:fill="EBEBEB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v-primary-label-text2" w:type="paragraph">
    <w:name w:val="mv-primary-label-text2"/>
    <w:basedOn w:val="Normal"/>
    <w:uiPriority w:val="99"/>
    <w:rsid w:val="00B50B54"/>
    <w:rPr>
      <w:rFonts w:ascii="Times New Roman" w:eastAsia="Times New Roman" w:hAnsi="Times New Roman"/>
      <w:color w:val="000000"/>
      <w:sz w:val="24"/>
      <w:szCs w:val="24"/>
      <w:lang w:eastAsia="hr-HR"/>
    </w:rPr>
  </w:style>
  <w:style w:customStyle="1" w:styleId="mv-secondary-checkbox6" w:type="paragraph">
    <w:name w:val="mv-secondary-checkbox6"/>
    <w:basedOn w:val="Normal"/>
    <w:uiPriority w:val="99"/>
    <w:rsid w:val="00B50B54"/>
    <w:pPr>
      <w:spacing w:before="70" w:line="80" w:lineRule="atLeast"/>
      <w:ind w:left="60" w:right="5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mv-secondary-remove3" w:type="paragraph">
    <w:name w:val="mv-secondary-remove3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v-secondary-widget1" w:type="paragraph">
    <w:name w:val="mv-secondary-widget1"/>
    <w:basedOn w:val="Normal"/>
    <w:uiPriority w:val="99"/>
    <w:rsid w:val="00B50B54"/>
    <w:pPr>
      <w:shd w:color="auto" w:fill="EBEBEB" w:val="clear"/>
      <w:spacing w:line="80" w:lineRule="atLeast"/>
    </w:pPr>
    <w:rPr>
      <w:rFonts w:ascii="Times New Roman" w:eastAsia="Times New Roman" w:hAnsi="Times New Roman"/>
      <w:sz w:val="2"/>
      <w:szCs w:val="2"/>
      <w:lang w:eastAsia="hr-HR"/>
    </w:rPr>
  </w:style>
  <w:style w:customStyle="1" w:styleId="activity-title4" w:type="paragraph">
    <w:name w:val="activity-title4"/>
    <w:basedOn w:val="Normal"/>
    <w:uiPriority w:val="99"/>
    <w:rsid w:val="00B50B54"/>
    <w:rPr>
      <w:rFonts w:ascii="Times New Roman" w:eastAsia="Times New Roman" w:hAnsi="Times New Roman"/>
      <w:color w:val="000000"/>
      <w:sz w:val="24"/>
      <w:szCs w:val="24"/>
      <w:lang w:eastAsia="hr-HR"/>
    </w:rPr>
  </w:style>
  <w:style w:customStyle="1" w:styleId="activity-title5" w:type="paragraph">
    <w:name w:val="activity-title5"/>
    <w:basedOn w:val="Normal"/>
    <w:uiPriority w:val="99"/>
    <w:rsid w:val="00B50B54"/>
    <w:rPr>
      <w:rFonts w:ascii="Times New Roman" w:eastAsia="Times New Roman" w:hAnsi="Times New Roman"/>
      <w:color w:val="777777"/>
      <w:sz w:val="24"/>
      <w:szCs w:val="24"/>
      <w:lang w:eastAsia="hr-HR"/>
    </w:rPr>
  </w:style>
  <w:style w:customStyle="1" w:styleId="mv-secondary-widget2" w:type="paragraph">
    <w:name w:val="mv-secondary-widget2"/>
    <w:basedOn w:val="Normal"/>
    <w:uiPriority w:val="99"/>
    <w:rsid w:val="00B50B54"/>
    <w:pPr>
      <w:shd w:color="auto" w:fill="F0F0F0" w:val="clear"/>
      <w:spacing w:line="80" w:lineRule="atLeast"/>
    </w:pPr>
    <w:rPr>
      <w:rFonts w:ascii="Times New Roman" w:eastAsia="Times New Roman" w:hAnsi="Times New Roman"/>
      <w:sz w:val="2"/>
      <w:szCs w:val="2"/>
      <w:lang w:eastAsia="hr-HR"/>
    </w:rPr>
  </w:style>
  <w:style w:customStyle="1" w:styleId="mv-secondary-checkbox7" w:type="paragraph">
    <w:name w:val="mv-secondary-checkbox7"/>
    <w:basedOn w:val="Normal"/>
    <w:uiPriority w:val="99"/>
    <w:rsid w:val="00B50B54"/>
    <w:pPr>
      <w:spacing w:before="70" w:line="80" w:lineRule="atLeast"/>
      <w:ind w:left="60" w:right="50"/>
    </w:pPr>
    <w:rPr>
      <w:rFonts w:ascii="Times New Roman" w:eastAsia="Times New Roman" w:hAnsi="Times New Roman"/>
      <w:sz w:val="2"/>
      <w:szCs w:val="2"/>
      <w:lang w:eastAsia="hr-HR"/>
    </w:rPr>
  </w:style>
  <w:style w:customStyle="1" w:styleId="mv-secondary-remove4" w:type="paragraph">
    <w:name w:val="mv-secondary-remove4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mclip1" w:type="paragraph">
    <w:name w:val="mclip1"/>
    <w:basedOn w:val="Normal"/>
    <w:uiPriority w:val="99"/>
    <w:rsid w:val="00B50B54"/>
    <w:pPr>
      <w:shd w:color="auto" w:fill="FDF6E5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clip-container1" w:type="paragraph">
    <w:name w:val="mclip-container1"/>
    <w:basedOn w:val="Normal"/>
    <w:uiPriority w:val="99"/>
    <w:rsid w:val="00B50B54"/>
    <w:pPr>
      <w:shd w:color="auto" w:fill="FDF6E5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mclip-content1" w:type="paragraph">
    <w:name w:val="mclip-content1"/>
    <w:basedOn w:val="Normal"/>
    <w:uiPriority w:val="99"/>
    <w:rsid w:val="00B50B54"/>
    <w:pPr>
      <w:shd w:color="auto" w:fill="FDF6E5" w:val="clear"/>
    </w:pPr>
    <w:rPr>
      <w:rFonts w:ascii="Times New Roman" w:eastAsia="Times New Roman" w:hAnsi="Times New Roman"/>
      <w:color w:val="444444"/>
      <w:sz w:val="24"/>
      <w:szCs w:val="24"/>
      <w:lang w:eastAsia="hr-HR"/>
    </w:rPr>
  </w:style>
  <w:style w:customStyle="1" w:styleId="mclip-control1" w:type="paragraph">
    <w:name w:val="mclip-control1"/>
    <w:basedOn w:val="Normal"/>
    <w:uiPriority w:val="99"/>
    <w:rsid w:val="00B50B54"/>
    <w:pPr>
      <w:shd w:color="auto" w:fill="FDF6E5" w:val="clear"/>
      <w:jc w:val="right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ad1" w:type="paragraph">
    <w:name w:val="ad1"/>
    <w:basedOn w:val="Normal"/>
    <w:uiPriority w:val="99"/>
    <w:rsid w:val="00B50B54"/>
    <w:pPr>
      <w:ind w:left="86" w:right="86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line51" w:type="paragraph">
    <w:name w:val="line51"/>
    <w:basedOn w:val="Normal"/>
    <w:uiPriority w:val="99"/>
    <w:rsid w:val="00B50B54"/>
    <w:rPr>
      <w:rFonts w:ascii="Times New Roman" w:eastAsia="Times New Roman" w:hAnsi="Times New Roman"/>
      <w:color w:val="808080"/>
      <w:sz w:val="24"/>
      <w:szCs w:val="24"/>
      <w:lang w:eastAsia="hr-HR"/>
    </w:rPr>
  </w:style>
  <w:style w:customStyle="1" w:styleId="kd-button3" w:type="paragraph">
    <w:name w:val="kd-button3"/>
    <w:basedOn w:val="Normal"/>
    <w:uiPriority w:val="99"/>
    <w:rsid w:val="00B50B54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line="270" w:lineRule="atLeast"/>
      <w:jc w:val="center"/>
    </w:pPr>
    <w:rPr>
      <w:rFonts w:ascii="Times New Roman" w:eastAsia="Times New Roman" w:hAnsi="Times New Roman"/>
      <w:b/>
      <w:bCs/>
      <w:color w:val="444444"/>
      <w:lang w:eastAsia="hr-HR"/>
    </w:rPr>
  </w:style>
  <w:style w:customStyle="1" w:styleId="kd-button-left3" w:type="paragraph">
    <w:name w:val="kd-button-left3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dir-wp-hl1" w:type="paragraph">
    <w:name w:val="dir-wp-hl1"/>
    <w:basedOn w:val="Normal"/>
    <w:uiPriority w:val="99"/>
    <w:rsid w:val="00B50B54"/>
    <w:pPr>
      <w:ind w:left="80" w:right="26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dir-wp-hl2" w:type="paragraph">
    <w:name w:val="dir-wp-hl2"/>
    <w:basedOn w:val="Normal"/>
    <w:uiPriority w:val="99"/>
    <w:rsid w:val="00B50B54"/>
    <w:pPr>
      <w:shd w:color="auto" w:fill="FFF1A8" w:val="clea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dir-m1" w:type="paragraph">
    <w:name w:val="dir-m1"/>
    <w:basedOn w:val="Normal"/>
    <w:uiPriority w:val="99"/>
    <w:rsid w:val="00B50B54"/>
    <w:rPr>
      <w:rFonts w:ascii="Times New Roman" w:eastAsia="Times New Roman" w:hAnsi="Times New Roman"/>
      <w:sz w:val="24"/>
      <w:szCs w:val="24"/>
      <w:lang w:eastAsia="hr-HR"/>
    </w:rPr>
  </w:style>
  <w:style w:customStyle="1" w:styleId="wp1" w:type="paragraph">
    <w:name w:val="wp1"/>
    <w:basedOn w:val="Normal"/>
    <w:uiPriority w:val="99"/>
    <w:rsid w:val="00B50B54"/>
    <w:pPr>
      <w:spacing w:line="160" w:lineRule="atLeast"/>
      <w:ind w:left="-60" w:right="-6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close1" w:type="paragraph">
    <w:name w:val="close1"/>
    <w:basedOn w:val="Normal"/>
    <w:uiPriority w:val="99"/>
    <w:rsid w:val="00B50B54"/>
    <w:pPr>
      <w:spacing w:after="50" w:before="50"/>
      <w:ind w:left="50" w:right="50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kd-button4" w:type="paragraph">
    <w:name w:val="kd-button4"/>
    <w:basedOn w:val="Normal"/>
    <w:uiPriority w:val="99"/>
    <w:rsid w:val="00B50B54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line="270" w:lineRule="atLeast"/>
      <w:jc w:val="center"/>
    </w:pPr>
    <w:rPr>
      <w:rFonts w:ascii="Times New Roman" w:eastAsia="Times New Roman" w:hAnsi="Times New Roman"/>
      <w:b/>
      <w:bCs/>
      <w:color w:val="444444"/>
      <w:lang w:eastAsia="hr-HR"/>
    </w:rPr>
  </w:style>
  <w:style w:customStyle="1" w:styleId="xl63" w:type="paragraph">
    <w:name w:val="xl63"/>
    <w:basedOn w:val="Normal"/>
    <w:uiPriority w:val="99"/>
    <w:rsid w:val="00B50B54"/>
    <w:pPr>
      <w:spacing w:after="100" w:afterAutospacing="1" w:before="100" w:beforeAutospacing="1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xl64" w:type="paragraph">
    <w:name w:val="xl64"/>
    <w:basedOn w:val="Normal"/>
    <w:uiPriority w:val="99"/>
    <w:rsid w:val="00B50B54"/>
    <w:pPr>
      <w:spacing w:after="100" w:afterAutospacing="1" w:before="100" w:beforeAutospacing="1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customStyle="1" w:styleId="xl65" w:type="paragraph">
    <w:name w:val="xl65"/>
    <w:basedOn w:val="Normal"/>
    <w:uiPriority w:val="99"/>
    <w:rsid w:val="00B50B54"/>
    <w:pPr>
      <w:shd w:color="auto" w:fill="FFFFFF" w:val="clear"/>
      <w:spacing w:after="100" w:afterAutospacing="1" w:before="100" w:beforeAutospacing="1"/>
    </w:pPr>
    <w:rPr>
      <w:rFonts w:ascii="Courier New" w:cs="Courier New" w:eastAsia="Times New Roman" w:hAnsi="Courier New"/>
      <w:b/>
      <w:bCs/>
      <w:color w:val="000000"/>
      <w:sz w:val="24"/>
      <w:szCs w:val="24"/>
      <w:lang w:eastAsia="hr-HR"/>
    </w:rPr>
  </w:style>
  <w:style w:customStyle="1" w:styleId="Bezproreda1" w:type="paragraph">
    <w:name w:val="Bez proreda1"/>
    <w:uiPriority w:val="99"/>
    <w:qFormat/>
    <w:rsid w:val="00B50B54"/>
    <w:rPr>
      <w:rFonts w:cs="Times New Roman" w:eastAsia="Times New Roman"/>
      <w:szCs w:val="24"/>
      <w:lang w:eastAsia="hr-HR"/>
    </w:rPr>
  </w:style>
  <w:style w:customStyle="1" w:styleId="Default" w:type="paragraph">
    <w:name w:val="Default"/>
    <w:uiPriority w:val="99"/>
    <w:rsid w:val="00B50B54"/>
    <w:pPr>
      <w:autoSpaceDE w:val="0"/>
      <w:autoSpaceDN w:val="0"/>
      <w:adjustRightInd w:val="0"/>
    </w:pPr>
    <w:rPr>
      <w:rFonts w:cs="Times New Roman" w:eastAsia="Times New Roman"/>
      <w:color w:val="000000"/>
      <w:szCs w:val="24"/>
      <w:lang w:eastAsia="hr-HR"/>
    </w:rPr>
  </w:style>
  <w:style w:customStyle="1" w:styleId="xl117" w:type="paragraph">
    <w:name w:val="xl117"/>
    <w:basedOn w:val="Normal"/>
    <w:uiPriority w:val="99"/>
    <w:rsid w:val="00B50B54"/>
    <w:pPr>
      <w:pBdr>
        <w:top w:color="auto" w:space="0" w:sz="4" w:val="single"/>
        <w:left w:color="auto" w:space="0" w:sz="8" w:val="single"/>
        <w:bottom w:color="auto" w:space="0" w:sz="4" w:val="single"/>
        <w:right w:color="auto" w:space="0" w:sz="4" w:val="single"/>
      </w:pBdr>
      <w:shd w:color="auto" w:fill="FDE9D9" w:val="clear"/>
      <w:spacing w:after="100" w:afterAutospacing="1" w:before="100" w:beforeAutospacing="1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customStyle="1" w:styleId="xl118" w:type="paragraph">
    <w:name w:val="xl118"/>
    <w:basedOn w:val="Normal"/>
    <w:uiPriority w:val="99"/>
    <w:rsid w:val="00B50B54"/>
    <w:pPr>
      <w:pBdr>
        <w:top w:color="auto" w:space="0" w:sz="4" w:val="dashed"/>
        <w:left w:color="auto" w:space="0" w:sz="4" w:val="dashed"/>
        <w:bottom w:color="auto" w:space="0" w:sz="4" w:val="dashed"/>
        <w:right w:color="auto" w:space="0" w:sz="4" w:val="dashed"/>
      </w:pBdr>
      <w:shd w:color="auto" w:fill="FDE9D9" w:val="clear"/>
      <w:spacing w:after="100" w:afterAutospacing="1" w:before="100" w:beforeAutospacing="1"/>
    </w:pPr>
    <w:rPr>
      <w:rFonts w:ascii="Arial Narrow" w:eastAsia="Times New Roman" w:hAnsi="Arial Narrow"/>
      <w:sz w:val="24"/>
      <w:szCs w:val="24"/>
      <w:lang w:eastAsia="hr-HR"/>
    </w:rPr>
  </w:style>
  <w:style w:customStyle="1" w:styleId="xl119" w:type="paragraph">
    <w:name w:val="xl119"/>
    <w:basedOn w:val="Normal"/>
    <w:uiPriority w:val="99"/>
    <w:rsid w:val="00B50B54"/>
    <w:pPr>
      <w:pBdr>
        <w:top w:color="auto" w:space="0" w:sz="4" w:val="dotDotDash"/>
        <w:left w:color="auto" w:space="0" w:sz="4" w:val="dotDotDash"/>
        <w:bottom w:color="auto" w:space="0" w:sz="4" w:val="dotDotDash"/>
        <w:right w:color="auto" w:space="0" w:sz="4" w:val="dotDotDash"/>
      </w:pBdr>
      <w:shd w:color="auto" w:fill="FDE9D9" w:val="clear"/>
      <w:spacing w:after="100" w:afterAutospacing="1" w:before="100" w:beforeAutospacing="1"/>
      <w:jc w:val="center"/>
    </w:pPr>
    <w:rPr>
      <w:rFonts w:ascii="Arial Narrow" w:eastAsia="Times New Roman" w:hAnsi="Arial Narrow"/>
      <w:sz w:val="24"/>
      <w:szCs w:val="24"/>
      <w:lang w:eastAsia="hr-HR"/>
    </w:rPr>
  </w:style>
  <w:style w:customStyle="1" w:styleId="xl120" w:type="paragraph">
    <w:name w:val="xl120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DE9D9" w:val="clear"/>
      <w:spacing w:after="100" w:afterAutospacing="1" w:before="100" w:beforeAutospacing="1"/>
      <w:jc w:val="center"/>
    </w:pPr>
    <w:rPr>
      <w:rFonts w:ascii="Arial" w:cs="Arial" w:eastAsia="Times New Roman" w:hAnsi="Arial"/>
      <w:color w:val="000000"/>
      <w:lang w:eastAsia="hr-HR"/>
    </w:rPr>
  </w:style>
  <w:style w:customStyle="1" w:styleId="xl121" w:type="paragraph">
    <w:name w:val="xl121"/>
    <w:basedOn w:val="Normal"/>
    <w:uiPriority w:val="99"/>
    <w:rsid w:val="00B50B54"/>
    <w:pPr>
      <w:pBdr>
        <w:top w:color="auto" w:space="0" w:sz="4" w:val="dashed"/>
        <w:left w:color="auto" w:space="0" w:sz="4" w:val="dashed"/>
        <w:bottom w:color="auto" w:space="0" w:sz="4" w:val="dashed"/>
        <w:right w:color="auto" w:space="0" w:sz="6" w:val="double"/>
      </w:pBdr>
      <w:shd w:color="auto" w:fill="FDE9D9" w:val="clear"/>
      <w:spacing w:after="100" w:afterAutospacing="1" w:before="100" w:beforeAutospacing="1"/>
      <w:jc w:val="right"/>
    </w:pPr>
    <w:rPr>
      <w:rFonts w:ascii="Arial Narrow" w:eastAsia="Times New Roman" w:hAnsi="Arial Narrow"/>
      <w:sz w:val="24"/>
      <w:szCs w:val="24"/>
      <w:lang w:eastAsia="hr-HR"/>
    </w:rPr>
  </w:style>
  <w:style w:customStyle="1" w:styleId="xl122" w:type="paragraph">
    <w:name w:val="xl122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DE9D9" w:val="clear"/>
      <w:spacing w:after="100" w:afterAutospacing="1" w:before="100" w:beforeAutospacing="1"/>
      <w:jc w:val="center"/>
    </w:pPr>
    <w:rPr>
      <w:rFonts w:ascii="Arial" w:cs="Arial" w:eastAsia="Times New Roman" w:hAnsi="Arial"/>
      <w:color w:val="000000"/>
      <w:lang w:eastAsia="hr-HR"/>
    </w:rPr>
  </w:style>
  <w:style w:customStyle="1" w:styleId="xl123" w:type="paragraph">
    <w:name w:val="xl123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DE9D9" w:val="clear"/>
      <w:spacing w:after="100" w:afterAutospacing="1" w:before="100" w:beforeAutospacing="1"/>
      <w:jc w:val="center"/>
    </w:pPr>
    <w:rPr>
      <w:rFonts w:ascii="Arial" w:cs="Arial" w:eastAsia="Times New Roman" w:hAnsi="Arial"/>
      <w:sz w:val="24"/>
      <w:szCs w:val="24"/>
      <w:lang w:eastAsia="hr-HR"/>
    </w:rPr>
  </w:style>
  <w:style w:customStyle="1" w:styleId="xl124" w:type="paragraph">
    <w:name w:val="xl124"/>
    <w:basedOn w:val="Normal"/>
    <w:uiPriority w:val="99"/>
    <w:rsid w:val="00B50B54"/>
    <w:pPr>
      <w:pBdr>
        <w:top w:color="auto" w:space="0" w:sz="4" w:val="single"/>
        <w:left w:color="auto" w:space="0" w:sz="8" w:val="single"/>
        <w:bottom w:color="auto" w:space="0" w:sz="4" w:val="single"/>
      </w:pBdr>
      <w:shd w:color="auto" w:fill="BFBFBF" w:val="clear"/>
      <w:spacing w:after="100" w:afterAutospacing="1" w:before="100" w:beforeAutospacing="1"/>
      <w:jc w:val="center"/>
    </w:pPr>
    <w:rPr>
      <w:rFonts w:ascii="Arial" w:cs="Arial" w:eastAsia="Times New Roman" w:hAnsi="Arial"/>
      <w:b/>
      <w:bCs/>
      <w:color w:val="000000"/>
      <w:sz w:val="24"/>
      <w:szCs w:val="24"/>
      <w:lang w:eastAsia="hr-HR"/>
    </w:rPr>
  </w:style>
  <w:style w:customStyle="1" w:styleId="xl125" w:type="paragraph">
    <w:name w:val="xl125"/>
    <w:basedOn w:val="Normal"/>
    <w:uiPriority w:val="99"/>
    <w:rsid w:val="00B50B54"/>
    <w:pPr>
      <w:pBdr>
        <w:top w:color="auto" w:space="0" w:sz="4" w:val="single"/>
        <w:bottom w:color="auto" w:space="0" w:sz="4" w:val="single"/>
        <w:right w:color="auto" w:space="0" w:sz="4" w:val="single"/>
      </w:pBdr>
      <w:shd w:color="auto" w:fill="BFBFBF" w:val="clear"/>
      <w:spacing w:after="100" w:afterAutospacing="1" w:before="100" w:beforeAutospacing="1"/>
      <w:jc w:val="center"/>
    </w:pPr>
    <w:rPr>
      <w:rFonts w:ascii="Arial" w:cs="Arial" w:eastAsia="Times New Roman" w:hAnsi="Arial"/>
      <w:b/>
      <w:bCs/>
      <w:color w:val="000000"/>
      <w:sz w:val="24"/>
      <w:szCs w:val="24"/>
      <w:lang w:eastAsia="hr-HR"/>
    </w:rPr>
  </w:style>
  <w:style w:customStyle="1" w:styleId="Bodytext0" w:type="character">
    <w:name w:val="Body text_"/>
    <w:basedOn w:val="Zadanifontodlomka"/>
    <w:link w:val="Tijeloteksta1"/>
    <w:locked/>
    <w:rsid w:val="00B50B54"/>
    <w:rPr>
      <w:sz w:val="22"/>
      <w:shd w:color="auto" w:fill="FFFFFF" w:val="clear"/>
    </w:rPr>
  </w:style>
  <w:style w:customStyle="1" w:styleId="Tijeloteksta1" w:type="paragraph">
    <w:name w:val="Tijelo teksta1"/>
    <w:basedOn w:val="Normal"/>
    <w:link w:val="Bodytext0"/>
    <w:rsid w:val="00B50B54"/>
    <w:pPr>
      <w:widowControl w:val="0"/>
      <w:shd w:color="auto" w:fill="FFFFFF" w:val="clear"/>
      <w:spacing w:after="660" w:line="0" w:lineRule="atLeast"/>
      <w:ind w:hanging="380"/>
    </w:pPr>
    <w:rPr>
      <w:rFonts w:ascii="Times New Roman" w:cstheme="minorBidi" w:eastAsiaTheme="minorHAnsi" w:hAnsi="Times New Roman"/>
      <w:sz w:val="22"/>
      <w:szCs w:val="22"/>
    </w:rPr>
  </w:style>
  <w:style w:customStyle="1" w:styleId="xl126" w:type="paragraph">
    <w:name w:val="xl126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Arial" w:cs="Arial" w:eastAsia="Times New Roman" w:hAnsi="Arial"/>
      <w:color w:val="000000"/>
      <w:lang w:eastAsia="hr-HR"/>
    </w:rPr>
  </w:style>
  <w:style w:customStyle="1" w:styleId="xl127" w:type="paragraph">
    <w:name w:val="xl127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Arial" w:cs="Arial" w:eastAsia="Times New Roman" w:hAnsi="Arial"/>
      <w:color w:val="000000"/>
      <w:lang w:eastAsia="hr-HR"/>
    </w:rPr>
  </w:style>
  <w:style w:customStyle="1" w:styleId="xl128" w:type="paragraph">
    <w:name w:val="xl128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Narrow" w:eastAsia="Times New Roman" w:hAnsi="Arial Narrow"/>
      <w:sz w:val="24"/>
      <w:szCs w:val="24"/>
      <w:lang w:eastAsia="hr-HR"/>
    </w:rPr>
  </w:style>
  <w:style w:customStyle="1" w:styleId="xl129" w:type="paragraph">
    <w:name w:val="xl129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eastAsia="Times New Roman" w:hAnsi="Arial Narrow"/>
      <w:sz w:val="24"/>
      <w:szCs w:val="24"/>
      <w:lang w:eastAsia="hr-HR"/>
    </w:rPr>
  </w:style>
  <w:style w:customStyle="1" w:styleId="xl130" w:type="paragraph">
    <w:name w:val="xl130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6" w:val="double"/>
      </w:pBdr>
      <w:spacing w:after="100" w:afterAutospacing="1" w:before="100" w:beforeAutospacing="1"/>
      <w:jc w:val="right"/>
    </w:pPr>
    <w:rPr>
      <w:rFonts w:ascii="Arial Narrow" w:eastAsia="Times New Roman" w:hAnsi="Arial Narrow"/>
      <w:sz w:val="24"/>
      <w:szCs w:val="24"/>
      <w:lang w:eastAsia="hr-HR"/>
    </w:rPr>
  </w:style>
  <w:style w:customStyle="1" w:styleId="xl131" w:type="paragraph">
    <w:name w:val="xl131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eastAsia="Times New Roman" w:hAnsi="Arial Narrow"/>
      <w:sz w:val="24"/>
      <w:szCs w:val="24"/>
      <w:lang w:eastAsia="hr-HR"/>
    </w:rPr>
  </w:style>
  <w:style w:customStyle="1" w:styleId="xl132" w:type="paragraph">
    <w:name w:val="xl132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eastAsia="Times New Roman" w:hAnsi="Arial Narrow"/>
      <w:sz w:val="24"/>
      <w:szCs w:val="24"/>
      <w:lang w:eastAsia="hr-HR"/>
    </w:rPr>
  </w:style>
  <w:style w:customStyle="1" w:styleId="xl133" w:type="paragraph">
    <w:name w:val="xl133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eastAsia="Times New Roman" w:hAnsi="Arial Narrow"/>
      <w:sz w:val="24"/>
      <w:szCs w:val="24"/>
      <w:lang w:eastAsia="hr-HR"/>
    </w:rPr>
  </w:style>
  <w:style w:customStyle="1" w:styleId="xl134" w:type="paragraph">
    <w:name w:val="xl134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Narrow" w:eastAsia="Times New Roman" w:hAnsi="Arial Narrow"/>
      <w:sz w:val="24"/>
      <w:szCs w:val="24"/>
      <w:lang w:eastAsia="hr-HR"/>
    </w:rPr>
  </w:style>
  <w:style w:customStyle="1" w:styleId="xl135" w:type="paragraph">
    <w:name w:val="xl135"/>
    <w:basedOn w:val="Normal"/>
    <w:uiPriority w:val="99"/>
    <w:rsid w:val="00B50B54"/>
    <w:pPr>
      <w:spacing w:after="100" w:afterAutospacing="1" w:before="100" w:beforeAutospacing="1"/>
      <w:jc w:val="center"/>
    </w:pPr>
    <w:rPr>
      <w:rFonts w:ascii="Arial Narrow" w:eastAsia="Times New Roman" w:hAnsi="Arial Narrow"/>
      <w:sz w:val="24"/>
      <w:szCs w:val="24"/>
      <w:lang w:eastAsia="hr-HR"/>
    </w:rPr>
  </w:style>
  <w:style w:customStyle="1" w:styleId="xl136" w:type="paragraph">
    <w:name w:val="xl136"/>
    <w:basedOn w:val="Normal"/>
    <w:uiPriority w:val="99"/>
    <w:rsid w:val="00B50B54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Narrow" w:eastAsia="Times New Roman" w:hAnsi="Arial Narrow"/>
      <w:sz w:val="24"/>
      <w:szCs w:val="24"/>
      <w:lang w:eastAsia="hr-HR"/>
    </w:rPr>
  </w:style>
  <w:style w:customStyle="1" w:styleId="xl137" w:type="paragraph">
    <w:name w:val="xl137"/>
    <w:basedOn w:val="Normal"/>
    <w:uiPriority w:val="99"/>
    <w:rsid w:val="00B50B54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eastAsia="Times New Roman" w:hAnsi="Arial Narrow"/>
      <w:sz w:val="24"/>
      <w:szCs w:val="24"/>
      <w:lang w:eastAsia="hr-HR"/>
    </w:rPr>
  </w:style>
  <w:style w:customStyle="1" w:styleId="xl138" w:type="paragraph">
    <w:name w:val="xl138"/>
    <w:basedOn w:val="Normal"/>
    <w:uiPriority w:val="99"/>
    <w:rsid w:val="00B50B54"/>
    <w:pPr>
      <w:pBdr>
        <w:top w:color="auto" w:space="0" w:sz="4" w:val="single"/>
        <w:left w:color="auto" w:space="0" w:sz="4" w:val="single"/>
        <w:right w:color="auto" w:space="0" w:sz="6" w:val="double"/>
      </w:pBdr>
      <w:spacing w:after="100" w:afterAutospacing="1" w:before="100" w:beforeAutospacing="1"/>
      <w:jc w:val="right"/>
    </w:pPr>
    <w:rPr>
      <w:rFonts w:ascii="Arial Narrow" w:eastAsia="Times New Roman" w:hAnsi="Arial Narrow"/>
      <w:sz w:val="24"/>
      <w:szCs w:val="24"/>
      <w:lang w:eastAsia="hr-HR"/>
    </w:rPr>
  </w:style>
  <w:style w:customStyle="1" w:styleId="xl139" w:type="paragraph">
    <w:name w:val="xl139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6" w:val="double"/>
        <w:right w:color="auto" w:space="0" w:sz="4" w:val="single"/>
      </w:pBdr>
      <w:spacing w:after="100" w:afterAutospacing="1" w:before="100" w:beforeAutospacing="1"/>
    </w:pPr>
    <w:rPr>
      <w:rFonts w:ascii="Arial Narrow" w:eastAsia="Times New Roman" w:hAnsi="Arial Narrow"/>
      <w:sz w:val="24"/>
      <w:szCs w:val="24"/>
      <w:lang w:eastAsia="hr-HR"/>
    </w:rPr>
  </w:style>
  <w:style w:customStyle="1" w:styleId="xl140" w:type="paragraph">
    <w:name w:val="xl140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6" w:val="doub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eastAsia="Times New Roman" w:hAnsi="Arial Narrow"/>
      <w:sz w:val="24"/>
      <w:szCs w:val="24"/>
      <w:lang w:eastAsia="hr-HR"/>
    </w:rPr>
  </w:style>
  <w:style w:customStyle="1" w:styleId="xl141" w:type="paragraph">
    <w:name w:val="xl141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6" w:val="double"/>
        <w:right w:color="auto" w:space="0" w:sz="6" w:val="double"/>
      </w:pBdr>
      <w:spacing w:after="100" w:afterAutospacing="1" w:before="100" w:beforeAutospacing="1"/>
      <w:jc w:val="right"/>
    </w:pPr>
    <w:rPr>
      <w:rFonts w:ascii="Arial Narrow" w:eastAsia="Times New Roman" w:hAnsi="Arial Narrow"/>
      <w:sz w:val="24"/>
      <w:szCs w:val="24"/>
      <w:lang w:eastAsia="hr-HR"/>
    </w:rPr>
  </w:style>
  <w:style w:customStyle="1" w:styleId="xl142" w:type="paragraph">
    <w:name w:val="xl142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6" w:val="double"/>
      </w:pBdr>
      <w:spacing w:after="100" w:afterAutospacing="1" w:before="100" w:beforeAutospacing="1"/>
      <w:jc w:val="center"/>
    </w:pPr>
    <w:rPr>
      <w:rFonts w:ascii="Arial Narrow" w:eastAsia="Times New Roman" w:hAnsi="Arial Narrow"/>
      <w:sz w:val="24"/>
      <w:szCs w:val="24"/>
      <w:lang w:eastAsia="hr-HR"/>
    </w:rPr>
  </w:style>
  <w:style w:customStyle="1" w:styleId="xl143" w:type="paragraph">
    <w:name w:val="xl143"/>
    <w:basedOn w:val="Normal"/>
    <w:uiPriority w:val="99"/>
    <w:rsid w:val="00B50B54"/>
    <w:pPr>
      <w:spacing w:after="100" w:afterAutospacing="1" w:before="100" w:beforeAutospacing="1"/>
      <w:jc w:val="right"/>
    </w:pPr>
    <w:rPr>
      <w:rFonts w:ascii="Arial Narrow" w:eastAsia="Times New Roman" w:hAnsi="Arial Narrow"/>
      <w:sz w:val="24"/>
      <w:szCs w:val="24"/>
      <w:lang w:eastAsia="hr-HR"/>
    </w:rPr>
  </w:style>
  <w:style w:customStyle="1" w:styleId="xl144" w:type="paragraph">
    <w:name w:val="xl144"/>
    <w:basedOn w:val="Normal"/>
    <w:uiPriority w:val="99"/>
    <w:rsid w:val="00B50B54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Narrow" w:eastAsia="Times New Roman" w:hAnsi="Arial Narrow"/>
      <w:sz w:val="24"/>
      <w:szCs w:val="24"/>
      <w:lang w:eastAsia="hr-HR"/>
    </w:rPr>
  </w:style>
  <w:style w:customStyle="1" w:styleId="xl145" w:type="paragraph">
    <w:name w:val="xl145"/>
    <w:basedOn w:val="Normal"/>
    <w:uiPriority w:val="99"/>
    <w:rsid w:val="00B50B54"/>
    <w:pPr>
      <w:pBdr>
        <w:top w:color="auto" w:space="0" w:sz="6" w:val="doub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Narrow" w:eastAsia="Times New Roman" w:hAnsi="Arial Narrow"/>
      <w:sz w:val="24"/>
      <w:szCs w:val="24"/>
      <w:lang w:eastAsia="hr-HR"/>
    </w:rPr>
  </w:style>
  <w:style w:customStyle="1" w:styleId="xl146" w:type="paragraph">
    <w:name w:val="xl146"/>
    <w:basedOn w:val="Normal"/>
    <w:uiPriority w:val="99"/>
    <w:rsid w:val="00B50B54"/>
    <w:pPr>
      <w:pBdr>
        <w:top w:color="auto" w:space="0" w:sz="6" w:val="doub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eastAsia="Times New Roman" w:hAnsi="Arial Narrow"/>
      <w:sz w:val="24"/>
      <w:szCs w:val="24"/>
      <w:lang w:eastAsia="hr-HR"/>
    </w:rPr>
  </w:style>
  <w:style w:customStyle="1" w:styleId="xl147" w:type="paragraph">
    <w:name w:val="xl147"/>
    <w:basedOn w:val="Normal"/>
    <w:uiPriority w:val="99"/>
    <w:rsid w:val="00B50B54"/>
    <w:pPr>
      <w:pBdr>
        <w:left w:color="auto" w:space="0" w:sz="4" w:val="single"/>
        <w:bottom w:color="auto" w:space="0" w:sz="4" w:val="single"/>
        <w:right w:color="auto" w:space="0" w:sz="6" w:val="double"/>
      </w:pBdr>
      <w:spacing w:after="100" w:afterAutospacing="1" w:before="100" w:beforeAutospacing="1"/>
      <w:jc w:val="right"/>
    </w:pPr>
    <w:rPr>
      <w:rFonts w:ascii="Arial Narrow" w:eastAsia="Times New Roman" w:hAnsi="Arial Narrow"/>
      <w:sz w:val="24"/>
      <w:szCs w:val="24"/>
      <w:lang w:eastAsia="hr-HR"/>
    </w:rPr>
  </w:style>
  <w:style w:styleId="Referencafusnote" w:type="character">
    <w:name w:val="footnote reference"/>
    <w:basedOn w:val="Zadanifontodlomka"/>
    <w:uiPriority w:val="99"/>
    <w:semiHidden/>
    <w:unhideWhenUsed/>
    <w:rsid w:val="00B50B54"/>
    <w:rPr>
      <w:vertAlign w:val="superscript"/>
    </w:rPr>
  </w:style>
  <w:style w:styleId="Referencakomentara" w:type="character">
    <w:name w:val="annotation reference"/>
    <w:basedOn w:val="Zadanifontodlomka"/>
    <w:uiPriority w:val="99"/>
    <w:semiHidden/>
    <w:unhideWhenUsed/>
    <w:rsid w:val="00B50B54"/>
    <w:rPr>
      <w:sz w:val="16"/>
      <w:szCs w:val="16"/>
    </w:rPr>
  </w:style>
  <w:style w:styleId="Referencakrajnjebiljeke" w:type="character">
    <w:name w:val="endnote reference"/>
    <w:basedOn w:val="Zadanifontodlomka"/>
    <w:semiHidden/>
    <w:unhideWhenUsed/>
    <w:rsid w:val="00B50B54"/>
    <w:rPr>
      <w:vertAlign w:val="superscript"/>
    </w:rPr>
  </w:style>
  <w:style w:styleId="Tekstrezerviranogmjesta" w:type="character">
    <w:name w:val="Placeholder Text"/>
    <w:basedOn w:val="Zadanifontodlomka"/>
    <w:uiPriority w:val="99"/>
    <w:semiHidden/>
    <w:qFormat/>
    <w:rsid w:val="00B50B54"/>
    <w:rPr>
      <w:color w:val="808080"/>
      <w:bdr w:color="auto" w:space="0" w:sz="0" w:val="none"/>
      <w:shd w:color="auto" w:fill="auto" w:val="clear"/>
    </w:rPr>
  </w:style>
  <w:style w:styleId="Neupadljivoisticanje" w:type="character">
    <w:name w:val="Subtle Emphasis"/>
    <w:uiPriority w:val="19"/>
    <w:qFormat/>
    <w:rsid w:val="00B50B54"/>
    <w:rPr>
      <w:i/>
      <w:iCs/>
      <w:color w:themeColor="text1" w:themeTint="7F" w:val="808080"/>
    </w:rPr>
  </w:style>
  <w:style w:styleId="Jakoisticanje" w:type="character">
    <w:name w:val="Intense Emphasis"/>
    <w:uiPriority w:val="21"/>
    <w:qFormat/>
    <w:rsid w:val="00B50B54"/>
    <w:rPr>
      <w:b/>
      <w:bCs/>
      <w:i/>
      <w:iCs/>
      <w:color w:themeColor="accent1" w:val="4F81BD"/>
    </w:rPr>
  </w:style>
  <w:style w:styleId="Neupadljivareferenca" w:type="character">
    <w:name w:val="Subtle Reference"/>
    <w:uiPriority w:val="31"/>
    <w:qFormat/>
    <w:rsid w:val="00B50B54"/>
    <w:rPr>
      <w:smallCaps/>
      <w:color w:themeColor="accent2" w:val="C0504D"/>
      <w:u w:val="single"/>
    </w:rPr>
  </w:style>
  <w:style w:styleId="Istaknutareferenca" w:type="character">
    <w:name w:val="Intense Reference"/>
    <w:uiPriority w:val="32"/>
    <w:qFormat/>
    <w:rsid w:val="00B50B54"/>
    <w:rPr>
      <w:b/>
      <w:bCs/>
      <w:smallCaps/>
      <w:color w:themeColor="accent2" w:val="C0504D"/>
      <w:spacing w:val="5"/>
      <w:u w:val="single"/>
    </w:rPr>
  </w:style>
  <w:style w:styleId="Naslovknjige" w:type="character">
    <w:name w:val="Book Title"/>
    <w:uiPriority w:val="33"/>
    <w:qFormat/>
    <w:rsid w:val="00B50B54"/>
    <w:rPr>
      <w:b/>
      <w:bCs/>
      <w:smallCaps/>
      <w:spacing w:val="5"/>
    </w:rPr>
  </w:style>
  <w:style w:customStyle="1" w:styleId="EquationCaption" w:type="character">
    <w:name w:val="_Equation Caption"/>
    <w:rsid w:val="00B50B54"/>
  </w:style>
  <w:style w:customStyle="1" w:styleId="OpisslikeChar1" w:type="character">
    <w:name w:val="Opis slike Char1"/>
    <w:basedOn w:val="Zadanifontodlomka"/>
    <w:rsid w:val="00B50B54"/>
    <w:rPr>
      <w:rFonts w:ascii="Tahoma" w:cs="Tahoma" w:hAnsi="Tahoma" w:hint="default"/>
      <w:sz w:val="24"/>
      <w:lang w:bidi="ar-SA" w:eastAsia="en-US" w:val="hr-HR"/>
    </w:rPr>
  </w:style>
  <w:style w:customStyle="1" w:styleId="txclanakd" w:type="character">
    <w:name w:val="tx_clanak_d"/>
    <w:basedOn w:val="Zadanifontodlomka"/>
    <w:rsid w:val="00B50B54"/>
  </w:style>
  <w:style w:customStyle="1" w:styleId="googqs-tidbit1" w:type="character">
    <w:name w:val="goog_qs-tidbit1"/>
    <w:basedOn w:val="Zadanifontodlomka"/>
    <w:rsid w:val="00B50B54"/>
    <w:rPr>
      <w:vanish/>
      <w:webHidden w:val="0"/>
      <w:specVanish/>
    </w:rPr>
  </w:style>
  <w:style w:customStyle="1" w:styleId="trendsiwphotoannotationlink" w:type="character">
    <w:name w:val="trendsiwphotoannotationlink"/>
    <w:basedOn w:val="Zadanifontodlomka"/>
    <w:rsid w:val="00B50B54"/>
    <w:rPr>
      <w:vanish/>
      <w:webHidden w:val="0"/>
      <w:specVanish/>
    </w:rPr>
  </w:style>
  <w:style w:customStyle="1" w:styleId="mclip-button-available1" w:type="character">
    <w:name w:val="mclip-button-available1"/>
    <w:basedOn w:val="Zadanifontodlomka"/>
    <w:rsid w:val="00B50B54"/>
    <w:rPr>
      <w:b/>
      <w:bCs/>
      <w:color w:val="D7C58F"/>
      <w:bdr w:color="D7C58F" w:frame="1" w:space="0" w:sz="4" w:val="single"/>
      <w:shd w:color="auto" w:fill="FFF8E7" w:val="clear"/>
    </w:rPr>
  </w:style>
  <w:style w:customStyle="1" w:styleId="activity-title1" w:type="character">
    <w:name w:val="activity-title1"/>
    <w:basedOn w:val="Zadanifontodlomka"/>
    <w:rsid w:val="00B50B54"/>
  </w:style>
  <w:style w:customStyle="1" w:styleId="activity-title3" w:type="character">
    <w:name w:val="activity-title3"/>
    <w:basedOn w:val="Zadanifontodlomka"/>
    <w:rsid w:val="00B50B54"/>
    <w:rPr>
      <w:u w:val="single"/>
    </w:rPr>
  </w:style>
  <w:style w:customStyle="1" w:styleId="mclip-button-available2" w:type="character">
    <w:name w:val="mclip-button-available2"/>
    <w:basedOn w:val="Zadanifontodlomka"/>
    <w:rsid w:val="00B50B54"/>
    <w:rPr>
      <w:b/>
      <w:bCs/>
      <w:color w:val="D7C58F"/>
      <w:bdr w:color="D7C58F" w:frame="1" w:space="0" w:sz="4" w:val="single"/>
      <w:shd w:color="auto" w:fill="FDF6E5" w:val="clear"/>
    </w:rPr>
  </w:style>
  <w:style w:customStyle="1" w:styleId="message-cont1" w:type="character">
    <w:name w:val="message-cont1"/>
    <w:basedOn w:val="Zadanifontodlomka"/>
    <w:rsid w:val="00B50B54"/>
  </w:style>
  <w:style w:customStyle="1" w:styleId="message-cont2" w:type="character">
    <w:name w:val="message-cont2"/>
    <w:basedOn w:val="Zadanifontodlomka"/>
    <w:rsid w:val="00B50B54"/>
  </w:style>
  <w:style w:customStyle="1" w:styleId="link-text4" w:type="character">
    <w:name w:val="link-text4"/>
    <w:basedOn w:val="Zadanifontodlomka"/>
    <w:rsid w:val="00B50B54"/>
  </w:style>
  <w:style w:customStyle="1" w:styleId="style32" w:type="character">
    <w:name w:val="style32"/>
    <w:basedOn w:val="Zadanifontodlomka"/>
    <w:rsid w:val="00B50B54"/>
  </w:style>
  <w:style w:customStyle="1" w:styleId="style17" w:type="character">
    <w:name w:val="style17"/>
    <w:basedOn w:val="Zadanifontodlomka"/>
    <w:rsid w:val="00B50B54"/>
  </w:style>
  <w:style w:customStyle="1" w:styleId="st" w:type="character">
    <w:name w:val="st"/>
    <w:basedOn w:val="Zadanifontodlomka"/>
    <w:rsid w:val="00B50B54"/>
  </w:style>
  <w:style w:styleId="Reetkatablice" w:type="table">
    <w:name w:val="Table Grid"/>
    <w:basedOn w:val="Obinatablica"/>
    <w:uiPriority w:val="1"/>
    <w:rsid w:val="00B50B54"/>
    <w:rPr>
      <w:rFonts w:cs="Times New Roman" w:eastAsia="Times New Roman"/>
      <w:sz w:val="20"/>
      <w:szCs w:val="20"/>
      <w:lang w:eastAsia="hr-HR"/>
    </w:r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styleId="Srednjipopis1-Isticanje2" w:type="table">
    <w:name w:val="Medium List 1 Accent 2"/>
    <w:basedOn w:val="Obinatablica"/>
    <w:uiPriority w:val="65"/>
    <w:rsid w:val="00B50B54"/>
    <w:rPr>
      <w:rFonts w:cs="Times New Roman" w:eastAsia="Times New Roman"/>
      <w:color w:themeColor="text1" w:val="000000"/>
      <w:sz w:val="20"/>
      <w:szCs w:val="20"/>
      <w:lang w:eastAsia="hr-HR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 w:hint="default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vijetlareetka-Isticanje3" w:type="table">
    <w:name w:val="Light Grid Accent 3"/>
    <w:basedOn w:val="Obinatablica"/>
    <w:uiPriority w:val="62"/>
    <w:rsid w:val="00B50B54"/>
    <w:rPr>
      <w:rFonts w:cs="Times New Roman" w:eastAsia="Times New Roman"/>
      <w:sz w:val="20"/>
      <w:szCs w:val="20"/>
      <w:lang w:eastAsia="hr-HR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 w:hint="default"/>
        <w:b/>
        <w:bCs/>
      </w:rPr>
    </w:tblStylePr>
    <w:tblStylePr w:type="lastCol"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rednjipopis2-Isticanje4" w:type="table">
    <w:name w:val="Medium List 2 Accent 4"/>
    <w:basedOn w:val="Obinatablica"/>
    <w:uiPriority w:val="66"/>
    <w:rsid w:val="00B50B54"/>
    <w:rPr>
      <w:rFonts w:asciiTheme="majorHAnsi" w:cstheme="majorBidi" w:eastAsiaTheme="majorEastAsia" w:hAnsiTheme="majorHAnsi"/>
      <w:color w:themeColor="text1" w:val="000000"/>
      <w:sz w:val="20"/>
      <w:szCs w:val="20"/>
      <w:lang w:eastAsia="hr-HR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vijetlosjenanje-Isticanje5" w:type="table">
    <w:name w:val="Light Shading Accent 5"/>
    <w:basedOn w:val="Obinatablica"/>
    <w:uiPriority w:val="60"/>
    <w:rsid w:val="00B50B54"/>
    <w:rPr>
      <w:rFonts w:cs="Times New Roman" w:eastAsia="Times New Roman"/>
      <w:color w:themeColor="accent5" w:themeShade="BF" w:val="31849B"/>
      <w:sz w:val="20"/>
      <w:szCs w:val="20"/>
      <w:lang w:eastAsia="hr-HR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60"/>
    <w:rsid w:val="00B50B54"/>
    <w:rPr>
      <w:rFonts w:cs="Times New Roman" w:eastAsia="Times New Roman"/>
      <w:color w:themeColor="accent6" w:themeShade="BF" w:val="E36C0A"/>
      <w:sz w:val="20"/>
      <w:szCs w:val="20"/>
      <w:lang w:eastAsia="hr-HR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Srednjipopis2-Isticanje6" w:type="table">
    <w:name w:val="Medium List 2 Accent 6"/>
    <w:basedOn w:val="Obinatablica"/>
    <w:uiPriority w:val="66"/>
    <w:rsid w:val="00B50B54"/>
    <w:rPr>
      <w:rFonts w:asciiTheme="majorHAnsi" w:cstheme="majorBidi" w:eastAsiaTheme="majorEastAsia" w:hAnsiTheme="majorHAnsi"/>
      <w:color w:themeColor="text1" w:val="000000"/>
      <w:sz w:val="20"/>
      <w:szCs w:val="20"/>
      <w:lang w:eastAsia="hr-HR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customStyle="1" w:styleId="Svijetlosjenanje1" w:type="table">
    <w:name w:val="Svijetlo sjenčanje1"/>
    <w:basedOn w:val="Obinatablica"/>
    <w:uiPriority w:val="60"/>
    <w:rsid w:val="00B50B54"/>
    <w:rPr>
      <w:rFonts w:cs="Times New Roman" w:eastAsia="Times New Roman"/>
      <w:color w:themeColor="text1" w:themeShade="BF" w:val="000000"/>
      <w:sz w:val="20"/>
      <w:szCs w:val="20"/>
      <w:lang w:eastAsia="hr-HR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customStyle="1" w:styleId="Srednjesjenanje1-Isticanje11" w:type="table">
    <w:name w:val="Srednje sjenčanje 1 - Isticanje 11"/>
    <w:basedOn w:val="Obinatablica"/>
    <w:uiPriority w:val="63"/>
    <w:rsid w:val="00B50B54"/>
    <w:rPr>
      <w:rFonts w:cs="Times New Roman" w:eastAsia="Times New Roman"/>
      <w:sz w:val="20"/>
      <w:szCs w:val="20"/>
      <w:lang w:eastAsia="hr-HR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customStyle="1" w:styleId="Svijetlosjenanje-Isticanje11" w:type="table">
    <w:name w:val="Svijetlo sjenčanje - Isticanje 11"/>
    <w:basedOn w:val="Obinatablica"/>
    <w:uiPriority w:val="60"/>
    <w:rsid w:val="00B50B54"/>
    <w:rPr>
      <w:rFonts w:cs="Times New Roman" w:eastAsia="Times New Roman"/>
      <w:color w:themeColor="accent1" w:themeShade="BF" w:val="365F91"/>
      <w:sz w:val="20"/>
      <w:szCs w:val="20"/>
      <w:lang w:eastAsia="hr-HR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customStyle="1" w:styleId="Svijetlosjenanje2" w:type="table">
    <w:name w:val="Svijetlo sjenčanje2"/>
    <w:basedOn w:val="Obinatablica"/>
    <w:uiPriority w:val="60"/>
    <w:rsid w:val="00B50B54"/>
    <w:rPr>
      <w:rFonts w:cs="Times New Roman" w:eastAsia="Times New Roman"/>
      <w:color w:themeColor="text1" w:themeShade="BF" w:val="000000"/>
      <w:sz w:val="20"/>
      <w:szCs w:val="20"/>
      <w:lang w:eastAsia="hr-HR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customStyle="1" w:styleId="Svijetlareetka1" w:type="table">
    <w:name w:val="Svijetla rešetka1"/>
    <w:basedOn w:val="Obinatablica"/>
    <w:uiPriority w:val="62"/>
    <w:rsid w:val="00B50B54"/>
    <w:rPr>
      <w:rFonts w:cs="Times New Roman" w:eastAsia="Times New Roman"/>
      <w:sz w:val="20"/>
      <w:szCs w:val="20"/>
      <w:lang w:eastAsia="hr-HR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 w:hint="default"/>
        <w:b/>
        <w:bCs/>
      </w:rPr>
    </w:tblStylePr>
    <w:tblStylePr w:type="lastCol"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customStyle="1" w:styleId="Svijetlareetka-Isticanje11" w:type="table">
    <w:name w:val="Svijetla rešetka - Isticanje 11"/>
    <w:basedOn w:val="Obinatablica"/>
    <w:uiPriority w:val="62"/>
    <w:rsid w:val="00B50B54"/>
    <w:rPr>
      <w:rFonts w:cs="Times New Roman" w:eastAsia="Times New Roman"/>
      <w:sz w:val="20"/>
      <w:szCs w:val="20"/>
      <w:lang w:eastAsia="hr-HR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 w:hint="default"/>
        <w:b/>
        <w:bCs/>
      </w:rPr>
    </w:tblStylePr>
    <w:tblStylePr w:type="lastCol"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customStyle="1" w:styleId="LightShading1" w:type="table">
    <w:name w:val="Light Shading1"/>
    <w:basedOn w:val="Obinatablica"/>
    <w:uiPriority w:val="60"/>
    <w:rsid w:val="00B50B54"/>
    <w:rPr>
      <w:rFonts w:cs="Times New Roman" w:eastAsia="Times New Roman"/>
      <w:color w:themeColor="text1" w:themeShade="BF" w:val="000000"/>
      <w:sz w:val="20"/>
      <w:szCs w:val="20"/>
      <w:lang w:eastAsia="hr-HR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customStyle="1" w:styleId="LightGrid-Accent11" w:type="table">
    <w:name w:val="Light Grid - Accent 11"/>
    <w:basedOn w:val="Obinatablica"/>
    <w:uiPriority w:val="62"/>
    <w:rsid w:val="00B50B54"/>
    <w:rPr>
      <w:rFonts w:cs="Times New Roman" w:eastAsia="Times New Roman"/>
      <w:sz w:val="20"/>
      <w:szCs w:val="20"/>
      <w:lang w:eastAsia="hr-HR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 w:hint="default"/>
        <w:b/>
        <w:bCs/>
      </w:rPr>
    </w:tblStylePr>
    <w:tblStylePr w:type="lastCol"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customStyle="1" w:styleId="BulletedList" w:type="numbering">
    <w:name w:val="Bulleted List"/>
    <w:uiPriority w:val="99"/>
    <w:rsid w:val="00B50B54"/>
    <w:pPr>
      <w:numPr>
        <w:numId w:val="7"/>
      </w:numPr>
    </w:pPr>
  </w:style>
  <w:style w:customStyle="1" w:styleId="NumberedList" w:type="numbering">
    <w:name w:val="Numbered List"/>
    <w:uiPriority w:val="99"/>
    <w:rsid w:val="00B50B54"/>
    <w:pPr>
      <w:numPr>
        <w:numId w:val="8"/>
      </w:numPr>
    </w:pPr>
  </w:style>
  <w:style w:customStyle="1" w:styleId="eSPISCCParagraphDefaultFont" w:type="character">
    <w:name w:val="eSPIS_CC_Paragraph Default Font"/>
    <w:basedOn w:val="Zadanifontodlomka"/>
    <w:rsid w:val="00E72FA8"/>
    <w:rPr>
      <w:rFonts w:ascii="Times New Roman" w:cs="Times New Roman" w:hAnsi="Times New Roman"/>
      <w:b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72FA8"/>
    <w:rPr>
      <w:rFonts w:ascii="Times New Roman" w:hAnsi="Times New Roman"/>
      <w:b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72FA8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72FA8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Sudnica, kabinet suca</izvorni_sadrzaj>
    <derivirana_varijabla naziv="DomainObject.Prostorija.Naziv_1">Sudnica, kabinet suca</derivirana_varijabla>
  </DomainObject.Prostorija.Naziv>
  <DomainObject.Prostorija.Oznaka>
    <izvorni_sadrzaj>3,4</izvorni_sadrzaj>
    <derivirana_varijabla naziv="DomainObject.Prostorija.Oznaka_1">3,4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24. ožujka 2017.</izvorni_sadrzaj>
    <derivirana_varijabla naziv="DomainObject.PlaniraniZavrsetakDatum_1">24. ožujka 2017.</derivirana_varijabla>
  </DomainObject.PlaniraniZavrsetakDatum>
  <DomainObject.PlaniraniPocetakDatum>
    <izvorni_sadrzaj>24. ožujka 2017.</izvorni_sadrzaj>
    <derivirana_varijabla naziv="DomainObject.PlaniraniPocetakDatum_1">24. ožujka 2017.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24. ožujka 2017.</izvorni_sadrzaj>
    <derivirana_varijabla naziv="DomainObject.Zapisnik.DatumKreiranja_1">24. ožujka 2017.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Stpn-103/2015-18</izvorni_sadrzaj>
    <derivirana_varijabla naziv="DomainObject.Zapisnik.Oznaka_1">Stpn-103/2015-18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103</izvorni_sadrzaj>
    <derivirana_varijabla naziv="DomainObject.Predmet.Broj_1">103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prosinca 2015.</izvorni_sadrzaj>
    <derivirana_varijabla naziv="DomainObject.Predmet.DatumOsnivanja_1">23.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Stpn-103/2015</izvorni_sadrzaj>
    <derivirana_varijabla naziv="DomainObject.Predmet.OznakaBroj_1">Stpn-103/2015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ROBOT COMMERCE, d.o.o. za trgovinu</izvorni_sadrzaj>
    <derivirana_varijabla naziv="DomainObject.Predmet.StrankaFormated_1">  ROBOT COMMERCE, d.o.o. za trgovinu</derivirana_varijabla>
  </DomainObject.Predmet.StrankaFormated>
  <DomainObject.Predmet.StrankaFormatedOIB>
    <izvorni_sadrzaj>  ROBOT COMMERCE, d.o.o. za trgovinu, OIB 55925906180</izvorni_sadrzaj>
    <derivirana_varijabla naziv="DomainObject.Predmet.StrankaFormatedOIB_1">  ROBOT COMMERCE, d.o.o. za trgovinu, OIB 55925906180</derivirana_varijabla>
  </DomainObject.Predmet.StrankaFormatedOIB>
  <DomainObject.Predmet.StrankaFormatedWithAdress>
    <izvorni_sadrzaj> ROBOT COMMERCE, d.o.o. za trgovinu, Ulica 4. Gardijske brigade 43, 21000 Kamen</izvorni_sadrzaj>
    <derivirana_varijabla naziv="DomainObject.Predmet.StrankaFormatedWithAdress_1"> ROBOT COMMERCE, d.o.o. za trgovinu, Ulica 4. Gardijske brigade 43, 21000 Kamen</derivirana_varijabla>
  </DomainObject.Predmet.StrankaFormatedWithAdress>
  <DomainObject.Predmet.StrankaFormatedWithAdressOIB>
    <izvorni_sadrzaj> ROBOT COMMERCE, d.o.o. za trgovinu, OIB 55925906180, Ulica 4. Gardijske brigade 43, 21000 Kamen</izvorni_sadrzaj>
    <derivirana_varijabla naziv="DomainObject.Predmet.StrankaFormatedWithAdressOIB_1"> ROBOT COMMERCE, d.o.o. za trgovinu, OIB 55925906180, Ulica 4. Gardijske brigade 43, 21000 Kamen</derivirana_varijabla>
  </DomainObject.Predmet.StrankaFormatedWithAdressOIB>
  <DomainObject.Predmet.StrankaWithAdress>
    <izvorni_sadrzaj>ROBOT COMMERCE, d.o.o. za trgovinu Ulica 4. Gardijske brigade 43,21000 Kamen</izvorni_sadrzaj>
    <derivirana_varijabla naziv="DomainObject.Predmet.StrankaWithAdress_1">ROBOT COMMERCE, d.o.o. za trgovinu Ulica 4. Gardijske brigade 43,21000 Kamen</derivirana_varijabla>
  </DomainObject.Predmet.StrankaWithAdress>
  <DomainObject.Predmet.StrankaWithAdressOIB>
    <izvorni_sadrzaj>ROBOT COMMERCE, d.o.o. za trgovinu, OIB 55925906180, Ulica 4. Gardijske brigade 43,21000 Kamen</izvorni_sadrzaj>
    <derivirana_varijabla naziv="DomainObject.Predmet.StrankaWithAdressOIB_1">ROBOT COMMERCE, d.o.o. za trgovinu, OIB 55925906180, Ulica 4. Gardijske brigade 43,21000 Kamen</derivirana_varijabla>
  </DomainObject.Predmet.StrankaWithAdressOIB>
  <DomainObject.Predmet.StrankaNazivFormated>
    <izvorni_sadrzaj>ROBOT COMMERCE, d.o.o. za trgovinu</izvorni_sadrzaj>
    <derivirana_varijabla naziv="DomainObject.Predmet.StrankaNazivFormated_1">ROBOT COMMERCE, d.o.o. za trgovinu</derivirana_varijabla>
  </DomainObject.Predmet.StrankaNazivFormated>
  <DomainObject.Predmet.StrankaNazivFormatedOIB>
    <izvorni_sadrzaj>ROBOT COMMERCE, d.o.o. za trgovinu, OIB 55925906180</izvorni_sadrzaj>
    <derivirana_varijabla naziv="DomainObject.Predmet.StrankaNazivFormatedOIB_1">ROBOT COMMERCE, d.o.o. za trgovinu, OIB 55925906180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ROBOT COMMERCE, d.o.o. za trgovinu</item>
    </izvorni_sadrzaj>
    <derivirana_varijabla naziv="DomainObject.Predmet.StrankaListFormated_1">
      <item>ROBOT COMMERCE, d.o.o. za trgovinu</item>
    </derivirana_varijabla>
  </DomainObject.Predmet.StrankaListFormated>
  <DomainObject.Predmet.StrankaListFormatedOIB>
    <izvorni_sadrzaj>
      <item>ROBOT COMMERCE, d.o.o. za trgovinu, OIB 55925906180</item>
    </izvorni_sadrzaj>
    <derivirana_varijabla naziv="DomainObject.Predmet.StrankaListFormatedOIB_1">
      <item>ROBOT COMMERCE, d.o.o. za trgovinu, OIB 55925906180</item>
    </derivirana_varijabla>
  </DomainObject.Predmet.StrankaListFormatedOIB>
  <DomainObject.Predmet.StrankaListFormatedWithAdress>
    <izvorni_sadrzaj>
      <item>ROBOT COMMERCE, d.o.o. za trgovinu, Ulica 4. Gardijske brigade 43, 21000 Kamen</item>
    </izvorni_sadrzaj>
    <derivirana_varijabla naziv="DomainObject.Predmet.StrankaListFormatedWithAdress_1">
      <item>ROBOT COMMERCE, d.o.o. za trgovinu, Ulica 4. Gardijske brigade 43, 21000 Kamen</item>
    </derivirana_varijabla>
  </DomainObject.Predmet.StrankaListFormatedWithAdress>
  <DomainObject.Predmet.StrankaListFormatedWithAdressOIB>
    <izvorni_sadrzaj>
      <item>ROBOT COMMERCE, d.o.o. za trgovinu, OIB 55925906180, Ulica 4. Gardijske brigade 43, 21000 Kamen</item>
    </izvorni_sadrzaj>
    <derivirana_varijabla naziv="DomainObject.Predmet.StrankaListFormatedWithAdressOIB_1">
      <item>ROBOT COMMERCE, d.o.o. za trgovinu, OIB 55925906180, Ulica 4. Gardijske brigade 43, 21000 Kamen</item>
    </derivirana_varijabla>
  </DomainObject.Predmet.StrankaListFormatedWithAdressOIB>
  <DomainObject.Predmet.StrankaListNazivFormated>
    <izvorni_sadrzaj>
      <item>ROBOT COMMERCE, d.o.o. za trgovinu</item>
    </izvorni_sadrzaj>
    <derivirana_varijabla naziv="DomainObject.Predmet.StrankaListNazivFormated_1">
      <item>ROBOT COMMERCE, d.o.o. za trgovinu</item>
    </derivirana_varijabla>
  </DomainObject.Predmet.StrankaListNazivFormated>
  <DomainObject.Predmet.StrankaListNazivFormatedOIB>
    <izvorni_sadrzaj>
      <item>ROBOT COMMERCE, d.o.o. za trgovinu, OIB 55925906180</item>
    </izvorni_sadrzaj>
    <derivirana_varijabla naziv="DomainObject.Predmet.StrankaListNazivFormatedOIB_1">
      <item>ROBOT COMMERCE, d.o.o. za trgovinu, OIB 55925906180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ožujka 2017.</izvorni_sadrzaj>
    <derivirana_varijabla naziv="DomainObject.Datum_1">24. ožujka 2017.</derivirana_varijabla>
  </DomainObject.Datum>
  <DomainObject.PoslovniBrojDokumenta>
    <izvorni_sadrzaj>Stpn-103/2015-18</izvorni_sadrzaj>
    <derivirana_varijabla naziv="DomainObject.PoslovniBrojDokumenta_1">Stpn-103/2015-18</derivirana_varijabla>
  </DomainObject.PoslovniBrojDokumenta>
  <DomainObject.Predmet.StrankaIDrugi>
    <izvorni_sadrzaj>ROBOT COMMERCE, d.o.o. za trgovinu</izvorni_sadrzaj>
    <derivirana_varijabla naziv="DomainObject.Predmet.StrankaIDrugi_1">ROBOT COMMERCE, d.o.o. za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ROBOT COMMERCE, d.o.o. za trgovinu, OIB 55925906180, Ulica 4. Gardijske brigade 43, 21000 Kamen</izvorni_sadrzaj>
    <derivirana_varijabla naziv="DomainObject.Predmet.StrankaIDrugiAdressOIB_1">ROBOT COMMERCE, d.o.o. za trgovinu, OIB 55925906180, Ulica 4. Gardijske brigade 43, 21000 Kamen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ROBOT COMMERCE, d.o.o. za trgovinu</item>
    </izvorni_sadrzaj>
    <derivirana_varijabla naziv="DomainObject.Predmet.SudioniciListNaziv_1">
      <item>ROBOT COMMERCE, d.o.o. za trgovinu</item>
    </derivirana_varijabla>
  </DomainObject.Predmet.SudioniciListNaziv>
  <DomainObject.Predmet.SudioniciListAdressOIB>
    <izvorni_sadrzaj>
      <item>ROBOT COMMERCE, d.o.o. za trgovinu, OIB 55925906180, Ulica 4. Gardijske brigade 43,21000 Kamen</item>
    </izvorni_sadrzaj>
    <derivirana_varijabla naziv="DomainObject.Predmet.SudioniciListAdressOIB_1">
      <item>ROBOT COMMERCE, d.o.o. za trgovinu, OIB 55925906180, Ulica 4. Gardijske brigade 43,21000 Kamen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55925906180</item>
    </izvorni_sadrzaj>
    <derivirana_varijabla naziv="DomainObject.Predmet.SudioniciListNazivOIB_1">
      <item>, OIB 55925906180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19</properties:Pages>
  <properties:Words>7252</properties:Words>
  <properties:Characters>39622</properties:Characters>
  <properties:Lines>3451</properties:Lines>
  <properties:Paragraphs>3031</properties:Paragraphs>
  <properties:TotalTime>2</properties:TotalTime>
  <properties:ScaleCrop>false</properties:ScaleCrop>
  <properties:LinksUpToDate>false</properties:LinksUpToDate>
  <properties:CharactersWithSpaces>44298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2017-03-24T09:52:00Z</dcterms:created>
  <dc:creator>Marija Elez</dc:creator>
  <cp:lastModifiedBy>Marija Elez</cp:lastModifiedBy>
  <dcterms:modified xmlns:xsi="http://www.w3.org/2001/XMLSchema-instance" xsi:type="dcterms:W3CDTF">2017-03-24T09:55:00Z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Stpn-103/2015-18 / Zapisnik - Ročište za sklapanje predstečajne nagodbe</vt:lpwstr>
  </prop:property>
  <prop:property name="CC_coloring" pid="4" fmtid="{D5CDD505-2E9C-101B-9397-08002B2CF9AE}">
    <vt:bool>false</vt:bool>
  </prop:property>
  <prop:property name="BrojStranica" pid="5" fmtid="{D5CDD505-2E9C-101B-9397-08002B2CF9AE}">
    <vt:i4>19</vt:i4>
  </prop:property>
</prop:Properties>
</file>