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F4DE2" w:rsidR="001349C2" w:rsidP="001349C2" w:rsidRDefault="001349C2" w14:paraId="61BA343C" w14:textId="77777777">
      <w:pPr>
        <w:spacing w:after="0"/>
        <w15:collapsed w:val="false"/>
        <w:rPr>
          <w:rStyle w:val="PozadinaSvijetloZelena"/>
          <w:noProof w:val="false"/>
          <w:shd w:val="clear" w:color="auto" w:fill="auto"/>
        </w:rPr>
      </w:pPr>
      <w:r w:rsidRPr="00BF4DE2">
        <w:rPr>
          <w:rStyle w:val="PozadinaSvijetloZelena"/>
          <w:noProof w:val="false"/>
          <w:shd w:val="clear" w:color="auto" w:fill="auto"/>
        </w:rPr>
        <w:t>REPUBLIKA HRVATSKA</w:t>
      </w:r>
    </w:p>
    <w:p w:rsidRPr="00BF4DE2" w:rsidR="001349C2" w:rsidP="001349C2" w:rsidRDefault="00BC413F" w14:paraId="3F72D5F0"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C413F">
            <w:rPr>
              <w:rStyle w:val="eSPISCCParagraphDefaultFont"/>
              <w:rFonts w:eastAsiaTheme="minorHAnsi"/>
            </w:rPr>
            <w:t>Općinski sud u Splitu - Stalna služba u Sinju</w:t>
          </w:r>
        </w:sdtContent>
      </w:sdt>
      <w:r w:rsidRPr="00BF4DE2" w:rsidR="001349C2">
        <w:rPr>
          <w:rStyle w:val="PozadinaSvijetloZelena"/>
          <w:noProof w:val="false"/>
          <w:shd w:val="clear" w:color="auto" w:fill="auto"/>
        </w:rPr>
        <w:t xml:space="preserve"> </w:t>
      </w:r>
    </w:p>
    <w:p w:rsidRPr="00BF4DE2" w:rsidR="005D2A7B" w:rsidP="001349C2" w:rsidRDefault="00BC413F" w14:paraId="3386207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C413F">
            <w:rPr>
              <w:rStyle w:val="eSPISCCParagraphDefaultFont"/>
              <w:rFonts w:eastAsiaTheme="minorHAnsi"/>
            </w:rPr>
            <w:t>Put Petrovca 3</w:t>
          </w:r>
        </w:sdtContent>
      </w:sdt>
      <w:r w:rsidRPr="00BF4DE2" w:rsidR="001349C2">
        <w:rPr>
          <w:rStyle w:val="PozadinaSvijetloZelena"/>
          <w:noProof w:val="false"/>
          <w:shd w:val="clear" w:color="auto" w:fill="auto"/>
        </w:rPr>
        <w:t xml:space="preserve"> </w:t>
      </w:r>
      <w:r w:rsidRPr="00BF4DE2" w:rsidR="005D2A7B">
        <w:rPr>
          <w:rStyle w:val="PozadinaSvijetloZelena"/>
          <w:noProof w:val="false"/>
          <w:shd w:val="clear" w:color="auto" w:fill="auto"/>
        </w:rPr>
        <w:t xml:space="preserve"> </w:t>
      </w:r>
    </w:p>
    <w:p w:rsidR="00E709C9" w:rsidP="00E709C9" w:rsidRDefault="00BC413F" w14:paraId="3B99667A"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C413F">
            <w:rPr>
              <w:rStyle w:val="eSPISCCParagraphDefaultFont"/>
              <w:rFonts w:eastAsiaTheme="minorHAnsi"/>
            </w:rPr>
            <w:t>21230</w:t>
          </w:r>
        </w:sdtContent>
      </w:sdt>
      <w:r w:rsidRPr="00BF4DE2"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C413F">
            <w:rPr>
              <w:rStyle w:val="eSPISCCParagraphDefaultFont"/>
              <w:rFonts w:eastAsiaTheme="minorHAnsi"/>
            </w:rPr>
            <w:t>Sinj</w:t>
          </w:r>
        </w:sdtContent>
      </w:sdt>
      <w:r w:rsidRPr="00BF4DE2" w:rsidR="001349C2">
        <w:t xml:space="preserve"> </w:t>
      </w:r>
    </w:p>
    <w:p w:rsidR="00E709C9" w:rsidP="00E709C9" w:rsidRDefault="00E709C9" w14:paraId="06FD34F5" w14:textId="77777777">
      <w:pPr>
        <w:spacing w:after="0"/>
      </w:pPr>
    </w:p>
    <w:p w:rsidR="00CD6A12" w:rsidP="00E709C9" w:rsidRDefault="00CD6A12" w14:paraId="3AE55E4A" w14:textId="77777777">
      <w:pPr>
        <w:spacing w:after="0"/>
        <w:jc w:val="right"/>
        <w:rPr>
          <w:rStyle w:val="PozadinaSvijetloCrvena"/>
          <w:noProof w:val="false"/>
          <w:shd w:val="clear" w:color="auto" w:fill="auto"/>
        </w:rPr>
      </w:pPr>
    </w:p>
    <w:p w:rsidRPr="00BF4DE2" w:rsidR="009F44DD" w:rsidP="00E709C9" w:rsidRDefault="009F44DD" w14:paraId="0C5F1B12"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835100914"/>
          <w:placeholder>
            <w:docPart w:val="4C1EFAA467444E53AB86DCED71A6F7A3"/>
          </w:placeholder>
          <w:dataBinding w:xpath="/icms/DomainObject.Predmet.OznakaBroj/derivirana_varijabla[@naziv='DomainObject.Predmet.OznakaBroj_1']" w:storeItemID="{100293BC-3C9C-4740-99C7-73F5E9006100}"/>
          <w:text/>
        </w:sdtPr>
        <w:sdtEndPr>
          <w:rPr>
            <w:rStyle w:val="eSPISCCParagraphDefaultFont"/>
          </w:rPr>
        </w:sdtEndPr>
        <w:sdtContent>
          <w:r w:rsidRPr="00BC413F" w:rsidR="00BC413F">
            <w:rPr>
              <w:rStyle w:val="eSPISCCParagraphDefaultFont"/>
              <w:rFonts w:eastAsiaTheme="minorHAnsi"/>
            </w:rPr>
            <w:t>P-1446/2025</w:t>
          </w:r>
        </w:sdtContent>
      </w:sdt>
    </w:p>
    <w:p w:rsidRPr="00BF4DE2" w:rsidR="00D81ABB" w:rsidP="00D81ABB" w:rsidRDefault="00D81ABB" w14:paraId="379E4161" w14:textId="77777777">
      <w:pPr>
        <w:pStyle w:val="Naslovdokumenta"/>
        <w:suppressAutoHyphens/>
        <w:spacing w:before="0" w:after="0"/>
      </w:pPr>
    </w:p>
    <w:p w:rsidRPr="00BF4DE2" w:rsidR="00D81ABB" w:rsidP="00D81ABB" w:rsidRDefault="00D81ABB" w14:paraId="4D3EF6C9" w14:textId="77777777">
      <w:pPr>
        <w:pStyle w:val="Poetniodjeljak"/>
        <w:spacing w:before="0" w:after="0"/>
      </w:pPr>
      <w:r w:rsidRPr="00BF4DE2">
        <w:t>PRAVNA STVAR:</w:t>
      </w:r>
    </w:p>
    <w:p w:rsidRPr="00EE54E8" w:rsidR="00B7371E" w:rsidP="00B7371E" w:rsidRDefault="00B7371E" w14:paraId="038E60FA" w14:textId="77777777">
      <w:pPr>
        <w:tabs>
          <w:tab w:val="left" w:pos="1560"/>
        </w:tabs>
        <w:spacing w:after="0"/>
        <w:rPr>
          <w:noProof/>
        </w:rPr>
      </w:pPr>
      <w:r w:rsidRPr="00EE54E8">
        <w:rPr>
          <w:noProof/>
        </w:rPr>
        <w:t>TUŽITELJ:</w:t>
      </w:r>
      <w:r w:rsidRPr="00EE54E8">
        <w:rPr>
          <w:noProof/>
        </w:rPr>
        <w:tab/>
      </w:r>
      <w:sdt>
        <w:sdtPr>
          <w:rPr>
            <w:rStyle w:val="eSPISCCParagraphDefaultFont"/>
            <w:rFonts w:eastAsiaTheme="minorHAnsi"/>
          </w:rPr>
          <w:alias w:val="Tužitelj (identifikacija, OIB, adresa)"/>
          <w:tag w:val="DomainObject.Predmet.StrankaFormatedWithAdressOIB_1"/>
          <w:id w:val="-2113194559"/>
          <w:placeholder>
            <w:docPart w:val="76CE2C54DDDC466DA7401D5D29A02F96"/>
          </w:placeholder>
          <w:dataBinding w:xpath="/icms/DomainObject.Predmet.StrankaFormatedWithAdressOIB/derivirana_varijabla[@naziv='DomainObject.Predmet.StrankaFormatedWithAdressOIB_1']" w:storeItemID="{100293BC-3C9C-4740-99C7-73F5E9006100}"/>
          <w:text w:multiLine="true"/>
        </w:sdtPr>
        <w:sdtEndPr>
          <w:rPr>
            <w:rStyle w:val="eSPISCCParagraphDefaultFont"/>
          </w:rPr>
        </w:sdtEndPr>
        <w:sdtContent>
          <w:r w:rsidRPr="00BC413F" w:rsidR="00BC413F">
            <w:rPr>
              <w:rStyle w:val="eSPISCCParagraphDefaultFont"/>
              <w:rFonts w:eastAsiaTheme="minorHAnsi"/>
            </w:rPr>
            <w:t xml:space="preserve"> Rino Romac, OIB 49182119042, GLAVICE 105, 21230 Glavice zastupanog po punomoćniku Nena Vujević</w:t>
          </w:r>
        </w:sdtContent>
      </w:sdt>
      <w:r w:rsidRPr="00EE54E8">
        <w:rPr>
          <w:noProof/>
        </w:rPr>
        <w:t xml:space="preserve"> </w:t>
      </w:r>
    </w:p>
    <w:p w:rsidRPr="00EE54E8" w:rsidR="00B7371E" w:rsidP="00B7371E" w:rsidRDefault="00B7371E" w14:paraId="082B1623" w14:textId="77777777">
      <w:pPr>
        <w:tabs>
          <w:tab w:val="left" w:pos="1560"/>
        </w:tabs>
        <w:spacing w:after="0"/>
        <w:rPr>
          <w:noProof/>
        </w:rPr>
      </w:pPr>
      <w:r w:rsidRPr="00EE54E8">
        <w:rPr>
          <w:noProof/>
        </w:rPr>
        <w:t>TUŽENIK:</w:t>
      </w:r>
      <w:r w:rsidRPr="00EE54E8">
        <w:rPr>
          <w:noProof/>
        </w:rPr>
        <w:tab/>
      </w:r>
      <w:sdt>
        <w:sdtPr>
          <w:rPr>
            <w:rStyle w:val="eSPISCCParagraphDefaultFont"/>
            <w:rFonts w:eastAsiaTheme="minorHAnsi"/>
          </w:rPr>
          <w:alias w:val="Tuženik (identifikacija, OIB, adresa)"/>
          <w:tag w:val="DomainObject.Predmet.ProtustrankaFormatedWithAdressOIB_1"/>
          <w:id w:val="2015877573"/>
          <w:placeholder>
            <w:docPart w:val="50898621949F49D1B69E128328C9E140"/>
          </w:placeholder>
          <w:dataBinding w:xpath="/icms/DomainObject.Predmet.ProtustrankaFormatedWithAdressOIB/derivirana_varijabla[@naziv='DomainObject.Predmet.ProtustrankaFormatedWithAdressOIB_1']" w:storeItemID="{100293BC-3C9C-4740-99C7-73F5E9006100}"/>
          <w:text w:multiLine="true"/>
        </w:sdtPr>
        <w:sdtEndPr>
          <w:rPr>
            <w:rStyle w:val="eSPISCCParagraphDefaultFont"/>
          </w:rPr>
        </w:sdtEndPr>
        <w:sdtContent>
          <w:r w:rsidRPr="00BC413F" w:rsidR="00BC413F">
            <w:rPr>
              <w:rStyle w:val="eSPISCCParagraphDefaultFont"/>
              <w:rFonts w:eastAsiaTheme="minorHAnsi"/>
            </w:rPr>
            <w:t xml:space="preserve">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w:t>
          </w:r>
        </w:sdtContent>
      </w:sdt>
      <w:r w:rsidRPr="00EE54E8">
        <w:rPr>
          <w:noProof/>
        </w:rPr>
        <w:t xml:space="preserve"> </w:t>
      </w:r>
    </w:p>
    <w:p w:rsidRPr="00EE54E8" w:rsidR="00B7371E" w:rsidP="00B7371E" w:rsidRDefault="00B7371E" w14:paraId="77FD02D8" w14:textId="77777777">
      <w:pPr>
        <w:tabs>
          <w:tab w:val="left" w:pos="1560"/>
        </w:tabs>
        <w:spacing w:after="0"/>
        <w:rPr>
          <w:noProof/>
        </w:rPr>
      </w:pPr>
      <w:r w:rsidRPr="00EE54E8">
        <w:rPr>
          <w:noProof/>
        </w:rPr>
        <w:t>RADI:</w:t>
      </w:r>
      <w:r w:rsidRPr="00EE54E8">
        <w:rPr>
          <w:noProof/>
        </w:rPr>
        <w:tab/>
      </w:r>
      <w:sdt>
        <w:sdtPr>
          <w:rPr>
            <w:rStyle w:val="eSPISCCParagraphDefaultFont"/>
            <w:rFonts w:eastAsiaTheme="minorHAnsi"/>
          </w:rPr>
          <w:alias w:val="Radi (naziv vrste spora)"/>
          <w:tag w:val="DomainObject.Predmet.VrstaSpora.Naziv_1"/>
          <w:id w:val="-1491097621"/>
          <w:placeholder>
            <w:docPart w:val="E7EE277C26EA4993A50C163A4FB28F69"/>
          </w:placeholder>
          <w:dataBinding w:xpath="/icms/DomainObject.Predmet.VrstaSpora.Naziv/derivirana_varijabla[@naziv='DomainObject.Predmet.VrstaSpora.Naziv_1']" w:storeItemID="{100293BC-3C9C-4740-99C7-73F5E9006100}"/>
          <w:text/>
        </w:sdtPr>
        <w:sdtEndPr>
          <w:rPr>
            <w:rStyle w:val="eSPISCCParagraphDefaultFont"/>
          </w:rPr>
        </w:sdtEndPr>
        <w:sdtContent>
          <w:r w:rsidRPr="00BC413F" w:rsidR="00BC413F">
            <w:rPr>
              <w:rStyle w:val="eSPISCCParagraphDefaultFont"/>
              <w:rFonts w:eastAsiaTheme="minorHAnsi"/>
            </w:rPr>
            <w:t>Stvarno - pravo vlasništva nekretnine</w:t>
          </w:r>
        </w:sdtContent>
      </w:sdt>
      <w:r w:rsidRPr="00EE54E8">
        <w:rPr>
          <w:noProof/>
        </w:rPr>
        <w:t xml:space="preserve"> </w:t>
      </w:r>
    </w:p>
    <w:p w:rsidRPr="00BF4DE2" w:rsidR="00435F04" w:rsidP="00435F04" w:rsidRDefault="00435F04" w14:paraId="40631945" w14:textId="77777777">
      <w:pPr>
        <w:pStyle w:val="NormaleSPIS"/>
        <w:spacing w:after="0"/>
        <w:jc w:val="center"/>
      </w:pPr>
    </w:p>
    <w:p w:rsidRPr="00BF4DE2" w:rsidR="00963C4A" w:rsidP="00963C4A" w:rsidRDefault="00963C4A" w14:paraId="34CD4F33" w14:textId="77777777">
      <w:pPr>
        <w:pStyle w:val="Poetniodjeljak"/>
        <w:spacing w:before="0" w:after="0"/>
        <w:jc w:val="center"/>
      </w:pPr>
      <w:r w:rsidRPr="00BF4DE2">
        <w:t xml:space="preserve">P O Z I V </w:t>
      </w:r>
    </w:p>
    <w:p w:rsidRPr="00BF4DE2" w:rsidR="00963C4A" w:rsidP="00963C4A" w:rsidRDefault="00963C4A" w14:paraId="436416EB" w14:textId="77777777">
      <w:pPr>
        <w:pStyle w:val="Poetniodjeljak"/>
        <w:spacing w:before="0" w:after="0"/>
        <w:jc w:val="center"/>
      </w:pPr>
      <w:r w:rsidRPr="00BF4DE2">
        <w:t>ZA GLAVNU RASPRAVU</w:t>
      </w:r>
    </w:p>
    <w:p w:rsidRPr="00BF4DE2" w:rsidR="009411EA" w:rsidP="00435F04" w:rsidRDefault="009411EA" w14:paraId="71D00278" w14:textId="77777777">
      <w:pPr>
        <w:pStyle w:val="NormaleSPIS"/>
        <w:spacing w:after="0"/>
        <w:jc w:val="center"/>
      </w:pPr>
    </w:p>
    <w:p w:rsidR="00653BE0" w:rsidP="00D81ABB" w:rsidRDefault="00800645" w14:paraId="53FBB246" w14:textId="77777777">
      <w:pPr>
        <w:pStyle w:val="NormaleSPIS"/>
        <w:spacing w:after="0"/>
      </w:pPr>
      <w:r w:rsidRPr="00BF4DE2">
        <w:rPr>
          <w:noProof/>
        </w:rPr>
        <w:t xml:space="preserve">Pozivate se na </w:t>
      </w:r>
      <w:r w:rsidRPr="00BF4DE2" w:rsidR="00B10637">
        <w:rPr>
          <w:noProof/>
        </w:rPr>
        <w:t>glavnu raspravu</w:t>
      </w:r>
      <w:r w:rsidRPr="00BF4DE2">
        <w:rPr>
          <w:noProof/>
        </w:rPr>
        <w:t xml:space="preserve"> u gornjem predmetu </w:t>
      </w:r>
      <w:r w:rsidRPr="00BF4DE2" w:rsidR="00B10637">
        <w:rPr>
          <w:noProof/>
        </w:rPr>
        <w:t>koja</w:t>
      </w:r>
      <w:r w:rsidRPr="00BF4DE2" w:rsidR="00A516E6">
        <w:rPr>
          <w:noProof/>
        </w:rPr>
        <w:t xml:space="preserve"> će se održati </w:t>
      </w:r>
      <w:r w:rsidRPr="00BF4DE2">
        <w:rPr>
          <w:noProof/>
        </w:rPr>
        <w:t xml:space="preserve"> </w:t>
      </w:r>
      <w:sdt>
        <w:sdtPr>
          <w:rPr>
            <w:rStyle w:val="eSPISCCParagraphDefaultFont"/>
          </w:rPr>
          <w:alias w:val="Datum sudske radnje"/>
          <w:tag w:val="DomainObject.UcesnikSudskeRadnje.SudskaRadnja.PlaniraniPocetakDa"/>
          <w:id w:val="-834612113"/>
          <w:placeholder>
            <w:docPart w:val="8CBD48A3D43F4725BFA3644784EFCFB9"/>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C413F" w:rsidR="00BC413F">
            <w:rPr>
              <w:rStyle w:val="eSPISCCParagraphDefaultFont"/>
            </w:rPr>
            <w:t>13. studenog 2026.</w:t>
          </w:r>
        </w:sdtContent>
      </w:sdt>
      <w:r w:rsidRPr="00BF4DE2">
        <w:rPr>
          <w:noProof/>
        </w:rPr>
        <w:t xml:space="preserve">  u </w:t>
      </w:r>
      <w:sdt>
        <w:sdtPr>
          <w:rPr>
            <w:rStyle w:val="eSPISCCParagraphDefaultFont"/>
          </w:rPr>
          <w:alias w:val="Vrijeme-sat"/>
          <w:tag w:val="DomainObject.UcesnikSudskeRadnje.SudskaRadnja.PlaniraniPocetakVr"/>
          <w:id w:val="171228347"/>
          <w:placeholder>
            <w:docPart w:val="F86ACD1AB65C41AF96D95354B064E03E"/>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C413F" w:rsidR="00BC413F">
            <w:rPr>
              <w:rStyle w:val="eSPISCCParagraphDefaultFont"/>
            </w:rPr>
            <w:t>10:00</w:t>
          </w:r>
        </w:sdtContent>
      </w:sdt>
      <w:r w:rsidRPr="00BF4DE2">
        <w:rPr>
          <w:noProof/>
        </w:rPr>
        <w:t xml:space="preserve">  sati, soba broj </w:t>
      </w:r>
      <w:sdt>
        <w:sdtPr>
          <w:rPr>
            <w:rStyle w:val="eSPISCCParagraphDefaultFont"/>
          </w:rPr>
          <w:alias w:val="Broj sobe"/>
          <w:tag w:val="DomainObject.UcesnikSudskeRadnje.SudskaRadnja.Prostorija.Oznaka_"/>
          <w:id w:val="-1276863471"/>
          <w:placeholder>
            <w:docPart w:val="D3C47FF01E8F4A67A7844AD4CE6F9C3E"/>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C413F" w:rsidR="00BC413F">
            <w:rPr>
              <w:rStyle w:val="eSPISCCParagraphDefaultFont"/>
            </w:rPr>
            <w:t>25/I</w:t>
          </w:r>
        </w:sdtContent>
      </w:sdt>
      <w:r w:rsidRPr="00BF4DE2" w:rsidR="00653BE0">
        <w:t>.</w:t>
      </w:r>
    </w:p>
    <w:p w:rsidRPr="00182FEF" w:rsidR="00182FEF" w:rsidP="00182FEF" w:rsidRDefault="00182FEF" w14:paraId="79F30ADB" w14:textId="77777777">
      <w:pPr>
        <w:spacing w:after="0"/>
        <w:ind w:firstLine="567"/>
        <w:jc w:val="both"/>
        <w:rPr>
          <w:rFonts w:eastAsia="Times New Roman"/>
          <w:lang w:eastAsia="hr-HR"/>
        </w:rPr>
      </w:pPr>
      <w:r w:rsidRPr="00182FEF">
        <w:rPr>
          <w:rFonts w:eastAsia="Times New Roman"/>
          <w:lang w:eastAsia="hr-HR"/>
        </w:rPr>
        <w:t xml:space="preserve">Na ročištu će se izvoditi dokaz </w:t>
      </w:r>
      <w:sdt>
        <w:sdtPr>
          <w:rPr>
            <w:rStyle w:val="eSPISCCParagraphDefaultFont"/>
            <w:rFonts w:eastAsiaTheme="minorHAnsi"/>
          </w:rPr>
          <w:alias w:val="Predmet_Dokaz (opis)"/>
          <w:tag w:val="UserObject.Predmet.DokazOpis_1"/>
          <w:id w:val="927462136"/>
          <w:placeholder>
            <w:docPart w:val="FA7E4F94B654485EA1396F2C2E401DC2"/>
          </w:placeholder>
          <w:showingPlcHdr/>
          <w:dataBinding w:xpath="/icms/UserObject.Predmet.DokazOpis/derivirana_varijabla[@naziv='UserObject.Predmet.DokazOpis_1']" w:storeItemID="{100293BC-3C9C-4740-99C7-73F5E9006100}"/>
          <w:text w:multiLine="true"/>
        </w:sdtPr>
        <w:sdtEndPr>
          <w:rPr>
            <w:rStyle w:val="Zadanifontodlomka"/>
            <w:rFonts w:eastAsia="Times New Roman" w:cstheme="minorBidi"/>
            <w:noProof w:val="false"/>
            <w:shd w:val="clear" w:color="auto" w:fill="CCFFCC"/>
          </w:rPr>
        </w:sdtEndPr>
        <w:sdtContent>
          <w:r w:rsidRPr="00BC413F">
            <w:rPr>
              <w:rStyle w:val="Tekstrezerviranogmjesta"/>
            </w:rPr>
            <w:t>.._.._.._.._.._.._.._..</w:t>
          </w:r>
        </w:sdtContent>
      </w:sdt>
      <w:r w:rsidRPr="00182FEF">
        <w:rPr>
          <w:rFonts w:eastAsia="Times New Roman"/>
          <w:lang w:eastAsia="hr-HR"/>
        </w:rPr>
        <w:t>.</w:t>
      </w:r>
    </w:p>
    <w:p w:rsidRPr="000D7241" w:rsidR="000D7241" w:rsidP="000D7241" w:rsidRDefault="000D7241" w14:paraId="7BF4752E" w14:textId="77777777">
      <w:pPr>
        <w:spacing w:after="0"/>
        <w:ind w:firstLine="567"/>
        <w:jc w:val="both"/>
        <w:rPr>
          <w:rFonts w:eastAsia="Times New Roman"/>
          <w:lang w:eastAsia="hr-HR"/>
        </w:rPr>
      </w:pPr>
      <w:r w:rsidRPr="000D7241">
        <w:rPr>
          <w:rFonts w:eastAsia="Times New Roman"/>
          <w:lang w:eastAsia="hr-HR"/>
        </w:rPr>
        <w:t xml:space="preserve">Ako s ročišta za glavnu raspravu izostane tužitelj, ili ako na to ročište ne dođe tuženik, a uredno su pozvani, rasprava će se održati s prisutnom strankom (članak 295. stavak 1. </w:t>
      </w:r>
      <w:r w:rsidRPr="000D7241">
        <w:rPr>
          <w:rStyle w:val="postbody1"/>
          <w:rFonts w:eastAsia="Times New Roman"/>
          <w:bCs/>
          <w:sz w:val="24"/>
          <w:szCs w:val="24"/>
          <w:lang w:eastAsia="hr-HR"/>
        </w:rPr>
        <w:t>Zakona o parničnom postupku "Narodne novine", broj 53/91., 91/92., 112/99., 88/01., 117/03., 84/08., 123/08., 57/11., 25/13., 89/14. i 70/19</w:t>
      </w:r>
      <w:r w:rsidR="00A45B0C">
        <w:rPr>
          <w:rStyle w:val="postbody1"/>
          <w:rFonts w:eastAsia="Times New Roman"/>
          <w:bCs/>
          <w:sz w:val="24"/>
          <w:szCs w:val="24"/>
          <w:lang w:eastAsia="hr-HR"/>
        </w:rPr>
        <w:t>, 80/22</w:t>
      </w:r>
      <w:r w:rsidR="007D5420">
        <w:rPr>
          <w:rStyle w:val="postbody1"/>
          <w:rFonts w:eastAsia="Times New Roman"/>
          <w:bCs/>
          <w:sz w:val="24"/>
          <w:szCs w:val="24"/>
          <w:lang w:eastAsia="hr-HR"/>
        </w:rPr>
        <w:t>;114/22</w:t>
      </w:r>
      <w:r w:rsidRPr="000D7241">
        <w:rPr>
          <w:rStyle w:val="postbody1"/>
          <w:rFonts w:eastAsia="Times New Roman"/>
          <w:bCs/>
          <w:sz w:val="24"/>
          <w:szCs w:val="24"/>
          <w:lang w:eastAsia="hr-HR"/>
        </w:rPr>
        <w:t xml:space="preserve"> – dalje: ZPP</w:t>
      </w:r>
      <w:r w:rsidRPr="000D7241">
        <w:rPr>
          <w:rFonts w:eastAsia="Times New Roman"/>
          <w:lang w:eastAsia="hr-HR"/>
        </w:rPr>
        <w:t xml:space="preserve">). </w:t>
      </w:r>
    </w:p>
    <w:p w:rsidRPr="00BF4DE2" w:rsidR="000D7241" w:rsidP="000D7241" w:rsidRDefault="000D7241" w14:paraId="6C406F34" w14:textId="77777777">
      <w:pPr>
        <w:spacing w:after="0"/>
        <w:ind w:firstLine="567"/>
        <w:jc w:val="both"/>
        <w:rPr>
          <w:rFonts w:eastAsia="Times New Roman"/>
          <w:lang w:eastAsia="hr-HR"/>
        </w:rPr>
      </w:pPr>
      <w:r w:rsidRPr="00BF4DE2">
        <w:rPr>
          <w:rFonts w:eastAsia="Times New Roman"/>
          <w:lang w:eastAsia="hr-HR"/>
        </w:rPr>
        <w:t>Ako s ročišta za glavnu raspravu neopravdano izostanu obje stranke ili ako dođu na ročište, ali se neće upustiti u raspravljanje, ili se udalje s ročišta, smatrat će se da je tužitelj povukao tužbu (članak 295. stavak 2. ZPP-a).</w:t>
      </w:r>
    </w:p>
    <w:p w:rsidRPr="00BF4DE2" w:rsidR="00963C4A" w:rsidP="00963C4A" w:rsidRDefault="00800645" w14:paraId="7EF703B7" w14:textId="77777777">
      <w:pPr>
        <w:spacing w:after="0"/>
        <w:ind w:firstLine="567"/>
        <w:jc w:val="both"/>
        <w:rPr>
          <w:rFonts w:eastAsia="Times New Roman"/>
          <w:lang w:eastAsia="hr-HR"/>
        </w:rPr>
      </w:pPr>
      <w:r w:rsidRPr="00BF4DE2">
        <w:rPr>
          <w:rFonts w:eastAsia="Times New Roman"/>
          <w:lang w:eastAsia="hr-HR"/>
        </w:rPr>
        <w:t xml:space="preserve">Stranke mogu </w:t>
      </w:r>
      <w:r w:rsidRPr="00BF4DE2" w:rsidR="00B10637">
        <w:rPr>
          <w:rFonts w:eastAsia="Times New Roman"/>
          <w:lang w:eastAsia="hr-HR"/>
        </w:rPr>
        <w:t>tijekom glavne rasprave</w:t>
      </w:r>
      <w:r w:rsidRPr="00BF4DE2">
        <w:rPr>
          <w:rFonts w:eastAsia="Times New Roman"/>
          <w:lang w:eastAsia="hr-HR"/>
        </w:rPr>
        <w:t xml:space="preserve"> iznositi nove činjenice i predlagati nove dokaze samo ako ih bez svoje krivnje nisu mogle iznijeti, odnosno predložiti </w:t>
      </w:r>
      <w:r w:rsidRPr="00BF4DE2" w:rsidR="00963C4A">
        <w:rPr>
          <w:rFonts w:eastAsia="Times New Roman"/>
          <w:lang w:eastAsia="hr-HR"/>
        </w:rPr>
        <w:t>prije zaključenja prethodnog postupka (članak 299. stavak 2. ZPP-a).</w:t>
      </w:r>
    </w:p>
    <w:p w:rsidRPr="00BF4DE2" w:rsidR="00800645" w:rsidP="00D81ABB" w:rsidRDefault="00B10637" w14:paraId="65567DFC" w14:textId="77777777">
      <w:pPr>
        <w:spacing w:after="0"/>
        <w:ind w:firstLine="567"/>
        <w:jc w:val="both"/>
        <w:rPr>
          <w:rFonts w:eastAsia="Times New Roman"/>
          <w:lang w:eastAsia="hr-HR"/>
        </w:rPr>
      </w:pPr>
      <w:r w:rsidRPr="00BF4DE2">
        <w:rPr>
          <w:rFonts w:eastAsia="Times New Roman"/>
          <w:lang w:eastAsia="hr-HR"/>
        </w:rPr>
        <w:t xml:space="preserve"> </w:t>
      </w:r>
      <w:r w:rsidRPr="00BF4DE2" w:rsidR="00800645">
        <w:rPr>
          <w:rFonts w:eastAsia="Times New Roman"/>
          <w:lang w:eastAsia="hr-HR"/>
        </w:rPr>
        <w:t xml:space="preserve">Nove činjenice i nove dokaze koje su stranke iznijele, odnosno predložile </w:t>
      </w:r>
      <w:r w:rsidRPr="00BF4DE2" w:rsidR="00963C4A">
        <w:rPr>
          <w:rFonts w:eastAsia="Times New Roman"/>
          <w:lang w:eastAsia="hr-HR"/>
        </w:rPr>
        <w:t>tijekom glavne rasprave</w:t>
      </w:r>
      <w:r w:rsidRPr="00BF4DE2" w:rsidR="00800645">
        <w:rPr>
          <w:rFonts w:eastAsia="Times New Roman"/>
          <w:lang w:eastAsia="hr-HR"/>
        </w:rPr>
        <w:t xml:space="preserve"> protivno gore navedenom, sud neće</w:t>
      </w:r>
      <w:r w:rsidRPr="00BF4DE2" w:rsidR="00D81ABB">
        <w:rPr>
          <w:rFonts w:eastAsia="Times New Roman"/>
          <w:lang w:eastAsia="hr-HR"/>
        </w:rPr>
        <w:t xml:space="preserve"> uzeti u obzir (članak </w:t>
      </w:r>
      <w:r w:rsidRPr="00BF4DE2" w:rsidR="00963C4A">
        <w:rPr>
          <w:rFonts w:eastAsia="Times New Roman"/>
          <w:lang w:eastAsia="hr-HR"/>
        </w:rPr>
        <w:t>299. stavak 3.</w:t>
      </w:r>
      <w:r w:rsidRPr="00BF4DE2" w:rsidR="00F06996">
        <w:rPr>
          <w:rFonts w:eastAsia="Times New Roman"/>
          <w:lang w:eastAsia="hr-HR"/>
        </w:rPr>
        <w:t xml:space="preserve"> </w:t>
      </w:r>
      <w:r w:rsidRPr="00BF4DE2" w:rsidR="00800645">
        <w:rPr>
          <w:rFonts w:eastAsia="Times New Roman"/>
          <w:lang w:eastAsia="hr-HR"/>
        </w:rPr>
        <w:t>ZPP</w:t>
      </w:r>
      <w:r w:rsidRPr="00BF4DE2" w:rsidR="00A20A0D">
        <w:rPr>
          <w:rFonts w:eastAsia="Times New Roman"/>
          <w:lang w:eastAsia="hr-HR"/>
        </w:rPr>
        <w:t>-a)</w:t>
      </w:r>
      <w:r w:rsidRPr="00BF4DE2" w:rsidR="00800645">
        <w:rPr>
          <w:rFonts w:eastAsia="Times New Roman"/>
          <w:lang w:eastAsia="hr-HR"/>
        </w:rPr>
        <w:t>.</w:t>
      </w:r>
    </w:p>
    <w:p w:rsidRPr="00BF4DE2" w:rsidR="00B10637" w:rsidP="00D81ABB" w:rsidRDefault="00B10637" w14:paraId="422C2C26" w14:textId="77777777">
      <w:pPr>
        <w:spacing w:after="0"/>
        <w:ind w:firstLine="567"/>
        <w:jc w:val="both"/>
        <w:rPr>
          <w:rFonts w:eastAsia="Times New Roman"/>
          <w:lang w:eastAsia="hr-HR"/>
        </w:rPr>
      </w:pPr>
    </w:p>
    <w:p w:rsidRPr="00BF4DE2" w:rsidR="00800645" w:rsidP="00D81ABB" w:rsidRDefault="00800645" w14:paraId="33A69475" w14:textId="77777777">
      <w:pPr>
        <w:spacing w:after="0"/>
        <w:jc w:val="center"/>
      </w:pPr>
      <w:r w:rsidRPr="00BF4DE2">
        <w:t xml:space="preserve">U </w:t>
      </w:r>
      <w:sdt>
        <w:sdtPr>
          <w:rPr>
            <w:rStyle w:val="eSPISCCParagraphDefaultFont"/>
            <w:rFonts w:eastAsiaTheme="minorHAnsi"/>
          </w:rPr>
          <w:alias w:val="Naselje suda"/>
          <w:tag w:val="DomainObject.Predmet.Sud.Adresa.NaseljeLokativ_1"/>
          <w:id w:val="856390678"/>
          <w:placeholder>
            <w:docPart w:val="9989B93DF4E14A3481AFDD23FD25DFD7"/>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C413F" w:rsidR="00BC413F">
            <w:rPr>
              <w:rStyle w:val="eSPISCCParagraphDefaultFont"/>
              <w:rFonts w:eastAsiaTheme="minorHAnsi"/>
            </w:rPr>
            <w:t>Sinju</w:t>
          </w:r>
        </w:sdtContent>
      </w:sdt>
      <w:r w:rsidRPr="00BF4DE2">
        <w:t xml:space="preserve"> </w:t>
      </w:r>
      <w:sdt>
        <w:sdtPr>
          <w:rPr>
            <w:rStyle w:val="eSPISCCParagraphDefaultFont"/>
            <w:rFonts w:eastAsiaTheme="minorHAnsi"/>
          </w:rPr>
          <w:alias w:val="Datum pisanja (datum)"/>
          <w:tag w:val="DomainObject.Datum_1"/>
          <w:id w:val="-1801834035"/>
          <w:placeholder>
            <w:docPart w:val="856563A355BF4E3780E09133CE8DB5EA"/>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BC413F" w:rsidR="00BC413F">
            <w:rPr>
              <w:rStyle w:val="eSPISCCParagraphDefaultFont"/>
              <w:rFonts w:eastAsiaTheme="minorHAnsi"/>
            </w:rPr>
            <w:t>10. rujna 2026.</w:t>
          </w:r>
        </w:sdtContent>
      </w:sdt>
      <w:r w:rsidRPr="00BF4DE2">
        <w:t xml:space="preserve"> </w:t>
      </w:r>
    </w:p>
    <w:p w:rsidRPr="00BF4DE2" w:rsidR="00D81ABB" w:rsidP="00D81ABB" w:rsidRDefault="00D81ABB" w14:paraId="189A2080" w14:textId="77777777">
      <w:pPr>
        <w:keepNext/>
        <w:spacing w:after="0"/>
        <w:ind w:left="5387"/>
        <w:contextualSpacing/>
        <w:rPr>
          <w:noProof/>
        </w:rPr>
      </w:pPr>
    </w:p>
    <w:p w:rsidRPr="00BF4DE2" w:rsidR="00800645" w:rsidP="008B330A" w:rsidRDefault="00800645" w14:paraId="6BDD99BA" w14:textId="77777777">
      <w:pPr>
        <w:keepNext/>
        <w:spacing w:after="0"/>
        <w:ind w:left="5103"/>
        <w:contextualSpacing/>
        <w:rPr>
          <w:noProof/>
        </w:rPr>
      </w:pPr>
      <w:r w:rsidRPr="00BF4DE2">
        <w:rPr>
          <w:noProof/>
        </w:rPr>
        <w:t>Sudac</w:t>
      </w:r>
    </w:p>
    <w:p w:rsidRPr="00BF4DE2" w:rsidR="00800645" w:rsidP="008B330A" w:rsidRDefault="00BC413F" w14:paraId="2F5F5C7F" w14:textId="77777777">
      <w:pPr>
        <w:spacing w:after="0"/>
        <w:ind w:left="5103"/>
        <w:rPr>
          <w:noProof/>
        </w:rPr>
      </w:pPr>
      <w:sdt>
        <w:sdtPr>
          <w:rPr>
            <w:rStyle w:val="eSPISCCParagraphDefaultFont"/>
            <w:rFonts w:eastAsiaTheme="minorHAnsi"/>
          </w:rPr>
          <w:alias w:val="Sudac (ime i prezime)"/>
          <w:tag w:val="DomainObject.Predmet.Referada.Sudac_1"/>
          <w:id w:val="1599982641"/>
          <w:placeholder>
            <w:docPart w:val="3BE7B78B33AB47D59D0FADA08EF8CE08"/>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C413F">
            <w:rPr>
              <w:rStyle w:val="eSPISCCParagraphDefaultFont"/>
              <w:rFonts w:eastAsiaTheme="minorHAnsi"/>
            </w:rPr>
            <w:t>Jagoda Matić</w:t>
          </w:r>
        </w:sdtContent>
      </w:sdt>
    </w:p>
    <w:p w:rsidRPr="00BF4DE2" w:rsidR="00D81ABB" w:rsidP="008B330A" w:rsidRDefault="00D81ABB" w14:paraId="786C4B93" w14:textId="77777777">
      <w:pPr>
        <w:keepNext/>
        <w:spacing w:after="0"/>
        <w:ind w:left="5103"/>
        <w:rPr>
          <w:noProof/>
          <w:lang w:eastAsia="hr-HR"/>
        </w:rPr>
      </w:pPr>
    </w:p>
    <w:p w:rsidR="00D9497D" w:rsidP="00E6195A" w:rsidRDefault="00D9497D" w14:paraId="6D9C45A1" w14:textId="77777777">
      <w:pPr>
        <w:keepNext/>
        <w:spacing w:after="0"/>
      </w:pPr>
    </w:p>
    <w:p w:rsidRPr="00233FCE" w:rsidR="00E6195A" w:rsidP="00E6195A" w:rsidRDefault="00E6195A" w14:paraId="1F281BD0" w14:textId="77777777">
      <w:pPr>
        <w:keepNext/>
        <w:spacing w:after="0"/>
      </w:pPr>
      <w:r w:rsidRPr="00233FCE">
        <w:t>DNA:</w:t>
      </w:r>
    </w:p>
    <w:p w:rsidRPr="00233FCE" w:rsidR="00E6195A" w:rsidP="00E6195A" w:rsidRDefault="00BC413F" w14:paraId="60BFCACF" w14:textId="77777777">
      <w:pPr>
        <w:numPr>
          <w:ilvl w:val="0"/>
          <w:numId w:val="19"/>
        </w:numPr>
        <w:spacing w:after="0"/>
        <w:contextualSpacing/>
        <w:rPr>
          <w:noProof/>
        </w:rPr>
      </w:pPr>
      <w:sdt>
        <w:sdtPr>
          <w:rPr>
            <w:rStyle w:val="eSPISCCParagraphDefaultFont"/>
            <w:rFonts w:eastAsiaTheme="minorHAnsi"/>
          </w:rPr>
          <w:alias w:val="Stranke i ostali sudionici u postupku"/>
          <w:tag w:val="DomainObject.UcesnikSudskeRadnje.NazivFormated_1"/>
          <w:id w:val="-965358911"/>
          <w:placeholder>
            <w:docPart w:val="976060EF5DAB4573AF32D072ABB81AC8"/>
          </w:placeholder>
          <w:dataBinding w:xpath="/icms/DomainObject.UcesnikSudskeRadnje.NazivFormated/derivirana_varijabla[@naziv='DomainObject.UcesnikSudskeRadnje.NazivFormated_1']" w:storeItemID="{100293BC-3C9C-4740-99C7-73F5E9006100}"/>
          <w:text/>
        </w:sdtPr>
        <w:sdtEndPr>
          <w:rPr>
            <w:rStyle w:val="eSPISCCParagraphDefaultFont"/>
          </w:rPr>
        </w:sdtEndPr>
        <w:sdtContent>
          <w:r w:rsidRPr="00BC413F">
            <w:rPr>
              <w:rStyle w:val="eSPISCCParagraphDefaultFont"/>
              <w:rFonts w:eastAsiaTheme="minorHAnsi"/>
            </w:rPr>
            <w:t>Živko Romac, Glavice 103 A,21230 Glavice</w:t>
          </w:r>
        </w:sdtContent>
      </w:sdt>
    </w:p>
    <w:p w:rsidR="00E6195A" w:rsidP="008B330A" w:rsidRDefault="00E6195A" w14:paraId="38D455A5" w14:textId="77777777">
      <w:pPr>
        <w:keepNext/>
        <w:spacing w:after="0"/>
        <w:ind w:left="5103"/>
        <w:rPr>
          <w:rStyle w:val="PozadinaSvijetloZelena"/>
        </w:rPr>
      </w:pPr>
    </w:p>
    <w:sectPr w:rsidR="00E6195A" w:rsidSect="00A130E9">
      <w:headerReference w:type="default" r:id="rId9"/>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3CB0" w:rsidP="00537B78" w:rsidRDefault="00F13CB0" w14:paraId="44425B14" w14:textId="77777777">
      <w:r>
        <w:separator/>
      </w:r>
    </w:p>
  </w:endnote>
  <w:endnote w:type="continuationSeparator" w:id="0">
    <w:p w:rsidR="00F13CB0" w:rsidP="00537B78" w:rsidRDefault="00F13CB0" w14:paraId="466AAD4C"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3CB0" w:rsidP="00537B78" w:rsidRDefault="00F13CB0" w14:paraId="635A788E" w14:textId="77777777">
      <w:r>
        <w:separator/>
      </w:r>
    </w:p>
  </w:footnote>
  <w:footnote w:type="continuationSeparator" w:id="0">
    <w:p w:rsidR="00F13CB0" w:rsidP="00537B78" w:rsidRDefault="00F13CB0" w14:paraId="5E456288"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F4DE2" w:rsidR="00A130E9" w:rsidP="00A130E9" w:rsidRDefault="00A130E9" w14:paraId="29E2720C"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Oznaka referade"/>
        <w:tag w:val="DomainObject.Predmet.Referada.Oznaka_1"/>
        <w:id w:val="689726874"/>
        <w:placeholder>
          <w:docPart w:val="371A79812C534F15B693A6E7613FEB01"/>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C413F" w:rsidR="00BC413F">
          <w:rPr>
            <w:rStyle w:val="eSPISCCParagraphDefaultFont"/>
            <w:rFonts w:eastAsiaTheme="minorHAnsi"/>
          </w:rPr>
          <w:t>61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691577331"/>
        <w:placeholder>
          <w:docPart w:val="7D87DF601EBA4A3F80AAEEC34BC52FF7"/>
        </w:placeholder>
        <w:dataBinding w:xpath="/icms/DomainObject.Predmet.OznakaBroj/derivirana_varijabla[@naziv='DomainObject.Predmet.OznakaBroj_1']" w:storeItemID="{100293BC-3C9C-4740-99C7-73F5E9006100}"/>
        <w:text/>
      </w:sdtPr>
      <w:sdtEndPr>
        <w:rPr>
          <w:rStyle w:val="eSPISCCParagraphDefaultFont"/>
        </w:rPr>
      </w:sdtEndPr>
      <w:sdtContent>
        <w:r w:rsidRPr="00BC413F" w:rsidR="00BC413F">
          <w:rPr>
            <w:rStyle w:val="eSPISCCParagraphDefaultFont"/>
            <w:rFonts w:eastAsiaTheme="minorHAnsi"/>
          </w:rPr>
          <w:t>P-1446/2025</w:t>
        </w:r>
      </w:sdtContent>
    </w:sdt>
  </w:p>
  <w:p w:rsidR="00A130E9" w:rsidRDefault="00A130E9" w14:paraId="6F3DFBBE"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46F"/>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241"/>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2FEF"/>
    <w:rsid w:val="0018302A"/>
    <w:rsid w:val="001856F9"/>
    <w:rsid w:val="001860AA"/>
    <w:rsid w:val="00186969"/>
    <w:rsid w:val="0018734A"/>
    <w:rsid w:val="001878B7"/>
    <w:rsid w:val="00192554"/>
    <w:rsid w:val="00194145"/>
    <w:rsid w:val="00195336"/>
    <w:rsid w:val="00196228"/>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4533"/>
    <w:rsid w:val="001D5128"/>
    <w:rsid w:val="001D7697"/>
    <w:rsid w:val="001E1CF7"/>
    <w:rsid w:val="001E234A"/>
    <w:rsid w:val="001E34BF"/>
    <w:rsid w:val="001E57C9"/>
    <w:rsid w:val="001E6FF2"/>
    <w:rsid w:val="001E7337"/>
    <w:rsid w:val="001E7BF9"/>
    <w:rsid w:val="001F0607"/>
    <w:rsid w:val="001F0947"/>
    <w:rsid w:val="001F14AA"/>
    <w:rsid w:val="001F1677"/>
    <w:rsid w:val="001F20D3"/>
    <w:rsid w:val="001F357C"/>
    <w:rsid w:val="001F36DA"/>
    <w:rsid w:val="001F3B38"/>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2491"/>
    <w:rsid w:val="00226502"/>
    <w:rsid w:val="00230588"/>
    <w:rsid w:val="00232861"/>
    <w:rsid w:val="00233507"/>
    <w:rsid w:val="0023422C"/>
    <w:rsid w:val="00235532"/>
    <w:rsid w:val="00236A94"/>
    <w:rsid w:val="00243937"/>
    <w:rsid w:val="00244135"/>
    <w:rsid w:val="002445A7"/>
    <w:rsid w:val="0024503A"/>
    <w:rsid w:val="00245741"/>
    <w:rsid w:val="00245946"/>
    <w:rsid w:val="00245A2B"/>
    <w:rsid w:val="00246057"/>
    <w:rsid w:val="00246C51"/>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0AC"/>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A1"/>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30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5F04"/>
    <w:rsid w:val="00437222"/>
    <w:rsid w:val="00442F2C"/>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C634E"/>
    <w:rsid w:val="004D01C6"/>
    <w:rsid w:val="004D0CBE"/>
    <w:rsid w:val="004D0D3F"/>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572"/>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BE0"/>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7A"/>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48CF"/>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A54"/>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499"/>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14A5"/>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420"/>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0ECD"/>
    <w:rsid w:val="008B330A"/>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1EA"/>
    <w:rsid w:val="00941521"/>
    <w:rsid w:val="0094212D"/>
    <w:rsid w:val="009472A7"/>
    <w:rsid w:val="00950290"/>
    <w:rsid w:val="00951BAE"/>
    <w:rsid w:val="00955DE0"/>
    <w:rsid w:val="0095782D"/>
    <w:rsid w:val="009618E7"/>
    <w:rsid w:val="00962079"/>
    <w:rsid w:val="00962249"/>
    <w:rsid w:val="00962AD7"/>
    <w:rsid w:val="009639FB"/>
    <w:rsid w:val="00963C4A"/>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796E"/>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243F"/>
    <w:rsid w:val="009F44DD"/>
    <w:rsid w:val="009F4ED4"/>
    <w:rsid w:val="009F569E"/>
    <w:rsid w:val="009F5CAB"/>
    <w:rsid w:val="009F6337"/>
    <w:rsid w:val="009F63A6"/>
    <w:rsid w:val="00A00EDC"/>
    <w:rsid w:val="00A0296C"/>
    <w:rsid w:val="00A02FD5"/>
    <w:rsid w:val="00A04C3E"/>
    <w:rsid w:val="00A0541A"/>
    <w:rsid w:val="00A1027B"/>
    <w:rsid w:val="00A11853"/>
    <w:rsid w:val="00A11C53"/>
    <w:rsid w:val="00A130E9"/>
    <w:rsid w:val="00A141EC"/>
    <w:rsid w:val="00A142A8"/>
    <w:rsid w:val="00A17E28"/>
    <w:rsid w:val="00A20A0D"/>
    <w:rsid w:val="00A21706"/>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5B0C"/>
    <w:rsid w:val="00A4659B"/>
    <w:rsid w:val="00A465AC"/>
    <w:rsid w:val="00A46781"/>
    <w:rsid w:val="00A516E6"/>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9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1C29"/>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637"/>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371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13F"/>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4DE2"/>
    <w:rsid w:val="00BF5049"/>
    <w:rsid w:val="00BF6F89"/>
    <w:rsid w:val="00BF7DE0"/>
    <w:rsid w:val="00C00EBD"/>
    <w:rsid w:val="00C03E26"/>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1392"/>
    <w:rsid w:val="00CD2551"/>
    <w:rsid w:val="00CD497D"/>
    <w:rsid w:val="00CD5E4D"/>
    <w:rsid w:val="00CD6A12"/>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6653"/>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1ABB"/>
    <w:rsid w:val="00D82294"/>
    <w:rsid w:val="00D8264D"/>
    <w:rsid w:val="00D82ACE"/>
    <w:rsid w:val="00D83357"/>
    <w:rsid w:val="00D843ED"/>
    <w:rsid w:val="00D8481B"/>
    <w:rsid w:val="00D865D3"/>
    <w:rsid w:val="00D87770"/>
    <w:rsid w:val="00D910B6"/>
    <w:rsid w:val="00D910F8"/>
    <w:rsid w:val="00D9178C"/>
    <w:rsid w:val="00D930FC"/>
    <w:rsid w:val="00D9497D"/>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BD"/>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2E9"/>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195A"/>
    <w:rsid w:val="00E6285D"/>
    <w:rsid w:val="00E63536"/>
    <w:rsid w:val="00E640E8"/>
    <w:rsid w:val="00E64B7F"/>
    <w:rsid w:val="00E65065"/>
    <w:rsid w:val="00E67D40"/>
    <w:rsid w:val="00E70568"/>
    <w:rsid w:val="00E709C9"/>
    <w:rsid w:val="00E7254F"/>
    <w:rsid w:val="00E73284"/>
    <w:rsid w:val="00E738CA"/>
    <w:rsid w:val="00E738F2"/>
    <w:rsid w:val="00E748DA"/>
    <w:rsid w:val="00E76256"/>
    <w:rsid w:val="00E76BF0"/>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06996"/>
    <w:rsid w:val="00F10562"/>
    <w:rsid w:val="00F11825"/>
    <w:rsid w:val="00F11B7F"/>
    <w:rsid w:val="00F11BE8"/>
    <w:rsid w:val="00F132E7"/>
    <w:rsid w:val="00F13CB0"/>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961F9"/>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19F5EF7"/>
  <w15:docId w15:val="{7D8BE505-120E-4ED3-B381-DBB48536305F}"/>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semiHidden="true" w:unhideWhenUsed="true"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961F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961F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961F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character" w:styleId="postbody1" w:customStyle="true">
    <w:name w:val="postbody1"/>
    <w:rsid w:val="000D7241"/>
    <w:rPr>
      <w:sz w:val="18"/>
      <w:szCs w:val="18"/>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glossary/document.xml" Type="http://schemas.openxmlformats.org/officeDocument/2006/relationships/glossaryDocument"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8CBD48A3D43F4725BFA3644784EFCFB9"/>
        <w:category>
          <w:name w:val="Općenito"/>
          <w:gallery w:val="placeholder"/>
        </w:category>
        <w:types>
          <w:type w:val="bbPlcHdr"/>
        </w:types>
        <w:behaviors>
          <w:behavior w:val="content"/>
        </w:behaviors>
        <w:guid w:val="{6BDCE23F-6E90-4AAB-A6D6-B54B77B4FA4C}"/>
      </w:docPartPr>
      <w:docPartBody>
        <w:p w:rsidR="0068529A" w:rsidP="00F963D5" w:rsidRDefault="00F963D5">
          <w:pPr>
            <w:pStyle w:val="8CBD48A3D43F4725BFA3644784EFCFB9"/>
          </w:pPr>
          <w:r w:rsidRPr="00826415">
            <w:rPr>
              <w:rStyle w:val="Tekstrezerviranogmjesta"/>
            </w:rPr>
            <w:t>__________</w:t>
          </w:r>
        </w:p>
      </w:docPartBody>
    </w:docPart>
    <w:docPart>
      <w:docPartPr>
        <w:name w:val="F86ACD1AB65C41AF96D95354B064E03E"/>
        <w:category>
          <w:name w:val="Općenito"/>
          <w:gallery w:val="placeholder"/>
        </w:category>
        <w:types>
          <w:type w:val="bbPlcHdr"/>
        </w:types>
        <w:behaviors>
          <w:behavior w:val="content"/>
        </w:behaviors>
        <w:guid w:val="{F370E584-BDB3-4DA0-B1C2-BB2B3AD65E6B}"/>
      </w:docPartPr>
      <w:docPartBody>
        <w:p w:rsidR="0068529A" w:rsidP="00F963D5" w:rsidRDefault="00F963D5">
          <w:pPr>
            <w:pStyle w:val="F86ACD1AB65C41AF96D95354B064E03E"/>
          </w:pPr>
          <w:r w:rsidRPr="00826415">
            <w:rPr>
              <w:rStyle w:val="Tekstrezerviranogmjesta"/>
            </w:rPr>
            <w:t>.._.._.._.._.._.._.._..</w:t>
          </w:r>
        </w:p>
      </w:docPartBody>
    </w:docPart>
    <w:docPart>
      <w:docPartPr>
        <w:name w:val="D3C47FF01E8F4A67A7844AD4CE6F9C3E"/>
        <w:category>
          <w:name w:val="Općenito"/>
          <w:gallery w:val="placeholder"/>
        </w:category>
        <w:types>
          <w:type w:val="bbPlcHdr"/>
        </w:types>
        <w:behaviors>
          <w:behavior w:val="content"/>
        </w:behaviors>
        <w:guid w:val="{B9A2CE36-F6C7-4FCB-B21C-3D05FA6F3A63}"/>
      </w:docPartPr>
      <w:docPartBody>
        <w:p w:rsidR="0068529A" w:rsidP="00F963D5" w:rsidRDefault="00F963D5">
          <w:pPr>
            <w:pStyle w:val="D3C47FF01E8F4A67A7844AD4CE6F9C3E"/>
          </w:pPr>
          <w:r w:rsidRPr="00826415">
            <w:rPr>
              <w:rStyle w:val="Tekstrezerviranogmjesta"/>
            </w:rPr>
            <w:t>.._.._.._.._.._.._.._..</w:t>
          </w:r>
        </w:p>
      </w:docPartBody>
    </w:docPart>
    <w:docPart>
      <w:docPartPr>
        <w:name w:val="9989B93DF4E14A3481AFDD23FD25DFD7"/>
        <w:category>
          <w:name w:val="Općenito"/>
          <w:gallery w:val="placeholder"/>
        </w:category>
        <w:types>
          <w:type w:val="bbPlcHdr"/>
        </w:types>
        <w:behaviors>
          <w:behavior w:val="content"/>
        </w:behaviors>
        <w:guid w:val="{5A189E62-6B82-414B-A106-E4AB904F45C2}"/>
      </w:docPartPr>
      <w:docPartBody>
        <w:p w:rsidR="0068529A" w:rsidP="00F963D5" w:rsidRDefault="00F963D5">
          <w:pPr>
            <w:pStyle w:val="9989B93DF4E14A3481AFDD23FD25DFD7"/>
          </w:pPr>
          <w:r w:rsidRPr="00293139">
            <w:rPr>
              <w:rStyle w:val="Tekstrezerviranogmjesta"/>
            </w:rPr>
            <w:t>.._.._.._.._.._.._.._..</w:t>
          </w:r>
        </w:p>
      </w:docPartBody>
    </w:docPart>
    <w:docPart>
      <w:docPartPr>
        <w:name w:val="856563A355BF4E3780E09133CE8DB5EA"/>
        <w:category>
          <w:name w:val="Općenito"/>
          <w:gallery w:val="placeholder"/>
        </w:category>
        <w:types>
          <w:type w:val="bbPlcHdr"/>
        </w:types>
        <w:behaviors>
          <w:behavior w:val="content"/>
        </w:behaviors>
        <w:guid w:val="{26AEA38B-AE85-4AF8-B783-60934C1F231F}"/>
      </w:docPartPr>
      <w:docPartBody>
        <w:p w:rsidR="0068529A" w:rsidP="00F963D5" w:rsidRDefault="00F963D5">
          <w:pPr>
            <w:pStyle w:val="856563A355BF4E3780E09133CE8DB5EA"/>
          </w:pPr>
          <w:r w:rsidRPr="00155010">
            <w:rPr>
              <w:rStyle w:val="Tekstrezerviranogmjesta"/>
            </w:rPr>
            <w:t>__________</w:t>
          </w:r>
        </w:p>
      </w:docPartBody>
    </w:docPart>
    <w:docPart>
      <w:docPartPr>
        <w:name w:val="3BE7B78B33AB47D59D0FADA08EF8CE08"/>
        <w:category>
          <w:name w:val="Općenito"/>
          <w:gallery w:val="placeholder"/>
        </w:category>
        <w:types>
          <w:type w:val="bbPlcHdr"/>
        </w:types>
        <w:behaviors>
          <w:behavior w:val="content"/>
        </w:behaviors>
        <w:guid w:val="{A06A3C71-3357-4932-ABCB-3EFF4F042F7D}"/>
      </w:docPartPr>
      <w:docPartBody>
        <w:p w:rsidR="0068529A" w:rsidP="00F963D5" w:rsidRDefault="00F963D5">
          <w:pPr>
            <w:pStyle w:val="3BE7B78B33AB47D59D0FADA08EF8CE08"/>
          </w:pPr>
          <w:r w:rsidRPr="006F39FF">
            <w:rPr>
              <w:rStyle w:val="Tekstrezerviranogmjesta"/>
            </w:rPr>
            <w:t>.._.._.._.._.._.._.._..</w:t>
          </w:r>
        </w:p>
      </w:docPartBody>
    </w:docPart>
    <w:docPart>
      <w:docPartPr>
        <w:name w:val="76CE2C54DDDC466DA7401D5D29A02F96"/>
        <w:category>
          <w:name w:val="Općenito"/>
          <w:gallery w:val="placeholder"/>
        </w:category>
        <w:types>
          <w:type w:val="bbPlcHdr"/>
        </w:types>
        <w:behaviors>
          <w:behavior w:val="content"/>
        </w:behaviors>
        <w:guid w:val="{10DABD30-1FCC-428B-B285-59867FB26414}"/>
      </w:docPartPr>
      <w:docPartBody>
        <w:p w:rsidR="00E56443" w:rsidP="00EC6978" w:rsidRDefault="00EC6978">
          <w:pPr>
            <w:pStyle w:val="76CE2C54DDDC466DA7401D5D29A02F96"/>
          </w:pPr>
          <w:r>
            <w:rPr>
              <w:rStyle w:val="Tekstrezerviranogmjesta"/>
              <w:bdr w:val="none" w:color="auto" w:sz="0" w:space="0" w:frame="true"/>
            </w:rPr>
            <w:t>.._.._.._.._.._.._.._..</w:t>
          </w:r>
        </w:p>
      </w:docPartBody>
    </w:docPart>
    <w:docPart>
      <w:docPartPr>
        <w:name w:val="50898621949F49D1B69E128328C9E140"/>
        <w:category>
          <w:name w:val="Općenito"/>
          <w:gallery w:val="placeholder"/>
        </w:category>
        <w:types>
          <w:type w:val="bbPlcHdr"/>
        </w:types>
        <w:behaviors>
          <w:behavior w:val="content"/>
        </w:behaviors>
        <w:guid w:val="{392D1679-FFFA-4754-A37B-9E7EE83C009C}"/>
      </w:docPartPr>
      <w:docPartBody>
        <w:p w:rsidR="00E56443" w:rsidP="00EC6978" w:rsidRDefault="00EC6978">
          <w:pPr>
            <w:pStyle w:val="50898621949F49D1B69E128328C9E140"/>
          </w:pPr>
          <w:r>
            <w:rPr>
              <w:rStyle w:val="Tekstrezerviranogmjesta"/>
              <w:bdr w:val="none" w:color="auto" w:sz="0" w:space="0" w:frame="true"/>
            </w:rPr>
            <w:t>.._.._.._.._.._.._.._..</w:t>
          </w:r>
        </w:p>
      </w:docPartBody>
    </w:docPart>
    <w:docPart>
      <w:docPartPr>
        <w:name w:val="E7EE277C26EA4993A50C163A4FB28F69"/>
        <w:category>
          <w:name w:val="Općenito"/>
          <w:gallery w:val="placeholder"/>
        </w:category>
        <w:types>
          <w:type w:val="bbPlcHdr"/>
        </w:types>
        <w:behaviors>
          <w:behavior w:val="content"/>
        </w:behaviors>
        <w:guid w:val="{EF686EDF-871A-4E1D-BCC6-C99FAC67569B}"/>
      </w:docPartPr>
      <w:docPartBody>
        <w:p w:rsidR="00E56443" w:rsidP="00EC6978" w:rsidRDefault="00EC6978">
          <w:pPr>
            <w:pStyle w:val="E7EE277C26EA4993A50C163A4FB28F69"/>
          </w:pPr>
          <w:r w:rsidRPr="003C5CBB">
            <w:rPr>
              <w:rStyle w:val="Tekstrezerviranogmjesta"/>
            </w:rPr>
            <w:t>.._.._.._.._.._.._.._..</w:t>
          </w:r>
        </w:p>
      </w:docPartBody>
    </w:docPart>
    <w:docPart>
      <w:docPartPr>
        <w:name w:val="976060EF5DAB4573AF32D072ABB81AC8"/>
        <w:category>
          <w:name w:val="Općenito"/>
          <w:gallery w:val="placeholder"/>
        </w:category>
        <w:types>
          <w:type w:val="bbPlcHdr"/>
        </w:types>
        <w:behaviors>
          <w:behavior w:val="content"/>
        </w:behaviors>
        <w:guid w:val="{D430A8D9-216F-4DD7-B203-E84DBF9C7D56}"/>
      </w:docPartPr>
      <w:docPartBody>
        <w:p w:rsidR="00D73DFE" w:rsidP="00E56443" w:rsidRDefault="00E56443">
          <w:pPr>
            <w:pStyle w:val="976060EF5DAB4573AF32D072ABB81AC8"/>
          </w:pPr>
          <w:r w:rsidRPr="00A748B8">
            <w:rPr>
              <w:rStyle w:val="Tekstrezerviranogmjesta"/>
            </w:rPr>
            <w:t>.._.._.._.._.._.._.._..</w:t>
          </w:r>
        </w:p>
      </w:docPartBody>
    </w:docPart>
    <w:docPart>
      <w:docPartPr>
        <w:name w:val="FA7E4F94B654485EA1396F2C2E401DC2"/>
        <w:category>
          <w:name w:val="Općenito"/>
          <w:gallery w:val="placeholder"/>
        </w:category>
        <w:types>
          <w:type w:val="bbPlcHdr"/>
        </w:types>
        <w:behaviors>
          <w:behavior w:val="content"/>
        </w:behaviors>
        <w:guid w:val="{4DE758BE-BFDA-4551-BD83-D2AA8E9793A1}"/>
      </w:docPartPr>
      <w:docPartBody>
        <w:p w:rsidR="003334DC" w:rsidP="00D73DFE" w:rsidRDefault="00D73DFE">
          <w:pPr>
            <w:pStyle w:val="FA7E4F94B654485EA1396F2C2E401DC2"/>
          </w:pPr>
          <w:r w:rsidRPr="00AD7174">
            <w:rPr>
              <w:rStyle w:val="Tekstrezerviranogmjesta"/>
            </w:rPr>
            <w:t>.._.._.._.._.._.._.._..</w:t>
          </w:r>
        </w:p>
      </w:docPartBody>
    </w:docPart>
    <w:docPart>
      <w:docPartPr>
        <w:name w:val="4C1EFAA467444E53AB86DCED71A6F7A3"/>
        <w:category>
          <w:name w:val="Općenito"/>
          <w:gallery w:val="placeholder"/>
        </w:category>
        <w:types>
          <w:type w:val="bbPlcHdr"/>
        </w:types>
        <w:behaviors>
          <w:behavior w:val="content"/>
        </w:behaviors>
        <w:guid w:val="{5E621C63-FE9A-47B8-8BE9-C2B9F9947D97}"/>
      </w:docPartPr>
      <w:docPartBody>
        <w:p w:rsidR="0002584F" w:rsidP="003334DC" w:rsidRDefault="003334DC">
          <w:pPr>
            <w:pStyle w:val="4C1EFAA467444E53AB86DCED71A6F7A3"/>
          </w:pPr>
          <w:r w:rsidRPr="008D2A10">
            <w:rPr>
              <w:rStyle w:val="Tekstrezerviranogmjesta"/>
            </w:rPr>
            <w:t>.._.._.._.._.._.._.._..</w:t>
          </w:r>
        </w:p>
      </w:docPartBody>
    </w:docPart>
    <w:docPart>
      <w:docPartPr>
        <w:name w:val="371A79812C534F15B693A6E7613FEB01"/>
        <w:category>
          <w:name w:val="Općenito"/>
          <w:gallery w:val="placeholder"/>
        </w:category>
        <w:types>
          <w:type w:val="bbPlcHdr"/>
        </w:types>
        <w:behaviors>
          <w:behavior w:val="content"/>
        </w:behaviors>
        <w:guid w:val="{E3B02D07-A36C-4878-B095-B4252B8E1C66}"/>
      </w:docPartPr>
      <w:docPartBody>
        <w:p w:rsidR="009D4BAC" w:rsidP="00165764" w:rsidRDefault="00165764">
          <w:pPr>
            <w:pStyle w:val="371A79812C534F15B693A6E7613FEB01"/>
          </w:pPr>
          <w:r w:rsidRPr="006C43C5">
            <w:rPr>
              <w:rStyle w:val="Tekstrezerviranogmjesta"/>
            </w:rPr>
            <w:t>.._.._.._.._.._.._.._..</w:t>
          </w:r>
        </w:p>
      </w:docPartBody>
    </w:docPart>
    <w:docPart>
      <w:docPartPr>
        <w:name w:val="7D87DF601EBA4A3F80AAEEC34BC52FF7"/>
        <w:category>
          <w:name w:val="Općenito"/>
          <w:gallery w:val="placeholder"/>
        </w:category>
        <w:types>
          <w:type w:val="bbPlcHdr"/>
        </w:types>
        <w:behaviors>
          <w:behavior w:val="content"/>
        </w:behaviors>
        <w:guid w:val="{1D048729-CA7F-4C2F-AA94-0F254ECD6308}"/>
      </w:docPartPr>
      <w:docPartBody>
        <w:p w:rsidR="009D4BAC" w:rsidP="00165764" w:rsidRDefault="00165764">
          <w:pPr>
            <w:pStyle w:val="7D87DF601EBA4A3F80AAEEC34BC52FF7"/>
          </w:pPr>
          <w:r w:rsidRPr="008D2A10">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584F"/>
    <w:rsid w:val="001056B6"/>
    <w:rsid w:val="00141482"/>
    <w:rsid w:val="00165764"/>
    <w:rsid w:val="0028436B"/>
    <w:rsid w:val="002D1D1D"/>
    <w:rsid w:val="00332B0E"/>
    <w:rsid w:val="003334DC"/>
    <w:rsid w:val="003E0449"/>
    <w:rsid w:val="003F07CD"/>
    <w:rsid w:val="004D5696"/>
    <w:rsid w:val="004F21EA"/>
    <w:rsid w:val="00525F84"/>
    <w:rsid w:val="005A552C"/>
    <w:rsid w:val="0068529A"/>
    <w:rsid w:val="00743F33"/>
    <w:rsid w:val="00817312"/>
    <w:rsid w:val="009C203C"/>
    <w:rsid w:val="009D4BAC"/>
    <w:rsid w:val="00A11E19"/>
    <w:rsid w:val="00A21706"/>
    <w:rsid w:val="00A77268"/>
    <w:rsid w:val="00AB0B20"/>
    <w:rsid w:val="00AD3E3B"/>
    <w:rsid w:val="00B16BE3"/>
    <w:rsid w:val="00BB4D19"/>
    <w:rsid w:val="00CC30E8"/>
    <w:rsid w:val="00CE74A1"/>
    <w:rsid w:val="00D12194"/>
    <w:rsid w:val="00D73DFE"/>
    <w:rsid w:val="00DC0A90"/>
    <w:rsid w:val="00E47B1C"/>
    <w:rsid w:val="00E56443"/>
    <w:rsid w:val="00EA7C11"/>
    <w:rsid w:val="00EC6978"/>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65764"/>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76CE2C54DDDC466DA7401D5D29A02F96" w:customStyle="true">
    <w:name w:val="76CE2C54DDDC466DA7401D5D29A02F96"/>
    <w:rsid w:val="00EC6978"/>
  </w:style>
  <w:style w:type="paragraph" w:styleId="50898621949F49D1B69E128328C9E140" w:customStyle="true">
    <w:name w:val="50898621949F49D1B69E128328C9E140"/>
    <w:rsid w:val="00EC6978"/>
  </w:style>
  <w:style w:type="paragraph" w:styleId="E7EE277C26EA4993A50C163A4FB28F69" w:customStyle="true">
    <w:name w:val="E7EE277C26EA4993A50C163A4FB28F69"/>
    <w:rsid w:val="00EC6978"/>
  </w:style>
  <w:style w:type="paragraph" w:styleId="976060EF5DAB4573AF32D072ABB81AC8" w:customStyle="true">
    <w:name w:val="976060EF5DAB4573AF32D072ABB81AC8"/>
    <w:rsid w:val="00E56443"/>
  </w:style>
  <w:style w:type="paragraph" w:styleId="FA7E4F94B654485EA1396F2C2E401DC2" w:customStyle="true">
    <w:name w:val="FA7E4F94B654485EA1396F2C2E401DC2"/>
    <w:rsid w:val="00D73DFE"/>
  </w:style>
  <w:style w:type="paragraph" w:styleId="4C1EFAA467444E53AB86DCED71A6F7A3" w:customStyle="true">
    <w:name w:val="4C1EFAA467444E53AB86DCED71A6F7A3"/>
    <w:rsid w:val="003334DC"/>
  </w:style>
  <w:style w:type="paragraph" w:styleId="371A79812C534F15B693A6E7613FEB01" w:customStyle="true">
    <w:name w:val="371A79812C534F15B693A6E7613FEB01"/>
    <w:rsid w:val="00165764"/>
  </w:style>
  <w:style w:type="paragraph" w:styleId="7D87DF601EBA4A3F80AAEEC34BC52FF7" w:customStyle="true">
    <w:name w:val="7D87DF601EBA4A3F80AAEEC34BC52FF7"/>
    <w:rsid w:val="00165764"/>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Glavice</izvorni_sadrzaj>
    <derivirana_varijabla naziv="DomainObject.UcesnikSudskeRadnje.Adresa.Naselje_1">Glavice</derivirana_varijabla>
  </DomainObject.UcesnikSudskeRadnje.Adresa.Naselje>
  <DomainObject.UcesnikSudskeRadnje.Adresa.PostBroj>
    <izvorni_sadrzaj>21230</izvorni_sadrzaj>
    <derivirana_varijabla naziv="DomainObject.UcesnikSudskeRadnje.Adresa.PostBroj_1">21230</derivirana_varijabla>
  </DomainObject.UcesnikSudskeRadnje.Adresa.PostBroj>
  <DomainObject.UcesnikSudskeRadnje.Adresa.UlicaIKBR>
    <izvorni_sadrzaj>Glavice 103 A</izvorni_sadrzaj>
    <derivirana_varijabla naziv="DomainObject.UcesnikSudskeRadnje.Adresa.UlicaIKBR_1">Glavice 103 A</derivirana_varijabla>
  </DomainObject.UcesnikSudskeRadnje.Adresa.UlicaIKBR>
  <DomainObject.UcesnikSudskeRadnje.Naziv>
    <izvorni_sadrzaj>Živko Romac</izvorni_sadrzaj>
    <derivirana_varijabla naziv="DomainObject.UcesnikSudskeRadnje.Naziv_1">Živko Romac</derivirana_varijabla>
  </DomainObject.UcesnikSudskeRadnje.Naziv>
  <DomainObject.UcesnikSudskeRadnje.SudskaRadnja.Prostorija.Naziv>
    <izvorni_sadrzaj>Sudnica 25/I</izvorni_sadrzaj>
    <derivirana_varijabla naziv="DomainObject.UcesnikSudskeRadnje.SudskaRadnja.Prostorija.Naziv_1">Sudnica 25/I</derivirana_varijabla>
  </DomainObject.UcesnikSudskeRadnje.SudskaRadnja.Prostorija.Naziv>
  <DomainObject.UcesnikSudskeRadnje.SudskaRadnja.Prostorija.Oznaka>
    <izvorni_sadrzaj>25/I</izvorni_sadrzaj>
    <derivirana_varijabla naziv="DomainObject.UcesnikSudskeRadnje.SudskaRadnja.Prostorija.Oznaka_1">25/I</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13. studenog 2026.</izvorni_sadrzaj>
    <derivirana_varijabla naziv="DomainObject.UcesnikSudskeRadnje.SudskaRadnja.PlaniraniZavrsetakDatum_1">13. studenog 2026.</derivirana_varijabla>
  </DomainObject.UcesnikSudskeRadnje.SudskaRadnja.PlaniraniZavrsetakDatum>
  <DomainObject.UcesnikSudskeRadnje.SudskaRadnja.PlaniraniPocetakDatum>
    <izvorni_sadrzaj>13. studenog 2026.</izvorni_sadrzaj>
    <derivirana_varijabla naziv="DomainObject.UcesnikSudskeRadnje.SudskaRadnja.PlaniraniPocetakDatum_1">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1446</izvorni_sadrzaj>
    <derivirana_varijabla naziv="DomainObject.Predmet.Broj_1">1446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travnja 2025.</izvorni_sadrzaj>
    <derivirana_varijabla naziv="DomainObject.Predmet.DatumOsnivanja_1">9. travnja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4. studenog 2025.</izvorni_sadrzaj>
    <derivirana_varijabla naziv="DomainObject.Predmet.DatumRjesavanja_1">4. studenog 2025.</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1327.26</izvorni_sadrzaj>
    <derivirana_varijabla naziv="DomainObject.Predmet.InicijalnaVrijednost_1">1327.26</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P-1446/2025</izvorni_sadrzaj>
    <derivirana_varijabla naziv="DomainObject.Predmet.OznakaBroj_1">P-1446/2025</derivirana_varijabla>
  </DomainObject.Predmet.OznakaBroj>
  <DomainObject.Predmet.OznakaBrojOptuznogAkta>
    <izvorni_sadrzaj/>
    <derivirana_varijabla naziv="DomainObject.Predmet.OznakaBrojOptuznogAkta_1"/>
  </DomainObject.Predmet.OznakaBrojOptuznogAkta>
  <DomainObject.Predmet.PredmetRijesio.Ime>
    <izvorni_sadrzaj>Jagoda</izvorni_sadrzaj>
    <derivirana_varijabla naziv="DomainObject.Predmet.PredmetRijesio.Ime_1">Jagoda</derivirana_varijabla>
  </DomainObject.Predmet.PredmetRijesio.Ime>
  <DomainObject.Predmet.PredmetRijesio.Oib>
    <izvorni_sadrzaj>45150452504</izvorni_sadrzaj>
    <derivirana_varijabla naziv="DomainObject.Predmet.PredmetRijesio.Oib_1">45150452504</derivirana_varijabla>
  </DomainObject.Predmet.PredmetRijesio.Oib>
  <DomainObject.Predmet.PredmetRijesio.Prezime>
    <izvorni_sadrzaj>Matić</izvorni_sadrzaj>
    <derivirana_varijabla naziv="DomainObject.Predmet.PredmetRijesio.Prezime_1">Matić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Romac; Stipan Labrović; Ana Boban; Marinko Romac; Ante Romac; Frano Romac; Iva Romac; Mara Romac; Ivan Romac; Dražen Romac; Mladen Romac; Žanko Vesna; Stjepan Romac; Ljubica Romac; Stipe Romac; Mate Romac; Olga Romac; Branko Romac; Ana Romac; Živko Romac; Dalibor Romac; Marijan Romac; Branko Romac; Toni Romac; Ivan Romac; Divna Pupić Bakrač; Marija Vukman; Anka Romac</izvorni_sadrzaj>
    <derivirana_varijabla naziv="DomainObject.Predmet.ProtustrankaFormated_1">  Ivan Romac; Stipan Labrović; Ana Boban; Marinko Romac; Ante Romac; Frano Romac; Iva Romac; Mara Romac; Ivan Romac; Dražen Romac; Mladen Romac; Žanko Vesna; Stjepan Romac; Ljubica Romac; Stipe Romac; Mate Romac; Olga Romac; Branko Romac; Ana Romac; Živko Romac; Dalibor Romac; Marijan Romac; Branko Romac; Toni Romac; Ivan Romac; Divna Pupić Bakrač; Marija Vukman; Anka Romac</derivirana_varijabla>
  </DomainObject.Predmet.ProtustrankaFormated>
  <DomainObject.Predmet.ProtustrankaFormatedOIB>
    <izvorni_sadrzaj>  Ivan Romac; Stipan Labrović; Ana Boban; Marinko Romac; Ante Romac; Frano Romac; Iva Romac; Mara Romac; Ivan Romac; Dražen Romac; Mladen Romac; Žanko Vesna; Stjepan Romac, OIB 19200303212; Ljubica Romac, OIB 91319352827; Stipe Romac; Mate Romac, OIB 43232766866; Olga Romac; Branko Romac; Ana Romac; Živko Romac; Dalibor Romac; Marijan Romac, OIB 60092376563; Branko Romac, OIB 85412425085; Toni Romac; Ivan Romac, OIB 90345557903; Divna Pupić Bakrač; Marija Vukman; Anka Romac</izvorni_sadrzaj>
    <derivirana_varijabla naziv="DomainObject.Predmet.ProtustrankaFormatedOIB_1">  Ivan Romac; Stipan Labrović; Ana Boban; Marinko Romac; Ante Romac; Frano Romac; Iva Romac; Mara Romac; Ivan Romac; Dražen Romac; Mladen Romac; Žanko Vesna; Stjepan Romac, OIB 19200303212; Ljubica Romac, OIB 91319352827; Stipe Romac; Mate Romac, OIB 43232766866; Olga Romac; Branko Romac; Ana Romac; Živko Romac; Dalibor Romac; Marijan Romac, OIB 60092376563; Branko Romac, OIB 85412425085; Toni Romac; Ivan Romac, OIB 90345557903; Divna Pupić Bakrač; Marija Vukman; Anka Romac</derivirana_varijabla>
  </DomainObject.Predmet.ProtustrankaFormatedOIB>
  <DomainObject.Predmet.ProtustrankaFormatedWithAdress>
    <izvorni_sadrzaj>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izvorni_sadrzaj>
    <derivirana_varijabla naziv="DomainObject.Predmet.ProtustrankaFormatedWithAdress_1">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derivirana_varijabla>
  </DomainObject.Predmet.ProtustrankaFormatedWithAdress>
  <DomainObject.Predmet.ProtustrankaFormatedWithAdressOIB>
    <izvorni_sadrzaj>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izvorni_sadrzaj>
    <derivirana_varijabla naziv="DomainObject.Predmet.ProtustrankaFormatedWithAdressOIB_1">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derivirana_varijabla>
  </DomainObject.Predmet.ProtustrankaFormatedWithAdressOIB>
  <DomainObject.Predmet.ProtustrankaWithAdress>
    <izvorni_sadrzaj>Ivan Romac , Stipan Labrović , Ana Boban , Marinko Romac , Ante Romac , Frano Romac , Iva Romac GLAVICE 276, 21230 Glavice, Mara Romac Glavice 64, 21230 Glavice, Ivan Romac ,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izvorni_sadrzaj>
    <derivirana_varijabla naziv="DomainObject.Predmet.ProtustrankaWithAdress_1">Ivan Romac , Stipan Labrović , Ana Boban , Marinko Romac , Ante Romac , Frano Romac , Iva Romac GLAVICE 276, 21230 Glavice, Mara Romac Glavice 64, 21230 Glavice, Ivan Romac ,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derivirana_varijabla>
  </DomainObject.Predmet.ProtustrankaWithAdress>
  <DomainObject.Predmet.ProtustrankaWithAdressOIB>
    <izvorni_sadrzaj>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izvorni_sadrzaj>
    <derivirana_varijabla naziv="DomainObject.Predmet.ProtustrankaWithAdressOIB_1">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derivirana_varijabla>
  </DomainObject.Predmet.ProtustrankaWithAdressOIB>
  <DomainObject.Predmet.ProtustrankaNazivFormated>
    <izvorni_sadrzaj>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izvorni_sadrzaj>
    <derivirana_varijabla naziv="DomainObject.Predmet.ProtustrankaNazivFormated_1">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derivirana_varijabla>
    <derivirana_varijabla naziv="Padez">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derivirana_varijabla>
  </DomainObject.Predmet.ProtustrankaNazivFormated>
  <DomainObject.Predmet.ProtustrankaNazivFormatedOIB>
    <izvorni_sadrzaj>Ivan Romac,Stipan Labrović,Ana Boban,Marinko Romac,Ante Romac,Frano Romac,Iva Romac,Mara Romac,Ivan Romac,Dražen Romac,Mladen Romac,Žanko Vesna,Stjepan Romac, OIB 19200303212,Ljubica Romac, OIB 91319352827,Stipe Romac,Mate Romac, OIB 43232766866,Olga Romac,Branko Romac,Ana Romac,Živko Romac,Dalibor Romac,Marijan Romac, OIB 60092376563,Branko Romac, OIB 85412425085,Toni Romac,Ivan Romac, OIB 90345557903,Divna Pupić Bakrač,Marija Vukman,Anka Romac</izvorni_sadrzaj>
    <derivirana_varijabla naziv="DomainObject.Predmet.ProtustrankaNazivFormatedOIB_1">Ivan Romac,Stipan Labrović,Ana Boban,Marinko Romac,Ante Romac,Frano Romac,Iva Romac,Mara Romac,Ivan Romac,Dražen Romac,Mladen Romac,Žanko Vesna,Stjepan Romac, OIB 19200303212,Ljubica Romac, OIB 91319352827,Stipe Romac,Mate Romac, OIB 43232766866,Olga Romac,Branko Romac,Ana Romac,Živko Romac,Dalibor Romac,Marijan Romac, OIB 60092376563,Branko Romac, OIB 85412425085,Toni Romac,Ivan Romac, OIB 90345557903,Divna Pupić Bakrač,Marija Vukman,Anka Romac</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61 - Matić Jagoda</izvorni_sadrzaj>
    <derivirana_varijabla naziv="DomainObject.Predmet.Referada.Naziv_1">61 - Matić Jagoda</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 25/I</izvorni_sadrzaj>
    <derivirana_varijabla naziv="DomainObject.Predmet.Referada.Prostorija.Naziv_1">Sudnica 25/I</derivirana_varijabla>
  </DomainObject.Predmet.Referada.Prostorija.Naziv>
  <DomainObject.Predmet.Referada.Prostorija.Oznaka>
    <izvorni_sadrzaj>25/I</izvorni_sadrzaj>
    <derivirana_varijabla naziv="DomainObject.Predmet.Referada.Prostorija.Oznaka_1">25/I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Jagoda Matić</izvorni_sadrzaj>
    <derivirana_varijabla naziv="DomainObject.Predmet.Referada.Sudac_1">Jagoda Matić</derivirana_varijabla>
    <derivirana_varijabla naziv="Dativ">Jagoda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Rino Romac zastupanog po punomoćniku Nena Vujević</izvorni_sadrzaj>
    <derivirana_varijabla naziv="DomainObject.Predmet.StrankaFormated_1">  Rino Romac zastupanog po punomoćniku Nena Vujević</derivirana_varijabla>
  </DomainObject.Predmet.StrankaFormated>
  <DomainObject.Predmet.StrankaFormatedOIB>
    <izvorni_sadrzaj>  Rino Romac, OIB 49182119042 zastupanog po punomoćniku Nena Vujević</izvorni_sadrzaj>
    <derivirana_varijabla naziv="DomainObject.Predmet.StrankaFormatedOIB_1">  Rino Romac, OIB 49182119042 zastupanog po punomoćniku Nena Vujević</derivirana_varijabla>
  </DomainObject.Predmet.StrankaFormatedOIB>
  <DomainObject.Predmet.StrankaFormatedWithAdress>
    <izvorni_sadrzaj> Rino Romac, GLAVICE 105, 21230 Glavice zastupanog po punomoćniku Nena Vujević</izvorni_sadrzaj>
    <derivirana_varijabla naziv="DomainObject.Predmet.StrankaFormatedWithAdress_1"> Rino Romac, GLAVICE 105, 21230 Glavice zastupanog po punomoćniku Nena Vujević</derivirana_varijabla>
  </DomainObject.Predmet.StrankaFormatedWithAdress>
  <DomainObject.Predmet.StrankaFormatedWithAdressOIB>
    <izvorni_sadrzaj> Rino Romac, OIB 49182119042, GLAVICE 105, 21230 Glavice zastupanog po punomoćniku Nena Vujević</izvorni_sadrzaj>
    <derivirana_varijabla naziv="DomainObject.Predmet.StrankaFormatedWithAdressOIB_1"> Rino Romac, OIB 49182119042, GLAVICE 105, 21230 Glavice zastupanog po punomoćniku Nena Vujević</derivirana_varijabla>
  </DomainObject.Predmet.StrankaFormatedWithAdressOIB>
  <DomainObject.Predmet.StrankaWithAdress>
    <izvorni_sadrzaj>Rino Romac GLAVICE 105,21230 Glavice</izvorni_sadrzaj>
    <derivirana_varijabla naziv="DomainObject.Predmet.StrankaWithAdress_1">Rino Romac GLAVICE 105,21230 Glavice</derivirana_varijabla>
  </DomainObject.Predmet.StrankaWithAdress>
  <DomainObject.Predmet.StrankaWithAdressOIB>
    <izvorni_sadrzaj>Rino Romac, OIB 49182119042, GLAVICE 105,21230 Glavice</izvorni_sadrzaj>
    <derivirana_varijabla naziv="DomainObject.Predmet.StrankaWithAdressOIB_1">Rino Romac, OIB 49182119042, GLAVICE 105,21230 Glavice</derivirana_varijabla>
  </DomainObject.Predmet.StrankaWithAdressOIB>
  <DomainObject.Predmet.StrankaNazivFormated>
    <izvorni_sadrzaj>Rino Romac</izvorni_sadrzaj>
    <derivirana_varijabla naziv="DomainObject.Predmet.StrankaNazivFormated_1">Rino Romac</derivirana_varijabla>
    <derivirana_varijabla naziv="Padez">Rino Romac</derivirana_varijabla>
  </DomainObject.Predmet.StrankaNazivFormated>
  <DomainObject.Predmet.StrankaNazivFormatedOIB>
    <izvorni_sadrzaj>Rino Romac, OIB 49182119042</izvorni_sadrzaj>
    <derivirana_varijabla naziv="DomainObject.Predmet.StrankaNazivFormatedOIB_1">Rino Romac, OIB 49182119042</derivirana_varijabla>
  </DomainObject.Predmet.StrankaNazivFormatedOIB>
  <DomainObject.Predmet.Sud.Adresa.Naselje>
    <izvorni_sadrzaj>Sinj</izvorni_sadrzaj>
    <derivirana_varijabla naziv="DomainObject.Predmet.Sud.Adresa.Naselje_1">Sinj</derivirana_varijabla>
  </DomainObject.Predmet.Sud.Adresa.Naselje>
  <DomainObject.Predmet.Sud.Adresa.NaseljeLokativ>
    <izvorni_sadrzaj>Sinju</izvorni_sadrzaj>
    <derivirana_varijabla naziv="DomainObject.Predmet.Sud.Adresa.NaseljeLokativ_1">Sinju</derivirana_varijabla>
  </DomainObject.Predmet.Sud.Adresa.NaseljeLokativ>
  <DomainObject.Predmet.Sud.Adresa.PostBroj>
    <izvorni_sadrzaj>21230</izvorni_sadrzaj>
    <derivirana_varijabla naziv="DomainObject.Predmet.Sud.Adresa.PostBroj_1">21230</derivirana_varijabla>
  </DomainObject.Predmet.Sud.Adresa.PostBroj>
  <DomainObject.Predmet.Sud.Adresa.UlicaIKBR>
    <izvorni_sadrzaj>Put Petrovca 3</izvorni_sadrzaj>
    <derivirana_varijabla naziv="DomainObject.Predmet.Sud.Adresa.UlicaIKBR_1">Put Petrovca 3</derivirana_varijabla>
  </DomainObject.Predmet.Sud.Adresa.UlicaIKBR>
  <DomainObject.Predmet.Sud.Naziv>
    <izvorni_sadrzaj>Općinski sud u Splitu - Stalna služba u Sinju</izvorni_sadrzaj>
    <derivirana_varijabla naziv="DomainObject.Predmet.Sud.Naziv_1">Općinski sud u Splitu - Stalna služba u Sinju</derivirana_varijabla>
  </DomainObject.Predmet.Sud.Naziv>
  <DomainObject.Predmet.Sud.Telefon.LokalniBroj>
    <izvorni_sadrzaj/>
    <derivirana_varijabla naziv="DomainObject.Predmet.Sud.Telefon.LokalniBroj_1"/>
  </DomainObject.Predmet.Sud.Telefon.LokalniBroj>
  <DomainObject.Predmet.TrenutnaLokacijaSpisa.Naziv>
    <izvorni_sadrzaj>61 - Matić Jagoda</izvorni_sadrzaj>
    <derivirana_varijabla naziv="DomainObject.Predmet.TrenutnaLokacijaSpisa.Naziv_1">61 - Matić Jagoda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Stalne službe Sinj</izvorni_sadrzaj>
    <derivirana_varijabla naziv="DomainObject.Predmet.UstrojstvenaJedinicaVodi.Naziv_1">Pisarnica Stalne službe Sinj</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Dragica Laco</izvorni_sadrzaj>
    <derivirana_varijabla naziv="DomainObject.Predmet.Zapisnicar_1">Dragica Laco</derivirana_varijabla>
    <derivirana_varijabla naziv="Padez">Dragica Laco</derivirana_varijabla>
  </DomainObject.Predmet.Zapisnicar>
  <DomainObject.Predmet.StrankaListFormated>
    <izvorni_sadrzaj>
      <item>Rino Romac zastupanog po punomoćniku Nena Vujević</item>
    </izvorni_sadrzaj>
    <derivirana_varijabla naziv="DomainObject.Predmet.StrankaListFormated_1">
      <item>Rino Romac zastupanog po punomoćniku Nena Vujević</item>
    </derivirana_varijabla>
  </DomainObject.Predmet.StrankaListFormated>
  <DomainObject.Predmet.StrankaListFormatedOIB>
    <izvorni_sadrzaj>
      <item>Rino Romac, OIB 49182119042 zastupanog po punomoćniku Nena Vujević</item>
    </izvorni_sadrzaj>
    <derivirana_varijabla naziv="DomainObject.Predmet.StrankaListFormatedOIB_1">
      <item>Rino Romac, OIB 49182119042 zastupanog po punomoćniku Nena Vujević</item>
    </derivirana_varijabla>
  </DomainObject.Predmet.StrankaListFormatedOIB>
  <DomainObject.Predmet.StrankaListFormatedWithAdress>
    <izvorni_sadrzaj>
      <item>Rino Romac, GLAVICE 105, 21230 Glavice zastupanog po punomoćniku Nena Vujević</item>
    </izvorni_sadrzaj>
    <derivirana_varijabla naziv="DomainObject.Predmet.StrankaListFormatedWithAdress_1">
      <item>Rino Romac, GLAVICE 105, 21230 Glavice zastupanog po punomoćniku Nena Vujević</item>
    </derivirana_varijabla>
  </DomainObject.Predmet.StrankaListFormatedWithAdress>
  <DomainObject.Predmet.StrankaListFormatedWithAdressOIB>
    <izvorni_sadrzaj>
      <item>Rino Romac, OIB 49182119042, GLAVICE 105, 21230 Glavice zastupanog po punomoćniku Nena Vujević</item>
    </izvorni_sadrzaj>
    <derivirana_varijabla naziv="DomainObject.Predmet.StrankaListFormatedWithAdressOIB_1">
      <item>Rino Romac, OIB 49182119042, GLAVICE 105, 21230 Glavice zastupanog po punomoćniku Nena Vujević</item>
    </derivirana_varijabla>
  </DomainObject.Predmet.StrankaListFormatedWithAdressOIB>
  <DomainObject.Predmet.StrankaListNazivFormated>
    <izvorni_sadrzaj>
      <item>Rino Romac</item>
    </izvorni_sadrzaj>
    <derivirana_varijabla naziv="DomainObject.Predmet.StrankaListNazivFormated_1">
      <item>Rino Romac</item>
    </derivirana_varijabla>
  </DomainObject.Predmet.StrankaListNazivFormated>
  <DomainObject.Predmet.StrankaListNazivFormatedOIB>
    <izvorni_sadrzaj>
      <item>Rino Romac, OIB 49182119042</item>
    </izvorni_sadrzaj>
    <derivirana_varijabla naziv="DomainObject.Predmet.StrankaListNazivFormatedOIB_1">
      <item>Rino Romac, OIB 49182119042</item>
    </derivirana_varijabla>
  </DomainObject.Predmet.StrankaListNazivFormatedOIB>
  <DomainObject.Predmet.ProtuStrankaListFormated>
    <izvorni_sadrzaj>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izvorni_sadrzaj>
    <derivirana_varijabla naziv="DomainObject.Predmet.ProtuStrankaListFormated_1">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derivirana_varijabla>
  </DomainObject.Predmet.ProtuStrankaListFormated>
  <DomainObject.Predmet.ProtuStrankaListFormatedOIB>
    <izvorni_sadrzaj>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izvorni_sadrzaj>
    <derivirana_varijabla naziv="DomainObject.Predmet.ProtuStrankaListFormatedOIB_1">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derivirana_varijabla>
  </DomainObject.Predmet.ProtuStrankaListFormatedOIB>
  <DomainObject.Predmet.ProtuStrankaListFormatedWithAdress>
    <izvorni_sadrzaj>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GLAVICE 130, 21230 Glavice</item>
      <item>Ljubica Romac, GLAVICE 110, 21230 Glavice</item>
      <item>Stipe Romac, GLAVICE 111, 21230 Glavice</item>
      <item>Mate Romac,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GLAVICE 171, 21230 Glavice</item>
      <item>Branko Romac, GLAVICE 103 B, 21230 Glavice</item>
      <item>Toni Romac, Glavice 124, 21230 Glavice</item>
      <item>Ivan Romac, GLAVICE 110, 21230 Glavice</item>
      <item>Divna Pupić Bakrač, Priblaće 79, 21238 Otok</item>
      <item>Marija Vukman, Hrvace 419 A, 21233 Hrvace</item>
      <item>Anka Romac, Glavice 131, 21230 Glavice</item>
    </izvorni_sadrzaj>
    <derivirana_varijabla naziv="DomainObject.Predmet.ProtuStrankaListFormatedWithAdress_1">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GLAVICE 130, 21230 Glavice</item>
      <item>Ljubica Romac, GLAVICE 110, 21230 Glavice</item>
      <item>Stipe Romac, GLAVICE 111, 21230 Glavice</item>
      <item>Mate Romac,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GLAVICE 171, 21230 Glavice</item>
      <item>Branko Romac, GLAVICE 103 B, 21230 Glavice</item>
      <item>Toni Romac, Glavice 124, 21230 Glavice</item>
      <item>Ivan Romac, GLAVICE 110, 21230 Glavice</item>
      <item>Divna Pupić Bakrač, Priblaće 79, 21238 Otok</item>
      <item>Marija Vukman, Hrvace 419 A, 21233 Hrvace</item>
      <item>Anka Romac, Glavice 131, 21230 Glavice</item>
    </derivirana_varijabla>
  </DomainObject.Predmet.ProtuStrankaListFormatedWithAdress>
  <DomainObject.Predmet.ProtuStrankaListFormatedWithAdressOIB>
    <izvorni_sadrzaj>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OIB 19200303212, GLAVICE 130, 21230 Glavice</item>
      <item>Ljubica Romac, OIB 91319352827, GLAVICE 110, 21230 Glavice</item>
      <item>Stipe Romac, GLAVICE 111, 21230 Glavice</item>
      <item>Mate Romac, OIB 43232766866,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OIB 60092376563, GLAVICE 171, 21230 Glavice</item>
      <item>Branko Romac, OIB 85412425085, GLAVICE 103 B, 21230 Glavice</item>
      <item>Toni Romac, Glavice 124, 21230 Glavice</item>
      <item>Ivan Romac, OIB 90345557903, GLAVICE 110, 21230 Glavice</item>
      <item>Divna Pupić Bakrač, Priblaće 79, 21238 Otok</item>
      <item>Marija Vukman, Hrvace 419 A, 21233 Hrvace</item>
      <item>Anka Romac, Glavice 131, 21230 Glavice</item>
    </izvorni_sadrzaj>
    <derivirana_varijabla naziv="DomainObject.Predmet.ProtuStrankaListFormatedWithAdressOIB_1">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OIB 19200303212, GLAVICE 130, 21230 Glavice</item>
      <item>Ljubica Romac, OIB 91319352827, GLAVICE 110, 21230 Glavice</item>
      <item>Stipe Romac, GLAVICE 111, 21230 Glavice</item>
      <item>Mate Romac, OIB 43232766866,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OIB 60092376563, GLAVICE 171, 21230 Glavice</item>
      <item>Branko Romac, OIB 85412425085, GLAVICE 103 B, 21230 Glavice</item>
      <item>Toni Romac, Glavice 124, 21230 Glavice</item>
      <item>Ivan Romac, OIB 90345557903, GLAVICE 110, 21230 Glavice</item>
      <item>Divna Pupić Bakrač, Priblaće 79, 21238 Otok</item>
      <item>Marija Vukman, Hrvace 419 A, 21233 Hrvace</item>
      <item>Anka Romac, Glavice 131, 21230 Glavice</item>
    </derivirana_varijabla>
  </DomainObject.Predmet.ProtuStrankaListFormatedWithAdressOIB>
  <DomainObject.Predmet.ProtuStrankaListNazivFormated>
    <izvorni_sadrzaj>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izvorni_sadrzaj>
    <derivirana_varijabla naziv="DomainObject.Predmet.ProtuStrankaListNazivFormated_1">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derivirana_varijabla>
  </DomainObject.Predmet.ProtuStrankaListNazivFormated>
  <DomainObject.Predmet.ProtuStrankaListNazivFormatedOIB>
    <izvorni_sadrzaj>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izvorni_sadrzaj>
    <derivirana_varijabla naziv="DomainObject.Predmet.ProtuStrankaListNazivFormatedOIB_1">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derivirana_varijabla>
  </DomainObject.Predmet.ProtuStrankaListNazivFormatedOIB>
  <DomainObject.Predmet.OstaliListFormated>
    <izvorni_sadrzaj>
      <item>Nena Vujević punomoćnik sudionika u postupku Rino Romac</item>
      <item>Zoran Vujanović</item>
      <item>Dušan Biuk</item>
      <item>e-oglasnaploča suda</item>
      <item>Narodne novine Zagreb</item>
      <item>Centar za socijalnu skrb Sinj</item>
      <item>Općinski sud u Splitu - Računvoodstvo</item>
    </izvorni_sadrzaj>
    <derivirana_varijabla naziv="DomainObject.Predmet.OstaliListFormated_1">
      <item>Nena Vujević punomoćnik sudionika u postupku Rino Romac</item>
      <item>Zoran Vujanović</item>
      <item>Dušan Biuk</item>
      <item>e-oglasnaploča suda</item>
      <item>Narodne novine Zagreb</item>
      <item>Centar za socijalnu skrb Sinj</item>
      <item>Općinski sud u Splitu - Računvoodstvo</item>
    </derivirana_varijabla>
    <derivirana_varijabla naziv="DrugaOsoba">
      <item>Nena Vujević punomoćnik sudionika u postupku Rino Romac</item>
      <item>Zoran Vujanović</item>
      <item>Dušan Biuk</item>
      <item>e-oglasnaploča suda</item>
      <item>Narodne novine Zagreb</item>
      <item>Centar za socijalnu skrb Sinj</item>
      <item>Općinski sud u Splitu - Računvoodstvo</item>
    </derivirana_varijabla>
  </DomainObject.Predmet.OstaliListFormated>
  <DomainObject.Predmet.OstaliListFormatedOIB>
    <izvorni_sadrzaj>
      <item>Nena Vujević, OIB 04221251714 punomoćnik sudionika u postupku Rino Romac</item>
      <item>Zoran Vujanović, OIB 25294137376</item>
      <item>Dušan Biuk</item>
      <item>e-oglasnaploča suda</item>
      <item>Narodne novine Zagreb</item>
      <item>Centar za socijalnu skrb Sinj</item>
      <item>Općinski sud u Splitu - Računvoodstvo</item>
    </izvorni_sadrzaj>
    <derivirana_varijabla naziv="DomainObject.Predmet.OstaliListFormatedOIB_1">
      <item>Nena Vujević, OIB 04221251714 punomoćnik sudionika u postupku Rino Romac</item>
      <item>Zoran Vujanović, OIB 25294137376</item>
      <item>Dušan Biuk</item>
      <item>e-oglasnaploča suda</item>
      <item>Narodne novine Zagreb</item>
      <item>Centar za socijalnu skrb Sinj</item>
      <item>Općinski sud u Splitu - Računvoodstvo</item>
    </derivirana_varijabla>
  </DomainObject.Predmet.OstaliListFormatedOIB>
  <DomainObject.Predmet.OstaliListFormatedWithAdress>
    <izvorni_sadrzaj>
      <item>Nena Vujević, Put Petrovca 1, 21230 Sinj punomoćnik sudionika u postupku Rino Romac</item>
      <item>Zoran Vujanović, Vujanovićev prolaz 39, 21230 Sinj</item>
      <item>Dušan Biuk</item>
      <item>e-oglasnaploča suda</item>
      <item>Narodne novine Zagreb, Savski gaj XII put 6.4., 10000 Zagreb</item>
      <item>Centar za socijalnu skrb Sinj, Domovinskog rata 1 D, 21230 Sinj</item>
      <item>Općinski sud u Splitu - Računvoodstvo</item>
    </izvorni_sadrzaj>
    <derivirana_varijabla naziv="DomainObject.Predmet.OstaliListFormatedWithAdress_1">
      <item>Nena Vujević, Put Petrovca 1, 21230 Sinj punomoćnik sudionika u postupku Rino Romac</item>
      <item>Zoran Vujanović, Vujanovićev prolaz 39, 21230 Sinj</item>
      <item>Dušan Biuk</item>
      <item>e-oglasnaploča suda</item>
      <item>Narodne novine Zagreb, Savski gaj XII put 6.4., 10000 Zagreb</item>
      <item>Centar za socijalnu skrb Sinj, Domovinskog rata 1 D, 21230 Sinj</item>
      <item>Općinski sud u Splitu - Računvoodstvo</item>
    </derivirana_varijabla>
  </DomainObject.Predmet.OstaliListFormatedWithAdress>
  <DomainObject.Predmet.OstaliListFormatedWithAdressOIB>
    <izvorni_sadrzaj>
      <item>Nena Vujević, OIB 04221251714, Put Petrovca 1, 21230 Sinj punomoćnik sudionika u postupku Rino Romac</item>
      <item>Zoran Vujanović, OIB 25294137376, Vujanovićev prolaz 39, 21230 Sinj</item>
      <item>Dušan Biuk</item>
      <item>e-oglasnaploča suda</item>
      <item>Narodne novine Zagreb, Savski gaj XII put 6.4., 10000 Zagreb</item>
      <item>Centar za socijalnu skrb Sinj, Domovinskog rata 1 D, 21230 Sinj</item>
      <item>Općinski sud u Splitu - Računvoodstvo</item>
    </izvorni_sadrzaj>
    <derivirana_varijabla naziv="DomainObject.Predmet.OstaliListFormatedWithAdressOIB_1">
      <item>Nena Vujević, OIB 04221251714, Put Petrovca 1, 21230 Sinj punomoćnik sudionika u postupku Rino Romac</item>
      <item>Zoran Vujanović, OIB 25294137376, Vujanovićev prolaz 39, 21230 Sinj</item>
      <item>Dušan Biuk</item>
      <item>e-oglasnaploča suda</item>
      <item>Narodne novine Zagreb, Savski gaj XII put 6.4., 10000 Zagreb</item>
      <item>Centar za socijalnu skrb Sinj, Domovinskog rata 1 D, 21230 Sinj</item>
      <item>Općinski sud u Splitu - Računvoodstvo</item>
    </derivirana_varijabla>
  </DomainObject.Predmet.OstaliListFormatedWithAdressOIB>
  <DomainObject.Predmet.OstaliListNazivFormated>
    <izvorni_sadrzaj>
      <item>Nena Vujević</item>
      <item>Zoran Vujanović</item>
      <item>Dušan Biuk</item>
      <item>e-oglasnaploča suda</item>
      <item>Narodne novine Zagreb</item>
      <item>Centar za socijalnu skrb Sinj</item>
      <item>Općinski sud u Splitu - Računvoodstvo</item>
    </izvorni_sadrzaj>
    <derivirana_varijabla naziv="DomainObject.Predmet.OstaliListNazivFormated_1">
      <item>Nena Vujević</item>
      <item>Zoran Vujanović</item>
      <item>Dušan Biuk</item>
      <item>e-oglasnaploča suda</item>
      <item>Narodne novine Zagreb</item>
      <item>Centar za socijalnu skrb Sinj</item>
      <item>Općinski sud u Splitu - Računvoodstvo</item>
    </derivirana_varijabla>
  </DomainObject.Predmet.OstaliListNazivFormated>
  <DomainObject.Predmet.OstaliListNazivFormatedOIB>
    <izvorni_sadrzaj>
      <item>Nena Vujević, OIB 04221251714</item>
      <item>Zoran Vujanović, OIB 25294137376</item>
      <item>Dušan Biuk</item>
      <item>e-oglasnaploča suda</item>
      <item>Narodne novine Zagreb</item>
      <item>Centar za socijalnu skrb Sinj</item>
      <item>Općinski sud u Splitu - Računvoodstvo</item>
    </izvorni_sadrzaj>
    <derivirana_varijabla naziv="DomainObject.Predmet.OstaliListNazivFormatedOIB_1">
      <item>Nena Vujević, OIB 04221251714</item>
      <item>Zoran Vujanović, OIB 25294137376</item>
      <item>Dušan Biuk</item>
      <item>e-oglasnaploča suda</item>
      <item>Narodne novine Zagreb</item>
      <item>Centar za socijalnu skrb Sinj</item>
      <item>Općinski sud u Splitu - Računvoodstvo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10. rujna 2026.</izvorni_sadrzaj>
    <derivirana_varijabla naziv="DomainObject.Datum_1">10. rujna 2026.</derivirana_varijabla>
  </DomainObject.Datum>
  <DomainObject.PoslovniBrojDokumenta>
    <izvorni_sadrzaj/>
    <derivirana_varijabla naziv="DomainObject.PoslovniBrojDokumenta_1"/>
  </DomainObject.PoslovniBrojDokumenta>
  <DomainObject.Predmet.StrankaIDrugi>
    <izvorni_sadrzaj>Rino Romac</izvorni_sadrzaj>
    <derivirana_varijabla naziv="DomainObject.Predmet.StrankaIDrugi_1">Rino Romac</derivirana_varijabla>
  </DomainObject.Predmet.StrankaIDrugi>
  <DomainObject.Predmet.ProtustrankaIDrugi>
    <izvorni_sadrzaj>Ivan Romac i dr.</izvorni_sadrzaj>
    <derivirana_varijabla naziv="DomainObject.Predmet.ProtustrankaIDrugi_1">Ivan Romac i dr.</derivirana_varijabla>
  </DomainObject.Predmet.ProtustrankaIDrugi>
  <DomainObject.Predmet.StrankaIDrugiAdressOIB>
    <izvorni_sadrzaj>Rino Romac, OIB 49182119042, GLAVICE 105, 21230 Glavice</izvorni_sadrzaj>
    <derivirana_varijabla naziv="DomainObject.Predmet.StrankaIDrugiAdressOIB_1">Rino Romac, OIB 49182119042, GLAVICE 105, 21230 Glavice</derivirana_varijabla>
  </DomainObject.Predmet.StrankaIDrugiAdressOIB>
  <DomainObject.Predmet.ProtustrankaIDrugiAdressOIB>
    <izvorni_sadrzaj>Ivan Romac i dr.</izvorni_sadrzaj>
    <derivirana_varijabla naziv="DomainObject.Predmet.ProtustrankaIDrugiAdressOIB_1">Ivan Romac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4. studenog 2025.</izvorni_sadrzaj>
    <derivirana_varijabla naziv="DomainObject.Predmet.OdlukaRjesenje.DatumDonosenjaOdluke_1">4. studenog 2025.</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P-1446/2025-13</izvorni_sadrzaj>
    <derivirana_varijabla naziv="DomainObject.Predmet.OdlukaRjesenje.Oznaka_1">P-1446/2025-13</derivirana_varijabla>
  </DomainObject.Predmet.OdlukaRjesenje.Oznaka>
  <DomainObject.Predmet.SudioniciListNaziv>
    <izvorni_sadrzaj>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izvorni_sadrzaj>
    <derivirana_varijabla naziv="DomainObject.Predmet.SudioniciListNaziv_1">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derivirana_varijabla>
    <derivirana_varijabla naziv="OstaliSudionici">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derivirana_varijabla>
  </DomainObject.Predmet.SudioniciListNaziv>
  <DomainObject.Predmet.SudioniciListAdressOIB>
    <izvorni_sadrzaj>
      <item>Rino Romac, OIB 49182119042, GLAVICE 105,21230 Glavice</item>
      <item>Ivan Romac</item>
      <item>Stipan Labrović</item>
      <item>Ana Boban</item>
      <item>Marinko Romac</item>
      <item>Ante Romac</item>
      <item>Frano Romac</item>
      <item>Iva Romac, GLAVICE 276,21230 Glavice</item>
      <item>Mara Romac, Glavice 64,21230 Glavice</item>
      <item>Ivan Romac</item>
      <item>Dražen Romac, Glavice 132,21230 Glavice</item>
      <item>Mladen Romac, Glavice 327,21230 Glavice</item>
      <item>Žanko Vesna, Obrovac Sinjski 136,21238 Obrovac Sinjski</item>
      <item>Stjepan Romac, OIB 19200303212, GLAVICE 130,21230 Glavice</item>
      <item>Ljubica Romac, OIB 91319352827, GLAVICE 110,21230 Glavice</item>
      <item>Stipe Romac, GLAVICE 111,21230 Glavice</item>
      <item>Mate Romac, OIB 43232766866, GLAVICE 110,21230 Glavice</item>
      <item>Olga Romac, Glavice 124,21230 Glavice</item>
      <item>Branko Romac, Glavice 103,21230 Glavice</item>
      <item>Ana Romac, GLAVICE 103 A,21230 Glavice</item>
      <item>Živko Romac, Glavice 103 A,21230 Glavice</item>
      <item>Dalibor Romac, Alkarsko trkalište 26,21230 Sinj</item>
      <item>Marijan Romac, OIB 60092376563, GLAVICE 171,21230 Glavice</item>
      <item>Branko Romac, OIB 85412425085, GLAVICE 103 B,21230 Glavice</item>
      <item>Toni Romac, Glavice 124,21230 Glavice</item>
      <item>Ivan Romac, OIB 90345557903, GLAVICE 110,21230 Glavice</item>
      <item>Nena Vujević, OIB 04221251714, Put Petrovca 1,21230 Sinj</item>
      <item>Divna Pupić Bakrač, Priblaće 79,21238 Otok</item>
      <item>Marija Vukman, Hrvace 419 A,21233 Hrvace</item>
      <item>Anka Romac, Glavice 131,21230 Glavice</item>
      <item>Zoran Vujanović, OIB 25294137376, Vujanovićev prolaz 39,21230 Sinj</item>
      <item>Dušan Biuk</item>
      <item>e-oglasnaploča suda</item>
      <item>Narodne novine Zagreb, Savski gaj XII put 6.4.,10000 Zagreb</item>
      <item>Centar za socijalnu skrb Sinj, Domovinskog rata 1 D,21230 Sinj</item>
      <item>Općinski sud u Splitu - Računvoodstvo</item>
    </izvorni_sadrzaj>
    <derivirana_varijabla naziv="DomainObject.Predmet.SudioniciListAdressOIB_1">
      <item>Rino Romac, OIB 49182119042, GLAVICE 105,21230 Glavice</item>
      <item>Ivan Romac</item>
      <item>Stipan Labrović</item>
      <item>Ana Boban</item>
      <item>Marinko Romac</item>
      <item>Ante Romac</item>
      <item>Frano Romac</item>
      <item>Iva Romac, GLAVICE 276,21230 Glavice</item>
      <item>Mara Romac, Glavice 64,21230 Glavice</item>
      <item>Ivan Romac</item>
      <item>Dražen Romac, Glavice 132,21230 Glavice</item>
      <item>Mladen Romac, Glavice 327,21230 Glavice</item>
      <item>Žanko Vesna, Obrovac Sinjski 136,21238 Obrovac Sinjski</item>
      <item>Stjepan Romac, OIB 19200303212, GLAVICE 130,21230 Glavice</item>
      <item>Ljubica Romac, OIB 91319352827, GLAVICE 110,21230 Glavice</item>
      <item>Stipe Romac, GLAVICE 111,21230 Glavice</item>
      <item>Mate Romac, OIB 43232766866, GLAVICE 110,21230 Glavice</item>
      <item>Olga Romac, Glavice 124,21230 Glavice</item>
      <item>Branko Romac, Glavice 103,21230 Glavice</item>
      <item>Ana Romac, GLAVICE 103 A,21230 Glavice</item>
      <item>Živko Romac, Glavice 103 A,21230 Glavice</item>
      <item>Dalibor Romac, Alkarsko trkalište 26,21230 Sinj</item>
      <item>Marijan Romac, OIB 60092376563, GLAVICE 171,21230 Glavice</item>
      <item>Branko Romac, OIB 85412425085, GLAVICE 103 B,21230 Glavice</item>
      <item>Toni Romac, Glavice 124,21230 Glavice</item>
      <item>Ivan Romac, OIB 90345557903, GLAVICE 110,21230 Glavice</item>
      <item>Nena Vujević, OIB 04221251714, Put Petrovca 1,21230 Sinj</item>
      <item>Divna Pupić Bakrač, Priblaće 79,21238 Otok</item>
      <item>Marija Vukman, Hrvace 419 A,21233 Hrvace</item>
      <item>Anka Romac, Glavice 131,21230 Glavice</item>
      <item>Zoran Vujanović, OIB 25294137376, Vujanovićev prolaz 39,21230 Sinj</item>
      <item>Dušan Biuk</item>
      <item>e-oglasnaploča suda</item>
      <item>Narodne novine Zagreb, Savski gaj XII put 6.4.,10000 Zagreb</item>
      <item>Centar za socijalnu skrb Sinj, Domovinskog rata 1 D,21230 Sinj</item>
      <item>Općinski sud u Splitu - Računvoodstvo</item>
    </derivirana_varijabla>
  </DomainObject.Predmet.SudioniciListAdressOIB>
  <DomainObject.UcesnikSudskeRadnje.NazivFormated>
    <izvorni_sadrzaj>Živko Romac, Glavice 103 A,21230 Glavice</izvorni_sadrzaj>
    <derivirana_varijabla naziv="DomainObject.UcesnikSudskeRadnje.NazivFormated_1">Živko Romac, Glavice 103 A,21230 Glavice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49182119042</item>
      <item>, OIB null</item>
      <item>, OIB null</item>
      <item>, OIB null</item>
      <item>, OIB null</item>
      <item>, OIB null</item>
      <item>, OIB null</item>
      <item>, OIB null</item>
      <item>, OIB null</item>
      <item>, OIB null</item>
      <item>, OIB null</item>
      <item>, OIB null</item>
      <item>, OIB null</item>
      <item>, OIB 19200303212</item>
      <item>, OIB 91319352827</item>
      <item>, OIB null</item>
      <item>, OIB 43232766866</item>
      <item>, OIB null</item>
      <item>, OIB null</item>
      <item>, OIB null</item>
      <item>, OIB null</item>
      <item>, OIB null</item>
      <item>, OIB 60092376563</item>
      <item>, OIB 85412425085</item>
      <item>, OIB null</item>
      <item>, OIB 90345557903</item>
      <item>, OIB 04221251714</item>
      <item>, OIB null</item>
      <item>, OIB null</item>
      <item>, OIB null</item>
      <item>, OIB 25294137376</item>
      <item>, OIB null</item>
      <item>, OIB null</item>
      <item>, OIB null</item>
      <item>, OIB null</item>
      <item>, OIB null</item>
    </izvorni_sadrzaj>
    <derivirana_varijabla naziv="DomainObject.Predmet.SudioniciListNazivOIB_1">
      <item>, OIB 49182119042</item>
      <item>, OIB null</item>
      <item>, OIB null</item>
      <item>, OIB null</item>
      <item>, OIB null</item>
      <item>, OIB null</item>
      <item>, OIB null</item>
      <item>, OIB null</item>
      <item>, OIB null</item>
      <item>, OIB null</item>
      <item>, OIB null</item>
      <item>, OIB null</item>
      <item>, OIB null</item>
      <item>, OIB 19200303212</item>
      <item>, OIB 91319352827</item>
      <item>, OIB null</item>
      <item>, OIB 43232766866</item>
      <item>, OIB null</item>
      <item>, OIB null</item>
      <item>, OIB null</item>
      <item>, OIB null</item>
      <item>, OIB null</item>
      <item>, OIB 60092376563</item>
      <item>, OIB 85412425085</item>
      <item>, OIB null</item>
      <item>, OIB 90345557903</item>
      <item>, OIB 04221251714</item>
      <item>, OIB null</item>
      <item>, OIB null</item>
      <item>, OIB null</item>
      <item>, OIB 25294137376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UcesnikSudskeRadnje.SudskaRadnja.UcesniciObavijest>
    <izvorni_sadrzaj>1. Tuženik Mladen Romac, Glavice 327, 21230 Glavice
2. Tuženik Ljubica Romac, OIB 91319352827, GLAVICE 110, 21230 Glavice
3. Tuženik Živko Romac, Glavice 103 A, 21230 Glavice</izvorni_sadrzaj>
    <derivirana_varijabla naziv="DomainObject.UcesnikSudskeRadnje.SudskaRadnja.UcesniciObavijest_1">1. Tuženik Mladen Romac, Glavice 327, 21230 Glavice
2. Tuženik Ljubica Romac, OIB 91319352827, GLAVICE 110, 21230 Glavice
3. Tuženik Živko Romac, Glavice 103 A, 21230 Glavice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travnja 2025.</izvorni_sadrzaj>
    <derivirana_varijabla naziv="DomainObject.Predmet.DatumPocetkaProcesa_1">9. travnja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jagoda.matic@ossn.pravosudje.hr</izvorni_sadrzaj>
    <derivirana_varijabla naziv="DomainObject.Sudac.Email_1">jagoda.matic@ossn.pravosudje.hr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E86284F-5EEA-40B6-9E07-309E176F0319}">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405</properties:Words>
  <properties:Characters>2250</properties:Characters>
  <properties:Lines>57</properties:Lines>
  <properties:Paragraphs>22</properties:Paragraphs>
  <properties:TotalTime>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2650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2020-01-10T14:11:00Z</dcterms:created>
  <dc:creator>wsadmin</dc:creator>
  <dc:description>Ovaj predložak služi kao osnova za kreiranje novih eSPIS predložaka te za upravljanje eSPIS funkcijama tijekom obrade sudskih dokumenata.</dc:description>
  <cp:lastModifiedBy>Dragica Laco</cp:lastModifiedBy>
  <cp:lastPrinted>2019-12-06T11:55:00Z</cp:lastPrinted>
  <dcterms:modified xmlns:xsi="http://www.w3.org/2001/XMLSchema-instance" xsi:type="dcterms:W3CDTF">2026-09-10T10:33:00Z</dcterms:modified>
  <cp:revision>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927462136</vt:lpwstr>
  </prop:property>
  <prop:property fmtid="{D5CDD505-2E9C-101B-9397-08002B2CF9AE}" pid="6" name="Naslov">
    <vt:lpwstr>Poziv za Živko Romac - Ročište za glavnu raspravu</vt:lpwstr>
  </prop:property>
  <prop:property fmtid="{D5CDD505-2E9C-101B-9397-08002B2CF9AE}" pid="7" name="Predlozak_id">
    <vt:lpwstr>1000000056</vt:lpwstr>
  </prop:property>
  <prop:property fmtid="{D5CDD505-2E9C-101B-9397-08002B2CF9AE}" pid="8" name="Predlozak_oznaka">
    <vt:lpwstr>PO016</vt:lpwstr>
  </prop:property>
  <prop:property fmtid="{D5CDD505-2E9C-101B-9397-08002B2CF9AE}" pid="9" name="Predlozak_naziv">
    <vt:lpwstr>Poziv - glavna rasprava (Novi ZPP)</vt:lpwstr>
  </prop:property>
</prop:Properties>
</file>