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a71c00" w14:paraId="9a71c00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proofErr w:type="spellStart"/>
      <w:r w:rsidR="004777B1">
        <w:rPr>
          <w:b/>
          <w:lang w:val="hr-HR"/>
        </w:rPr>
        <w:t>Posl</w:t>
      </w:r>
      <w:proofErr w:type="spellEnd"/>
      <w:r w:rsidR="004777B1">
        <w:rPr>
          <w:b/>
          <w:lang w:val="hr-HR"/>
        </w:rPr>
        <w:t>. br.</w:t>
      </w:r>
      <w:r w:rsidR="00595BCF">
        <w:rPr>
          <w:b/>
          <w:lang w:val="hr-HR"/>
        </w:rPr>
        <w:t xml:space="preserve"> 12. St-</w:t>
      </w:r>
      <w:r w:rsidR="004C3139">
        <w:rPr>
          <w:b/>
          <w:lang w:val="hr-HR"/>
        </w:rPr>
        <w:t>18</w:t>
      </w:r>
      <w:r w:rsidR="00405361">
        <w:rPr>
          <w:b/>
          <w:lang w:val="hr-HR"/>
        </w:rPr>
        <w:t>9</w:t>
      </w:r>
      <w:r w:rsidR="004C3139">
        <w:rPr>
          <w:b/>
          <w:lang w:val="hr-HR"/>
        </w:rPr>
        <w:t>0</w:t>
      </w:r>
      <w:r w:rsidR="00993897">
        <w:rPr>
          <w:b/>
          <w:lang w:val="hr-HR"/>
        </w:rPr>
        <w:t>/2016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 xml:space="preserve">Split, </w:t>
      </w:r>
      <w:proofErr w:type="spellStart"/>
      <w:r w:rsidRPr="003734BE">
        <w:rPr>
          <w:b/>
          <w:lang w:val="hr-HR"/>
        </w:rPr>
        <w:t>Sukoišanska</w:t>
      </w:r>
      <w:proofErr w:type="spellEnd"/>
      <w:r w:rsidRPr="003734BE">
        <w:rPr>
          <w:b/>
          <w:lang w:val="hr-HR"/>
        </w:rPr>
        <w:t xml:space="preserve">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1F1EA5">
        <w:rPr>
          <w:lang w:val="hr-HR"/>
        </w:rPr>
        <w:t xml:space="preserve">NOĆNA SMJENA j.d.o.o. Split, Put </w:t>
      </w:r>
      <w:proofErr w:type="spellStart"/>
      <w:r w:rsidR="001F1EA5">
        <w:rPr>
          <w:lang w:val="hr-HR"/>
        </w:rPr>
        <w:t>Duilova</w:t>
      </w:r>
      <w:proofErr w:type="spellEnd"/>
      <w:r w:rsidR="001F1EA5">
        <w:rPr>
          <w:lang w:val="hr-HR"/>
        </w:rPr>
        <w:t xml:space="preserve"> 6/C</w:t>
      </w:r>
      <w:r w:rsidR="00334D65">
        <w:rPr>
          <w:lang w:val="hr-HR"/>
        </w:rPr>
        <w:t>,</w:t>
      </w:r>
      <w:r w:rsidR="00337F1C">
        <w:rPr>
          <w:lang w:val="hr-HR"/>
        </w:rPr>
        <w:t xml:space="preserve"> </w:t>
      </w:r>
      <w:r w:rsidR="000467BE">
        <w:rPr>
          <w:lang w:val="hr-HR"/>
        </w:rPr>
        <w:t>OIB</w:t>
      </w:r>
      <w:r w:rsidR="00233B74">
        <w:rPr>
          <w:lang w:val="hr-HR"/>
        </w:rPr>
        <w:t xml:space="preserve">: </w:t>
      </w:r>
      <w:r w:rsidR="001F1EA5">
        <w:rPr>
          <w:lang w:val="hr-HR"/>
        </w:rPr>
        <w:t>71571667105</w:t>
      </w:r>
      <w:r w:rsidR="00A61C93">
        <w:rPr>
          <w:lang w:val="hr-HR"/>
        </w:rPr>
        <w:t xml:space="preserve">, MBS: </w:t>
      </w:r>
      <w:r w:rsidR="001F1EA5">
        <w:rPr>
          <w:lang w:val="hr-HR"/>
        </w:rPr>
        <w:t>060324447</w:t>
      </w:r>
      <w:r>
        <w:rPr>
          <w:lang w:val="hr-HR"/>
        </w:rPr>
        <w:t>, dana</w:t>
      </w:r>
      <w:r w:rsidR="001822B0">
        <w:rPr>
          <w:lang w:val="hr-HR"/>
        </w:rPr>
        <w:t xml:space="preserve"> </w:t>
      </w:r>
      <w:r w:rsidR="000F0F4F">
        <w:rPr>
          <w:lang w:val="hr-HR"/>
        </w:rPr>
        <w:t>23. siječnja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1F1EA5">
        <w:rPr>
          <w:lang w:val="hr-HR"/>
        </w:rPr>
        <w:t xml:space="preserve">NOĆNA SMJENA j.d.o.o. Split, Put </w:t>
      </w:r>
      <w:proofErr w:type="spellStart"/>
      <w:r w:rsidR="001F1EA5">
        <w:rPr>
          <w:lang w:val="hr-HR"/>
        </w:rPr>
        <w:t>Duilova</w:t>
      </w:r>
      <w:proofErr w:type="spellEnd"/>
      <w:r w:rsidR="001F1EA5">
        <w:rPr>
          <w:lang w:val="hr-HR"/>
        </w:rPr>
        <w:t xml:space="preserve"> 6/C, OIB: 71571667105</w:t>
      </w:r>
      <w:r w:rsidR="00B70173">
        <w:rPr>
          <w:lang w:val="hr-HR"/>
        </w:rPr>
        <w:t xml:space="preserve">, na dan </w:t>
      </w:r>
      <w:r w:rsidR="001F1EA5">
        <w:rPr>
          <w:lang w:val="hr-HR"/>
        </w:rPr>
        <w:t>17</w:t>
      </w:r>
      <w:r w:rsidR="004C3139">
        <w:rPr>
          <w:lang w:val="hr-HR"/>
        </w:rPr>
        <w:t xml:space="preserve">. listopada </w:t>
      </w:r>
      <w:r w:rsidR="008415A5">
        <w:rPr>
          <w:lang w:val="hr-HR"/>
        </w:rPr>
        <w:t>2016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1F1EA5">
        <w:rPr>
          <w:lang w:val="hr-HR"/>
        </w:rPr>
        <w:t>160.486,93</w:t>
      </w:r>
      <w:r w:rsidR="00EE3EFC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570056">
        <w:rPr>
          <w:lang w:val="hr-HR"/>
        </w:rPr>
        <w:t xml:space="preserve"> </w:t>
      </w:r>
      <w:r w:rsidR="000F0F4F">
        <w:rPr>
          <w:lang w:val="hr-HR"/>
        </w:rPr>
        <w:t>23. siječnja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proofErr w:type="spellStart"/>
      <w:r>
        <w:t>Paško</w:t>
      </w:r>
      <w:proofErr w:type="spellEnd"/>
      <w:r>
        <w:t xml:space="preserve"> </w:t>
      </w:r>
      <w:proofErr w:type="spellStart"/>
      <w:r>
        <w:t>Bačić</w:t>
      </w:r>
      <w:proofErr w:type="spellEnd"/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6D261A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2675F"/>
    <w:rsid w:val="000467BE"/>
    <w:rsid w:val="00062AEB"/>
    <w:rsid w:val="000660B1"/>
    <w:rsid w:val="000666DB"/>
    <w:rsid w:val="00094B4F"/>
    <w:rsid w:val="00097F28"/>
    <w:rsid w:val="000F0F4F"/>
    <w:rsid w:val="000F36DD"/>
    <w:rsid w:val="00110325"/>
    <w:rsid w:val="00121146"/>
    <w:rsid w:val="00133015"/>
    <w:rsid w:val="00134902"/>
    <w:rsid w:val="001469A8"/>
    <w:rsid w:val="00160774"/>
    <w:rsid w:val="001822B0"/>
    <w:rsid w:val="00192D51"/>
    <w:rsid w:val="001A54EB"/>
    <w:rsid w:val="001C5DB4"/>
    <w:rsid w:val="001D2E90"/>
    <w:rsid w:val="001D5DB3"/>
    <w:rsid w:val="001E4E14"/>
    <w:rsid w:val="001F1EA5"/>
    <w:rsid w:val="001F5654"/>
    <w:rsid w:val="00200E29"/>
    <w:rsid w:val="002131A1"/>
    <w:rsid w:val="00217DD3"/>
    <w:rsid w:val="00233B74"/>
    <w:rsid w:val="002702A4"/>
    <w:rsid w:val="002D048F"/>
    <w:rsid w:val="002E3193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05361"/>
    <w:rsid w:val="004171BE"/>
    <w:rsid w:val="004638FC"/>
    <w:rsid w:val="00473132"/>
    <w:rsid w:val="004777B1"/>
    <w:rsid w:val="004A6CA0"/>
    <w:rsid w:val="004C3139"/>
    <w:rsid w:val="00537638"/>
    <w:rsid w:val="00561AC7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63B71"/>
    <w:rsid w:val="0066735D"/>
    <w:rsid w:val="006767AE"/>
    <w:rsid w:val="006D261A"/>
    <w:rsid w:val="006E3551"/>
    <w:rsid w:val="00717EC0"/>
    <w:rsid w:val="00736EF6"/>
    <w:rsid w:val="00743750"/>
    <w:rsid w:val="007467C2"/>
    <w:rsid w:val="007556F0"/>
    <w:rsid w:val="007725FF"/>
    <w:rsid w:val="007A74B6"/>
    <w:rsid w:val="007B01E4"/>
    <w:rsid w:val="007E165A"/>
    <w:rsid w:val="007F312C"/>
    <w:rsid w:val="00814D57"/>
    <w:rsid w:val="00824A56"/>
    <w:rsid w:val="00832F97"/>
    <w:rsid w:val="00833A1C"/>
    <w:rsid w:val="008415A5"/>
    <w:rsid w:val="008540CA"/>
    <w:rsid w:val="008668BE"/>
    <w:rsid w:val="00876209"/>
    <w:rsid w:val="00883F0E"/>
    <w:rsid w:val="008B062D"/>
    <w:rsid w:val="008B7CB5"/>
    <w:rsid w:val="008E30B1"/>
    <w:rsid w:val="008F7E54"/>
    <w:rsid w:val="00934BF2"/>
    <w:rsid w:val="0093626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D46D2"/>
    <w:rsid w:val="009E010F"/>
    <w:rsid w:val="009E5175"/>
    <w:rsid w:val="009F4530"/>
    <w:rsid w:val="00A2463C"/>
    <w:rsid w:val="00A31ADC"/>
    <w:rsid w:val="00A43BA1"/>
    <w:rsid w:val="00A452D7"/>
    <w:rsid w:val="00A515C9"/>
    <w:rsid w:val="00A61C93"/>
    <w:rsid w:val="00A66019"/>
    <w:rsid w:val="00A83CF1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428D2"/>
    <w:rsid w:val="00B6615F"/>
    <w:rsid w:val="00B70173"/>
    <w:rsid w:val="00B95BB8"/>
    <w:rsid w:val="00BC1BB3"/>
    <w:rsid w:val="00BD7EC6"/>
    <w:rsid w:val="00BE6836"/>
    <w:rsid w:val="00BF6161"/>
    <w:rsid w:val="00C07E08"/>
    <w:rsid w:val="00C2234C"/>
    <w:rsid w:val="00C30FC8"/>
    <w:rsid w:val="00C435B4"/>
    <w:rsid w:val="00C5093E"/>
    <w:rsid w:val="00C603FD"/>
    <w:rsid w:val="00C709AB"/>
    <w:rsid w:val="00C922CF"/>
    <w:rsid w:val="00CB7DF0"/>
    <w:rsid w:val="00CC1B3F"/>
    <w:rsid w:val="00CD76CC"/>
    <w:rsid w:val="00CE1BBC"/>
    <w:rsid w:val="00CF16CB"/>
    <w:rsid w:val="00D13D48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F770A"/>
    <w:rsid w:val="00E13F46"/>
    <w:rsid w:val="00E14AE2"/>
    <w:rsid w:val="00E92ACB"/>
    <w:rsid w:val="00EB167D"/>
    <w:rsid w:val="00EB78C8"/>
    <w:rsid w:val="00EC0B4A"/>
    <w:rsid w:val="00EE3EFC"/>
    <w:rsid w:val="00EF0486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469A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469A8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1469A8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1469A8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1469A8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siječnja 2017.</izvorni_sadrzaj>
    <derivirana_varijabla naziv="DomainObject.DatumDonosenjaOdluke_1">23.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1890</izvorni_sadrzaj>
    <derivirana_varijabla naziv="DomainObject.Predmet.Broj_1">1890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listopada 2016.</izvorni_sadrzaj>
    <derivirana_varijabla naziv="DomainObject.Predmet.DatumOsnivanja_1">27.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St-1890/2016</izvorni_sadrzaj>
    <derivirana_varijabla naziv="DomainObject.Predmet.OznakaBroj_1">St-1890/2016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NOĆNA SMJENA jednostavno društvo s ograničenom odgovornošću za promidžbu i usluge</izvorni_sadrzaj>
    <derivirana_varijabla naziv="DomainObject.Predmet.ProtustrankaFormated_1">  NOĆNA SMJENA jednostavno društvo s ograničenom odgovornošću za promidžbu i usluge</derivirana_varijabla>
  </DomainObject.Predmet.ProtustrankaFormated>
  <DomainObject.Predmet.ProtustrankaFormatedOIB>
    <izvorni_sadrzaj>  NOĆNA SMJENA jednostavno društvo s ograničenom odgovornošću za promidžbu i usluge, OIB 71571667105</izvorni_sadrzaj>
    <derivirana_varijabla naziv="DomainObject.Predmet.ProtustrankaFormatedOIB_1">  NOĆNA SMJENA jednostavno društvo s ograničenom odgovornošću za promidžbu i usluge, OIB 71571667105</derivirana_varijabla>
  </DomainObject.Predmet.ProtustrankaFormatedOIB>
  <DomainObject.Predmet.ProtustrankaFormatedWithAdress>
    <izvorni_sadrzaj> NOĆNA SMJENA jednostavno društvo s ograničenom odgovornošću za promidžbu i usluge, Put Duilova 6/C, 21000 Split</izvorni_sadrzaj>
    <derivirana_varijabla naziv="DomainObject.Predmet.ProtustrankaFormatedWithAdress_1"> NOĆNA SMJENA jednostavno društvo s ograničenom odgovornošću za promidžbu i usluge, Put Duilova 6/C, 21000 Split</derivirana_varijabla>
  </DomainObject.Predmet.ProtustrankaFormatedWithAdress>
  <DomainObject.Predmet.ProtustrankaFormatedWithAdressOIB>
    <izvorni_sadrzaj> NOĆNA SMJENA jednostavno društvo s ograničenom odgovornošću za promidžbu i usluge, OIB 71571667105, Put Duilova 6/C, 21000 Split</izvorni_sadrzaj>
    <derivirana_varijabla naziv="DomainObject.Predmet.ProtustrankaFormatedWithAdressOIB_1"> NOĆNA SMJENA jednostavno društvo s ograničenom odgovornošću za promidžbu i usluge, OIB 71571667105, Put Duilova 6/C, 21000 Split</derivirana_varijabla>
  </DomainObject.Predmet.ProtustrankaFormatedWithAdressOIB>
  <DomainObject.Predmet.ProtustrankaWithAdress>
    <izvorni_sadrzaj>NOĆNA SMJENA jednostavno društvo s ograničenom odgovornošću za promidžbu i usluge Put Duilova 6/C, 21000 Split</izvorni_sadrzaj>
    <derivirana_varijabla naziv="DomainObject.Predmet.ProtustrankaWithAdress_1">NOĆNA SMJENA jednostavno društvo s ograničenom odgovornošću za promidžbu i usluge Put Duilova 6/C, 21000 Split</derivirana_varijabla>
  </DomainObject.Predmet.ProtustrankaWithAdress>
  <DomainObject.Predmet.ProtustrankaWithAdressOIB>
    <izvorni_sadrzaj>NOĆNA SMJENA jednostavno društvo s ograničenom odgovornošću za promidžbu i usluge, OIB 71571667105, Put Duilova 6/C, 21000 Split</izvorni_sadrzaj>
    <derivirana_varijabla naziv="DomainObject.Predmet.ProtustrankaWithAdressOIB_1">NOĆNA SMJENA jednostavno društvo s ograničenom odgovornošću za promidžbu i usluge, OIB 71571667105, Put Duilova 6/C, 21000 Split</derivirana_varijabla>
  </DomainObject.Predmet.ProtustrankaWithAdressOIB>
  <DomainObject.Predmet.ProtustrankaNazivFormated>
    <izvorni_sadrzaj>NOĆNA SMJENA jednostavno društvo s ograničenom odgovornošću za promidžbu i usluge</izvorni_sadrzaj>
    <derivirana_varijabla naziv="DomainObject.Predmet.ProtustrankaNazivFormated_1">NOĆNA SMJENA jednostavno društvo s ograničenom odgovornošću za promidžbu i usluge</derivirana_varijabla>
  </DomainObject.Predmet.ProtustrankaNazivFormated>
  <DomainObject.Predmet.ProtustrankaNazivFormatedOIB>
    <izvorni_sadrzaj>NOĆNA SMJENA jednostavno društvo s ograničenom odgovornošću za promidžbu i usluge, OIB 71571667105</izvorni_sadrzaj>
    <derivirana_varijabla naziv="DomainObject.Predmet.ProtustrankaNazivFormatedOIB_1">NOĆNA SMJENA jednostavno društvo s ograničenom odgovornošću za promidžbu i usluge, OIB 71571667105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160486.93</izvorni_sadrzaj>
    <derivirana_varijabla naziv="DomainObject.Predmet.TrenutnaVrijednost_1">160486.93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NOĆNA SMJENA jednostavno društvo s ograničenom odgovornošću za promidžbu i usluge</item>
    </izvorni_sadrzaj>
    <derivirana_varijabla naziv="DomainObject.Predmet.ProtuStrankaListFormated_1">
      <item>NOĆNA SMJENA jednostavno društvo s ograničenom odgovornošću za promidžbu i usluge</item>
    </derivirana_varijabla>
  </DomainObject.Predmet.ProtuStrankaListFormated>
  <DomainObject.Predmet.ProtuStrankaListFormatedOIB>
    <izvorni_sadrzaj>
      <item>NOĆNA SMJENA jednostavno društvo s ograničenom odgovornošću za promidžbu i usluge, OIB 71571667105</item>
    </izvorni_sadrzaj>
    <derivirana_varijabla naziv="DomainObject.Predmet.ProtuStrankaListFormatedOIB_1">
      <item>NOĆNA SMJENA jednostavno društvo s ograničenom odgovornošću za promidžbu i usluge, OIB 71571667105</item>
    </derivirana_varijabla>
  </DomainObject.Predmet.ProtuStrankaListFormatedOIB>
  <DomainObject.Predmet.ProtuStrankaListFormatedWithAdress>
    <izvorni_sadrzaj>
      <item>NOĆNA SMJENA jednostavno društvo s ograničenom odgovornošću za promidžbu i usluge, Put Duilova 6/C, 21000 Split</item>
    </izvorni_sadrzaj>
    <derivirana_varijabla naziv="DomainObject.Predmet.ProtuStrankaListFormatedWithAdress_1">
      <item>NOĆNA SMJENA jednostavno društvo s ograničenom odgovornošću za promidžbu i usluge, Put Duilova 6/C, 21000 Split</item>
    </derivirana_varijabla>
  </DomainObject.Predmet.ProtuStrankaListFormatedWithAdress>
  <DomainObject.Predmet.ProtuStrankaListFormatedWithAdressOIB>
    <izvorni_sadrzaj>
      <item>NOĆNA SMJENA jednostavno društvo s ograničenom odgovornošću za promidžbu i usluge, OIB 71571667105, Put Duilova 6/C, 21000 Split</item>
    </izvorni_sadrzaj>
    <derivirana_varijabla naziv="DomainObject.Predmet.ProtuStrankaListFormatedWithAdressOIB_1">
      <item>NOĆNA SMJENA jednostavno društvo s ograničenom odgovornošću za promidžbu i usluge, OIB 71571667105, Put Duilova 6/C, 21000 Split</item>
    </derivirana_varijabla>
  </DomainObject.Predmet.ProtuStrankaListFormatedWithAdressOIB>
  <DomainObject.Predmet.ProtuStrankaListNazivFormated>
    <izvorni_sadrzaj>
      <item>NOĆNA SMJENA jednostavno društvo s ograničenom odgovornošću za promidžbu i usluge</item>
    </izvorni_sadrzaj>
    <derivirana_varijabla naziv="DomainObject.Predmet.ProtuStrankaListNazivFormated_1">
      <item>NOĆNA SMJENA jednostavno društvo s ograničenom odgovornošću za promidžbu i usluge</item>
    </derivirana_varijabla>
  </DomainObject.Predmet.ProtuStrankaListNazivFormated>
  <DomainObject.Predmet.ProtuStrankaListNazivFormatedOIB>
    <izvorni_sadrzaj>
      <item>NOĆNA SMJENA jednostavno društvo s ograničenom odgovornošću za promidžbu i usluge, OIB 71571667105</item>
    </izvorni_sadrzaj>
    <derivirana_varijabla naziv="DomainObject.Predmet.ProtuStrankaListNazivFormatedOIB_1">
      <item>NOĆNA SMJENA jednostavno društvo s ograničenom odgovornošću za promidžbu i usluge, OIB 71571667105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siječnja 2017.</izvorni_sadrzaj>
    <derivirana_varijabla naziv="DomainObject.Datum_1">23.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NOĆNA SMJENA jednostavno društvo s ograničenom odgovornošću za promidžbu i usluge</izvorni_sadrzaj>
    <derivirana_varijabla naziv="DomainObject.Predmet.ProtustrankaIDrugi_1">NOĆNA SMJENA jednostavno društvo s ograničenom odgovornošću za promidžbu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NOĆNA SMJENA jednostavno društvo s ograničenom odgovornošću za promidžbu i usluge, OIB 71571667105, Put Duilova 6/C, 21000 Split</izvorni_sadrzaj>
    <derivirana_varijabla naziv="DomainObject.Predmet.ProtustrankaIDrugiAdressOIB_1">NOĆNA SMJENA jednostavno društvo s ograničenom odgovornošću za promidžbu i usluge, OIB 71571667105, Put Duilova 6/C,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NOĆNA SMJENA jednostavno društvo s ograničenom odgovornošću za promidžbu i usluge</item>
      <item>FINANCIJSKA AGENCIJA, RC SPLIT</item>
    </izvorni_sadrzaj>
    <derivirana_varijabla naziv="DomainObject.Predmet.SudioniciListNaziv_1">
      <item>NOĆNA SMJENA jednostavno društvo s ograničenom odgovornošću za promidžbu i usluge</item>
      <item>FINANCIJSKA AGENCIJA, RC SPLIT</item>
    </derivirana_varijabla>
  </DomainObject.Predmet.SudioniciListNaziv>
  <DomainObject.Predmet.SudioniciListAdressOIB>
    <izvorni_sadrzaj>
      <item>NOĆNA SMJENA jednostavno društvo s ograničenom odgovornošću za promidžbu i usluge, OIB 71571667105, Put Duilova 6/C,21000 Split</item>
      <item>FINANCIJSKA AGENCIJA, RC SPLIT, OIB 85821130368, Mažuranićevo šetalište 24 b,21000 Split</item>
    </izvorni_sadrzaj>
    <derivirana_varijabla naziv="DomainObject.Predmet.SudioniciListAdressOIB_1">
      <item>NOĆNA SMJENA jednostavno društvo s ograničenom odgovornošću za promidžbu i usluge, OIB 71571667105, Put Duilova 6/C,21000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71571667105</item>
      <item>, OIB 85821130368</item>
    </izvorni_sadrzaj>
    <derivirana_varijabla naziv="DomainObject.Predmet.SudioniciListNazivOIB_1">
      <item>, OIB 71571667105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34839E4-7EA9-4EA6-B5F2-FA23F003557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334</properties:Words>
  <properties:Characters>1783</properties:Characters>
  <properties:Lines>50</properties:Lines>
  <properties:Paragraphs>16</properties:Paragraphs>
  <properties:TotalTime>251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2149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2017-01-23T09:28:00Z</cp:lastPrinted>
  <dcterms:modified xmlns:xsi="http://www.w3.org/2001/XMLSchema-instance" xsi:type="dcterms:W3CDTF">2017-01-23T09:28:00Z</dcterms:modified>
  <cp:revision>124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