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06D3F" w:rsidR="002E3E73" w:rsidP="002E3E73" w:rsidRDefault="002E3E73" w14:paraId="3dcb4fd" w14:textId="3dcb4fd">
      <w:pPr>
        <w:ind w:left="600" w:hanging="600"/>
        <w:jc w:val="both"/>
        <w:outlineLvl w:val="0"/>
        <w15:collapsed w:val="false"/>
        <w:rPr>
          <w:rFonts w:ascii="Arial" w:hAnsi="Arial" w:cs="Arial"/>
          <w:bCs/>
        </w:rPr>
      </w:pPr>
      <w:bookmarkStart w:name="_GoBack" w:id="0"/>
      <w:bookmarkEnd w:id="0"/>
      <w:r w:rsidRPr="00D06D3F">
        <w:rPr>
          <w:rFonts w:ascii="Arial" w:hAnsi="Arial" w:cs="Arial"/>
          <w:bCs/>
        </w:rPr>
        <w:t>REPUBLIKA HRVATSKA</w:t>
      </w:r>
    </w:p>
    <w:p w:rsidRPr="00D06D3F" w:rsidR="002E3E73" w:rsidP="002E3E73" w:rsidRDefault="002E3E73">
      <w:pPr>
        <w:outlineLvl w:val="0"/>
        <w:rPr>
          <w:rFonts w:ascii="Arial" w:hAnsi="Arial" w:cs="Arial"/>
        </w:rPr>
      </w:pPr>
      <w:r w:rsidRPr="00D06D3F">
        <w:rPr>
          <w:rFonts w:ascii="Arial" w:hAnsi="Arial" w:cs="Arial"/>
          <w:bCs/>
        </w:rPr>
        <w:t>OPĆINSKI SUD U SPLITU</w:t>
      </w:r>
    </w:p>
    <w:p w:rsidR="001F157E" w:rsidP="001F157E" w:rsidRDefault="00047D37">
      <w:pPr>
        <w:jc w:val="right"/>
        <w:outlineLvl w:val="0"/>
        <w:rPr>
          <w:rFonts w:ascii="Arial" w:hAnsi="Arial" w:cs="Arial"/>
          <w:bCs/>
        </w:rPr>
      </w:pPr>
      <w:r>
        <w:rPr>
          <w:rFonts w:ascii="Arial" w:hAnsi="Arial" w:cs="Arial"/>
          <w:bCs/>
        </w:rPr>
        <w:t>Posl. br. P</w:t>
      </w:r>
      <w:r w:rsidR="00B26FD1">
        <w:rPr>
          <w:rFonts w:ascii="Arial" w:hAnsi="Arial" w:cs="Arial"/>
          <w:bCs/>
        </w:rPr>
        <w:t>-</w:t>
      </w:r>
      <w:r w:rsidR="00746D7E">
        <w:rPr>
          <w:rFonts w:ascii="Arial" w:hAnsi="Arial" w:cs="Arial"/>
          <w:bCs/>
        </w:rPr>
        <w:t>2283/</w:t>
      </w:r>
      <w:r w:rsidR="00E90E84">
        <w:rPr>
          <w:rFonts w:ascii="Arial" w:hAnsi="Arial" w:cs="Arial"/>
          <w:bCs/>
        </w:rPr>
        <w:t>20</w:t>
      </w:r>
      <w:r w:rsidR="00746D7E">
        <w:rPr>
          <w:rFonts w:ascii="Arial" w:hAnsi="Arial" w:cs="Arial"/>
          <w:bCs/>
        </w:rPr>
        <w:t>21</w:t>
      </w:r>
    </w:p>
    <w:p w:rsidRPr="00D06D3F" w:rsidR="002E3E73" w:rsidP="002E3E73" w:rsidRDefault="002E3E73">
      <w:pPr>
        <w:jc w:val="center"/>
        <w:outlineLvl w:val="0"/>
        <w:rPr>
          <w:rFonts w:ascii="Arial" w:hAnsi="Arial" w:cs="Arial"/>
          <w:bCs/>
        </w:rPr>
      </w:pPr>
      <w:r w:rsidRPr="00D06D3F">
        <w:rPr>
          <w:rFonts w:ascii="Arial" w:hAnsi="Arial" w:cs="Arial"/>
          <w:bCs/>
        </w:rPr>
        <w:t>Z A P I S N I K</w:t>
      </w:r>
    </w:p>
    <w:p w:rsidRPr="00E90E84" w:rsidR="002E3E73" w:rsidP="00E90E84" w:rsidRDefault="006F798C">
      <w:pPr>
        <w:jc w:val="center"/>
        <w:outlineLvl w:val="0"/>
        <w:rPr>
          <w:rFonts w:ascii="Arial" w:hAnsi="Arial" w:cs="Arial"/>
          <w:bCs/>
        </w:rPr>
      </w:pPr>
      <w:r w:rsidRPr="00D06D3F">
        <w:rPr>
          <w:rFonts w:ascii="Arial" w:hAnsi="Arial" w:cs="Arial"/>
          <w:bCs/>
        </w:rPr>
        <w:t xml:space="preserve">od </w:t>
      </w:r>
      <w:r w:rsidR="00F22218">
        <w:rPr>
          <w:rFonts w:ascii="Arial" w:hAnsi="Arial" w:cs="Arial"/>
          <w:bCs/>
        </w:rPr>
        <w:t>2. travnja 2026</w:t>
      </w:r>
      <w:r w:rsidR="00E90E84">
        <w:rPr>
          <w:rFonts w:ascii="Arial" w:hAnsi="Arial" w:cs="Arial"/>
          <w:bCs/>
        </w:rPr>
        <w:t>.</w:t>
      </w:r>
    </w:p>
    <w:p w:rsidRPr="00D06D3F" w:rsidR="006F798C" w:rsidP="006F798C" w:rsidRDefault="006F798C">
      <w:pPr>
        <w:pStyle w:val="Bezproreda"/>
        <w:jc w:val="center"/>
        <w:rPr>
          <w:rFonts w:ascii="Arial" w:hAnsi="Arial" w:cs="Arial"/>
          <w:szCs w:val="24"/>
        </w:rPr>
      </w:pPr>
      <w:r w:rsidRPr="00D06D3F">
        <w:rPr>
          <w:rFonts w:ascii="Arial" w:hAnsi="Arial" w:cs="Arial"/>
          <w:szCs w:val="24"/>
        </w:rPr>
        <w:t xml:space="preserve">o  </w:t>
      </w:r>
      <w:r w:rsidR="00F35805">
        <w:rPr>
          <w:rFonts w:ascii="Arial" w:hAnsi="Arial" w:cs="Arial"/>
          <w:szCs w:val="24"/>
        </w:rPr>
        <w:t>održanom</w:t>
      </w:r>
      <w:r w:rsidR="003762B0">
        <w:rPr>
          <w:rFonts w:ascii="Arial" w:hAnsi="Arial" w:cs="Arial"/>
          <w:szCs w:val="24"/>
        </w:rPr>
        <w:t xml:space="preserve"> </w:t>
      </w:r>
      <w:r w:rsidR="00C731AD">
        <w:rPr>
          <w:rFonts w:ascii="Arial" w:hAnsi="Arial" w:cs="Arial"/>
          <w:szCs w:val="24"/>
        </w:rPr>
        <w:t>ročištu</w:t>
      </w:r>
      <w:r w:rsidR="00D604A3">
        <w:rPr>
          <w:rFonts w:ascii="Arial" w:hAnsi="Arial" w:cs="Arial"/>
          <w:szCs w:val="24"/>
        </w:rPr>
        <w:t xml:space="preserve"> </w:t>
      </w:r>
      <w:r w:rsidR="00523A2F">
        <w:rPr>
          <w:rFonts w:ascii="Arial" w:hAnsi="Arial" w:cs="Arial"/>
          <w:szCs w:val="24"/>
        </w:rPr>
        <w:t xml:space="preserve">za glavnu raspravu </w:t>
      </w:r>
      <w:r w:rsidRPr="00D06D3F">
        <w:rPr>
          <w:rFonts w:ascii="Arial" w:hAnsi="Arial" w:cs="Arial"/>
          <w:szCs w:val="24"/>
        </w:rPr>
        <w:t>kod Općinskog suda u Splitu</w:t>
      </w:r>
    </w:p>
    <w:p w:rsidRPr="00D06D3F" w:rsidR="006F798C" w:rsidP="006F798C" w:rsidRDefault="006F798C">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 xml:space="preserve">            Prisutni od suda:</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t xml:space="preserve">            Pravna stvar:</w:t>
      </w:r>
    </w:p>
    <w:p w:rsidRPr="00D06D3F" w:rsidR="006F798C" w:rsidP="006F798C" w:rsidRDefault="006F798C">
      <w:pPr>
        <w:pStyle w:val="Bezproreda"/>
        <w:rPr>
          <w:rFonts w:ascii="Arial" w:hAnsi="Arial" w:cs="Arial"/>
          <w:szCs w:val="24"/>
        </w:rPr>
      </w:pPr>
    </w:p>
    <w:p w:rsidR="00DC7910" w:rsidP="006F798C" w:rsidRDefault="006F798C">
      <w:pPr>
        <w:pStyle w:val="Bezproreda"/>
        <w:rPr>
          <w:rFonts w:ascii="Arial" w:hAnsi="Arial" w:cs="Arial"/>
          <w:szCs w:val="24"/>
        </w:rPr>
      </w:pPr>
      <w:r w:rsidRPr="00D06D3F">
        <w:rPr>
          <w:rFonts w:ascii="Arial" w:hAnsi="Arial" w:cs="Arial"/>
          <w:szCs w:val="24"/>
        </w:rPr>
        <w:t xml:space="preserve">           ŽELJKO BORIĆ</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t xml:space="preserve">Tužitelj: </w:t>
      </w:r>
      <w:r w:rsidR="00746D7E">
        <w:rPr>
          <w:rFonts w:ascii="Arial" w:hAnsi="Arial" w:cs="Arial"/>
          <w:szCs w:val="24"/>
        </w:rPr>
        <w:t>Slavica Ljubica</w:t>
      </w:r>
      <w:r w:rsidR="00C731AD">
        <w:rPr>
          <w:rFonts w:ascii="Arial" w:hAnsi="Arial" w:cs="Arial"/>
          <w:szCs w:val="24"/>
        </w:rPr>
        <w:t xml:space="preserve"> </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(sudac)</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p>
    <w:p w:rsidRPr="00D06D3F" w:rsidR="006F798C" w:rsidP="006F798C" w:rsidRDefault="006F798C">
      <w:pPr>
        <w:pStyle w:val="Bezproreda"/>
        <w:ind w:left="4956"/>
        <w:rPr>
          <w:rFonts w:ascii="Arial" w:hAnsi="Arial" w:cs="Arial"/>
          <w:szCs w:val="24"/>
        </w:rPr>
      </w:pPr>
      <w:r w:rsidRPr="00D06D3F">
        <w:rPr>
          <w:rFonts w:ascii="Arial" w:hAnsi="Arial" w:cs="Arial"/>
          <w:szCs w:val="24"/>
        </w:rPr>
        <w:t xml:space="preserve">Tuženik: </w:t>
      </w:r>
      <w:r w:rsidR="00746D7E">
        <w:rPr>
          <w:rFonts w:ascii="Arial" w:hAnsi="Arial" w:cs="Arial"/>
          <w:szCs w:val="24"/>
        </w:rPr>
        <w:t>Ivan Franić i dr.</w:t>
      </w:r>
    </w:p>
    <w:p w:rsidRPr="00D06D3F" w:rsidR="006F798C" w:rsidP="006F798C" w:rsidRDefault="00D06D3F">
      <w:pPr>
        <w:pStyle w:val="Bezproreda"/>
        <w:rPr>
          <w:rFonts w:ascii="Arial" w:hAnsi="Arial" w:cs="Arial"/>
          <w:szCs w:val="24"/>
        </w:rPr>
      </w:pPr>
      <w:r>
        <w:rPr>
          <w:rFonts w:ascii="Arial" w:hAnsi="Arial" w:cs="Arial"/>
          <w:szCs w:val="24"/>
        </w:rPr>
        <w:t xml:space="preserve">             </w:t>
      </w:r>
      <w:r w:rsidR="004D5690">
        <w:rPr>
          <w:rFonts w:ascii="Arial" w:hAnsi="Arial" w:cs="Arial"/>
          <w:szCs w:val="24"/>
        </w:rPr>
        <w:t>Tanja Božić</w:t>
      </w:r>
    </w:p>
    <w:p w:rsidRPr="00D06D3F" w:rsidR="006F798C" w:rsidP="001A24D4" w:rsidRDefault="006F798C">
      <w:pPr>
        <w:pStyle w:val="Bezproreda"/>
        <w:rPr>
          <w:rFonts w:ascii="Arial" w:hAnsi="Arial" w:cs="Arial"/>
          <w:szCs w:val="24"/>
        </w:rPr>
      </w:pPr>
      <w:r w:rsidRPr="00D06D3F">
        <w:rPr>
          <w:rFonts w:ascii="Arial" w:hAnsi="Arial" w:cs="Arial"/>
          <w:szCs w:val="24"/>
        </w:rPr>
        <w:t xml:space="preserve">             (zapisničar)</w:t>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r>
      <w:r w:rsidRPr="00D06D3F">
        <w:rPr>
          <w:rFonts w:ascii="Arial" w:hAnsi="Arial" w:cs="Arial"/>
          <w:szCs w:val="24"/>
        </w:rPr>
        <w:tab/>
        <w:t xml:space="preserve">Radi: </w:t>
      </w:r>
      <w:r w:rsidR="00746D7E">
        <w:rPr>
          <w:rFonts w:ascii="Arial" w:hAnsi="Arial" w:cs="Arial"/>
          <w:szCs w:val="24"/>
        </w:rPr>
        <w:t>pravo vlasništva nekretnine</w:t>
      </w:r>
      <w:r w:rsidR="00F77376">
        <w:rPr>
          <w:rFonts w:ascii="Arial" w:hAnsi="Arial" w:cs="Arial"/>
          <w:szCs w:val="24"/>
        </w:rPr>
        <w:t xml:space="preserve"> </w:t>
      </w:r>
      <w:r w:rsidR="003762B0">
        <w:rPr>
          <w:rFonts w:ascii="Arial" w:hAnsi="Arial" w:cs="Arial"/>
          <w:szCs w:val="24"/>
        </w:rPr>
        <w:t xml:space="preserve"> </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                       </w:t>
      </w:r>
    </w:p>
    <w:p w:rsidRPr="00D06D3F" w:rsidR="006F798C" w:rsidP="006F798C" w:rsidRDefault="006F798C">
      <w:pPr>
        <w:pStyle w:val="Bezproreda"/>
        <w:rPr>
          <w:rFonts w:ascii="Arial" w:hAnsi="Arial" w:cs="Arial"/>
          <w:szCs w:val="24"/>
        </w:rPr>
      </w:pPr>
      <w:r w:rsidRPr="00D06D3F">
        <w:rPr>
          <w:rFonts w:ascii="Arial" w:hAnsi="Arial" w:cs="Arial"/>
          <w:szCs w:val="24"/>
        </w:rPr>
        <w:t>S</w:t>
      </w:r>
      <w:r w:rsidR="00D06D3F">
        <w:rPr>
          <w:rFonts w:ascii="Arial" w:hAnsi="Arial" w:cs="Arial"/>
          <w:szCs w:val="24"/>
        </w:rPr>
        <w:t xml:space="preserve">udac otvara </w:t>
      </w:r>
      <w:r w:rsidR="00A154EE">
        <w:rPr>
          <w:rFonts w:ascii="Arial" w:hAnsi="Arial" w:cs="Arial"/>
          <w:szCs w:val="24"/>
        </w:rPr>
        <w:t>ročište</w:t>
      </w:r>
      <w:r w:rsidR="00EF5B48">
        <w:rPr>
          <w:rFonts w:ascii="Arial" w:hAnsi="Arial" w:cs="Arial"/>
          <w:szCs w:val="24"/>
        </w:rPr>
        <w:t xml:space="preserve"> u </w:t>
      </w:r>
      <w:r w:rsidR="00746D7E">
        <w:rPr>
          <w:rFonts w:ascii="Arial" w:hAnsi="Arial" w:cs="Arial"/>
          <w:szCs w:val="24"/>
        </w:rPr>
        <w:t>9,</w:t>
      </w:r>
      <w:r w:rsidR="00F22218">
        <w:rPr>
          <w:rFonts w:ascii="Arial" w:hAnsi="Arial" w:cs="Arial"/>
          <w:szCs w:val="24"/>
        </w:rPr>
        <w:t>3</w:t>
      </w:r>
      <w:r w:rsidR="00746D7E">
        <w:rPr>
          <w:rFonts w:ascii="Arial" w:hAnsi="Arial" w:cs="Arial"/>
          <w:szCs w:val="24"/>
        </w:rPr>
        <w:t>0</w:t>
      </w:r>
      <w:r w:rsidRPr="00D06D3F">
        <w:rPr>
          <w:rFonts w:ascii="Arial" w:hAnsi="Arial" w:cs="Arial"/>
          <w:szCs w:val="24"/>
        </w:rPr>
        <w:t xml:space="preserve"> sati objavljuje predmet raspravljanja</w:t>
      </w:r>
    </w:p>
    <w:p w:rsidRPr="00D06D3F" w:rsidR="006F798C" w:rsidP="006F798C" w:rsidRDefault="006F798C">
      <w:pPr>
        <w:pStyle w:val="Bezproreda"/>
        <w:rPr>
          <w:rFonts w:ascii="Arial" w:hAnsi="Arial" w:cs="Arial"/>
          <w:szCs w:val="24"/>
        </w:rPr>
      </w:pPr>
      <w:r w:rsidRPr="00D06D3F">
        <w:rPr>
          <w:rFonts w:ascii="Arial" w:hAnsi="Arial" w:cs="Arial"/>
          <w:szCs w:val="24"/>
        </w:rPr>
        <w:t xml:space="preserve">Rasprava je javna. </w:t>
      </w:r>
    </w:p>
    <w:p w:rsidR="006A5FCB" w:rsidP="006F798C" w:rsidRDefault="006A5FCB">
      <w:pPr>
        <w:pStyle w:val="Bezproreda"/>
        <w:rPr>
          <w:rFonts w:ascii="Arial" w:hAnsi="Arial" w:cs="Arial"/>
          <w:szCs w:val="24"/>
        </w:rPr>
      </w:pPr>
    </w:p>
    <w:p w:rsidRPr="00D06D3F" w:rsidR="006F798C" w:rsidP="006F798C" w:rsidRDefault="006F798C">
      <w:pPr>
        <w:pStyle w:val="Bezproreda"/>
        <w:rPr>
          <w:rFonts w:ascii="Arial" w:hAnsi="Arial" w:cs="Arial"/>
          <w:szCs w:val="24"/>
        </w:rPr>
      </w:pPr>
      <w:r w:rsidRPr="00D06D3F">
        <w:rPr>
          <w:rFonts w:ascii="Arial" w:hAnsi="Arial" w:cs="Arial"/>
          <w:szCs w:val="24"/>
        </w:rPr>
        <w:t>Utvrđuje se da su pristupili:</w:t>
      </w:r>
    </w:p>
    <w:p w:rsidR="0088018C" w:rsidP="0091381C" w:rsidRDefault="0091381C">
      <w:pPr>
        <w:pStyle w:val="Bezproreda"/>
        <w:jc w:val="both"/>
        <w:rPr>
          <w:rFonts w:ascii="Arial" w:hAnsi="Arial" w:cs="Arial"/>
          <w:szCs w:val="24"/>
        </w:rPr>
      </w:pPr>
      <w:r>
        <w:rPr>
          <w:rFonts w:ascii="Arial" w:hAnsi="Arial" w:cs="Arial"/>
          <w:szCs w:val="24"/>
        </w:rPr>
        <w:t>Za tužitelja:</w:t>
      </w:r>
      <w:r w:rsidR="00A14C9D">
        <w:rPr>
          <w:rFonts w:ascii="Arial" w:hAnsi="Arial" w:cs="Arial"/>
          <w:szCs w:val="24"/>
        </w:rPr>
        <w:t xml:space="preserve"> </w:t>
      </w:r>
      <w:r w:rsidR="004D5690">
        <w:rPr>
          <w:rFonts w:ascii="Arial" w:hAnsi="Arial" w:cs="Arial"/>
          <w:szCs w:val="24"/>
        </w:rPr>
        <w:t>pun. Milan Remetin, odvj. u Trogiru</w:t>
      </w:r>
      <w:r w:rsidR="00A14C9D">
        <w:rPr>
          <w:rFonts w:ascii="Arial" w:hAnsi="Arial" w:cs="Arial"/>
          <w:szCs w:val="24"/>
        </w:rPr>
        <w:t xml:space="preserve"> </w:t>
      </w:r>
    </w:p>
    <w:p w:rsidR="00F22218" w:rsidP="0091381C" w:rsidRDefault="00F22218">
      <w:pPr>
        <w:pStyle w:val="Bezproreda"/>
        <w:jc w:val="both"/>
        <w:rPr>
          <w:rFonts w:ascii="Arial" w:hAnsi="Arial" w:cs="Arial"/>
          <w:szCs w:val="24"/>
        </w:rPr>
      </w:pPr>
    </w:p>
    <w:p w:rsidR="00C80F4C" w:rsidP="00C731AD" w:rsidRDefault="00735B32">
      <w:pPr>
        <w:pStyle w:val="Bezproreda"/>
        <w:jc w:val="both"/>
        <w:rPr>
          <w:rFonts w:ascii="Arial" w:hAnsi="Arial" w:cs="Arial"/>
          <w:szCs w:val="24"/>
        </w:rPr>
      </w:pPr>
      <w:r>
        <w:rPr>
          <w:rFonts w:ascii="Arial" w:hAnsi="Arial" w:cs="Arial"/>
          <w:szCs w:val="24"/>
        </w:rPr>
        <w:t>Za tuženik</w:t>
      </w:r>
      <w:r w:rsidR="00C731AD">
        <w:rPr>
          <w:rFonts w:ascii="Arial" w:hAnsi="Arial" w:cs="Arial"/>
          <w:szCs w:val="24"/>
        </w:rPr>
        <w:t>a:</w:t>
      </w:r>
      <w:r w:rsidR="0088018C">
        <w:rPr>
          <w:rFonts w:ascii="Arial" w:hAnsi="Arial" w:cs="Arial"/>
          <w:szCs w:val="24"/>
        </w:rPr>
        <w:t xml:space="preserve"> </w:t>
      </w:r>
      <w:r w:rsidR="00D60AF9">
        <w:rPr>
          <w:rFonts w:ascii="Arial" w:hAnsi="Arial" w:cs="Arial"/>
          <w:szCs w:val="24"/>
        </w:rPr>
        <w:t xml:space="preserve">pod 1) </w:t>
      </w:r>
      <w:r w:rsidR="00A14C9D">
        <w:rPr>
          <w:rFonts w:ascii="Arial" w:hAnsi="Arial" w:cs="Arial"/>
          <w:szCs w:val="24"/>
        </w:rPr>
        <w:t xml:space="preserve">nitko, </w:t>
      </w:r>
      <w:r w:rsidR="004D5690">
        <w:rPr>
          <w:rFonts w:ascii="Arial" w:hAnsi="Arial" w:cs="Arial"/>
          <w:szCs w:val="24"/>
        </w:rPr>
        <w:t>dostava poziva uredna</w:t>
      </w:r>
      <w:r w:rsidR="00D60AF9">
        <w:rPr>
          <w:rFonts w:ascii="Arial" w:hAnsi="Arial" w:cs="Arial"/>
          <w:szCs w:val="24"/>
        </w:rPr>
        <w:t xml:space="preserve">, pod 2) </w:t>
      </w:r>
      <w:r w:rsidR="004D5690">
        <w:rPr>
          <w:rFonts w:ascii="Arial" w:hAnsi="Arial" w:cs="Arial"/>
          <w:szCs w:val="24"/>
        </w:rPr>
        <w:t>osobno,</w:t>
      </w:r>
      <w:r w:rsidR="00D60AF9">
        <w:rPr>
          <w:rFonts w:ascii="Arial" w:hAnsi="Arial" w:cs="Arial"/>
          <w:szCs w:val="24"/>
        </w:rPr>
        <w:t xml:space="preserve"> pod 3) </w:t>
      </w:r>
      <w:r w:rsidR="00A14C9D">
        <w:rPr>
          <w:rFonts w:ascii="Arial" w:hAnsi="Arial" w:cs="Arial"/>
        </w:rPr>
        <w:t xml:space="preserve">nitko, </w:t>
      </w:r>
      <w:r w:rsidR="004D5690">
        <w:rPr>
          <w:rFonts w:ascii="Arial" w:hAnsi="Arial" w:cs="Arial"/>
        </w:rPr>
        <w:t>dostava poziva uredna</w:t>
      </w:r>
      <w:r w:rsidR="00D60AF9">
        <w:rPr>
          <w:rFonts w:ascii="Arial" w:hAnsi="Arial" w:cs="Arial"/>
          <w:szCs w:val="24"/>
        </w:rPr>
        <w:t xml:space="preserve">, pod 4) </w:t>
      </w:r>
      <w:r w:rsidR="00C80F4C">
        <w:rPr>
          <w:rFonts w:ascii="Arial" w:hAnsi="Arial" w:cs="Arial"/>
          <w:szCs w:val="24"/>
        </w:rPr>
        <w:t xml:space="preserve">nitko, dostava poziva </w:t>
      </w:r>
      <w:r w:rsidR="004D5690">
        <w:rPr>
          <w:rFonts w:ascii="Arial" w:hAnsi="Arial" w:cs="Arial"/>
          <w:szCs w:val="24"/>
        </w:rPr>
        <w:t>ne</w:t>
      </w:r>
      <w:r w:rsidR="00C80F4C">
        <w:rPr>
          <w:rFonts w:ascii="Arial" w:hAnsi="Arial" w:cs="Arial"/>
          <w:szCs w:val="24"/>
        </w:rPr>
        <w:t xml:space="preserve">uredna, pod 5) </w:t>
      </w:r>
      <w:r w:rsidR="002C363E">
        <w:rPr>
          <w:rFonts w:ascii="Arial" w:hAnsi="Arial" w:cs="Arial"/>
          <w:szCs w:val="24"/>
        </w:rPr>
        <w:t>nitko, dostava poziva uredna</w:t>
      </w:r>
      <w:r w:rsidR="004D5690">
        <w:rPr>
          <w:rFonts w:ascii="Arial" w:hAnsi="Arial" w:cs="Arial"/>
          <w:szCs w:val="24"/>
        </w:rPr>
        <w:t>,</w:t>
      </w:r>
      <w:r w:rsidR="00C80F4C">
        <w:rPr>
          <w:rFonts w:ascii="Arial" w:hAnsi="Arial" w:cs="Arial"/>
          <w:szCs w:val="24"/>
        </w:rPr>
        <w:t xml:space="preserve"> pod 6) </w:t>
      </w:r>
      <w:r w:rsidR="00A14C9D">
        <w:rPr>
          <w:rFonts w:ascii="Arial" w:hAnsi="Arial" w:cs="Arial"/>
          <w:szCs w:val="24"/>
        </w:rPr>
        <w:t xml:space="preserve">nitko, </w:t>
      </w:r>
      <w:r w:rsidR="004D5690">
        <w:rPr>
          <w:rFonts w:ascii="Arial" w:hAnsi="Arial" w:cs="Arial"/>
          <w:szCs w:val="24"/>
        </w:rPr>
        <w:t>dostava poziva neuredna</w:t>
      </w:r>
      <w:r w:rsidR="00C80F4C">
        <w:rPr>
          <w:rFonts w:ascii="Arial" w:hAnsi="Arial" w:cs="Arial"/>
          <w:szCs w:val="24"/>
        </w:rPr>
        <w:t>, pod 7) nitko</w:t>
      </w:r>
      <w:r w:rsidR="002C363E">
        <w:rPr>
          <w:rFonts w:ascii="Arial" w:hAnsi="Arial" w:cs="Arial"/>
          <w:szCs w:val="24"/>
        </w:rPr>
        <w:t xml:space="preserve">, dostava poziva uredna, pod 8) </w:t>
      </w:r>
      <w:r w:rsidR="00A14C9D">
        <w:rPr>
          <w:rFonts w:ascii="Arial" w:hAnsi="Arial" w:cs="Arial"/>
          <w:szCs w:val="24"/>
        </w:rPr>
        <w:t xml:space="preserve">nitko, </w:t>
      </w:r>
      <w:r w:rsidR="004D5690">
        <w:rPr>
          <w:rFonts w:ascii="Arial" w:hAnsi="Arial" w:cs="Arial"/>
          <w:szCs w:val="24"/>
        </w:rPr>
        <w:t>dostava poziva uredna</w:t>
      </w:r>
      <w:r w:rsidR="00C80F4C">
        <w:rPr>
          <w:rFonts w:ascii="Arial" w:hAnsi="Arial" w:cs="Arial"/>
          <w:szCs w:val="24"/>
        </w:rPr>
        <w:t xml:space="preserve">, pod 9) </w:t>
      </w:r>
      <w:r w:rsidR="004D5690">
        <w:rPr>
          <w:rFonts w:ascii="Arial" w:hAnsi="Arial" w:cs="Arial"/>
          <w:szCs w:val="24"/>
        </w:rPr>
        <w:t>osobno</w:t>
      </w:r>
      <w:r w:rsidR="00C80F4C">
        <w:rPr>
          <w:rFonts w:ascii="Arial" w:hAnsi="Arial" w:cs="Arial"/>
          <w:szCs w:val="24"/>
        </w:rPr>
        <w:t xml:space="preserve">, pod 10) </w:t>
      </w:r>
      <w:r w:rsidR="00A14C9D">
        <w:rPr>
          <w:rFonts w:ascii="Arial" w:hAnsi="Arial" w:cs="Arial"/>
          <w:szCs w:val="24"/>
        </w:rPr>
        <w:t xml:space="preserve">nitko, </w:t>
      </w:r>
      <w:r w:rsidR="004D5690">
        <w:rPr>
          <w:rFonts w:ascii="Arial" w:hAnsi="Arial" w:cs="Arial"/>
          <w:szCs w:val="24"/>
        </w:rPr>
        <w:t>dostava poziva uredna</w:t>
      </w:r>
      <w:r w:rsidR="00C80F4C">
        <w:rPr>
          <w:rFonts w:ascii="Arial" w:hAnsi="Arial" w:cs="Arial"/>
          <w:szCs w:val="24"/>
        </w:rPr>
        <w:t xml:space="preserve">, pod 11) </w:t>
      </w:r>
      <w:r w:rsidR="00FA2A7E">
        <w:rPr>
          <w:rFonts w:ascii="Arial" w:hAnsi="Arial" w:cs="Arial"/>
          <w:szCs w:val="24"/>
        </w:rPr>
        <w:t>osobno</w:t>
      </w:r>
      <w:r w:rsidR="004D5690">
        <w:rPr>
          <w:rFonts w:ascii="Arial" w:hAnsi="Arial" w:cs="Arial"/>
          <w:szCs w:val="24"/>
        </w:rPr>
        <w:t xml:space="preserve">. </w:t>
      </w:r>
    </w:p>
    <w:p w:rsidR="003460DD" w:rsidP="00C731AD" w:rsidRDefault="003460DD">
      <w:pPr>
        <w:pStyle w:val="Bezproreda"/>
        <w:jc w:val="both"/>
        <w:rPr>
          <w:rFonts w:ascii="Arial" w:hAnsi="Arial" w:cs="Arial"/>
          <w:szCs w:val="24"/>
        </w:rPr>
      </w:pPr>
    </w:p>
    <w:p w:rsidR="008D01BA" w:rsidP="00C731AD" w:rsidRDefault="00FA2A7E">
      <w:pPr>
        <w:pStyle w:val="Bezproreda"/>
        <w:jc w:val="both"/>
        <w:rPr>
          <w:rFonts w:ascii="Arial" w:hAnsi="Arial" w:cs="Arial"/>
          <w:szCs w:val="24"/>
        </w:rPr>
      </w:pPr>
      <w:r>
        <w:rPr>
          <w:rFonts w:ascii="Arial" w:hAnsi="Arial" w:cs="Arial"/>
          <w:szCs w:val="24"/>
        </w:rPr>
        <w:t>Utvrđuje se da je 13. siječnja 2026. u spisu zaprimljen podnesak Hanžeković i partneri, OD (list 318 spisa).</w:t>
      </w:r>
      <w:r w:rsidR="006D294D">
        <w:rPr>
          <w:rFonts w:ascii="Arial" w:hAnsi="Arial" w:cs="Arial"/>
          <w:szCs w:val="24"/>
        </w:rPr>
        <w:t xml:space="preserve"> </w:t>
      </w:r>
    </w:p>
    <w:p w:rsidR="005F31A6" w:rsidP="00C731AD" w:rsidRDefault="005F31A6">
      <w:pPr>
        <w:pStyle w:val="Bezproreda"/>
        <w:jc w:val="both"/>
        <w:rPr>
          <w:rFonts w:ascii="Arial" w:hAnsi="Arial" w:cs="Arial"/>
          <w:szCs w:val="24"/>
        </w:rPr>
      </w:pPr>
    </w:p>
    <w:p w:rsidR="005F31A6" w:rsidP="00C731AD" w:rsidRDefault="005F31A6">
      <w:pPr>
        <w:pStyle w:val="Bezproreda"/>
        <w:jc w:val="both"/>
        <w:rPr>
          <w:rFonts w:ascii="Arial" w:hAnsi="Arial" w:cs="Arial"/>
          <w:szCs w:val="24"/>
        </w:rPr>
      </w:pPr>
      <w:r>
        <w:rPr>
          <w:rFonts w:ascii="Arial" w:hAnsi="Arial" w:cs="Arial"/>
          <w:szCs w:val="24"/>
        </w:rPr>
        <w:t xml:space="preserve">Pun. tužitelja te prisutni tuženi izvješćuju sud da je tužena pod 4 Jovanka Nakir iz Slatina umrla prije 10 dana, slijedom čega predlažu prekid postupka. </w:t>
      </w:r>
    </w:p>
    <w:p w:rsidR="004D5690" w:rsidP="00C731AD" w:rsidRDefault="004D5690">
      <w:pPr>
        <w:pStyle w:val="Bezproreda"/>
        <w:jc w:val="both"/>
        <w:rPr>
          <w:rFonts w:ascii="Arial" w:hAnsi="Arial" w:cs="Arial"/>
          <w:szCs w:val="24"/>
        </w:rPr>
      </w:pPr>
    </w:p>
    <w:p w:rsidR="00104377" w:rsidP="00191728" w:rsidRDefault="00104377">
      <w:pPr>
        <w:ind w:firstLine="709"/>
        <w:jc w:val="both"/>
        <w:rPr>
          <w:rFonts w:ascii="Arial" w:hAnsi="Arial" w:cs="Arial"/>
        </w:rPr>
      </w:pPr>
      <w:r>
        <w:rPr>
          <w:rFonts w:ascii="Arial" w:hAnsi="Arial" w:cs="Arial"/>
        </w:rPr>
        <w:t xml:space="preserve">Sud donosi </w:t>
      </w:r>
    </w:p>
    <w:p w:rsidR="00104377" w:rsidP="00191728" w:rsidRDefault="00104377">
      <w:pPr>
        <w:ind w:firstLine="709"/>
        <w:jc w:val="both"/>
        <w:rPr>
          <w:rFonts w:ascii="Arial" w:hAnsi="Arial" w:cs="Arial"/>
        </w:rPr>
      </w:pPr>
    </w:p>
    <w:p w:rsidR="00E74214" w:rsidP="00E90E84" w:rsidRDefault="00104377">
      <w:pPr>
        <w:jc w:val="center"/>
        <w:rPr>
          <w:rFonts w:ascii="Arial" w:hAnsi="Arial" w:cs="Arial"/>
        </w:rPr>
      </w:pPr>
      <w:r>
        <w:rPr>
          <w:rFonts w:ascii="Arial" w:hAnsi="Arial" w:cs="Arial"/>
        </w:rPr>
        <w:t>r j e š e nj e</w:t>
      </w:r>
    </w:p>
    <w:p w:rsidR="00B5773E" w:rsidP="00E90E84" w:rsidRDefault="00B5773E">
      <w:pPr>
        <w:jc w:val="center"/>
        <w:rPr>
          <w:rFonts w:ascii="Arial" w:hAnsi="Arial" w:cs="Arial"/>
        </w:rPr>
      </w:pPr>
    </w:p>
    <w:p w:rsidR="00473E0C" w:rsidP="00473E0C" w:rsidRDefault="00A50D32">
      <w:pPr>
        <w:pStyle w:val="Bezproreda"/>
        <w:jc w:val="both"/>
        <w:rPr>
          <w:rFonts w:ascii="Arial" w:hAnsi="Arial" w:cs="Arial"/>
          <w:szCs w:val="24"/>
        </w:rPr>
      </w:pPr>
      <w:r>
        <w:rPr>
          <w:rFonts w:ascii="Arial" w:hAnsi="Arial" w:cs="Arial"/>
          <w:szCs w:val="24"/>
        </w:rPr>
        <w:t>I. Postupak se prekida.</w:t>
      </w:r>
    </w:p>
    <w:p w:rsidR="00A50D32" w:rsidP="00473E0C" w:rsidRDefault="00A50D32">
      <w:pPr>
        <w:pStyle w:val="Bezproreda"/>
        <w:jc w:val="both"/>
        <w:rPr>
          <w:rFonts w:ascii="Arial" w:hAnsi="Arial" w:cs="Arial"/>
          <w:szCs w:val="24"/>
        </w:rPr>
      </w:pPr>
      <w:r>
        <w:rPr>
          <w:rFonts w:ascii="Arial" w:hAnsi="Arial" w:cs="Arial"/>
          <w:szCs w:val="24"/>
        </w:rPr>
        <w:t xml:space="preserve">II. Postupak će se nastaviti kada ga nasljednik ili staratelj ostavine tužene pod 4 pok. Jovanke Nakir iz Slatina preuzmu ili kada ih sud na prijedlog protivne strane ili po službenoj dužnosti pozove da to učine. </w:t>
      </w:r>
    </w:p>
    <w:p w:rsidR="00A50D32" w:rsidP="00473E0C" w:rsidRDefault="00A50D32">
      <w:pPr>
        <w:pStyle w:val="Bezproreda"/>
        <w:jc w:val="both"/>
        <w:rPr>
          <w:rFonts w:ascii="Arial" w:hAnsi="Arial" w:cs="Arial"/>
          <w:szCs w:val="24"/>
        </w:rPr>
      </w:pPr>
    </w:p>
    <w:p w:rsidR="00A50D32" w:rsidP="00473E0C" w:rsidRDefault="00A50D32">
      <w:pPr>
        <w:pStyle w:val="Bezproreda"/>
        <w:jc w:val="both"/>
        <w:rPr>
          <w:rFonts w:ascii="Arial" w:hAnsi="Arial" w:cs="Arial"/>
          <w:szCs w:val="24"/>
        </w:rPr>
      </w:pPr>
      <w:r>
        <w:rPr>
          <w:rFonts w:ascii="Arial" w:hAnsi="Arial" w:cs="Arial"/>
          <w:szCs w:val="24"/>
        </w:rPr>
        <w:t xml:space="preserve">Stranke se odriču prava na žalbu protiv ovog rješenja, te ne traže njegov pisani otpravak. </w:t>
      </w:r>
    </w:p>
    <w:p w:rsidR="005F31A6" w:rsidP="00473E0C" w:rsidRDefault="005F31A6">
      <w:pPr>
        <w:pStyle w:val="Bezproreda"/>
        <w:jc w:val="both"/>
        <w:rPr>
          <w:rFonts w:ascii="Arial" w:hAnsi="Arial" w:cs="Arial"/>
          <w:szCs w:val="24"/>
        </w:rPr>
      </w:pPr>
    </w:p>
    <w:p w:rsidR="001A24D4" w:rsidP="00A50D32" w:rsidRDefault="003762B0">
      <w:pPr>
        <w:pStyle w:val="Bezproreda"/>
        <w:ind w:firstLine="708"/>
        <w:jc w:val="both"/>
        <w:rPr>
          <w:rFonts w:ascii="Arial" w:hAnsi="Arial" w:cs="Arial"/>
        </w:rPr>
      </w:pPr>
      <w:r>
        <w:rPr>
          <w:rFonts w:ascii="Arial" w:hAnsi="Arial" w:cs="Arial"/>
          <w:szCs w:val="24"/>
        </w:rPr>
        <w:t xml:space="preserve">Dovršeno u </w:t>
      </w:r>
      <w:r w:rsidR="008D01BA">
        <w:rPr>
          <w:rFonts w:ascii="Arial" w:hAnsi="Arial" w:cs="Arial"/>
          <w:szCs w:val="24"/>
        </w:rPr>
        <w:t>09,</w:t>
      </w:r>
      <w:r w:rsidR="00A50D32">
        <w:rPr>
          <w:rFonts w:ascii="Arial" w:hAnsi="Arial" w:cs="Arial"/>
          <w:szCs w:val="24"/>
        </w:rPr>
        <w:t>44</w:t>
      </w:r>
      <w:r>
        <w:rPr>
          <w:rFonts w:ascii="Arial" w:hAnsi="Arial" w:cs="Arial"/>
          <w:szCs w:val="24"/>
        </w:rPr>
        <w:t xml:space="preserve"> sati. </w:t>
      </w:r>
      <w:r w:rsidR="00D06D3F">
        <w:rPr>
          <w:rFonts w:ascii="Arial" w:hAnsi="Arial" w:cs="Arial"/>
        </w:rPr>
        <w:t xml:space="preserve">              </w:t>
      </w:r>
      <w:r w:rsidR="001A24D4">
        <w:rPr>
          <w:rFonts w:ascii="Arial" w:hAnsi="Arial" w:cs="Arial"/>
        </w:rPr>
        <w:t xml:space="preserve">                            </w:t>
      </w:r>
    </w:p>
    <w:p w:rsidR="002E3E73" w:rsidP="001A24D4" w:rsidRDefault="002E3E73">
      <w:pPr>
        <w:jc w:val="center"/>
        <w:rPr>
          <w:rFonts w:ascii="Arial" w:hAnsi="Arial" w:cs="Arial"/>
        </w:rPr>
      </w:pPr>
      <w:r w:rsidRPr="00D06D3F">
        <w:rPr>
          <w:rFonts w:ascii="Arial" w:hAnsi="Arial" w:cs="Arial"/>
        </w:rPr>
        <w:t>SUDAC</w:t>
      </w:r>
    </w:p>
    <w:p w:rsidRPr="00D06D3F" w:rsidR="001A24D4" w:rsidP="001A24D4" w:rsidRDefault="001A24D4">
      <w:pPr>
        <w:jc w:val="center"/>
        <w:rPr>
          <w:rFonts w:ascii="Arial" w:hAnsi="Arial" w:cs="Arial"/>
        </w:rPr>
      </w:pPr>
    </w:p>
    <w:p w:rsidRPr="00D06D3F" w:rsidR="002E3E73" w:rsidP="002E3E73" w:rsidRDefault="002E3E73">
      <w:pPr>
        <w:ind w:firstLine="708"/>
        <w:jc w:val="right"/>
        <w:rPr>
          <w:rFonts w:ascii="Arial" w:hAnsi="Arial" w:cs="Arial"/>
        </w:rPr>
      </w:pPr>
    </w:p>
    <w:p w:rsidRPr="00F77376" w:rsidR="00F77376" w:rsidP="00A50D32" w:rsidRDefault="00A50D32">
      <w:pPr>
        <w:jc w:val="center"/>
        <w:rPr>
          <w:rFonts w:ascii="Arial" w:hAnsi="Arial" w:cs="Arial"/>
        </w:rPr>
      </w:pPr>
      <w:r>
        <w:rPr>
          <w:rFonts w:ascii="Arial" w:hAnsi="Arial" w:cs="Arial"/>
        </w:rPr>
        <w:t xml:space="preserve">                                            </w:t>
      </w:r>
      <w:r w:rsidRPr="00D06D3F" w:rsidR="002E3E73">
        <w:rPr>
          <w:rFonts w:ascii="Arial" w:hAnsi="Arial" w:cs="Arial"/>
        </w:rPr>
        <w:t>ZAPISNIČAR</w:t>
      </w:r>
      <w:r>
        <w:rPr>
          <w:rFonts w:ascii="Arial" w:hAnsi="Arial" w:cs="Arial"/>
        </w:rPr>
        <w:t xml:space="preserve">                         </w:t>
      </w:r>
      <w:r w:rsidR="003762B0">
        <w:rPr>
          <w:rFonts w:ascii="Arial" w:hAnsi="Arial" w:cs="Arial"/>
        </w:rPr>
        <w:t>STRANKE</w:t>
      </w:r>
    </w:p>
    <w:sectPr w:rsidRPr="00F77376" w:rsidR="00F77376" w:rsidSect="00B22C72">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7636D" w:rsidP="00B22C72" w:rsidRDefault="0047636D">
      <w:r>
        <w:separator/>
      </w:r>
    </w:p>
  </w:endnote>
  <w:endnote w:type="continuationSeparator" w:id="0">
    <w:p w:rsidR="0047636D" w:rsidP="00B22C72" w:rsidRDefault="0047636D">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7636D" w:rsidP="00B22C72" w:rsidRDefault="0047636D">
      <w:r>
        <w:separator/>
      </w:r>
    </w:p>
  </w:footnote>
  <w:footnote w:type="continuationSeparator" w:id="0">
    <w:p w:rsidR="0047636D" w:rsidP="00B22C72" w:rsidRDefault="0047636D">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22C72" w:rsidP="00B22C72" w:rsidRDefault="00B22C72">
    <w:pPr>
      <w:pStyle w:val="Zaglavlje"/>
      <w:tabs>
        <w:tab w:val="left" w:pos="6449"/>
      </w:tabs>
    </w:pPr>
    <w:r>
      <w:tab/>
    </w:r>
    <w:sdt>
      <w:sdtPr>
        <w:id w:val="-1378164669"/>
        <w:docPartObj>
          <w:docPartGallery w:val="Page Numbers (Top of Page)"/>
          <w:docPartUnique/>
        </w:docPartObj>
      </w:sdtPr>
      <w:sdtEndPr/>
      <w:sdtContent>
        <w:r>
          <w:fldChar w:fldCharType="begin"/>
        </w:r>
        <w:r>
          <w:instrText>PAGE   \* MERGEFORMAT</w:instrText>
        </w:r>
        <w:r>
          <w:fldChar w:fldCharType="separate"/>
        </w:r>
        <w:r w:rsidR="00A50D32">
          <w:rPr>
            <w:noProof/>
          </w:rPr>
          <w:t>2</w:t>
        </w:r>
        <w:r>
          <w:fldChar w:fldCharType="end"/>
        </w:r>
      </w:sdtContent>
    </w:sdt>
    <w:r>
      <w:tab/>
    </w:r>
    <w:r w:rsidR="00D06D3F">
      <w:t xml:space="preserve">        </w:t>
    </w:r>
    <w:r w:rsidR="00BA7764">
      <w:t>P-2283/2021</w:t>
    </w:r>
  </w:p>
  <w:p w:rsidR="00B22C72" w:rsidRDefault="00B22C72">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68673E7"/>
    <w:multiLevelType w:val="hybridMultilevel"/>
    <w:tmpl w:val="AACCC774"/>
    <w:lvl w:ilvl="0" w:tplc="3D02C98C">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51CF3A3E"/>
    <w:multiLevelType w:val="hybridMultilevel"/>
    <w:tmpl w:val="E3BAD17C"/>
    <w:lvl w:ilvl="0" w:tplc="0A50F74C">
      <w:start w:val="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2">
    <w:nsid w:val="639F0EE4"/>
    <w:multiLevelType w:val="hybridMultilevel"/>
    <w:tmpl w:val="8E3646A6"/>
    <w:lvl w:ilvl="0" w:tplc="041A000F">
      <w:start w:val="30"/>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7DD2306A"/>
    <w:multiLevelType w:val="hybridMultilevel"/>
    <w:tmpl w:val="11427BF4"/>
    <w:lvl w:ilvl="0" w:tplc="2B5CD356">
      <w:start w:val="2"/>
      <w:numFmt w:val="bullet"/>
      <w:lvlText w:val="-"/>
      <w:lvlJc w:val="left"/>
      <w:pPr>
        <w:ind w:left="1065" w:hanging="360"/>
      </w:pPr>
      <w:rPr>
        <w:rFonts w:hint="default" w:ascii="Arial" w:hAnsi="Arial" w:cs="Arial" w:eastAsiaTheme="minorHAnsi"/>
      </w:rPr>
    </w:lvl>
    <w:lvl w:ilvl="1" w:tplc="041A0003" w:tentative="true">
      <w:start w:val="1"/>
      <w:numFmt w:val="bullet"/>
      <w:lvlText w:val="o"/>
      <w:lvlJc w:val="left"/>
      <w:pPr>
        <w:ind w:left="1785" w:hanging="360"/>
      </w:pPr>
      <w:rPr>
        <w:rFonts w:hint="default" w:ascii="Courier New" w:hAnsi="Courier New" w:cs="Courier New"/>
      </w:rPr>
    </w:lvl>
    <w:lvl w:ilvl="2" w:tplc="041A0005" w:tentative="true">
      <w:start w:val="1"/>
      <w:numFmt w:val="bullet"/>
      <w:lvlText w:val=""/>
      <w:lvlJc w:val="left"/>
      <w:pPr>
        <w:ind w:left="2505" w:hanging="360"/>
      </w:pPr>
      <w:rPr>
        <w:rFonts w:hint="default" w:ascii="Wingdings" w:hAnsi="Wingdings"/>
      </w:rPr>
    </w:lvl>
    <w:lvl w:ilvl="3" w:tplc="041A0001" w:tentative="true">
      <w:start w:val="1"/>
      <w:numFmt w:val="bullet"/>
      <w:lvlText w:val=""/>
      <w:lvlJc w:val="left"/>
      <w:pPr>
        <w:ind w:left="3225" w:hanging="360"/>
      </w:pPr>
      <w:rPr>
        <w:rFonts w:hint="default" w:ascii="Symbol" w:hAnsi="Symbol"/>
      </w:rPr>
    </w:lvl>
    <w:lvl w:ilvl="4" w:tplc="041A0003" w:tentative="true">
      <w:start w:val="1"/>
      <w:numFmt w:val="bullet"/>
      <w:lvlText w:val="o"/>
      <w:lvlJc w:val="left"/>
      <w:pPr>
        <w:ind w:left="3945" w:hanging="360"/>
      </w:pPr>
      <w:rPr>
        <w:rFonts w:hint="default" w:ascii="Courier New" w:hAnsi="Courier New" w:cs="Courier New"/>
      </w:rPr>
    </w:lvl>
    <w:lvl w:ilvl="5" w:tplc="041A0005" w:tentative="true">
      <w:start w:val="1"/>
      <w:numFmt w:val="bullet"/>
      <w:lvlText w:val=""/>
      <w:lvlJc w:val="left"/>
      <w:pPr>
        <w:ind w:left="4665" w:hanging="360"/>
      </w:pPr>
      <w:rPr>
        <w:rFonts w:hint="default" w:ascii="Wingdings" w:hAnsi="Wingdings"/>
      </w:rPr>
    </w:lvl>
    <w:lvl w:ilvl="6" w:tplc="041A0001" w:tentative="true">
      <w:start w:val="1"/>
      <w:numFmt w:val="bullet"/>
      <w:lvlText w:val=""/>
      <w:lvlJc w:val="left"/>
      <w:pPr>
        <w:ind w:left="5385" w:hanging="360"/>
      </w:pPr>
      <w:rPr>
        <w:rFonts w:hint="default" w:ascii="Symbol" w:hAnsi="Symbol"/>
      </w:rPr>
    </w:lvl>
    <w:lvl w:ilvl="7" w:tplc="041A0003" w:tentative="true">
      <w:start w:val="1"/>
      <w:numFmt w:val="bullet"/>
      <w:lvlText w:val="o"/>
      <w:lvlJc w:val="left"/>
      <w:pPr>
        <w:ind w:left="6105" w:hanging="360"/>
      </w:pPr>
      <w:rPr>
        <w:rFonts w:hint="default" w:ascii="Courier New" w:hAnsi="Courier New" w:cs="Courier New"/>
      </w:rPr>
    </w:lvl>
    <w:lvl w:ilvl="8" w:tplc="041A0005" w:tentative="true">
      <w:start w:val="1"/>
      <w:numFmt w:val="bullet"/>
      <w:lvlText w:val=""/>
      <w:lvlJc w:val="left"/>
      <w:pPr>
        <w:ind w:left="6825" w:hanging="360"/>
      </w:pPr>
      <w:rPr>
        <w:rFonts w:hint="default" w:ascii="Wingdings" w:hAnsi="Wingdings"/>
      </w:rPr>
    </w:lvl>
  </w:abstractNum>
  <w:num w:numId="1">
    <w:abstractNumId w:val="2"/>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E73"/>
    <w:rsid w:val="000061D6"/>
    <w:rsid w:val="00047D37"/>
    <w:rsid w:val="00061511"/>
    <w:rsid w:val="00083F93"/>
    <w:rsid w:val="00091BF9"/>
    <w:rsid w:val="000C53CF"/>
    <w:rsid w:val="000E57C5"/>
    <w:rsid w:val="000E7184"/>
    <w:rsid w:val="00104377"/>
    <w:rsid w:val="00104590"/>
    <w:rsid w:val="001207BA"/>
    <w:rsid w:val="001543F8"/>
    <w:rsid w:val="0017622D"/>
    <w:rsid w:val="00191EFA"/>
    <w:rsid w:val="00194C06"/>
    <w:rsid w:val="001A24D4"/>
    <w:rsid w:val="001C09C6"/>
    <w:rsid w:val="001C2CC3"/>
    <w:rsid w:val="001D7219"/>
    <w:rsid w:val="001E65F5"/>
    <w:rsid w:val="001F157E"/>
    <w:rsid w:val="002504D7"/>
    <w:rsid w:val="002623B7"/>
    <w:rsid w:val="00290E13"/>
    <w:rsid w:val="00296B1B"/>
    <w:rsid w:val="002C30E8"/>
    <w:rsid w:val="002C357D"/>
    <w:rsid w:val="002C363E"/>
    <w:rsid w:val="002E3E73"/>
    <w:rsid w:val="002F1D74"/>
    <w:rsid w:val="00317B26"/>
    <w:rsid w:val="00320809"/>
    <w:rsid w:val="003255C8"/>
    <w:rsid w:val="00343006"/>
    <w:rsid w:val="003460DD"/>
    <w:rsid w:val="00350BB0"/>
    <w:rsid w:val="00357B50"/>
    <w:rsid w:val="00360139"/>
    <w:rsid w:val="00366E14"/>
    <w:rsid w:val="003762B0"/>
    <w:rsid w:val="00383EFF"/>
    <w:rsid w:val="003A1467"/>
    <w:rsid w:val="003B4E4E"/>
    <w:rsid w:val="003F48CC"/>
    <w:rsid w:val="00414D1A"/>
    <w:rsid w:val="00426B53"/>
    <w:rsid w:val="00432F60"/>
    <w:rsid w:val="00473B1C"/>
    <w:rsid w:val="00473E0C"/>
    <w:rsid w:val="0047636D"/>
    <w:rsid w:val="0048279C"/>
    <w:rsid w:val="004D3F04"/>
    <w:rsid w:val="004D5690"/>
    <w:rsid w:val="004F00D5"/>
    <w:rsid w:val="00510EAE"/>
    <w:rsid w:val="0051614F"/>
    <w:rsid w:val="00523A2F"/>
    <w:rsid w:val="00556FCC"/>
    <w:rsid w:val="005571A4"/>
    <w:rsid w:val="00581205"/>
    <w:rsid w:val="005A00FD"/>
    <w:rsid w:val="005A07A1"/>
    <w:rsid w:val="005B6296"/>
    <w:rsid w:val="005F31A6"/>
    <w:rsid w:val="0060436E"/>
    <w:rsid w:val="006110AD"/>
    <w:rsid w:val="0061228D"/>
    <w:rsid w:val="00623A5A"/>
    <w:rsid w:val="00663143"/>
    <w:rsid w:val="00677DFF"/>
    <w:rsid w:val="00685035"/>
    <w:rsid w:val="006906BF"/>
    <w:rsid w:val="006A5FCB"/>
    <w:rsid w:val="006A6B5F"/>
    <w:rsid w:val="006D294D"/>
    <w:rsid w:val="006D323B"/>
    <w:rsid w:val="006F798C"/>
    <w:rsid w:val="00711BA9"/>
    <w:rsid w:val="00735B32"/>
    <w:rsid w:val="00746D7E"/>
    <w:rsid w:val="00753CCB"/>
    <w:rsid w:val="00755E21"/>
    <w:rsid w:val="007672F0"/>
    <w:rsid w:val="007721CA"/>
    <w:rsid w:val="0078141D"/>
    <w:rsid w:val="007B3A93"/>
    <w:rsid w:val="007B3CF6"/>
    <w:rsid w:val="007F1083"/>
    <w:rsid w:val="007F2CDA"/>
    <w:rsid w:val="00807FF4"/>
    <w:rsid w:val="0082138F"/>
    <w:rsid w:val="008354E9"/>
    <w:rsid w:val="00856D43"/>
    <w:rsid w:val="008614F8"/>
    <w:rsid w:val="0088018C"/>
    <w:rsid w:val="0088020D"/>
    <w:rsid w:val="00883883"/>
    <w:rsid w:val="00895FA0"/>
    <w:rsid w:val="008A63D4"/>
    <w:rsid w:val="008B337B"/>
    <w:rsid w:val="008C75CC"/>
    <w:rsid w:val="008D01BA"/>
    <w:rsid w:val="008E1B14"/>
    <w:rsid w:val="008E7373"/>
    <w:rsid w:val="008F7EDC"/>
    <w:rsid w:val="009026D3"/>
    <w:rsid w:val="0091381C"/>
    <w:rsid w:val="009963E3"/>
    <w:rsid w:val="009C0659"/>
    <w:rsid w:val="00A14C9D"/>
    <w:rsid w:val="00A154EE"/>
    <w:rsid w:val="00A47440"/>
    <w:rsid w:val="00A50D32"/>
    <w:rsid w:val="00A56FB7"/>
    <w:rsid w:val="00A66533"/>
    <w:rsid w:val="00A7144F"/>
    <w:rsid w:val="00A7453C"/>
    <w:rsid w:val="00A93024"/>
    <w:rsid w:val="00AA2CB8"/>
    <w:rsid w:val="00AA6DA3"/>
    <w:rsid w:val="00AB2DD8"/>
    <w:rsid w:val="00AF1555"/>
    <w:rsid w:val="00B22C72"/>
    <w:rsid w:val="00B26FD1"/>
    <w:rsid w:val="00B31F9F"/>
    <w:rsid w:val="00B4071A"/>
    <w:rsid w:val="00B5773E"/>
    <w:rsid w:val="00B70345"/>
    <w:rsid w:val="00BA246B"/>
    <w:rsid w:val="00BA7764"/>
    <w:rsid w:val="00BB1AC4"/>
    <w:rsid w:val="00BE685A"/>
    <w:rsid w:val="00C221FA"/>
    <w:rsid w:val="00C35817"/>
    <w:rsid w:val="00C361C3"/>
    <w:rsid w:val="00C52C36"/>
    <w:rsid w:val="00C53480"/>
    <w:rsid w:val="00C6109F"/>
    <w:rsid w:val="00C66B15"/>
    <w:rsid w:val="00C731AD"/>
    <w:rsid w:val="00C7447B"/>
    <w:rsid w:val="00C8034A"/>
    <w:rsid w:val="00C80F4C"/>
    <w:rsid w:val="00C83C83"/>
    <w:rsid w:val="00C8426E"/>
    <w:rsid w:val="00CB261B"/>
    <w:rsid w:val="00CB4834"/>
    <w:rsid w:val="00CC1F7A"/>
    <w:rsid w:val="00CD09E1"/>
    <w:rsid w:val="00CF2FD5"/>
    <w:rsid w:val="00D06D3F"/>
    <w:rsid w:val="00D12141"/>
    <w:rsid w:val="00D24839"/>
    <w:rsid w:val="00D37C59"/>
    <w:rsid w:val="00D54FE3"/>
    <w:rsid w:val="00D604A3"/>
    <w:rsid w:val="00D60AF9"/>
    <w:rsid w:val="00D63D6B"/>
    <w:rsid w:val="00D9796C"/>
    <w:rsid w:val="00DA07EB"/>
    <w:rsid w:val="00DC7910"/>
    <w:rsid w:val="00DD744D"/>
    <w:rsid w:val="00DF3DB6"/>
    <w:rsid w:val="00E16D90"/>
    <w:rsid w:val="00E266A8"/>
    <w:rsid w:val="00E36CB7"/>
    <w:rsid w:val="00E47E50"/>
    <w:rsid w:val="00E74214"/>
    <w:rsid w:val="00E90E84"/>
    <w:rsid w:val="00EC1E52"/>
    <w:rsid w:val="00ED79F5"/>
    <w:rsid w:val="00EE3436"/>
    <w:rsid w:val="00EF4865"/>
    <w:rsid w:val="00EF5B48"/>
    <w:rsid w:val="00EF7E36"/>
    <w:rsid w:val="00F22218"/>
    <w:rsid w:val="00F27BA2"/>
    <w:rsid w:val="00F35805"/>
    <w:rsid w:val="00F77376"/>
    <w:rsid w:val="00F83349"/>
    <w:rsid w:val="00FA2A7E"/>
    <w:rsid w:val="00FC3A0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766627D6-1FFD-4E92-8155-C4E494652E45}"/>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E3E73"/>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2E3E73"/>
    <w:pPr>
      <w:ind w:left="720"/>
      <w:contextualSpacing/>
    </w:pPr>
  </w:style>
  <w:style w:type="paragraph" w:styleId="Bezproreda">
    <w:name w:val="No Spacing"/>
    <w:link w:val="BezproredaChar"/>
    <w:uiPriority w:val="1"/>
    <w:qFormat/>
    <w:rsid w:val="006F798C"/>
    <w:pPr>
      <w:spacing w:after="0" w:line="240" w:lineRule="auto"/>
    </w:pPr>
    <w:rPr>
      <w:rFonts w:ascii="Times New Roman" w:hAnsi="Times New Roman"/>
      <w:sz w:val="24"/>
    </w:rPr>
  </w:style>
  <w:style w:type="paragraph" w:styleId="Zaglavlje">
    <w:name w:val="header"/>
    <w:basedOn w:val="Normal"/>
    <w:link w:val="ZaglavljeChar"/>
    <w:uiPriority w:val="99"/>
    <w:unhideWhenUsed/>
    <w:rsid w:val="00B22C72"/>
    <w:pPr>
      <w:tabs>
        <w:tab w:val="center" w:pos="4536"/>
        <w:tab w:val="right" w:pos="9072"/>
      </w:tabs>
    </w:pPr>
  </w:style>
  <w:style w:type="character" w:styleId="ZaglavljeChar" w:customStyle="true">
    <w:name w:val="Zaglavlje Char"/>
    <w:basedOn w:val="Zadanifontodlomka"/>
    <w:link w:val="Zaglavlje"/>
    <w:uiPriority w:val="99"/>
    <w:rsid w:val="00B22C72"/>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B22C72"/>
    <w:pPr>
      <w:tabs>
        <w:tab w:val="center" w:pos="4536"/>
        <w:tab w:val="right" w:pos="9072"/>
      </w:tabs>
    </w:pPr>
  </w:style>
  <w:style w:type="character" w:styleId="PodnojeChar" w:customStyle="true">
    <w:name w:val="Podnožje Char"/>
    <w:basedOn w:val="Zadanifontodlomka"/>
    <w:link w:val="Podnoje"/>
    <w:uiPriority w:val="99"/>
    <w:rsid w:val="00B22C72"/>
    <w:rPr>
      <w:rFonts w:ascii="Times New Roman" w:hAnsi="Times New Roman" w:eastAsia="Times New Roman" w:cs="Times New Roman"/>
      <w:sz w:val="24"/>
      <w:szCs w:val="24"/>
      <w:lang w:eastAsia="hr-HR"/>
    </w:rPr>
  </w:style>
  <w:style w:type="character" w:styleId="BezproredaChar" w:customStyle="true">
    <w:name w:val="Bez proreda Char"/>
    <w:link w:val="Bezproreda"/>
    <w:uiPriority w:val="1"/>
    <w:locked/>
    <w:rsid w:val="001A24D4"/>
    <w:rPr>
      <w:rFonts w:ascii="Times New Roman" w:hAnsi="Times New Roman"/>
      <w:sz w:val="24"/>
    </w:rPr>
  </w:style>
  <w:style w:type="character" w:styleId="Tekstrezerviranogmjesta">
    <w:name w:val="Placeholder Text"/>
    <w:basedOn w:val="Zadanifontodlomka"/>
    <w:uiPriority w:val="99"/>
    <w:semiHidden/>
    <w:rsid w:val="00D9796C"/>
    <w:rPr>
      <w:color w:val="808080"/>
      <w:bdr w:val="none" w:color="auto" w:sz="0" w:space="0"/>
      <w:shd w:val="clear" w:color="auto" w:fill="auto"/>
    </w:rPr>
  </w:style>
  <w:style w:type="character" w:styleId="eSPISCCParagraphDefaultFont" w:customStyle="true">
    <w:name w:val="eSPIS_CC_Paragraph Default Font"/>
    <w:basedOn w:val="Zadanifontodlomka"/>
    <w:rsid w:val="00D9796C"/>
    <w:rPr>
      <w:rFonts w:ascii="Times New Roman" w:hAnsi="Times New Roman" w:cs="Times New Roman"/>
      <w:bCs/>
      <w:sz w:val="24"/>
      <w:bdr w:val="none" w:color="auto" w:sz="0" w:space="0"/>
      <w:shd w:val="clear" w:color="auto" w:fill="auto"/>
      <w:lang w:val="hr-HR"/>
    </w:rPr>
  </w:style>
  <w:style w:type="character" w:styleId="PozadinaSvijetloZuta" w:customStyle="true">
    <w:name w:val="Pozadina_SvijetloZuta"/>
    <w:basedOn w:val="Zadanifontodlomka"/>
    <w:rsid w:val="00D9796C"/>
    <w:rPr>
      <w:rFonts w:ascii="Arial" w:hAnsi="Arial" w:cs="Arial"/>
      <w:bCs/>
      <w:bdr w:val="none" w:color="auto" w:sz="0" w:space="0"/>
      <w:shd w:val="clear" w:color="auto" w:fill="FFFFCC"/>
      <w:lang w:val="hr-HR"/>
    </w:rPr>
  </w:style>
  <w:style w:type="character" w:styleId="PozadinaSvijetloCrvena" w:customStyle="true">
    <w:name w:val="Pozadina_SvijetloCrvena"/>
    <w:basedOn w:val="eSPISCCParagraphDefaultFont"/>
    <w:rsid w:val="00D9796C"/>
    <w:rPr>
      <w:rFonts w:ascii="Arial" w:hAnsi="Arial" w:cs="Arial"/>
      <w:bCs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D9796C"/>
    <w:rPr>
      <w:rFonts w:ascii="Arial" w:hAnsi="Arial" w:cs="Arial"/>
      <w:bCs w:val="false"/>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4D5690"/>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4D5690"/>
    <w:rPr>
      <w:rFonts w:ascii="Segoe UI" w:hAnsi="Segoe UI" w:eastAsia="Times New Roman" w:cs="Segoe UI"/>
      <w:sz w:val="18"/>
      <w:szCs w:val="18"/>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92316539">
      <w:bodyDiv w:val="true"/>
      <w:marLeft w:val="0"/>
      <w:marRight w:val="0"/>
      <w:marTop w:val="0"/>
      <w:marBottom w:val="0"/>
      <w:divBdr>
        <w:top w:val="none" w:color="auto" w:sz="0" w:space="0"/>
        <w:left w:val="none" w:color="auto" w:sz="0" w:space="0"/>
        <w:bottom w:val="none" w:color="auto" w:sz="0" w:space="0"/>
        <w:right w:val="none" w:color="auto" w:sz="0" w:space="0"/>
      </w:divBdr>
    </w:div>
    <w:div w:id="398208438">
      <w:bodyDiv w:val="true"/>
      <w:marLeft w:val="0"/>
      <w:marRight w:val="0"/>
      <w:marTop w:val="0"/>
      <w:marBottom w:val="0"/>
      <w:divBdr>
        <w:top w:val="none" w:color="auto" w:sz="0" w:space="0"/>
        <w:left w:val="none" w:color="auto" w:sz="0" w:space="0"/>
        <w:bottom w:val="none" w:color="auto" w:sz="0" w:space="0"/>
        <w:right w:val="none" w:color="auto" w:sz="0" w:space="0"/>
      </w:divBdr>
    </w:div>
    <w:div w:id="913855988">
      <w:bodyDiv w:val="true"/>
      <w:marLeft w:val="0"/>
      <w:marRight w:val="0"/>
      <w:marTop w:val="0"/>
      <w:marBottom w:val="0"/>
      <w:divBdr>
        <w:top w:val="none" w:color="auto" w:sz="0" w:space="0"/>
        <w:left w:val="none" w:color="auto" w:sz="0" w:space="0"/>
        <w:bottom w:val="none" w:color="auto" w:sz="0" w:space="0"/>
        <w:right w:val="none" w:color="auto" w:sz="0" w:space="0"/>
      </w:divBdr>
    </w:div>
    <w:div w:id="1693729535">
      <w:bodyDiv w:val="true"/>
      <w:marLeft w:val="0"/>
      <w:marRight w:val="0"/>
      <w:marTop w:val="0"/>
      <w:marBottom w:val="0"/>
      <w:divBdr>
        <w:top w:val="none" w:color="auto" w:sz="0" w:space="0"/>
        <w:left w:val="none" w:color="auto" w:sz="0" w:space="0"/>
        <w:bottom w:val="none" w:color="auto" w:sz="0" w:space="0"/>
        <w:right w:val="none" w:color="auto" w:sz="0" w:space="0"/>
      </w:divBdr>
    </w:div>
    <w:div w:id="200018366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webSettings.xml" Type="http://schemas.openxmlformats.org/officeDocument/2006/relationships/webSettings" Id="rId5"/><Relationship Target="theme/theme1.xml" Type="http://schemas.openxmlformats.org/officeDocument/2006/relationships/theme" Id="rId10"/><Relationship Target="settings.xml" Type="http://schemas.openxmlformats.org/officeDocument/2006/relationships/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 travnja 2026.</izvorni_sadrzaj>
    <derivirana_varijabla naziv="DomainObject.DatumDonosenjaOdluke_1">2. travnja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Željko</izvorni_sadrzaj>
    <derivirana_varijabla naziv="DomainObject.DonositeljOdluke.Ime_1">Željko</derivirana_varijabla>
  </DomainObject.DonositeljOdluke.Ime>
  <DomainObject.DonositeljOdluke.Prezime>
    <izvorni_sadrzaj>Borić</izvorni_sadrzaj>
    <derivirana_varijabla naziv="DomainObject.DonositeljOdluke.Prezime_1">Borić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2283</izvorni_sadrzaj>
    <derivirana_varijabla naziv="DomainObject.Predmet.Broj_1">2283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lipnja 2021.</izvorni_sadrzaj>
    <derivirana_varijabla naziv="DomainObject.Predmet.DatumOsnivanja_1">11. lipnja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1327.36</izvorni_sadrzaj>
    <derivirana_varijabla naziv="DomainObject.Predmet.InicijalnaVrijednost_1">1327.36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Priložen O-1032/2022-25.05.2022</izvorni_sadrzaj>
    <derivirana_varijabla naziv="DomainObject.Predmet.Opis_1">Priložen O-1032/2022-25.05.2022</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P-2283/2021</izvorni_sadrzaj>
    <derivirana_varijabla naziv="DomainObject.Predmet.OznakaBroj_1">P-2283/2021</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PODNESAK ZA OSTAVINSKI SPIS
ds-
ormar ročišta</izvorni_sadrzaj>
    <derivirana_varijabla naziv="DomainObject.Predmet.PrimjedbaSuca_1">PODNESAK ZA OSTAVINSKI SPIS
ds-
ormar ročišta</derivirana_varijabla>
  </DomainObject.Predmet.PrimjedbaSuca>
  <DomainObject.Predmet.ProtustrankaFormated>
    <izvorni_sadrzaj>  JOVANKA NAKIR; ZDENKO FRANIĆ; JOSIPA FRANIĆ; ROBERTO FRANIĆ; SUZANA BOKO; ZORICA LJUBICA; VESNA DRAGIČEVIĆ; SONJA ŽIVKOVIĆ; JOŠKO MILETIĆ; Bruna Franić; Ivica Franić; Marica Franić</izvorni_sadrzaj>
    <derivirana_varijabla naziv="DomainObject.Predmet.ProtustrankaFormated_1">  JOVANKA NAKIR; ZDENKO FRANIĆ; JOSIPA FRANIĆ; ROBERTO FRANIĆ; SUZANA BOKO; ZORICA LJUBICA; VESNA DRAGIČEVIĆ; SONJA ŽIVKOVIĆ; JOŠKO MILETIĆ; Bruna Franić; Ivica Franić; Marica Franić</derivirana_varijabla>
  </DomainObject.Predmet.ProtustrankaFormated>
  <DomainObject.Predmet.ProtustrankaFormatedOIB>
    <izvorni_sadrzaj>  JOVANKA NAKIR, OIB 10494264737; ZDENKO FRANIĆ, OIB 76534900086; JOSIPA FRANIĆ, OIB 46513269620; ROBERTO FRANIĆ, OIB 36320616369; SUZANA BOKO, OIB 98140569419; ZORICA LJUBICA, OIB 62108433291; VESNA DRAGIČEVIĆ, OIB 94008921285; SONJA ŽIVKOVIĆ, OIB 03380094294; JOŠKO MILETIĆ, OIB 57133345614; Bruna Franić, OIB 10392938942; Ivica Franić, OIB 98001017683; Marica Franić, OIB 93442791799</izvorni_sadrzaj>
    <derivirana_varijabla naziv="DomainObject.Predmet.ProtustrankaFormatedOIB_1">  JOVANKA NAKIR, OIB 10494264737; ZDENKO FRANIĆ, OIB 76534900086; JOSIPA FRANIĆ, OIB 46513269620; ROBERTO FRANIĆ, OIB 36320616369; SUZANA BOKO, OIB 98140569419; ZORICA LJUBICA, OIB 62108433291; VESNA DRAGIČEVIĆ, OIB 94008921285; SONJA ŽIVKOVIĆ, OIB 03380094294; JOŠKO MILETIĆ, OIB 57133345614; Bruna Franić, OIB 10392938942; Ivica Franić, OIB 98001017683; Marica Franić, OIB 93442791799</derivirana_varijabla>
  </DomainObject.Predmet.ProtustrankaFormatedOIB>
  <DomainObject.Predmet.ProtustrankaFormatedWithAdress>
    <izvorni_sadrzaj> JOVANKA NAKIR, Put Rebra 3, 21220 Slatine; ZDENKO FRANIĆ, Duboke Vode 36, 21220 Slatine; JOSIPA FRANIĆ, Duboke Vode 34, 21220 Slatine; ROBERTO FRANIĆ, Osječka 9, 21000 Split; SUZANA BOKO, Grge Novaka 67, 21000 Split; ZORICA LJUBICA, Belimovača 45, 21231 Klis; VESNA DRAGIČEVIĆ, Mala Banda 8, 21425 Povlja; SONJA ŽIVKOVIĆ, Trondheimska 7, 21000 Split; JOŠKO MILETIĆ, Hercegovačka 82, 21000 Split; Bruna Franić, Zvonimirova obala 69, 21220 Slatine; Ivica Franić, Zvonimirova obala 69, 21220 Slatine; Marica Franić, Zvonimirova obala 69, 21220 Slatine</izvorni_sadrzaj>
    <derivirana_varijabla naziv="DomainObject.Predmet.ProtustrankaFormatedWithAdress_1"> JOVANKA NAKIR, Put Rebra 3, 21220 Slatine; ZDENKO FRANIĆ, Duboke Vode 36, 21220 Slatine; JOSIPA FRANIĆ, Duboke Vode 34, 21220 Slatine; ROBERTO FRANIĆ, Osječka 9, 21000 Split; SUZANA BOKO, Grge Novaka 67, 21000 Split; ZORICA LJUBICA, Belimovača 45, 21231 Klis; VESNA DRAGIČEVIĆ, Mala Banda 8, 21425 Povlja; SONJA ŽIVKOVIĆ, Trondheimska 7, 21000 Split; JOŠKO MILETIĆ, Hercegovačka 82, 21000 Split; Bruna Franić, Zvonimirova obala 69, 21220 Slatine; Ivica Franić, Zvonimirova obala 69, 21220 Slatine; Marica Franić, Zvonimirova obala 69, 21220 Slatine</derivirana_varijabla>
  </DomainObject.Predmet.ProtustrankaFormatedWithAdress>
  <DomainObject.Predmet.ProtustrankaFormatedWithAdressOIB>
    <izvorni_sadrzaj> JOVANKA NAKIR, OIB 10494264737, Put Rebra 3, 21220 Slatine; ZDENKO FRANIĆ, OIB 76534900086, Duboke Vode 36, 21220 Slatine; JOSIPA FRANIĆ, OIB 46513269620, Duboke Vode 34, 21220 Slatine; ROBERTO FRANIĆ, OIB 36320616369, Osječka 9, 21000 Split; SUZANA BOKO, OIB 98140569419, Grge Novaka 67, 21000 Split; ZORICA LJUBICA, OIB 62108433291, Belimovača 45, 21231 Klis; VESNA DRAGIČEVIĆ, OIB 94008921285, Mala Banda 8, 21425 Povlja; SONJA ŽIVKOVIĆ, OIB 03380094294, Trondheimska 7, 21000 Split; JOŠKO MILETIĆ, OIB 57133345614, Hercegovačka 82, 21000 Split; Bruna Franić, OIB 10392938942, Zvonimirova obala 69, 21220 Slatine; Ivica Franić, OIB 98001017683, Zvonimirova obala 69, 21220 Slatine; Marica Franić, OIB 93442791799, Zvonimirova obala 69, 21220 Slatine</izvorni_sadrzaj>
    <derivirana_varijabla naziv="DomainObject.Predmet.ProtustrankaFormatedWithAdressOIB_1"> JOVANKA NAKIR, OIB 10494264737, Put Rebra 3, 21220 Slatine; ZDENKO FRANIĆ, OIB 76534900086, Duboke Vode 36, 21220 Slatine; JOSIPA FRANIĆ, OIB 46513269620, Duboke Vode 34, 21220 Slatine; ROBERTO FRANIĆ, OIB 36320616369, Osječka 9, 21000 Split; SUZANA BOKO, OIB 98140569419, Grge Novaka 67, 21000 Split; ZORICA LJUBICA, OIB 62108433291, Belimovača 45, 21231 Klis; VESNA DRAGIČEVIĆ, OIB 94008921285, Mala Banda 8, 21425 Povlja; SONJA ŽIVKOVIĆ, OIB 03380094294, Trondheimska 7, 21000 Split; JOŠKO MILETIĆ, OIB 57133345614, Hercegovačka 82, 21000 Split; Bruna Franić, OIB 10392938942, Zvonimirova obala 69, 21220 Slatine; Ivica Franić, OIB 98001017683, Zvonimirova obala 69, 21220 Slatine; Marica Franić, OIB 93442791799, Zvonimirova obala 69, 21220 Slatine</derivirana_varijabla>
  </DomainObject.Predmet.ProtustrankaFormatedWithAdressOIB>
  <DomainObject.Predmet.ProtustrankaWithAdress>
    <izvorni_sadrzaj>JOVANKA NAKIR Put Rebra 3, 21220 Slatine, ZDENKO FRANIĆ Duboke Vode 36, 21220 Slatine, JOSIPA FRANIĆ Duboke Vode 34, 21220 Slatine, ROBERTO FRANIĆ Osječka 9, 21000 Split, SUZANA BOKO Grge Novaka 67, 21000 Split, ZORICA LJUBICA Belimovača 45, 21231 Klis, VESNA DRAGIČEVIĆ Mala Banda 8, 21425 Povlja, SONJA ŽIVKOVIĆ Trondheimska 7, 21000 Split, JOŠKO MILETIĆ Hercegovačka 82, 21000 Split, Bruna Franić Zvonimirova obala 69, 21220 Slatine, Ivica Franić Zvonimirova obala 69, 21220 Slatine, Marica Franić Zvonimirova obala 69, 21220 Slatine</izvorni_sadrzaj>
    <derivirana_varijabla naziv="DomainObject.Predmet.ProtustrankaWithAdress_1">JOVANKA NAKIR Put Rebra 3, 21220 Slatine, ZDENKO FRANIĆ Duboke Vode 36, 21220 Slatine, JOSIPA FRANIĆ Duboke Vode 34, 21220 Slatine, ROBERTO FRANIĆ Osječka 9, 21000 Split, SUZANA BOKO Grge Novaka 67, 21000 Split, ZORICA LJUBICA Belimovača 45, 21231 Klis, VESNA DRAGIČEVIĆ Mala Banda 8, 21425 Povlja, SONJA ŽIVKOVIĆ Trondheimska 7, 21000 Split, JOŠKO MILETIĆ Hercegovačka 82, 21000 Split, Bruna Franić Zvonimirova obala 69, 21220 Slatine, Ivica Franić Zvonimirova obala 69, 21220 Slatine, Marica Franić Zvonimirova obala 69, 21220 Slatine</derivirana_varijabla>
  </DomainObject.Predmet.ProtustrankaWithAdress>
  <DomainObject.Predmet.ProtustrankaWithAdressOIB>
    <izvorni_sadrzaj>JOVANKA NAKIR, OIB 10494264737, Put Rebra 3, 21220 Slatine, ZDENKO FRANIĆ, OIB 76534900086, Duboke Vode 36, 21220 Slatine, JOSIPA FRANIĆ, OIB 46513269620, Duboke Vode 34, 21220 Slatine, ROBERTO FRANIĆ, OIB 36320616369, Osječka 9, 21000 Split, SUZANA BOKO, OIB 98140569419, Grge Novaka 67, 21000 Split, ZORICA LJUBICA, OIB 62108433291, Belimovača 45, 21231 Klis, VESNA DRAGIČEVIĆ, OIB 94008921285, Mala Banda 8, 21425 Povlja, SONJA ŽIVKOVIĆ, OIB 03380094294, Trondheimska 7, 21000 Split, JOŠKO MILETIĆ, OIB 57133345614, Hercegovačka 82, 21000 Split, Bruna Franić, OIB 10392938942, Zvonimirova obala 69, 21220 Slatine, Ivica Franić, OIB 98001017683, Zvonimirova obala 69, 21220 Slatine, Marica Franić, OIB 93442791799, Zvonimirova obala 69, 21220 Slatine</izvorni_sadrzaj>
    <derivirana_varijabla naziv="DomainObject.Predmet.ProtustrankaWithAdressOIB_1">JOVANKA NAKIR, OIB 10494264737, Put Rebra 3, 21220 Slatine, ZDENKO FRANIĆ, OIB 76534900086, Duboke Vode 36, 21220 Slatine, JOSIPA FRANIĆ, OIB 46513269620, Duboke Vode 34, 21220 Slatine, ROBERTO FRANIĆ, OIB 36320616369, Osječka 9, 21000 Split, SUZANA BOKO, OIB 98140569419, Grge Novaka 67, 21000 Split, ZORICA LJUBICA, OIB 62108433291, Belimovača 45, 21231 Klis, VESNA DRAGIČEVIĆ, OIB 94008921285, Mala Banda 8, 21425 Povlja, SONJA ŽIVKOVIĆ, OIB 03380094294, Trondheimska 7, 21000 Split, JOŠKO MILETIĆ, OIB 57133345614, Hercegovačka 82, 21000 Split, Bruna Franić, OIB 10392938942, Zvonimirova obala 69, 21220 Slatine, Ivica Franić, OIB 98001017683, Zvonimirova obala 69, 21220 Slatine, Marica Franić, OIB 93442791799, Zvonimirova obala 69, 21220 Slatine</derivirana_varijabla>
  </DomainObject.Predmet.ProtustrankaWithAdressOIB>
  <DomainObject.Predmet.ProtustrankaNazivFormated>
    <izvorni_sadrzaj>JOVANKA NAKIR,ZDENKO FRANIĆ,JOSIPA FRANIĆ,ROBERTO FRANIĆ,SUZANA BOKO,ZORICA LJUBICA,VESNA DRAGIČEVIĆ,SONJA ŽIVKOVIĆ,JOŠKO MILETIĆ,Bruna Franić,Ivica Franić,Marica Franić</izvorni_sadrzaj>
    <derivirana_varijabla naziv="DomainObject.Predmet.ProtustrankaNazivFormated_1">JOVANKA NAKIR,ZDENKO FRANIĆ,JOSIPA FRANIĆ,ROBERTO FRANIĆ,SUZANA BOKO,ZORICA LJUBICA,VESNA DRAGIČEVIĆ,SONJA ŽIVKOVIĆ,JOŠKO MILETIĆ,Bruna Franić,Ivica Franić,Marica Franić</derivirana_varijabla>
  </DomainObject.Predmet.ProtustrankaNazivFormated>
  <DomainObject.Predmet.ProtustrankaNazivFormatedOIB>
    <izvorni_sadrzaj>JOVANKA NAKIR, OIB 10494264737,ZDENKO FRANIĆ, OIB 76534900086,JOSIPA FRANIĆ, OIB 46513269620,ROBERTO FRANIĆ, OIB 36320616369,SUZANA BOKO, OIB 98140569419,ZORICA LJUBICA, OIB 62108433291,VESNA DRAGIČEVIĆ, OIB 94008921285,SONJA ŽIVKOVIĆ, OIB 03380094294,JOŠKO MILETIĆ, OIB 57133345614,Bruna Franić, OIB 10392938942,Ivica Franić, OIB 98001017683,Marica Franić, OIB 93442791799</izvorni_sadrzaj>
    <derivirana_varijabla naziv="DomainObject.Predmet.ProtustrankaNazivFormatedOIB_1">JOVANKA NAKIR, OIB 10494264737,ZDENKO FRANIĆ, OIB 76534900086,JOSIPA FRANIĆ, OIB 46513269620,ROBERTO FRANIĆ, OIB 36320616369,SUZANA BOKO, OIB 98140569419,ZORICA LJUBICA, OIB 62108433291,VESNA DRAGIČEVIĆ, OIB 94008921285,SONJA ŽIVKOVIĆ, OIB 03380094294,JOŠKO MILETIĆ, OIB 57133345614,Bruna Franić, OIB 10392938942,Ivica Franić, OIB 98001017683,Marica Franić, OIB 93442791799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 P - Borić Željko</izvorni_sadrzaj>
    <derivirana_varijabla naziv="DomainObject.Predmet.Referada.Naziv_1">5 P - Borić Željko</derivirana_varijabla>
  </DomainObject.Predmet.Referada.Naziv>
  <DomainObject.Predmet.Referada.Oznaka>
    <izvorni_sadrzaj>Ref 5 P</izvorni_sadrzaj>
    <derivirana_varijabla naziv="DomainObject.Predmet.Referada.Oznaka_1">Ref 5 P</derivirana_varijabla>
  </DomainObject.Predmet.Referada.Oznaka>
  <DomainObject.Predmet.Referada.Prostorija.Naziv>
    <izvorni_sadrzaj>Soba 35/I</izvorni_sadrzaj>
    <derivirana_varijabla naziv="DomainObject.Predmet.Referada.Prostorija.Naziv_1">Soba 35/I</derivirana_varijabla>
  </DomainObject.Predmet.Referada.Prostorija.Naziv>
  <DomainObject.Predmet.Referada.Prostorija.Oznaka>
    <izvorni_sadrzaj>Soba 35/I</izvorni_sadrzaj>
    <derivirana_varijabla naziv="DomainObject.Predmet.Referada.Prostorija.Oznaka_1">Soba 35/I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Željko Borić</izvorni_sadrzaj>
    <derivirana_varijabla naziv="DomainObject.Predmet.Referada.Sudac_1">Željko Borić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SLAVICA LJUBICA zastupanog po punomoćniku Milan Remetin</izvorni_sadrzaj>
    <derivirana_varijabla naziv="DomainObject.Predmet.StrankaFormated_1">  SLAVICA LJUBICA zastupanog po punomoćniku Milan Remetin</derivirana_varijabla>
  </DomainObject.Predmet.StrankaFormated>
  <DomainObject.Predmet.StrankaFormatedOIB>
    <izvorni_sadrzaj>  SLAVICA LJUBICA, OIB 06372201593 zastupanog po punomoćniku Milan Remetin</izvorni_sadrzaj>
    <derivirana_varijabla naziv="DomainObject.Predmet.StrankaFormatedOIB_1">  SLAVICA LJUBICA, OIB 06372201593 zastupanog po punomoćniku Milan Remetin</derivirana_varijabla>
  </DomainObject.Predmet.StrankaFormatedOIB>
  <DomainObject.Predmet.StrankaFormatedWithAdress>
    <izvorni_sadrzaj> SLAVICA LJUBICA, Puntarska 9, 21000 Split zastupanog po punomoćniku Milan Remetin</izvorni_sadrzaj>
    <derivirana_varijabla naziv="DomainObject.Predmet.StrankaFormatedWithAdress_1"> SLAVICA LJUBICA, Puntarska 9, 21000 Split zastupanog po punomoćniku Milan Remetin</derivirana_varijabla>
  </DomainObject.Predmet.StrankaFormatedWithAdress>
  <DomainObject.Predmet.StrankaFormatedWithAdressOIB>
    <izvorni_sadrzaj> SLAVICA LJUBICA, OIB 06372201593, Puntarska 9, 21000 Split zastupanog po punomoćniku Milan Remetin</izvorni_sadrzaj>
    <derivirana_varijabla naziv="DomainObject.Predmet.StrankaFormatedWithAdressOIB_1"> SLAVICA LJUBICA, OIB 06372201593, Puntarska 9, 21000 Split zastupanog po punomoćniku Milan Remetin</derivirana_varijabla>
  </DomainObject.Predmet.StrankaFormatedWithAdressOIB>
  <DomainObject.Predmet.StrankaWithAdress>
    <izvorni_sadrzaj>SLAVICA LJUBICA Puntarska 9,21000 Split</izvorni_sadrzaj>
    <derivirana_varijabla naziv="DomainObject.Predmet.StrankaWithAdress_1">SLAVICA LJUBICA Puntarska 9,21000 Split</derivirana_varijabla>
  </DomainObject.Predmet.StrankaWithAdress>
  <DomainObject.Predmet.StrankaWithAdressOIB>
    <izvorni_sadrzaj>SLAVICA LJUBICA, OIB 06372201593, Puntarska 9,21000 Split</izvorni_sadrzaj>
    <derivirana_varijabla naziv="DomainObject.Predmet.StrankaWithAdressOIB_1">SLAVICA LJUBICA, OIB 06372201593, Puntarska 9,21000 Split</derivirana_varijabla>
  </DomainObject.Predmet.StrankaWithAdressOIB>
  <DomainObject.Predmet.StrankaNazivFormated>
    <izvorni_sadrzaj>SLAVICA LJUBICA</izvorni_sadrzaj>
    <derivirana_varijabla naziv="DomainObject.Predmet.StrankaNazivFormated_1">SLAVICA LJUBICA</derivirana_varijabla>
  </DomainObject.Predmet.StrankaNazivFormated>
  <DomainObject.Predmet.StrankaNazivFormatedOIB>
    <izvorni_sadrzaj>SLAVICA LJUBICA, OIB 06372201593</izvorni_sadrzaj>
    <derivirana_varijabla naziv="DomainObject.Predmet.StrankaNazivFormatedOIB_1">SLAVICA LJUBICA, OIB 06372201593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Gundulićeva 27</izvorni_sadrzaj>
    <derivirana_varijabla naziv="DomainObject.Predmet.Sud.Adresa.UlicaIKBR_1">Gundulićeva 27</derivirana_varijabla>
  </DomainObject.Predmet.Sud.Adresa.UlicaIKBR>
  <DomainObject.Predmet.Sud.Naziv>
    <izvorni_sadrzaj>Općinski sud u Splitu</izvorni_sadrzaj>
    <derivirana_varijabla naziv="DomainObject.Predmet.Sud.Naziv_1">Općinski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5 P - Borić Željko</izvorni_sadrzaj>
    <derivirana_varijabla naziv="DomainObject.Predmet.TrenutnaLokacijaSpisa.Naziv_1">5 P - Borić Željko</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parničnog odjela</izvorni_sadrzaj>
    <derivirana_varijabla naziv="DomainObject.Predmet.UstrojstvenaJedinicaVodi.Naziv_1">Pisarnica parničnog odjela</derivirana_varijabla>
  </DomainObject.Predmet.UstrojstvenaJedinicaVodi.Naziv>
  <DomainObject.Predmet.UstrojstvenaJedinicaVodi.Oznaka>
    <izvorni_sadrzaj>P pisarn.</izvorni_sadrzaj>
    <derivirana_varijabla naziv="DomainObject.Predmet.UstrojstvenaJedinicaVodi.Oznaka_1">P pisarn.</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ANA LUBINA</izvorni_sadrzaj>
    <derivirana_varijabla naziv="DomainObject.Predmet.Zapisnicar_1">ANA LUBINA</derivirana_varijabla>
  </DomainObject.Predmet.Zapisnicar>
  <DomainObject.Predmet.StrankaListFormated>
    <izvorni_sadrzaj>
      <item>SLAVICA LJUBICA zastupanog po punomoćniku Milan Remetin</item>
    </izvorni_sadrzaj>
    <derivirana_varijabla naziv="DomainObject.Predmet.StrankaListFormated_1">
      <item>SLAVICA LJUBICA zastupanog po punomoćniku Milan Remetin</item>
    </derivirana_varijabla>
  </DomainObject.Predmet.StrankaListFormated>
  <DomainObject.Predmet.StrankaListFormatedOIB>
    <izvorni_sadrzaj>
      <item>SLAVICA LJUBICA, OIB 06372201593 zastupanog po punomoćniku Milan Remetin</item>
    </izvorni_sadrzaj>
    <derivirana_varijabla naziv="DomainObject.Predmet.StrankaListFormatedOIB_1">
      <item>SLAVICA LJUBICA, OIB 06372201593 zastupanog po punomoćniku Milan Remetin</item>
    </derivirana_varijabla>
  </DomainObject.Predmet.StrankaListFormatedOIB>
  <DomainObject.Predmet.StrankaListFormatedWithAdress>
    <izvorni_sadrzaj>
      <item>SLAVICA LJUBICA, Puntarska 9, 21000 Split zastupanog po punomoćniku Milan Remetin</item>
    </izvorni_sadrzaj>
    <derivirana_varijabla naziv="DomainObject.Predmet.StrankaListFormatedWithAdress_1">
      <item>SLAVICA LJUBICA, Puntarska 9, 21000 Split zastupanog po punomoćniku Milan Remetin</item>
    </derivirana_varijabla>
  </DomainObject.Predmet.StrankaListFormatedWithAdress>
  <DomainObject.Predmet.StrankaListFormatedWithAdressOIB>
    <izvorni_sadrzaj>
      <item>SLAVICA LJUBICA, OIB 06372201593, Puntarska 9, 21000 Split zastupanog po punomoćniku Milan Remetin</item>
    </izvorni_sadrzaj>
    <derivirana_varijabla naziv="DomainObject.Predmet.StrankaListFormatedWithAdressOIB_1">
      <item>SLAVICA LJUBICA, OIB 06372201593, Puntarska 9, 21000 Split zastupanog po punomoćniku Milan Remetin</item>
    </derivirana_varijabla>
  </DomainObject.Predmet.StrankaListFormatedWithAdressOIB>
  <DomainObject.Predmet.StrankaListNazivFormated>
    <izvorni_sadrzaj>
      <item>SLAVICA LJUBICA</item>
    </izvorni_sadrzaj>
    <derivirana_varijabla naziv="DomainObject.Predmet.StrankaListNazivFormated_1">
      <item>SLAVICA LJUBICA</item>
    </derivirana_varijabla>
  </DomainObject.Predmet.StrankaListNazivFormated>
  <DomainObject.Predmet.StrankaListNazivFormatedOIB>
    <izvorni_sadrzaj>
      <item>SLAVICA LJUBICA, OIB 06372201593</item>
    </izvorni_sadrzaj>
    <derivirana_varijabla naziv="DomainObject.Predmet.StrankaListNazivFormatedOIB_1">
      <item>SLAVICA LJUBICA, OIB 06372201593</item>
    </derivirana_varijabla>
  </DomainObject.Predmet.StrankaListNazivFormatedOIB>
  <DomainObject.Predmet.ProtuStrankaListFormated>
    <izvorni_sadrzaj>
      <item>JOVANKA NAKIR</item>
      <item>ZDENKO FRANIĆ</item>
      <item>JOSIPA FRANIĆ</item>
      <item>ROBERTO FRANIĆ</item>
      <item>SUZANA BOKO</item>
      <item>ZORICA LJUBICA</item>
      <item>VESNA DRAGIČEVIĆ</item>
      <item>SONJA ŽIVKOVIĆ</item>
      <item>JOŠKO MILETIĆ</item>
      <item>Bruna Franić</item>
      <item>Ivica Franić</item>
      <item>Marica Franić</item>
    </izvorni_sadrzaj>
    <derivirana_varijabla naziv="DomainObject.Predmet.ProtuStrankaListFormated_1">
      <item>JOVANKA NAKIR</item>
      <item>ZDENKO FRANIĆ</item>
      <item>JOSIPA FRANIĆ</item>
      <item>ROBERTO FRANIĆ</item>
      <item>SUZANA BOKO</item>
      <item>ZORICA LJUBICA</item>
      <item>VESNA DRAGIČEVIĆ</item>
      <item>SONJA ŽIVKOVIĆ</item>
      <item>JOŠKO MILETIĆ</item>
      <item>Bruna Franić</item>
      <item>Ivica Franić</item>
      <item>Marica Franić</item>
    </derivirana_varijabla>
  </DomainObject.Predmet.ProtuStrankaListFormated>
  <DomainObject.Predmet.ProtuStrankaListFormatedOIB>
    <izvorni_sadrzaj>
      <item>JOVANKA NAKIR, OIB 10494264737</item>
      <item>ZDENKO FRANIĆ, OIB 76534900086</item>
      <item>JOSIPA FRANIĆ, OIB 46513269620</item>
      <item>ROBERTO FRANIĆ, OIB 36320616369</item>
      <item>SUZANA BOKO, OIB 98140569419</item>
      <item>ZORICA LJUBICA, OIB 62108433291</item>
      <item>VESNA DRAGIČEVIĆ, OIB 94008921285</item>
      <item>SONJA ŽIVKOVIĆ, OIB 03380094294</item>
      <item>JOŠKO MILETIĆ, OIB 57133345614</item>
      <item>Bruna Franić, OIB 10392938942</item>
      <item>Ivica Franić, OIB 98001017683</item>
      <item>Marica Franić, OIB 93442791799</item>
    </izvorni_sadrzaj>
    <derivirana_varijabla naziv="DomainObject.Predmet.ProtuStrankaListFormatedOIB_1">
      <item>JOVANKA NAKIR, OIB 10494264737</item>
      <item>ZDENKO FRANIĆ, OIB 76534900086</item>
      <item>JOSIPA FRANIĆ, OIB 46513269620</item>
      <item>ROBERTO FRANIĆ, OIB 36320616369</item>
      <item>SUZANA BOKO, OIB 98140569419</item>
      <item>ZORICA LJUBICA, OIB 62108433291</item>
      <item>VESNA DRAGIČEVIĆ, OIB 94008921285</item>
      <item>SONJA ŽIVKOVIĆ, OIB 03380094294</item>
      <item>JOŠKO MILETIĆ, OIB 57133345614</item>
      <item>Bruna Franić, OIB 10392938942</item>
      <item>Ivica Franić, OIB 98001017683</item>
      <item>Marica Franić, OIB 93442791799</item>
    </derivirana_varijabla>
  </DomainObject.Predmet.ProtuStrankaListFormatedOIB>
  <DomainObject.Predmet.ProtuStrankaListFormatedWithAdress>
    <izvorni_sadrzaj>
      <item>JOVANKA NAKIR, Put Rebra 3, 21220 Slatine</item>
      <item>ZDENKO FRANIĆ, Duboke Vode 36, 21220 Slatine</item>
      <item>JOSIPA FRANIĆ, Duboke Vode 34, 21220 Slatine</item>
      <item>ROBERTO FRANIĆ, Osječka 9, 21000 Split</item>
      <item>SUZANA BOKO, Grge Novaka 67, 21000 Split</item>
      <item>ZORICA LJUBICA, Belimovača 45, 21231 Klis</item>
      <item>VESNA DRAGIČEVIĆ, Mala Banda 8, 21425 Povlja</item>
      <item>SONJA ŽIVKOVIĆ, Trondheimska 7, 21000 Split</item>
      <item>JOŠKO MILETIĆ, Hercegovačka 82, 21000 Split</item>
      <item>Bruna Franić, Zvonimirova obala 69, 21220 Slatine</item>
      <item>Ivica Franić, Zvonimirova obala 69, 21220 Slatine</item>
      <item>Marica Franić, Zvonimirova obala 69, 21220 Slatine</item>
    </izvorni_sadrzaj>
    <derivirana_varijabla naziv="DomainObject.Predmet.ProtuStrankaListFormatedWithAdress_1">
      <item>JOVANKA NAKIR, Put Rebra 3, 21220 Slatine</item>
      <item>ZDENKO FRANIĆ, Duboke Vode 36, 21220 Slatine</item>
      <item>JOSIPA FRANIĆ, Duboke Vode 34, 21220 Slatine</item>
      <item>ROBERTO FRANIĆ, Osječka 9, 21000 Split</item>
      <item>SUZANA BOKO, Grge Novaka 67, 21000 Split</item>
      <item>ZORICA LJUBICA, Belimovača 45, 21231 Klis</item>
      <item>VESNA DRAGIČEVIĆ, Mala Banda 8, 21425 Povlja</item>
      <item>SONJA ŽIVKOVIĆ, Trondheimska 7, 21000 Split</item>
      <item>JOŠKO MILETIĆ, Hercegovačka 82, 21000 Split</item>
      <item>Bruna Franić, Zvonimirova obala 69, 21220 Slatine</item>
      <item>Ivica Franić, Zvonimirova obala 69, 21220 Slatine</item>
      <item>Marica Franić, Zvonimirova obala 69, 21220 Slatine</item>
    </derivirana_varijabla>
  </DomainObject.Predmet.ProtuStrankaListFormatedWithAdress>
  <DomainObject.Predmet.ProtuStrankaListFormatedWithAdressOIB>
    <izvorni_sadrzaj>
      <item>JOVANKA NAKIR, OIB 10494264737, Put Rebra 3, 21220 Slatine</item>
      <item>ZDENKO FRANIĆ, OIB 76534900086, Duboke Vode 36, 21220 Slatine</item>
      <item>JOSIPA FRANIĆ, OIB 46513269620, Duboke Vode 34, 21220 Slatine</item>
      <item>ROBERTO FRANIĆ, OIB 36320616369, Osječka 9, 21000 Split</item>
      <item>SUZANA BOKO, OIB 98140569419, Grge Novaka 67, 21000 Split</item>
      <item>ZORICA LJUBICA, OIB 62108433291, Belimovača 45, 21231 Klis</item>
      <item>VESNA DRAGIČEVIĆ, OIB 94008921285, Mala Banda 8, 21425 Povlja</item>
      <item>SONJA ŽIVKOVIĆ, OIB 03380094294, Trondheimska 7, 21000 Split</item>
      <item>JOŠKO MILETIĆ, OIB 57133345614, Hercegovačka 82, 21000 Split</item>
      <item>Bruna Franić, OIB 10392938942, Zvonimirova obala 69, 21220 Slatine</item>
      <item>Ivica Franić, OIB 98001017683, Zvonimirova obala 69, 21220 Slatine</item>
      <item>Marica Franić, OIB 93442791799, Zvonimirova obala 69, 21220 Slatine</item>
    </izvorni_sadrzaj>
    <derivirana_varijabla naziv="DomainObject.Predmet.ProtuStrankaListFormatedWithAdressOIB_1">
      <item>JOVANKA NAKIR, OIB 10494264737, Put Rebra 3, 21220 Slatine</item>
      <item>ZDENKO FRANIĆ, OIB 76534900086, Duboke Vode 36, 21220 Slatine</item>
      <item>JOSIPA FRANIĆ, OIB 46513269620, Duboke Vode 34, 21220 Slatine</item>
      <item>ROBERTO FRANIĆ, OIB 36320616369, Osječka 9, 21000 Split</item>
      <item>SUZANA BOKO, OIB 98140569419, Grge Novaka 67, 21000 Split</item>
      <item>ZORICA LJUBICA, OIB 62108433291, Belimovača 45, 21231 Klis</item>
      <item>VESNA DRAGIČEVIĆ, OIB 94008921285, Mala Banda 8, 21425 Povlja</item>
      <item>SONJA ŽIVKOVIĆ, OIB 03380094294, Trondheimska 7, 21000 Split</item>
      <item>JOŠKO MILETIĆ, OIB 57133345614, Hercegovačka 82, 21000 Split</item>
      <item>Bruna Franić, OIB 10392938942, Zvonimirova obala 69, 21220 Slatine</item>
      <item>Ivica Franić, OIB 98001017683, Zvonimirova obala 69, 21220 Slatine</item>
      <item>Marica Franić, OIB 93442791799, Zvonimirova obala 69, 21220 Slatine</item>
    </derivirana_varijabla>
  </DomainObject.Predmet.ProtuStrankaListFormatedWithAdressOIB>
  <DomainObject.Predmet.ProtuStrankaListNazivFormated>
    <izvorni_sadrzaj>
      <item>JOVANKA NAKIR</item>
      <item>ZDENKO FRANIĆ</item>
      <item>JOSIPA FRANIĆ</item>
      <item>ROBERTO FRANIĆ</item>
      <item>SUZANA BOKO</item>
      <item>ZORICA LJUBICA</item>
      <item>VESNA DRAGIČEVIĆ</item>
      <item>SONJA ŽIVKOVIĆ</item>
      <item>JOŠKO MILETIĆ</item>
      <item>Bruna Franić</item>
      <item>Ivica Franić</item>
      <item>Marica Franić</item>
    </izvorni_sadrzaj>
    <derivirana_varijabla naziv="DomainObject.Predmet.ProtuStrankaListNazivFormated_1">
      <item>JOVANKA NAKIR</item>
      <item>ZDENKO FRANIĆ</item>
      <item>JOSIPA FRANIĆ</item>
      <item>ROBERTO FRANIĆ</item>
      <item>SUZANA BOKO</item>
      <item>ZORICA LJUBICA</item>
      <item>VESNA DRAGIČEVIĆ</item>
      <item>SONJA ŽIVKOVIĆ</item>
      <item>JOŠKO MILETIĆ</item>
      <item>Bruna Franić</item>
      <item>Ivica Franić</item>
      <item>Marica Franić</item>
    </derivirana_varijabla>
  </DomainObject.Predmet.ProtuStrankaListNazivFormated>
  <DomainObject.Predmet.ProtuStrankaListNazivFormatedOIB>
    <izvorni_sadrzaj>
      <item>JOVANKA NAKIR, OIB 10494264737</item>
      <item>ZDENKO FRANIĆ, OIB 76534900086</item>
      <item>JOSIPA FRANIĆ, OIB 46513269620</item>
      <item>ROBERTO FRANIĆ, OIB 36320616369</item>
      <item>SUZANA BOKO, OIB 98140569419</item>
      <item>ZORICA LJUBICA, OIB 62108433291</item>
      <item>VESNA DRAGIČEVIĆ, OIB 94008921285</item>
      <item>SONJA ŽIVKOVIĆ, OIB 03380094294</item>
      <item>JOŠKO MILETIĆ, OIB 57133345614</item>
      <item>Bruna Franić, OIB 10392938942</item>
      <item>Ivica Franić, OIB 98001017683</item>
      <item>Marica Franić, OIB 93442791799</item>
    </izvorni_sadrzaj>
    <derivirana_varijabla naziv="DomainObject.Predmet.ProtuStrankaListNazivFormatedOIB_1">
      <item>JOVANKA NAKIR, OIB 10494264737</item>
      <item>ZDENKO FRANIĆ, OIB 76534900086</item>
      <item>JOSIPA FRANIĆ, OIB 46513269620</item>
      <item>ROBERTO FRANIĆ, OIB 36320616369</item>
      <item>SUZANA BOKO, OIB 98140569419</item>
      <item>ZORICA LJUBICA, OIB 62108433291</item>
      <item>VESNA DRAGIČEVIĆ, OIB 94008921285</item>
      <item>SONJA ŽIVKOVIĆ, OIB 03380094294</item>
      <item>JOŠKO MILETIĆ, OIB 57133345614</item>
      <item>Bruna Franić, OIB 10392938942</item>
      <item>Ivica Franić, OIB 98001017683</item>
      <item>Marica Franić, OIB 93442791799</item>
    </derivirana_varijabla>
  </DomainObject.Predmet.ProtuStrankaListNazivFormatedOIB>
  <DomainObject.Predmet.OstaliListFormated>
    <izvorni_sadrzaj>
      <item>Milan Remetin punomoćnik sudionika u postupku SLAVICA LJUBICA</item>
    </izvorni_sadrzaj>
    <derivirana_varijabla naziv="DomainObject.Predmet.OstaliListFormated_1">
      <item>Milan Remetin punomoćnik sudionika u postupku SLAVICA LJUBICA</item>
    </derivirana_varijabla>
  </DomainObject.Predmet.OstaliListFormated>
  <DomainObject.Predmet.OstaliListFormatedOIB>
    <izvorni_sadrzaj>
      <item>Milan Remetin, OIB 01740505993 punomoćnik sudionika u postupku SLAVICA LJUBICA</item>
    </izvorni_sadrzaj>
    <derivirana_varijabla naziv="DomainObject.Predmet.OstaliListFormatedOIB_1">
      <item>Milan Remetin, OIB 01740505993 punomoćnik sudionika u postupku SLAVICA LJUBICA</item>
    </derivirana_varijabla>
  </DomainObject.Predmet.OstaliListFormatedOIB>
  <DomainObject.Predmet.OstaliListFormatedWithAdress>
    <izvorni_sadrzaj>
      <item>Milan Remetin, Blaža Jurjeva Trogiranina 6, 21220 Trogir punomoćnik sudionika u postupku SLAVICA LJUBICA</item>
    </izvorni_sadrzaj>
    <derivirana_varijabla naziv="DomainObject.Predmet.OstaliListFormatedWithAdress_1">
      <item>Milan Remetin, Blaža Jurjeva Trogiranina 6, 21220 Trogir punomoćnik sudionika u postupku SLAVICA LJUBICA</item>
    </derivirana_varijabla>
  </DomainObject.Predmet.OstaliListFormatedWithAdress>
  <DomainObject.Predmet.OstaliListFormatedWithAdressOIB>
    <izvorni_sadrzaj>
      <item>Milan Remetin, OIB 01740505993, Blaža Jurjeva Trogiranina 6, 21220 Trogir punomoćnik sudionika u postupku SLAVICA LJUBICA</item>
    </izvorni_sadrzaj>
    <derivirana_varijabla naziv="DomainObject.Predmet.OstaliListFormatedWithAdressOIB_1">
      <item>Milan Remetin, OIB 01740505993, Blaža Jurjeva Trogiranina 6, 21220 Trogir punomoćnik sudionika u postupku SLAVICA LJUBICA</item>
    </derivirana_varijabla>
  </DomainObject.Predmet.OstaliListFormatedWithAdressOIB>
  <DomainObject.Predmet.OstaliListNazivFormated>
    <izvorni_sadrzaj>
      <item>Milan Remetin</item>
    </izvorni_sadrzaj>
    <derivirana_varijabla naziv="DomainObject.Predmet.OstaliListNazivFormated_1">
      <item>Milan Remetin</item>
    </derivirana_varijabla>
  </DomainObject.Predmet.OstaliListNazivFormated>
  <DomainObject.Predmet.OstaliListNazivFormatedOIB>
    <izvorni_sadrzaj>
      <item>Milan Remetin, OIB 01740505993</item>
    </izvorni_sadrzaj>
    <derivirana_varijabla naziv="DomainObject.Predmet.OstaliListNazivFormatedOIB_1">
      <item>Milan Remetin, OIB 01740505993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Predmet.FunkcijaOsobe>
    <izvorni_sadrzaj/>
    <derivirana_varijabla naziv="DomainObject.Predmet.FunkcijaOsobe_1"/>
  </DomainObject.Predmet.FunkcijaOsobe>
  <DomainObject.Datum>
    <izvorni_sadrzaj>2. travnja 2026.</izvorni_sadrzaj>
    <derivirana_varijabla naziv="DomainObject.Datum_1">2. travnja 2026.</derivirana_varijabla>
  </DomainObject.Datum>
  <DomainObject.PoslovniBrojDokumenta>
    <izvorni_sadrzaj/>
    <derivirana_varijabla naziv="DomainObject.PoslovniBrojDokumenta_1"/>
  </DomainObject.PoslovniBrojDokumenta>
  <DomainObject.Predmet.StrankaIDrugi>
    <izvorni_sadrzaj>SLAVICA LJUBICA</izvorni_sadrzaj>
    <derivirana_varijabla naziv="DomainObject.Predmet.StrankaIDrugi_1">SLAVICA LJUBICA</derivirana_varijabla>
  </DomainObject.Predmet.StrankaIDrugi>
  <DomainObject.Predmet.ProtustrankaIDrugi>
    <izvorni_sadrzaj>JOVANKA NAKIR i dr.</izvorni_sadrzaj>
    <derivirana_varijabla naziv="DomainObject.Predmet.ProtustrankaIDrugi_1">JOVANKA NAKIR i dr.</derivirana_varijabla>
  </DomainObject.Predmet.ProtustrankaIDrugi>
  <DomainObject.Predmet.StrankaIDrugiAdressOIB>
    <izvorni_sadrzaj>SLAVICA LJUBICA, OIB 06372201593, Puntarska 9, 21000 Split</izvorni_sadrzaj>
    <derivirana_varijabla naziv="DomainObject.Predmet.StrankaIDrugiAdressOIB_1">SLAVICA LJUBICA, OIB 06372201593, Puntarska 9, 21000 Split</derivirana_varijabla>
  </DomainObject.Predmet.StrankaIDrugiAdressOIB>
  <DomainObject.Predmet.ProtustrankaIDrugiAdressOIB>
    <izvorni_sadrzaj>JOVANKA NAKIR, OIB 10494264737, Put Rebra 3, 21220 Slatine i dr.</izvorni_sadrzaj>
    <derivirana_varijabla naziv="DomainObject.Predmet.ProtustrankaIDrugiAdressOIB_1">JOVANKA NAKIR, OIB 10494264737, Put Rebra 3, 21220 Slatine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SLAVICA LJUBICA</item>
      <item>JOVANKA NAKIR</item>
      <item>ZDENKO FRANIĆ</item>
      <item>JOSIPA FRANIĆ</item>
      <item>ROBERTO FRANIĆ</item>
      <item>SUZANA BOKO</item>
      <item>ZORICA LJUBICA</item>
      <item>VESNA DRAGIČEVIĆ</item>
      <item>SONJA ŽIVKOVIĆ</item>
      <item>JOŠKO MILETIĆ</item>
      <item>Bruna Franić</item>
      <item>Ivica Franić</item>
      <item>Marica Franić</item>
      <item>Milan Remetin</item>
    </izvorni_sadrzaj>
    <derivirana_varijabla naziv="DomainObject.Predmet.SudioniciListNaziv_1">
      <item>SLAVICA LJUBICA</item>
      <item>JOVANKA NAKIR</item>
      <item>ZDENKO FRANIĆ</item>
      <item>JOSIPA FRANIĆ</item>
      <item>ROBERTO FRANIĆ</item>
      <item>SUZANA BOKO</item>
      <item>ZORICA LJUBICA</item>
      <item>VESNA DRAGIČEVIĆ</item>
      <item>SONJA ŽIVKOVIĆ</item>
      <item>JOŠKO MILETIĆ</item>
      <item>Bruna Franić</item>
      <item>Ivica Franić</item>
      <item>Marica Franić</item>
      <item>Milan Remetin</item>
    </derivirana_varijabla>
  </DomainObject.Predmet.SudioniciListNaziv>
  <DomainObject.Predmet.SudioniciListAdressOIB>
    <izvorni_sadrzaj>
      <item>SLAVICA LJUBICA, OIB 06372201593, Puntarska 9,21000 Split</item>
      <item>JOVANKA NAKIR, OIB 10494264737, Put Rebra 3,21220 Slatine</item>
      <item>ZDENKO FRANIĆ, OIB 76534900086, Duboke Vode 36,21220 Slatine</item>
      <item>JOSIPA FRANIĆ, OIB 46513269620, Duboke Vode 34,21220 Slatine</item>
      <item>ROBERTO FRANIĆ, OIB 36320616369, Osječka 9,21000 Split</item>
      <item>SUZANA BOKO, OIB 98140569419, Grge Novaka 67,21000 Split</item>
      <item>ZORICA LJUBICA, OIB 62108433291, Belimovača 45,21231 Klis</item>
      <item>VESNA DRAGIČEVIĆ, OIB 94008921285, Mala Banda 8,21425 Povlja</item>
      <item>SONJA ŽIVKOVIĆ, OIB 03380094294, Trondheimska 7,21000 Split</item>
      <item>JOŠKO MILETIĆ, OIB 57133345614, Hercegovačka 82,21000 Split</item>
      <item>Bruna Franić, OIB 10392938942, Zvonimirova obala 69,21220 Slatine</item>
      <item>Ivica Franić, OIB 98001017683, Zvonimirova obala 69,21220 Slatine</item>
      <item>Marica Franić, OIB 93442791799, Zvonimirova obala 69,21220 Slatine</item>
      <item>Milan Remetin, OIB 01740505993, Blaža Jurjeva Trogiranina 6,21220 Trogir</item>
    </izvorni_sadrzaj>
    <derivirana_varijabla naziv="DomainObject.Predmet.SudioniciListAdressOIB_1">
      <item>SLAVICA LJUBICA, OIB 06372201593, Puntarska 9,21000 Split</item>
      <item>JOVANKA NAKIR, OIB 10494264737, Put Rebra 3,21220 Slatine</item>
      <item>ZDENKO FRANIĆ, OIB 76534900086, Duboke Vode 36,21220 Slatine</item>
      <item>JOSIPA FRANIĆ, OIB 46513269620, Duboke Vode 34,21220 Slatine</item>
      <item>ROBERTO FRANIĆ, OIB 36320616369, Osječka 9,21000 Split</item>
      <item>SUZANA BOKO, OIB 98140569419, Grge Novaka 67,21000 Split</item>
      <item>ZORICA LJUBICA, OIB 62108433291, Belimovača 45,21231 Klis</item>
      <item>VESNA DRAGIČEVIĆ, OIB 94008921285, Mala Banda 8,21425 Povlja</item>
      <item>SONJA ŽIVKOVIĆ, OIB 03380094294, Trondheimska 7,21000 Split</item>
      <item>JOŠKO MILETIĆ, OIB 57133345614, Hercegovačka 82,21000 Split</item>
      <item>Bruna Franić, OIB 10392938942, Zvonimirova obala 69,21220 Slatine</item>
      <item>Ivica Franić, OIB 98001017683, Zvonimirova obala 69,21220 Slatine</item>
      <item>Marica Franić, OIB 93442791799, Zvonimirova obala 69,21220 Slatine</item>
      <item>Milan Remetin, OIB 01740505993, Blaža Jurjeva Trogiranina 6,21220 Trogir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06372201593</item>
      <item>, OIB 10494264737</item>
      <item>, OIB 76534900086</item>
      <item>, OIB 46513269620</item>
      <item>, OIB 36320616369</item>
      <item>, OIB 98140569419</item>
      <item>, OIB 62108433291</item>
      <item>, OIB 94008921285</item>
      <item>, OIB 03380094294</item>
      <item>, OIB 57133345614</item>
      <item>, OIB 10392938942</item>
      <item>, OIB 98001017683</item>
      <item>, OIB 93442791799</item>
      <item>, OIB 01740505993</item>
    </izvorni_sadrzaj>
    <derivirana_varijabla naziv="DomainObject.Predmet.SudioniciListNazivOIB_1">
      <item>, OIB 06372201593</item>
      <item>, OIB 10494264737</item>
      <item>, OIB 76534900086</item>
      <item>, OIB 46513269620</item>
      <item>, OIB 36320616369</item>
      <item>, OIB 98140569419</item>
      <item>, OIB 62108433291</item>
      <item>, OIB 94008921285</item>
      <item>, OIB 03380094294</item>
      <item>, OIB 57133345614</item>
      <item>, OIB 10392938942</item>
      <item>, OIB 98001017683</item>
      <item>, OIB 93442791799</item>
      <item>, OIB 01740505993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18. listopada 2022.</izvorni_sadrzaj>
    <derivirana_varijabla naziv="DomainObject.PredzadnjaOdlukaIzPredmeta.DatumDonosenjaOdluke_1">18. listopada 2022.</derivirana_varijabla>
  </DomainObject.PredzadnjaOdlukaIzPredmeta.DatumDonosenjaOdluke>
  <DomainObject.PredzadnjaOdlukaIzPredmeta.Oznaka>
    <izvorni_sadrzaj>P-2283/2021-71</izvorni_sadrzaj>
    <derivirana_varijabla naziv="DomainObject.PredzadnjaOdlukaIzPredmeta.Oznaka_1">P-2283/2021-71</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lipnja 2021.</izvorni_sadrzaj>
    <derivirana_varijabla naziv="DomainObject.Predmet.DatumPocetkaProcesa_1">10. lipnja 2021.</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253</properties:Words>
  <properties:Characters>1267</properties:Characters>
  <properties:Lines>50</properties:Lines>
  <properties:Paragraphs>27</properties:Paragraphs>
  <properties:TotalTime>103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1732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2023-02-23T07:05:00Z</dcterms:created>
  <dc:creator>Antonija Markušić</dc:creator>
  <cp:lastModifiedBy>Ana Lubina</cp:lastModifiedBy>
  <cp:lastPrinted>2026-04-02T07:31:00Z</cp:lastPrinted>
  <dcterms:modified xmlns:xsi="http://www.w3.org/2001/XMLSchema-instance" xsi:type="dcterms:W3CDTF">2026-04-02T07:47:00Z</dcterms:modified>
  <cp:revision>23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 prekid postupka (glavna_rasprava_P-2283-21_  9,30.docx)</vt:lpwstr>
  </prop:property>
  <prop:property fmtid="{D5CDD505-2E9C-101B-9397-08002B2CF9AE}" pid="4" name="CC_coloring">
    <vt:bool>false</vt:bool>
  </prop:property>
  <prop:property fmtid="{D5CDD505-2E9C-101B-9397-08002B2CF9AE}" pid="5" name="BrojStranica">
    <vt:i4>1</vt:i4>
  </prop:property>
</prop:Properties>
</file>