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e1fe66" w14:paraId="4e1fe66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A738B4" w:rsidR="00A738B4" w:rsidRPr="00A738B4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38B4" w:rsidRPr="00A738B4">
        <w:rPr>
          <w:rFonts w:cs="Times New Roman" w:eastAsia="Times New Roman"/>
          <w:bCs/>
          <w:lang w:eastAsia="hr-HR"/>
        </w:rPr>
        <w:t xml:space="preserve">REPUBLIKA HRVATSKA                                               </w:t>
      </w:r>
      <w:r w:rsidR="00A738B4" w:rsidRPr="00A738B4">
        <w:rPr>
          <w:rFonts w:cs="Times New Roman" w:eastAsia="Times New Roman"/>
          <w:lang w:eastAsia="hr-HR"/>
        </w:rPr>
        <w:t>Broj: 14. St-2017/2016.</w:t>
      </w:r>
    </w:p>
    <w:p w:rsidRDefault="00A738B4" w:rsidP="00A738B4" w:rsidR="00A738B4" w:rsidRPr="00A738B4">
      <w:pPr>
        <w:spacing w:after="0"/>
        <w:rPr>
          <w:rFonts w:cs="Times New Roman" w:eastAsia="Times New Roman"/>
          <w:lang w:eastAsia="hr-HR"/>
        </w:rPr>
      </w:pPr>
      <w:r w:rsidRPr="00A738B4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A738B4" w:rsidP="00A738B4" w:rsidR="00A738B4" w:rsidRPr="00A738B4">
      <w:pPr>
        <w:spacing w:after="0"/>
        <w:rPr>
          <w:rFonts w:cs="Times New Roman" w:eastAsia="Times New Roman"/>
          <w:b/>
          <w:lang w:eastAsia="hr-HR"/>
        </w:rPr>
      </w:pPr>
      <w:r w:rsidRPr="00A738B4">
        <w:rPr>
          <w:rFonts w:cs="Times New Roman" w:eastAsia="Times New Roman"/>
          <w:b/>
          <w:lang w:eastAsia="hr-HR"/>
        </w:rPr>
        <w:t xml:space="preserve"> Sukoišanska 6. - 21 000  S P L I T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b/>
          <w:lang w:val="en-US"/>
        </w:rPr>
      </w:pPr>
      <w:r w:rsidRPr="00A738B4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b/>
          <w:lang w:val="en-US"/>
        </w:rPr>
      </w:pPr>
      <w:r w:rsidRPr="00A738B4">
        <w:rPr>
          <w:rFonts w:cs="Times New Roman" w:eastAsia="Times New Roman"/>
          <w:b/>
          <w:lang w:val="en-US"/>
        </w:rPr>
        <w:t>R J E Š E N J E</w:t>
      </w:r>
    </w:p>
    <w:p w:rsidRDefault="00A738B4" w:rsidP="00A738B4" w:rsidR="00A738B4" w:rsidRPr="00A738B4">
      <w:pPr>
        <w:spacing w:after="0"/>
        <w:rPr>
          <w:rFonts w:cs="Times New Roman" w:eastAsia="Times New Roman"/>
          <w:szCs w:val="20"/>
          <w:lang w:val="en-US"/>
        </w:rPr>
      </w:pPr>
    </w:p>
    <w:p w:rsidRDefault="00A738B4" w:rsidP="00A738B4" w:rsidR="00A738B4" w:rsidRPr="00A738B4">
      <w:pPr>
        <w:spacing w:after="0"/>
        <w:rPr>
          <w:rFonts w:cs="Times New Roman" w:eastAsia="Times New Roman"/>
          <w:szCs w:val="20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  <w:r w:rsidRPr="00A738B4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</w:t>
      </w:r>
      <w:r w:rsidRPr="00A738B4">
        <w:rPr>
          <w:rFonts w:cs="Times New Roman" w:eastAsia="Times New Roman"/>
          <w:lang w:eastAsia="hr-HR" w:val="en-US"/>
        </w:rPr>
        <w:t xml:space="preserve">MED – CAMINA d.o.o. za proizvodnju i trgovinu, Split, Pojišanska 32., OIB: 13289872723., MBS: 100000694., </w:t>
      </w:r>
      <w:r w:rsidRPr="00A738B4">
        <w:rPr>
          <w:rFonts w:cs="Times New Roman" w:eastAsia="Times New Roman"/>
          <w:lang w:eastAsia="hr-HR"/>
        </w:rPr>
        <w:t xml:space="preserve">(dalje: Dužnik), dana 09. prosinca 2016. godine, </w:t>
      </w: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b/>
          <w:lang w:val="en-US"/>
        </w:rPr>
      </w:pPr>
      <w:r w:rsidRPr="00A738B4">
        <w:rPr>
          <w:rFonts w:cs="Times New Roman" w:eastAsia="Times New Roman"/>
          <w:b/>
          <w:lang w:val="en-US"/>
        </w:rPr>
        <w:t>r i j e š i o    j e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A738B4" w:rsidP="00A738B4" w:rsidR="00A738B4" w:rsidRPr="00A738B4">
      <w:pPr>
        <w:spacing w:after="0"/>
        <w:ind w:firstLine="720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b/>
          <w:lang w:val="en-US"/>
        </w:rPr>
        <w:t>Obustavlja se</w:t>
      </w:r>
      <w:r w:rsidRPr="00A738B4">
        <w:rPr>
          <w:rFonts w:cs="Times New Roman" w:eastAsia="Times New Roman"/>
          <w:lang w:val="en-US"/>
        </w:rPr>
        <w:t xml:space="preserve"> ovaj stečajni postupak nad uvodno navedenim Dužnikom.</w:t>
      </w:r>
    </w:p>
    <w:p w:rsidRDefault="00A738B4" w:rsidP="00A738B4" w:rsidR="00A738B4" w:rsidRPr="00A738B4">
      <w:pPr>
        <w:spacing w:after="0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b/>
          <w:lang w:val="fr-FR"/>
        </w:rPr>
        <w:t>Obrazlo</w:t>
      </w:r>
      <w:r w:rsidRPr="00A738B4">
        <w:rPr>
          <w:rFonts w:cs="Times New Roman" w:eastAsia="Times New Roman"/>
          <w:b/>
          <w:lang w:val="en-US"/>
        </w:rPr>
        <w:t>ž</w:t>
      </w:r>
      <w:r w:rsidRPr="00A738B4">
        <w:rPr>
          <w:rFonts w:cs="Times New Roman" w:eastAsia="Times New Roman"/>
          <w:b/>
          <w:lang w:val="fr-FR"/>
        </w:rPr>
        <w:t>enje</w:t>
      </w:r>
    </w:p>
    <w:p w:rsidRDefault="00A738B4" w:rsidP="00A738B4" w:rsidR="00A738B4" w:rsidRPr="00A738B4">
      <w:pPr>
        <w:spacing w:after="0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fr-FR"/>
        </w:rPr>
      </w:pPr>
      <w:r w:rsidRPr="00A738B4">
        <w:rPr>
          <w:rFonts w:cs="Times New Roman" w:eastAsia="Times New Roman"/>
          <w:lang w:val="en-US"/>
        </w:rPr>
        <w:t xml:space="preserve">          </w:t>
      </w:r>
      <w:r w:rsidRPr="00A738B4">
        <w:rPr>
          <w:rFonts w:cs="Times New Roman" w:eastAsia="Times New Roman"/>
          <w:lang w:val="fr-FR"/>
        </w:rPr>
        <w:t>Predlagatelj je prijedlogom fizički zaprimljenim u Sudu dana 23. studenog 2016. godine (dalje: Prijedlog), predložio je Sudu otvoriti stečajni postupak nad Dužnikom.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fr-FR"/>
        </w:rPr>
      </w:pPr>
    </w:p>
    <w:p w:rsidRDefault="00A738B4" w:rsidP="00A738B4" w:rsidR="00A738B4" w:rsidRPr="00A738B4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Predlagatelj je dana 08. prosinca 2016. godine dostavio Sudu Potvrdu od  08. prosinca 2016. godine, koja je čitanjem izvedena u dokazne svrhe te je čitanjem iste Potvrde utvrđeno kako je na računima i novčanim sredstvima Dužnika na dan izdavanja Potvrde evidentirano 0 (nula) dana neprekidne blokade te kako nepodmirene obveze na dan izdavanja Potvrde iznose: 0,00 kuna. Time Sud smatra utvrđenim kako je Dužnik postao sposoban za plaćanje.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Člankom 128., stavak 9., Stečajnog zakona</w:t>
      </w:r>
      <w:r w:rsidRPr="00A738B4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Kako je Dužnik postao sposoban za plaćanje, to je Sud obustavio ovaj stečajni postupak nad Dužnikom, temeljem navedene odredbe članka 128., stavak 9., SZ, radi čega je riješeno kao u izrijeci ovog rješenja.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fr-FR"/>
        </w:rPr>
      </w:pP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Split, 09. prosinca 2016. godine.</w:t>
      </w:r>
    </w:p>
    <w:p w:rsidRDefault="00A738B4" w:rsidP="00A738B4" w:rsidR="00A738B4" w:rsidRPr="00A738B4">
      <w:pPr>
        <w:spacing w:after="0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A738B4" w:rsidP="00A738B4" w:rsidR="00A738B4" w:rsidRPr="00A738B4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 xml:space="preserve">            </w:t>
      </w:r>
    </w:p>
    <w:p w:rsidRDefault="00A738B4" w:rsidP="00A738B4" w:rsidR="00A738B4" w:rsidRPr="00A738B4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Jozo Ćaleta, v.r.,</w:t>
      </w:r>
    </w:p>
    <w:p w:rsidRDefault="00A738B4" w:rsidP="00A738B4" w:rsidR="00A738B4" w:rsidRPr="00A738B4">
      <w:pPr>
        <w:spacing w:after="0"/>
        <w:ind w:left="142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b/>
          <w:lang w:val="fr-FR"/>
        </w:rPr>
      </w:pPr>
      <w:r w:rsidRPr="00A738B4">
        <w:rPr>
          <w:rFonts w:cs="Times New Roman" w:eastAsia="Times New Roman"/>
          <w:lang w:val="en-US"/>
        </w:rPr>
        <w:lastRenderedPageBreak/>
        <w:t xml:space="preserve">  </w:t>
      </w:r>
      <w:r w:rsidRPr="00A738B4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St-2017/2016.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u w:val="single"/>
          <w:lang w:val="en-US"/>
        </w:rPr>
        <w:t>POUKA O PRAVNOM LIJEKU:</w:t>
      </w:r>
      <w:r w:rsidRPr="00A738B4">
        <w:rPr>
          <w:rFonts w:cs="Times New Roman" w:eastAsia="Times New Roman"/>
          <w:lang w:val="en-US"/>
        </w:rPr>
        <w:t xml:space="preserve"> Protiv ovog rješenja može se izjaviti žalba u roku od osam (8) dana. Žalba se podnosi u tri primjerka Trgovačkom sudu u Splitu, Split, Sukoišanska </w:t>
      </w:r>
      <w:smartTag w:element="metricconverter" w:uri="urn:schemas-microsoft-com:office:smarttags">
        <w:smartTagPr>
          <w:attr w:val="6. a" w:name="ProductID"/>
        </w:smartTagPr>
        <w:r w:rsidRPr="00A738B4">
          <w:rPr>
            <w:rFonts w:cs="Times New Roman" w:eastAsia="Times New Roman"/>
            <w:lang w:val="en-US"/>
          </w:rPr>
          <w:t>6. a</w:t>
        </w:r>
      </w:smartTag>
      <w:r w:rsidRPr="00A738B4">
        <w:rPr>
          <w:rFonts w:cs="Times New Roman" w:eastAsia="Times New Roman"/>
          <w:lang w:val="en-US"/>
        </w:rPr>
        <w:t xml:space="preserve"> o istoj žalbi u drugom stupnju odlučuje Visoki trgovački sud Republike Hrvatske u Zagrebu. 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DNA: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 w:val="en-US"/>
        </w:rPr>
      </w:pPr>
      <w:r w:rsidRPr="00A738B4">
        <w:rPr>
          <w:rFonts w:cs="Times New Roman" w:eastAsia="Times New Roman"/>
          <w:lang w:val="en-US"/>
        </w:rPr>
        <w:t xml:space="preserve">1. </w:t>
      </w:r>
      <w:r w:rsidRPr="00A738B4">
        <w:rPr>
          <w:rFonts w:cs="Times New Roman" w:eastAsia="Times New Roman"/>
          <w:lang w:eastAsia="hr-HR" w:val="en-US"/>
        </w:rPr>
        <w:t xml:space="preserve">MED – CAMINA d.o.o. za proizvodnju i trgovinu, Split, Pojišanska 32., 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2. Spis,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3. FINA – svima preko e-Oglasne ploče – rok 20 dana.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>Split, 09. prosinca 2016. godine.</w:t>
      </w: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 xml:space="preserve"> </w:t>
      </w: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 xml:space="preserve">                                            Stečajni sudac:</w:t>
      </w:r>
    </w:p>
    <w:p w:rsidRDefault="00A738B4" w:rsidP="00A738B4" w:rsidR="00A738B4" w:rsidRPr="00A738B4">
      <w:pPr>
        <w:spacing w:after="0"/>
        <w:jc w:val="center"/>
        <w:rPr>
          <w:rFonts w:cs="Times New Roman" w:eastAsia="Times New Roman"/>
          <w:lang w:val="en-US"/>
        </w:rPr>
      </w:pPr>
      <w:r w:rsidRPr="00A738B4">
        <w:rPr>
          <w:rFonts w:cs="Times New Roman" w:eastAsia="Times New Roman"/>
          <w:lang w:val="en-US"/>
        </w:rPr>
        <w:t xml:space="preserve">                                            Jozo Ćaleta,</w:t>
      </w: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val="en-US"/>
        </w:rPr>
      </w:pPr>
    </w:p>
    <w:p w:rsidRDefault="00A738B4" w:rsidP="00A738B4" w:rsidR="00A738B4" w:rsidRPr="00A738B4">
      <w:pPr>
        <w:spacing w:after="0"/>
        <w:rPr>
          <w:rFonts w:cs="Times New Roman" w:eastAsia="Times New Roman"/>
        </w:rPr>
      </w:pPr>
    </w:p>
    <w:p w:rsidRDefault="00A738B4" w:rsidP="00A738B4" w:rsidR="00A738B4" w:rsidRPr="00A738B4">
      <w:pPr>
        <w:spacing w:after="0"/>
        <w:rPr>
          <w:rFonts w:cs="Times New Roman" w:eastAsia="Times New Roman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A738B4" w:rsidP="00A738B4" w:rsidR="00A738B4" w:rsidRPr="00A738B4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8B4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174055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9. prosinca 2016.</izvorni_sadrzaj>
    <derivirana_varijabla naziv="DomainObject.DatumDonosenjaOdluke_1">9.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St-2017/2016-6</izvorni_sadrzaj>
    <derivirana_varijabla naziv="DomainObject.Oznaka_1">St-2017/2016-6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2017</izvorni_sadrzaj>
    <derivirana_varijabla naziv="DomainObject.Predmet.Broj_1">2017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studenog 2016.</izvorni_sadrzaj>
    <derivirana_varijabla naziv="DomainObject.Predmet.DatumOsnivanja_1">23.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St-2017/2016</izvorni_sadrzaj>
    <derivirana_varijabla naziv="DomainObject.Predmet.OznakaBroj_1">St-2017/2016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MED - CAMINA d.o.o. za proizvodnju i trgovinu</izvorni_sadrzaj>
    <derivirana_varijabla naziv="DomainObject.Predmet.ProtustrankaFormated_1">  MED - CAMINA d.o.o. za proizvodnju i trgovinu</derivirana_varijabla>
  </DomainObject.Predmet.ProtustrankaFormated>
  <DomainObject.Predmet.ProtustrankaFormatedOIB>
    <izvorni_sadrzaj>  MED - CAMINA d.o.o. za proizvodnju i trgovinu, OIB 13289872723</izvorni_sadrzaj>
    <derivirana_varijabla naziv="DomainObject.Predmet.ProtustrankaFormatedOIB_1">  MED - CAMINA d.o.o. za proizvodnju i trgovinu, OIB 13289872723</derivirana_varijabla>
  </DomainObject.Predmet.ProtustrankaFormatedOIB>
  <DomainObject.Predmet.ProtustrankaFormatedWithAdress>
    <izvorni_sadrzaj> MED - CAMINA d.o.o. za proizvodnju i trgovinu, Pojišanska 32, 21000 Split</izvorni_sadrzaj>
    <derivirana_varijabla naziv="DomainObject.Predmet.ProtustrankaFormatedWithAdress_1"> MED - CAMINA d.o.o. za proizvodnju i trgovinu, Pojišanska 32, 21000 Split</derivirana_varijabla>
  </DomainObject.Predmet.ProtustrankaFormatedWithAdress>
  <DomainObject.Predmet.ProtustrankaFormatedWithAdressOIB>
    <izvorni_sadrzaj> MED - CAMINA d.o.o. za proizvodnju i trgovinu, OIB 13289872723, Pojišanska 32, 21000 Split</izvorni_sadrzaj>
    <derivirana_varijabla naziv="DomainObject.Predmet.ProtustrankaFormatedWithAdressOIB_1"> MED - CAMINA d.o.o. za proizvodnju i trgovinu, OIB 13289872723, Pojišanska 32, 21000 Split</derivirana_varijabla>
  </DomainObject.Predmet.ProtustrankaFormatedWithAdressOIB>
  <DomainObject.Predmet.ProtustrankaWithAdress>
    <izvorni_sadrzaj>MED - CAMINA d.o.o. za proizvodnju i trgovinu Pojišanska 32, 21000 Split</izvorni_sadrzaj>
    <derivirana_varijabla naziv="DomainObject.Predmet.ProtustrankaWithAdress_1">MED - CAMINA d.o.o. za proizvodnju i trgovinu Pojišanska 32, 21000 Split</derivirana_varijabla>
  </DomainObject.Predmet.ProtustrankaWithAdress>
  <DomainObject.Predmet.ProtustrankaWithAdressOIB>
    <izvorni_sadrzaj>MED - CAMINA d.o.o. za proizvodnju i trgovinu, OIB 13289872723, Pojišanska 32, 21000 Split</izvorni_sadrzaj>
    <derivirana_varijabla naziv="DomainObject.Predmet.ProtustrankaWithAdressOIB_1">MED - CAMINA d.o.o. za proizvodnju i trgovinu, OIB 13289872723, Pojišanska 32, 21000 Split</derivirana_varijabla>
  </DomainObject.Predmet.ProtustrankaWithAdressOIB>
  <DomainObject.Predmet.ProtustrankaNazivFormated>
    <izvorni_sadrzaj>MED - CAMINA d.o.o. za proizvodnju i trgovinu</izvorni_sadrzaj>
    <derivirana_varijabla naziv="DomainObject.Predmet.ProtustrankaNazivFormated_1">MED - CAMINA d.o.o. za proizvodnju i trgovinu</derivirana_varijabla>
  </DomainObject.Predmet.ProtustrankaNazivFormated>
  <DomainObject.Predmet.ProtustrankaNazivFormatedOIB>
    <izvorni_sadrzaj>MED - CAMINA d.o.o. za proizvodnju i trgovinu, OIB 13289872723</izvorni_sadrzaj>
    <derivirana_varijabla naziv="DomainObject.Predmet.ProtustrankaNazivFormatedOIB_1">MED - CAMINA d.o.o. za proizvodnju i trgovinu, OIB 13289872723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7380.94</izvorni_sadrzaj>
    <derivirana_varijabla naziv="DomainObject.Predmet.TrenutnaVrijednost_1">7380.94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MED - CAMINA d.o.o. za proizvodnju i trgovinu</item>
    </izvorni_sadrzaj>
    <derivirana_varijabla naziv="DomainObject.Predmet.ProtuStrankaListFormated_1">
      <item>MED - CAMINA d.o.o. za proizvodnju i trgovinu</item>
    </derivirana_varijabla>
  </DomainObject.Predmet.ProtuStrankaListFormated>
  <DomainObject.Predmet.ProtuStrankaListFormatedOIB>
    <izvorni_sadrzaj>
      <item>MED - CAMINA d.o.o. za proizvodnju i trgovinu, OIB 13289872723</item>
    </izvorni_sadrzaj>
    <derivirana_varijabla naziv="DomainObject.Predmet.ProtuStrankaListFormatedOIB_1">
      <item>MED - CAMINA d.o.o. za proizvodnju i trgovinu, OIB 13289872723</item>
    </derivirana_varijabla>
  </DomainObject.Predmet.ProtuStrankaListFormatedOIB>
  <DomainObject.Predmet.ProtuStrankaListFormatedWithAdress>
    <izvorni_sadrzaj>
      <item>MED - CAMINA d.o.o. za proizvodnju i trgovinu, Pojišanska 32, 21000 Split</item>
    </izvorni_sadrzaj>
    <derivirana_varijabla naziv="DomainObject.Predmet.ProtuStrankaListFormatedWithAdress_1">
      <item>MED - CAMINA d.o.o. za proizvodnju i trgovinu, Pojišanska 32, 21000 Split</item>
    </derivirana_varijabla>
  </DomainObject.Predmet.ProtuStrankaListFormatedWithAdress>
  <DomainObject.Predmet.ProtuStrankaListFormatedWithAdressOIB>
    <izvorni_sadrzaj>
      <item>MED - CAMINA d.o.o. za proizvodnju i trgovinu, OIB 13289872723, Pojišanska 32, 21000 Split</item>
    </izvorni_sadrzaj>
    <derivirana_varijabla naziv="DomainObject.Predmet.ProtuStrankaListFormatedWithAdressOIB_1">
      <item>MED - CAMINA d.o.o. za proizvodnju i trgovinu, OIB 13289872723, Pojišanska 32, 21000 Split</item>
    </derivirana_varijabla>
  </DomainObject.Predmet.ProtuStrankaListFormatedWithAdressOIB>
  <DomainObject.Predmet.ProtuStrankaListNazivFormated>
    <izvorni_sadrzaj>
      <item>MED - CAMINA d.o.o. za proizvodnju i trgovinu</item>
    </izvorni_sadrzaj>
    <derivirana_varijabla naziv="DomainObject.Predmet.ProtuStrankaListNazivFormated_1">
      <item>MED - CAMINA d.o.o. za proizvodnju i trgovinu</item>
    </derivirana_varijabla>
  </DomainObject.Predmet.ProtuStrankaListNazivFormated>
  <DomainObject.Predmet.ProtuStrankaListNazivFormatedOIB>
    <izvorni_sadrzaj>
      <item>MED - CAMINA d.o.o. za proizvodnju i trgovinu, OIB 13289872723</item>
    </izvorni_sadrzaj>
    <derivirana_varijabla naziv="DomainObject.Predmet.ProtuStrankaListNazivFormatedOIB_1">
      <item>MED - CAMINA d.o.o. za proizvodnju i trgovinu, OIB 13289872723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9. prosinca 2016.</izvorni_sadrzaj>
    <derivirana_varijabla naziv="DomainObject.Datum_1">9. prosinca 2016.</derivirana_varijabla>
  </DomainObject.Datum>
  <DomainObject.PoslovniBrojDokumenta>
    <izvorni_sadrzaj>St-2017/2016-6</izvorni_sadrzaj>
    <derivirana_varijabla naziv="DomainObject.PoslovniBrojDokumenta_1">St-2017/2016-6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MED - CAMINA d.o.o. za proizvodnju i trgovinu</izvorni_sadrzaj>
    <derivirana_varijabla naziv="DomainObject.Predmet.ProtustrankaIDrugi_1">MED - CAMINA d.o.o. za proizvodnju i trgovinu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MED - CAMINA d.o.o. za proizvodnju i trgovinu, OIB 13289872723, Pojišanska 32, 21000 Split</izvorni_sadrzaj>
    <derivirana_varijabla naziv="DomainObject.Predmet.ProtustrankaIDrugiAdressOIB_1">MED - CAMINA d.o.o. za proizvodnju i trgovinu, OIB 13289872723, Pojišanska 32,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MED - CAMINA d.o.o. za proizvodnju i trgovinu</item>
      <item>FINANCIJSKA AGENCIJA, RC SPLIT</item>
    </izvorni_sadrzaj>
    <derivirana_varijabla naziv="DomainObject.Predmet.SudioniciListNaziv_1">
      <item>MED - CAMINA d.o.o. za proizvodnju i trgovinu</item>
      <item>FINANCIJSKA AGENCIJA, RC SPLIT</item>
    </derivirana_varijabla>
  </DomainObject.Predmet.SudioniciListNaziv>
  <DomainObject.Predmet.SudioniciListAdressOIB>
    <izvorni_sadrzaj>
      <item>MED - CAMINA d.o.o. za proizvodnju i trgovinu, OIB 13289872723, Pojišanska 32,21000 Split</item>
      <item>FINANCIJSKA AGENCIJA, RC SPLIT, OIB 85821130368, Mažuranićevo šetalište 24 b,21000 Split</item>
    </izvorni_sadrzaj>
    <derivirana_varijabla naziv="DomainObject.Predmet.SudioniciListAdressOIB_1">
      <item>MED - CAMINA d.o.o. za proizvodnju i trgovinu, OIB 13289872723, Pojišanska 32,21000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25B5E2C-8C75-4954-93EC-32E78F16E5A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366</properties:Words>
  <properties:Characters>1898</properties:Characters>
  <properties:Lines>93</properties:Lines>
  <properties:Paragraphs>25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2724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2016-12-09T11:07:00Z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St-2017/2016-6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