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de45bde" w14:paraId="de45bde" w:rsidRDefault="00992F2D" w:rsidR="00950AA9" w:rsidRPr="00672C0C">
      <w:pPr>
        <w15:collapsed w:val="false"/>
        <w:rPr>
          <w:b/>
        </w:rPr>
      </w:pPr>
      <w:bookmarkStart w:name="_GoBack" w:id="0"/>
      <w:bookmarkEnd w:id="0"/>
      <w:r>
        <w:rPr>
          <w:b/>
          <w:noProof/>
          <w:lang w:eastAsia="hr-HR" w:val="hr-HR"/>
        </w:rPr>
        <w:drawing>
          <wp:anchor allowOverlap="true" layoutInCell="true" locked="false" behindDoc="false" relativeHeight="251658240" simplePos="false" distR="114300" distL="114300" distB="0" distT="0">
            <wp:simplePos y="0" x="0"/>
            <wp:positionH relativeFrom="column">
              <wp:align>left</wp:align>
            </wp:positionH>
            <wp:positionV relativeFrom="paragraph">
              <wp:align>top</wp:align>
            </wp:positionV>
            <wp:extent cy="962025" cx="723900"/>
            <wp:effectExtent b="9525" r="0" t="0" l="0"/>
            <wp:wrapSquare wrapText="bothSides"/>
            <wp:docPr descr="C:\Users\lglavas\Desktop\Grb_RH.png"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descr="C:\Users\lglavas\Desktop\Grb_RH.png" name="Picture 1" id="0"/>
                    <pic:cNvPicPr>
                      <a:picLocks noChangeArrowheads="true" noChangeAspect="true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2025" cx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72C0C">
        <w:rPr>
          <w:b/>
        </w:rPr>
        <w:br w:clear="all" w:type="textWrapping"/>
      </w:r>
      <w:r w:rsidR="00950AA9" w:rsidRPr="009715B0">
        <w:t>REPUBLIKA HRVATSKA</w:t>
      </w:r>
    </w:p>
    <w:p w:rsidRDefault="00950AA9" w:rsidR="00950AA9" w:rsidRPr="009715B0">
      <w:r w:rsidRPr="009715B0">
        <w:t>TRGOVAČKI SUD SPLIT</w:t>
      </w:r>
    </w:p>
    <w:p w:rsidRDefault="006139CA" w:rsidR="006139CA" w:rsidRPr="009715B0">
      <w:r w:rsidRPr="009715B0">
        <w:t>Split, Sukoišanska 6</w:t>
      </w:r>
    </w:p>
    <w:p w:rsidRDefault="00950AA9" w:rsidR="00950AA9" w:rsidRPr="009715B0"/>
    <w:p w:rsidRDefault="00950AA9" w:rsidR="009715B0" w:rsidRPr="009715B0">
      <w:r w:rsidRPr="009715B0">
        <w:tab/>
      </w:r>
      <w:r w:rsidRPr="009715B0">
        <w:tab/>
      </w:r>
      <w:r w:rsidRPr="009715B0">
        <w:tab/>
      </w:r>
      <w:r w:rsidRPr="009715B0">
        <w:tab/>
      </w:r>
      <w:r w:rsidRPr="009715B0">
        <w:tab/>
      </w:r>
      <w:r w:rsidRPr="009715B0">
        <w:tab/>
      </w:r>
      <w:r w:rsidRPr="009715B0">
        <w:tab/>
      </w:r>
      <w:r w:rsidR="006139CA" w:rsidRPr="009715B0">
        <w:tab/>
      </w:r>
      <w:r w:rsidR="006139CA" w:rsidRPr="009715B0">
        <w:tab/>
      </w:r>
    </w:p>
    <w:p w:rsidRDefault="007B3610" w:rsidP="007B3610" w:rsidR="007B3610" w:rsidRPr="009715B0">
      <w:pPr>
        <w:jc w:val="center"/>
      </w:pPr>
      <w:r>
        <w:t>U   I M E   R E P U B L I K E   H R V A T S K E</w:t>
      </w:r>
    </w:p>
    <w:p w:rsidRDefault="007B3610" w:rsidP="007B3610" w:rsidR="007B3610" w:rsidRPr="001156BA">
      <w:pPr>
        <w:jc w:val="center"/>
        <w:rPr>
          <w:sz w:val="16"/>
          <w:szCs w:val="16"/>
        </w:rPr>
      </w:pPr>
    </w:p>
    <w:p w:rsidRDefault="007B3610" w:rsidP="007B3610" w:rsidR="007B3610" w:rsidRPr="009221F6">
      <w:pPr>
        <w:jc w:val="center"/>
      </w:pPr>
      <w:r w:rsidRPr="009715B0">
        <w:t>R J E Š E N J E</w:t>
      </w:r>
    </w:p>
    <w:p w:rsidRDefault="007B3610" w:rsidP="007B3610" w:rsidR="007B3610">
      <w:pPr>
        <w:rPr>
          <w:b/>
        </w:rPr>
      </w:pPr>
    </w:p>
    <w:p w:rsidRDefault="007B3610" w:rsidP="007B3610" w:rsidR="007B3610" w:rsidRPr="00E607C5">
      <w:pPr>
        <w:ind w:firstLine="720"/>
        <w:jc w:val="both"/>
        <w:rPr>
          <w:color w:themeColor="text1" w:val="000000"/>
        </w:rPr>
      </w:pPr>
      <w:r>
        <w:t>Trgovački sud u Splitu, po sudskom savjetniku Jadranku Basiću, povodom zahtjeva FINANCIJSKE</w:t>
      </w:r>
      <w:r w:rsidRPr="004838FB">
        <w:t xml:space="preserve"> </w:t>
      </w:r>
      <w:r>
        <w:t>AGENCIJE</w:t>
      </w:r>
      <w:r w:rsidRPr="004838FB">
        <w:t>, R</w:t>
      </w:r>
      <w:r>
        <w:t>egionalni centar</w:t>
      </w:r>
      <w:r w:rsidRPr="004838FB">
        <w:t xml:space="preserve"> Split,</w:t>
      </w:r>
      <w:r>
        <w:t xml:space="preserve"> Podružnica Split,</w:t>
      </w:r>
      <w:r w:rsidRPr="004838FB">
        <w:t xml:space="preserve"> Ma</w:t>
      </w:r>
      <w:r>
        <w:t xml:space="preserve">žuranićevo šetalište 24 b, </w:t>
      </w:r>
      <w:r>
        <w:tab/>
        <w:t>OIB: 85821130368</w:t>
      </w:r>
      <w:r w:rsidRPr="004838FB">
        <w:t xml:space="preserve"> </w:t>
      </w:r>
      <w:r>
        <w:t xml:space="preserve">za provedbu skraćenog stečajnog postupka nad dužnikom </w:t>
      </w:r>
      <w:r w:rsidR="003E4253">
        <w:rPr>
          <w:color w:themeColor="text1" w:val="000000"/>
        </w:rPr>
        <w:t>IVANIŠEVIĆ GRADNJA d.o.o., OIB: 88754036728, Split, Kila 37</w:t>
      </w:r>
      <w:r>
        <w:rPr>
          <w:color w:themeColor="text1" w:val="000000"/>
        </w:rPr>
        <w:t>,</w:t>
      </w:r>
      <w:r w:rsidRPr="00E607C5">
        <w:rPr>
          <w:color w:themeColor="text1" w:val="000000"/>
        </w:rPr>
        <w:t xml:space="preserve"> dana </w:t>
      </w:r>
      <w:r w:rsidR="003E4253">
        <w:rPr>
          <w:color w:themeColor="text1" w:val="000000"/>
        </w:rPr>
        <w:t>27</w:t>
      </w:r>
      <w:r w:rsidRPr="00E607C5">
        <w:rPr>
          <w:color w:themeColor="text1" w:val="000000"/>
        </w:rPr>
        <w:t xml:space="preserve">. </w:t>
      </w:r>
      <w:r w:rsidR="003E4253">
        <w:rPr>
          <w:color w:themeColor="text1" w:val="000000"/>
        </w:rPr>
        <w:t>veljače</w:t>
      </w:r>
      <w:r w:rsidRPr="00E607C5">
        <w:rPr>
          <w:color w:themeColor="text1" w:val="000000"/>
        </w:rPr>
        <w:t xml:space="preserve"> 201</w:t>
      </w:r>
      <w:r w:rsidR="003E4253">
        <w:rPr>
          <w:color w:themeColor="text1" w:val="000000"/>
        </w:rPr>
        <w:t>7</w:t>
      </w:r>
      <w:r w:rsidRPr="00E607C5">
        <w:rPr>
          <w:color w:themeColor="text1" w:val="000000"/>
        </w:rPr>
        <w:t>. godine</w:t>
      </w:r>
    </w:p>
    <w:p w:rsidRDefault="007B3610" w:rsidP="007B3610" w:rsidR="007B3610" w:rsidRPr="005E7AAB">
      <w:pPr>
        <w:tabs>
          <w:tab w:pos="1890" w:val="left"/>
        </w:tabs>
        <w:jc w:val="both"/>
        <w:rPr>
          <w:sz w:val="16"/>
          <w:szCs w:val="16"/>
        </w:rPr>
      </w:pPr>
      <w:r>
        <w:tab/>
      </w:r>
    </w:p>
    <w:p w:rsidRDefault="00950AA9" w:rsidP="00706888" w:rsidR="00950AA9">
      <w:pPr>
        <w:jc w:val="both"/>
      </w:pPr>
    </w:p>
    <w:p w:rsidRDefault="00950AA9" w:rsidP="00706888" w:rsidR="00950AA9" w:rsidRPr="009715B0">
      <w:pPr>
        <w:jc w:val="center"/>
      </w:pPr>
      <w:r w:rsidRPr="009715B0">
        <w:t>r i j e š i o   j e</w:t>
      </w:r>
    </w:p>
    <w:p w:rsidRDefault="00FE5480" w:rsidP="00706888" w:rsidR="00FE5480">
      <w:pPr>
        <w:jc w:val="both"/>
      </w:pPr>
    </w:p>
    <w:p w:rsidRDefault="00B43A09" w:rsidP="00706888" w:rsidR="00950AA9">
      <w:pPr>
        <w:jc w:val="both"/>
      </w:pPr>
      <w:r>
        <w:t xml:space="preserve">Odbacuje se </w:t>
      </w:r>
      <w:r w:rsidR="00A533E2">
        <w:t>zahtjev</w:t>
      </w:r>
      <w:r w:rsidR="009715B0">
        <w:t xml:space="preserve"> predlagatelja za provedbu</w:t>
      </w:r>
      <w:r w:rsidR="0024279B">
        <w:t xml:space="preserve"> skraćenog stečajnog postupka nad uvodno navedenim dužnikom.</w:t>
      </w:r>
    </w:p>
    <w:p w:rsidRDefault="00950AA9" w:rsidP="00706888" w:rsidR="00950AA9" w:rsidRPr="005E7AAB">
      <w:pPr>
        <w:jc w:val="both"/>
        <w:rPr>
          <w:sz w:val="20"/>
          <w:szCs w:val="20"/>
        </w:rPr>
      </w:pPr>
    </w:p>
    <w:p w:rsidRDefault="00950AA9" w:rsidP="00706888" w:rsidR="00950AA9">
      <w:pPr>
        <w:jc w:val="both"/>
      </w:pPr>
    </w:p>
    <w:p w:rsidRDefault="00950AA9" w:rsidP="00706888" w:rsidR="00950AA9" w:rsidRPr="009715B0">
      <w:pPr>
        <w:jc w:val="center"/>
      </w:pPr>
      <w:r w:rsidRPr="009715B0">
        <w:t>O b r a z l o ž e n j e</w:t>
      </w:r>
    </w:p>
    <w:p w:rsidRDefault="00950AA9" w:rsidP="00706888" w:rsidR="00950AA9">
      <w:pPr>
        <w:jc w:val="both"/>
        <w:rPr>
          <w:b/>
        </w:rPr>
      </w:pPr>
    </w:p>
    <w:p w:rsidRDefault="00FE5480" w:rsidP="00706888" w:rsidR="002B15A7">
      <w:pPr>
        <w:jc w:val="both"/>
        <w:rPr>
          <w:color w:themeColor="text1" w:val="000000"/>
        </w:rPr>
      </w:pPr>
      <w:r>
        <w:t xml:space="preserve">Predlagatelj je </w:t>
      </w:r>
      <w:r w:rsidR="00E2415D">
        <w:t>0</w:t>
      </w:r>
      <w:r w:rsidR="003E4253">
        <w:t>3</w:t>
      </w:r>
      <w:r>
        <w:t xml:space="preserve">. </w:t>
      </w:r>
      <w:r w:rsidR="00E2415D">
        <w:t>studenog</w:t>
      </w:r>
      <w:r>
        <w:t xml:space="preserve"> 201</w:t>
      </w:r>
      <w:r w:rsidR="00075748">
        <w:t>5</w:t>
      </w:r>
      <w:r w:rsidR="00B43A09">
        <w:t>. god</w:t>
      </w:r>
      <w:r w:rsidR="004020C0">
        <w:t>ine podnio zahtjev za provedbu</w:t>
      </w:r>
      <w:r w:rsidR="00B43A09">
        <w:t xml:space="preserve"> skraćenog stečajnog postupka</w:t>
      </w:r>
      <w:r w:rsidR="00C71571">
        <w:t xml:space="preserve"> nad dužnikom </w:t>
      </w:r>
      <w:r w:rsidR="003E4253">
        <w:rPr>
          <w:color w:themeColor="text1" w:val="000000"/>
        </w:rPr>
        <w:t>IVANIŠEVIĆ GRADNJA d.o.o., OIB: 88754036728, Split, Kila 37</w:t>
      </w:r>
      <w:r w:rsidR="00075748">
        <w:rPr>
          <w:color w:themeColor="text1" w:val="000000"/>
        </w:rPr>
        <w:t>.</w:t>
      </w:r>
    </w:p>
    <w:p w:rsidRDefault="00075748" w:rsidP="00706888" w:rsidR="00075748">
      <w:pPr>
        <w:jc w:val="both"/>
      </w:pPr>
    </w:p>
    <w:p w:rsidRDefault="00950AA9" w:rsidP="00FE5480" w:rsidR="00DE4145">
      <w:pPr>
        <w:jc w:val="both"/>
      </w:pPr>
      <w:r>
        <w:t>Nako</w:t>
      </w:r>
      <w:r w:rsidR="004020C0">
        <w:t>n primanja zahtjeva za provedbu</w:t>
      </w:r>
      <w:r>
        <w:t xml:space="preserve"> skraćenog stečajnog postupka, </w:t>
      </w:r>
      <w:r w:rsidR="00C60F12">
        <w:t xml:space="preserve">sud </w:t>
      </w:r>
      <w:r w:rsidR="009715B0">
        <w:t>je u skladu s odredbom čl. 430</w:t>
      </w:r>
      <w:r w:rsidR="002B15A7">
        <w:t>.</w:t>
      </w:r>
      <w:r w:rsidR="00C60F12">
        <w:t xml:space="preserve"> </w:t>
      </w:r>
      <w:r>
        <w:t>Stečajnog zakona (NN br. 4</w:t>
      </w:r>
      <w:r w:rsidR="009715B0">
        <w:t>71/15,</w:t>
      </w:r>
      <w:r>
        <w:t xml:space="preserve"> dalje: SZ), </w:t>
      </w:r>
      <w:r w:rsidR="00C60F12">
        <w:t>pribavio</w:t>
      </w:r>
      <w:r w:rsidR="00523D28">
        <w:t xml:space="preserve"> podatke </w:t>
      </w:r>
      <w:r w:rsidR="00C60F12">
        <w:t>iz sudskog regist</w:t>
      </w:r>
      <w:r w:rsidR="00DE4145">
        <w:t>ra za uvodno naznačenog dužnika.</w:t>
      </w:r>
    </w:p>
    <w:p w:rsidRDefault="00DE4145" w:rsidP="00FE5480" w:rsidR="00DE4145">
      <w:pPr>
        <w:jc w:val="both"/>
      </w:pPr>
    </w:p>
    <w:p w:rsidRDefault="00DE4145" w:rsidP="00FE5480" w:rsidR="0064043E">
      <w:pPr>
        <w:jc w:val="both"/>
      </w:pPr>
      <w:r>
        <w:t xml:space="preserve">Po izvršenom uvidu sud je utvrdio da je kod ovog suda već ranije pokrenut stečajni postupak i to pod poslovnim brojem: </w:t>
      </w:r>
      <w:r w:rsidR="00075748">
        <w:t>1</w:t>
      </w:r>
      <w:r w:rsidR="003E4253">
        <w:t>2</w:t>
      </w:r>
      <w:r>
        <w:t xml:space="preserve"> St-</w:t>
      </w:r>
      <w:r w:rsidR="00E2415D">
        <w:t>1</w:t>
      </w:r>
      <w:r w:rsidR="003E4253">
        <w:t>13</w:t>
      </w:r>
      <w:r>
        <w:t>/</w:t>
      </w:r>
      <w:r w:rsidR="00075748">
        <w:t>2013</w:t>
      </w:r>
      <w:r>
        <w:t xml:space="preserve">, a da je </w:t>
      </w:r>
      <w:r w:rsidRPr="00DE4145">
        <w:t xml:space="preserve">rješenjem broj </w:t>
      </w:r>
      <w:r w:rsidR="00075748">
        <w:t>1</w:t>
      </w:r>
      <w:r w:rsidR="003E4253">
        <w:t>2</w:t>
      </w:r>
      <w:r w:rsidR="0059534A">
        <w:t xml:space="preserve"> </w:t>
      </w:r>
      <w:r w:rsidRPr="00DE4145">
        <w:t>St-</w:t>
      </w:r>
      <w:r w:rsidR="00E2415D">
        <w:t>1</w:t>
      </w:r>
      <w:r w:rsidR="003E4253">
        <w:t>13</w:t>
      </w:r>
      <w:r w:rsidRPr="00DE4145">
        <w:t>/20</w:t>
      </w:r>
      <w:r w:rsidR="00333C19">
        <w:t>1</w:t>
      </w:r>
      <w:r w:rsidR="00075748">
        <w:t>3</w:t>
      </w:r>
      <w:r w:rsidR="00333C19">
        <w:t xml:space="preserve"> od </w:t>
      </w:r>
      <w:r w:rsidR="0059534A">
        <w:t>2</w:t>
      </w:r>
      <w:r w:rsidR="003E4253">
        <w:t>1</w:t>
      </w:r>
      <w:r w:rsidR="00333C19">
        <w:t>.</w:t>
      </w:r>
      <w:r w:rsidR="0059534A">
        <w:t xml:space="preserve"> </w:t>
      </w:r>
      <w:r w:rsidR="003E4253">
        <w:t>srpnja</w:t>
      </w:r>
      <w:r w:rsidR="0059534A">
        <w:t xml:space="preserve"> </w:t>
      </w:r>
      <w:r w:rsidR="00333C19">
        <w:t>2016. godine otvoren i istovremeno zaključen</w:t>
      </w:r>
      <w:r w:rsidRPr="00DE4145">
        <w:t xml:space="preserve"> stečajni postupak nad dužnikom </w:t>
      </w:r>
      <w:r w:rsidR="003E4253">
        <w:rPr>
          <w:color w:themeColor="text1" w:val="000000"/>
        </w:rPr>
        <w:t>IVANIŠEVIĆ GRADNJA d.o.o., OIB: 88754036728, Split, Kila 37</w:t>
      </w:r>
      <w:r w:rsidRPr="00DE4145">
        <w:t xml:space="preserve">. </w:t>
      </w:r>
    </w:p>
    <w:p w:rsidRDefault="0064043E" w:rsidP="00FE5480" w:rsidR="0064043E">
      <w:pPr>
        <w:jc w:val="both"/>
      </w:pPr>
    </w:p>
    <w:p w:rsidRDefault="004020C0" w:rsidP="004020C0" w:rsidR="004020C0" w:rsidRPr="004020C0">
      <w:pPr>
        <w:jc w:val="both"/>
      </w:pPr>
      <w:r w:rsidRPr="004020C0">
        <w:t>Odredbom članka 428. SZ-a, propisano je da će sud provesti skraćeni stečajni postupak nad pravnom osobom ako su ispunjenje sljedeće pretpostavke:</w:t>
      </w:r>
    </w:p>
    <w:p w:rsidRDefault="004020C0" w:rsidP="004020C0" w:rsidR="004020C0" w:rsidRPr="004020C0">
      <w:pPr>
        <w:jc w:val="both"/>
      </w:pPr>
    </w:p>
    <w:p w:rsidRDefault="004020C0" w:rsidP="004020C0" w:rsidR="004020C0" w:rsidRPr="004020C0">
      <w:pPr>
        <w:numPr>
          <w:ilvl w:val="0"/>
          <w:numId w:val="3"/>
        </w:numPr>
        <w:jc w:val="both"/>
      </w:pPr>
      <w:r w:rsidRPr="004020C0">
        <w:t>ako nema zaposlenih</w:t>
      </w:r>
    </w:p>
    <w:p w:rsidRDefault="005E7AAB" w:rsidP="00B77D28" w:rsidR="005E7AAB">
      <w:pPr>
        <w:ind w:left="720"/>
        <w:jc w:val="both"/>
      </w:pPr>
    </w:p>
    <w:p w:rsidRDefault="005E7AAB" w:rsidP="005E7AAB" w:rsidR="005E7AAB">
      <w:pPr>
        <w:ind w:left="720"/>
        <w:jc w:val="both"/>
      </w:pPr>
    </w:p>
    <w:p w:rsidRDefault="004020C0" w:rsidP="004020C0" w:rsidR="004020C0" w:rsidRPr="004020C0">
      <w:pPr>
        <w:numPr>
          <w:ilvl w:val="0"/>
          <w:numId w:val="3"/>
        </w:numPr>
        <w:jc w:val="both"/>
      </w:pPr>
      <w:r w:rsidRPr="004020C0">
        <w:t>ako u očevidniku redoslijeda osnova za plaćanje ima evidentirane neizvršene osnove za plaćanje u neprekinutom razdoblju od 120 dana</w:t>
      </w:r>
    </w:p>
    <w:p w:rsidRDefault="004020C0" w:rsidP="004020C0" w:rsidR="004020C0" w:rsidRPr="004020C0">
      <w:pPr>
        <w:numPr>
          <w:ilvl w:val="0"/>
          <w:numId w:val="3"/>
        </w:numPr>
        <w:jc w:val="both"/>
      </w:pPr>
      <w:r w:rsidRPr="004020C0">
        <w:t>ako nisu ispunjene pretpostavke za pokretanje drugog postupka radi brisanja iz sudskog registra.</w:t>
      </w:r>
    </w:p>
    <w:p w:rsidRDefault="004020C0" w:rsidP="004020C0" w:rsidR="004020C0" w:rsidRPr="004020C0">
      <w:pPr>
        <w:jc w:val="both"/>
      </w:pPr>
    </w:p>
    <w:p w:rsidRDefault="004020C0" w:rsidP="0064043E" w:rsidR="0064043E">
      <w:pPr>
        <w:jc w:val="both"/>
      </w:pPr>
      <w:r w:rsidRPr="004020C0">
        <w:t>Iz navedenog proizlazi da nisu ispunjene pretpostavke za provedbu skraćenog stečajnog postupka</w:t>
      </w:r>
      <w:r w:rsidR="00135840">
        <w:t xml:space="preserve"> jer je u međuvremenu doneseno rješenje kojim se otvara i zaključuje stečajni postupak nad navedenim dužnikom</w:t>
      </w:r>
      <w:r w:rsidR="0059534A">
        <w:t>.</w:t>
      </w:r>
    </w:p>
    <w:p w:rsidRDefault="004020C0" w:rsidP="004020C0" w:rsidR="004020C0" w:rsidRPr="004020C0">
      <w:pPr>
        <w:jc w:val="both"/>
      </w:pPr>
    </w:p>
    <w:p w:rsidRDefault="00135840" w:rsidP="00135840" w:rsidR="00135840" w:rsidRPr="00135840">
      <w:pPr>
        <w:jc w:val="both"/>
        <w:rPr>
          <w:lang w:val="hr-HR"/>
        </w:rPr>
      </w:pPr>
      <w:r w:rsidRPr="00135840">
        <w:rPr>
          <w:lang w:val="hr-HR"/>
        </w:rPr>
        <w:t>Slijedom naveden</w:t>
      </w:r>
      <w:r w:rsidR="0064043E">
        <w:rPr>
          <w:lang w:val="hr-HR"/>
        </w:rPr>
        <w:t>og, valjalo je zahtjev za provedbu skraćenog stečajnog postupka</w:t>
      </w:r>
      <w:r w:rsidRPr="00135840">
        <w:rPr>
          <w:lang w:val="hr-HR"/>
        </w:rPr>
        <w:t xml:space="preserve"> o</w:t>
      </w:r>
      <w:r w:rsidR="0064043E">
        <w:rPr>
          <w:lang w:val="hr-HR"/>
        </w:rPr>
        <w:t>dbaciti i riješiti kao u izreci rješenja.</w:t>
      </w:r>
    </w:p>
    <w:p w:rsidRDefault="005449A9" w:rsidP="00950AA9" w:rsidR="005449A9"/>
    <w:p w:rsidRDefault="00706888" w:rsidP="00706888" w:rsidR="00706888" w:rsidRPr="00046239">
      <w:pPr>
        <w:jc w:val="center"/>
      </w:pPr>
      <w:r w:rsidRPr="00046239">
        <w:t>Split,</w:t>
      </w:r>
      <w:r w:rsidR="00135840">
        <w:t xml:space="preserve"> </w:t>
      </w:r>
      <w:r w:rsidR="003E4253">
        <w:rPr>
          <w:color w:themeColor="text1" w:val="000000"/>
        </w:rPr>
        <w:t>27</w:t>
      </w:r>
      <w:r w:rsidR="003E4253" w:rsidRPr="00E607C5">
        <w:rPr>
          <w:color w:themeColor="text1" w:val="000000"/>
        </w:rPr>
        <w:t xml:space="preserve">. </w:t>
      </w:r>
      <w:r w:rsidR="003E4253">
        <w:rPr>
          <w:color w:themeColor="text1" w:val="000000"/>
        </w:rPr>
        <w:t>veljače</w:t>
      </w:r>
      <w:r w:rsidR="003E4253" w:rsidRPr="00E607C5">
        <w:rPr>
          <w:color w:themeColor="text1" w:val="000000"/>
        </w:rPr>
        <w:t xml:space="preserve"> 201</w:t>
      </w:r>
      <w:r w:rsidR="003E4253">
        <w:rPr>
          <w:color w:themeColor="text1" w:val="000000"/>
        </w:rPr>
        <w:t>7</w:t>
      </w:r>
      <w:r w:rsidRPr="00046239">
        <w:t>. godine</w:t>
      </w:r>
    </w:p>
    <w:p w:rsidRDefault="00706888" w:rsidP="00706888" w:rsidR="00706888" w:rsidRPr="00046239"/>
    <w:p w:rsidRDefault="00135840" w:rsidP="007B3610" w:rsidR="007B3610" w:rsidRPr="0004623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7B3610">
        <w:t xml:space="preserve">          SUDSKI SAVJETNIK</w:t>
      </w:r>
    </w:p>
    <w:p w:rsidRDefault="007B3610" w:rsidP="007B3610" w:rsidR="007B3610" w:rsidRPr="00046239"/>
    <w:p w:rsidRDefault="007B3610" w:rsidP="007B3610" w:rsidR="007B3610" w:rsidRPr="0004623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Jadranko Basić</w:t>
      </w:r>
    </w:p>
    <w:p w:rsidRDefault="007B3610" w:rsidP="007B3610" w:rsidR="007B3610" w:rsidRPr="00046239">
      <w:r w:rsidRPr="00046239">
        <w:tab/>
      </w:r>
      <w:r w:rsidRPr="00046239">
        <w:tab/>
      </w:r>
      <w:r w:rsidRPr="00046239">
        <w:tab/>
      </w:r>
      <w:r w:rsidRPr="00046239">
        <w:tab/>
      </w:r>
      <w:r w:rsidRPr="00046239">
        <w:tab/>
      </w:r>
      <w:r w:rsidRPr="00046239">
        <w:tab/>
      </w:r>
      <w:r w:rsidRPr="00046239">
        <w:tab/>
      </w:r>
      <w:r w:rsidRPr="00046239">
        <w:tab/>
      </w:r>
    </w:p>
    <w:p w:rsidRDefault="007B3610" w:rsidP="00706888" w:rsidR="00706888" w:rsidRPr="00046239">
      <w:r>
        <w:tab/>
      </w:r>
    </w:p>
    <w:p w:rsidRDefault="007B3610" w:rsidP="007B3610" w:rsidR="007B3610">
      <w:r w:rsidRPr="00046239">
        <w:t>POUKA O PRAVNOM LIJEKU:</w:t>
      </w:r>
    </w:p>
    <w:p w:rsidRDefault="007B3610" w:rsidP="007B3610" w:rsidR="007B3610"/>
    <w:p w:rsidRDefault="007B3610" w:rsidP="007B3610" w:rsidR="007B3610" w:rsidRPr="005D4A77">
      <w:r w:rsidRPr="005D4A77">
        <w:t>Protiv ovog rješenja dopuštena je žalba. Žalba se može izjaviti u roku od osam dana od dostave rješenja, a dostava ovog rješenja smatra se obavljenom istekom osmog dana o</w:t>
      </w:r>
      <w:r w:rsidR="005E7AAB">
        <w:t>d</w:t>
      </w:r>
      <w:r w:rsidRPr="005D4A77">
        <w:t xml:space="preserve"> dana njegove objave na mrežnoj stranici e-Oglasna ploča sudova. Žalba se podnosi Trgovačkom sudu u Splitu, pismeno u tri primjerka. O žalbi odlučuje sudac pojedinac ovog suda. O žalbi protiv odluke suca u prvom stupnju odlučuje Visoki trgovački sud Republike Hrvatske. </w:t>
      </w:r>
    </w:p>
    <w:p w:rsidRDefault="007B3610" w:rsidP="007B3610" w:rsidR="007B3610" w:rsidRPr="005D4A77"/>
    <w:p w:rsidRDefault="007B3610" w:rsidP="007B3610" w:rsidR="007B3610" w:rsidRPr="00046239"/>
    <w:p w:rsidRDefault="007B3610" w:rsidP="007B3610" w:rsidR="007B3610" w:rsidRPr="00046239">
      <w:r w:rsidRPr="00046239">
        <w:t>DNA:</w:t>
      </w:r>
    </w:p>
    <w:p w:rsidRDefault="007B3610" w:rsidP="007B3610" w:rsidR="007B3610">
      <w:r>
        <w:t xml:space="preserve">-predlagatelju - </w:t>
      </w:r>
      <w:r w:rsidRPr="007C1CCC">
        <w:t>Financijskoj agenciji, RC Split</w:t>
      </w:r>
    </w:p>
    <w:p w:rsidRDefault="007B3610" w:rsidP="007B3610" w:rsidR="007B3610">
      <w:r>
        <w:t>-e-Oglasna ploča suda</w:t>
      </w:r>
    </w:p>
    <w:p w:rsidRDefault="007B3610" w:rsidP="007B3610" w:rsidR="00706888" w:rsidRPr="00706888">
      <w:r>
        <w:t>-spis</w:t>
      </w:r>
    </w:p>
    <w:sectPr w:rsidSect="00A20061" w:rsidR="00706888" w:rsidRPr="00706888">
      <w:headerReference w:type="even" r:id="rId10"/>
      <w:headerReference w:type="default" r:id="rId11"/>
      <w:headerReference w:type="first" r:id="rId12"/>
      <w:pgSz w:h="15840" w:w="12240"/>
      <w:pgMar w:gutter="0" w:footer="708" w:header="708" w:left="1800" w:bottom="1440" w:right="1800" w:top="1440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D52634" w:rsidR="00D52634">
      <w:r>
        <w:separator/>
      </w:r>
    </w:p>
  </w:endnote>
  <w:endnote w:id="0" w:type="continuationSeparator">
    <w:p w:rsidRDefault="00D52634" w:rsidR="00D526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D52634" w:rsidR="00D52634">
      <w:r>
        <w:separator/>
      </w:r>
    </w:p>
  </w:footnote>
  <w:footnote w:id="0" w:type="continuationSeparator">
    <w:p w:rsidRDefault="00D52634" w:rsidR="00D52634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2A4B4D" w:rsidP="00A20061" w:rsidR="002A4B4D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2A4B4D" w:rsidR="002A4B4D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2A4B4D" w:rsidP="00A20061" w:rsidR="002A4B4D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EE1D25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7967D5" w:rsidR="007B3610">
    <w:pPr>
      <w:pStyle w:val="Zaglavlje"/>
    </w:pPr>
    <w:r>
      <w:tab/>
      <w:t xml:space="preserve">                                                                                            </w:t>
    </w:r>
    <w:r w:rsidR="00523D28">
      <w:t xml:space="preserve"> </w:t>
    </w:r>
    <w:r w:rsidR="0094571E">
      <w:t xml:space="preserve">                     </w:t>
    </w:r>
  </w:p>
  <w:p w:rsidRDefault="007B3610" w:rsidR="007B3610">
    <w:pPr>
      <w:pStyle w:val="Zaglavlje"/>
    </w:pPr>
  </w:p>
  <w:p w:rsidRDefault="007B3610" w:rsidP="007B3610" w:rsidR="007B3610">
    <w:pPr>
      <w:pStyle w:val="Zaglavlje"/>
      <w:jc w:val="right"/>
    </w:pPr>
    <w:r>
      <w:t>21. St-</w:t>
    </w:r>
    <w:r w:rsidR="00E2415D">
      <w:t>1</w:t>
    </w:r>
    <w:r w:rsidR="003E4253">
      <w:t>535</w:t>
    </w:r>
    <w:r>
      <w:t>/201</w:t>
    </w:r>
    <w:r w:rsidR="00075748">
      <w:t>5</w:t>
    </w:r>
  </w:p>
  <w:p w:rsidRDefault="002A4B4D" w:rsidR="002A4B4D">
    <w:pPr>
      <w:pStyle w:val="Zaglavlje"/>
    </w:pPr>
  </w:p>
</w:hdr>
</file>

<file path=word/header3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7B3610" w:rsidP="007B3610" w:rsidR="007B3610">
    <w:pPr>
      <w:pStyle w:val="Zaglavlje"/>
      <w:jc w:val="right"/>
    </w:pPr>
    <w:r>
      <w:t>21. St-</w:t>
    </w:r>
    <w:r w:rsidR="00E2415D">
      <w:t>1</w:t>
    </w:r>
    <w:r w:rsidR="003E4253">
      <w:t>535</w:t>
    </w:r>
    <w:r>
      <w:t>/201</w:t>
    </w:r>
    <w:r w:rsidR="00075748">
      <w:t>5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9FD76A3"/>
    <w:multiLevelType w:val="hybridMultilevel"/>
    <w:tmpl w:val="478AC9AA"/>
    <w:lvl w:tplc="0409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1">
    <w:nsid w:val="5C8C216D"/>
    <w:multiLevelType w:val="hybridMultilevel"/>
    <w:tmpl w:val="D02E12DC"/>
    <w:lvl w:tplc="FDBCC9F8" w:ilvl="0">
      <w:start w:val="23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2">
    <w:nsid w:val="7AE751FF"/>
    <w:multiLevelType w:val="hybridMultilevel"/>
    <w:tmpl w:val="5B763630"/>
    <w:lvl w:tplc="ECDC43BE" w:ilvl="0">
      <w:start w:val="1"/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09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entative="true" w:tplc="0409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09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09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entative="true" w:tplc="0409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09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09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entative="true" w:tplc="0409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attachedTemplate r:id="rId1"/>
  <w:stylePaneFormatFilter w:val="3F01"/>
  <w:defaultTabStop w:val="720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950AA9"/>
    <w:rsid w:val="00046239"/>
    <w:rsid w:val="00075748"/>
    <w:rsid w:val="000E520C"/>
    <w:rsid w:val="00135840"/>
    <w:rsid w:val="00142E78"/>
    <w:rsid w:val="0024279B"/>
    <w:rsid w:val="002970C4"/>
    <w:rsid w:val="002A4B4D"/>
    <w:rsid w:val="002B15A7"/>
    <w:rsid w:val="00333C19"/>
    <w:rsid w:val="003B76E7"/>
    <w:rsid w:val="003E4253"/>
    <w:rsid w:val="004020C0"/>
    <w:rsid w:val="004838FB"/>
    <w:rsid w:val="004A1B0C"/>
    <w:rsid w:val="005031FC"/>
    <w:rsid w:val="00507986"/>
    <w:rsid w:val="00523D28"/>
    <w:rsid w:val="005449A9"/>
    <w:rsid w:val="0059534A"/>
    <w:rsid w:val="005E7AAB"/>
    <w:rsid w:val="006139CA"/>
    <w:rsid w:val="0064043E"/>
    <w:rsid w:val="006567C9"/>
    <w:rsid w:val="00672C0C"/>
    <w:rsid w:val="00706888"/>
    <w:rsid w:val="00720C7D"/>
    <w:rsid w:val="00772F42"/>
    <w:rsid w:val="00777C0E"/>
    <w:rsid w:val="007967D5"/>
    <w:rsid w:val="007B3610"/>
    <w:rsid w:val="008949BF"/>
    <w:rsid w:val="008B758A"/>
    <w:rsid w:val="0090366A"/>
    <w:rsid w:val="0094571E"/>
    <w:rsid w:val="00950AA9"/>
    <w:rsid w:val="009715B0"/>
    <w:rsid w:val="00992F2D"/>
    <w:rsid w:val="009C2F6D"/>
    <w:rsid w:val="00A20061"/>
    <w:rsid w:val="00A533E2"/>
    <w:rsid w:val="00AC5A0E"/>
    <w:rsid w:val="00B43A09"/>
    <w:rsid w:val="00B77D28"/>
    <w:rsid w:val="00BB288C"/>
    <w:rsid w:val="00BF5446"/>
    <w:rsid w:val="00C04ADA"/>
    <w:rsid w:val="00C60F12"/>
    <w:rsid w:val="00C71571"/>
    <w:rsid w:val="00CA4AA9"/>
    <w:rsid w:val="00D006D7"/>
    <w:rsid w:val="00D52634"/>
    <w:rsid w:val="00DE4145"/>
    <w:rsid w:val="00E2415D"/>
    <w:rsid w:val="00E65544"/>
    <w:rsid w:val="00EE1D25"/>
    <w:rsid w:val="00F05699"/>
    <w:rsid w:val="00F53F1C"/>
    <w:rsid w:val="00F63B57"/>
    <w:rsid w:val="00FE5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sz w:val="24"/>
      <w:szCs w:val="24"/>
      <w:lang w:eastAsia="en-US" w:val="en-US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F63B57"/>
    <w:pPr>
      <w:tabs>
        <w:tab w:pos="4320" w:val="center"/>
        <w:tab w:pos="8640" w:val="right"/>
      </w:tabs>
    </w:pPr>
  </w:style>
  <w:style w:styleId="Brojstranice" w:type="character">
    <w:name w:val="page number"/>
    <w:basedOn w:val="Zadanifontodlomka"/>
    <w:rsid w:val="00F63B57"/>
  </w:style>
  <w:style w:styleId="Tekstbalonia" w:type="paragraph">
    <w:name w:val="Balloon Text"/>
    <w:basedOn w:val="Normal"/>
    <w:semiHidden/>
    <w:rsid w:val="00A20061"/>
    <w:rPr>
      <w:rFonts w:cs="Tahoma" w:hAnsi="Tahoma" w:ascii="Tahoma"/>
      <w:sz w:val="16"/>
      <w:szCs w:val="16"/>
    </w:rPr>
  </w:style>
  <w:style w:styleId="Podnoje" w:type="paragraph">
    <w:name w:val="footer"/>
    <w:basedOn w:val="Normal"/>
    <w:link w:val="PodnojeChar"/>
    <w:rsid w:val="007967D5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link w:val="Podnoje"/>
    <w:rsid w:val="007967D5"/>
    <w:rPr>
      <w:sz w:val="24"/>
      <w:szCs w:val="24"/>
      <w:lang w:eastAsia="en-US" w:val="en-US"/>
    </w:rPr>
  </w:style>
  <w:style w:styleId="Tekstrezerviranogmjesta" w:type="character">
    <w:name w:val="Placeholder Text"/>
    <w:basedOn w:val="Zadanifontodlomka"/>
    <w:uiPriority w:val="99"/>
    <w:semiHidden/>
    <w:rsid w:val="00F53F1C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F53F1C"/>
    <w:rPr>
      <w:rFonts w:cs="Times New Roman" w:hAnsi="Times New Roman" w:ascii="Times New Roman"/>
      <w:b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F53F1C"/>
    <w:rPr>
      <w:b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F53F1C"/>
    <w:rPr>
      <w:rFonts w:cs="Times New Roman" w:hAnsi="Times New Roman" w:ascii="Times New Roman"/>
      <w:b w:val="false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F53F1C"/>
    <w:rPr>
      <w:rFonts w:cs="Times New Roman" w:hAnsi="Times New Roman" w:ascii="Times New Roman"/>
      <w:b w:val="false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  <w:lang w:eastAsia="en-US" w:val="en-US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F63B57"/>
    <w:pPr>
      <w:tabs>
        <w:tab w:pos="4320" w:val="center"/>
        <w:tab w:pos="8640" w:val="right"/>
      </w:tabs>
    </w:pPr>
  </w:style>
  <w:style w:styleId="Brojstranice" w:type="character">
    <w:name w:val="page number"/>
    <w:basedOn w:val="Zadanifontodlomka"/>
    <w:rsid w:val="00F63B57"/>
  </w:style>
  <w:style w:styleId="Tekstbalonia" w:type="paragraph">
    <w:name w:val="Balloon Text"/>
    <w:basedOn w:val="Normal"/>
    <w:semiHidden/>
    <w:rsid w:val="00A20061"/>
    <w:rPr>
      <w:rFonts w:ascii="Tahoma" w:cs="Tahoma" w:hAnsi="Tahoma"/>
      <w:sz w:val="16"/>
      <w:szCs w:val="16"/>
    </w:rPr>
  </w:style>
  <w:style w:styleId="Podnoje" w:type="paragraph">
    <w:name w:val="footer"/>
    <w:basedOn w:val="Normal"/>
    <w:link w:val="PodnojeChar"/>
    <w:rsid w:val="007967D5"/>
    <w:pPr>
      <w:tabs>
        <w:tab w:pos="4536" w:val="center"/>
        <w:tab w:pos="9072" w:val="right"/>
      </w:tabs>
    </w:pPr>
  </w:style>
  <w:style w:customStyle="1" w:styleId="PodnojeChar" w:type="character">
    <w:name w:val="Podnožje Char"/>
    <w:link w:val="Podnoje"/>
    <w:rsid w:val="007967D5"/>
    <w:rPr>
      <w:sz w:val="24"/>
      <w:szCs w:val="24"/>
      <w:lang w:eastAsia="en-US" w:val="en-US"/>
    </w:rPr>
  </w:style>
  <w:style w:styleId="Tekstrezerviranogmjesta" w:type="character">
    <w:name w:val="Placeholder Text"/>
    <w:basedOn w:val="Zadanifontodlomka"/>
    <w:uiPriority w:val="99"/>
    <w:semiHidden/>
    <w:rsid w:val="00F53F1C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F53F1C"/>
    <w:rPr>
      <w:rFonts w:ascii="Times New Roman" w:cs="Times New Roman" w:hAnsi="Times New Roman"/>
      <w:b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F53F1C"/>
    <w:rPr>
      <w:b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F53F1C"/>
    <w:rPr>
      <w:rFonts w:ascii="Times New Roman" w:cs="Times New Roman" w:hAnsi="Times New Roman"/>
      <w:b w:val="0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F53F1C"/>
    <w:rPr>
      <w:rFonts w:ascii="Times New Roman" w:cs="Times New Roman" w:hAnsi="Times New Roman"/>
      <w:b w:val="0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27. veljače 2017.</izvorni_sadrzaj>
    <derivirana_varijabla naziv="DomainObject.DatumDonosenjaOdluke_1">27. veljače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Jadranko</izvorni_sadrzaj>
    <derivirana_varijabla naziv="DomainObject.DonositeljOdluke.Ime_1">Jadranko</derivirana_varijabla>
  </DomainObject.DonositeljOdluke.Ime>
  <DomainObject.DonositeljOdluke.Prezime>
    <izvorni_sadrzaj>Basić</izvorni_sadrzaj>
    <derivirana_varijabla naziv="DomainObject.DonositeljOdluke.Prezime_1">Basić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1535</izvorni_sadrzaj>
    <derivirana_varijabla naziv="DomainObject.Predmet.Broj_1">1535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9. studenog 2015.</izvorni_sadrzaj>
    <derivirana_varijabla naziv="DomainObject.Predmet.DatumOsnivanja_1">9.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St-1535/2015</izvorni_sadrzaj>
    <derivirana_varijabla naziv="DomainObject.Predmet.OznakaBroj_1">St-1535/2015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IVANIŠEVIĆ GRADNJA d.o.o. za gradnju i usluge</izvorni_sadrzaj>
    <derivirana_varijabla naziv="DomainObject.Predmet.ProtustrankaFormated_1">  IVANIŠEVIĆ GRADNJA d.o.o. za gradnju i usluge</derivirana_varijabla>
  </DomainObject.Predmet.ProtustrankaFormated>
  <DomainObject.Predmet.ProtustrankaFormatedOIB>
    <izvorni_sadrzaj>  IVANIŠEVIĆ GRADNJA d.o.o. za gradnju i usluge, OIB 88754036728</izvorni_sadrzaj>
    <derivirana_varijabla naziv="DomainObject.Predmet.ProtustrankaFormatedOIB_1">  IVANIŠEVIĆ GRADNJA d.o.o. za gradnju i usluge, OIB 88754036728</derivirana_varijabla>
  </DomainObject.Predmet.ProtustrankaFormatedOIB>
  <DomainObject.Predmet.ProtustrankaFormatedWithAdress>
    <izvorni_sadrzaj> IVANIŠEVIĆ GRADNJA d.o.o. za gradnju i usluge, Kila 37, 21000 Split</izvorni_sadrzaj>
    <derivirana_varijabla naziv="DomainObject.Predmet.ProtustrankaFormatedWithAdress_1"> IVANIŠEVIĆ GRADNJA d.o.o. za gradnju i usluge, Kila 37, 21000 Split</derivirana_varijabla>
  </DomainObject.Predmet.ProtustrankaFormatedWithAdress>
  <DomainObject.Predmet.ProtustrankaFormatedWithAdressOIB>
    <izvorni_sadrzaj> IVANIŠEVIĆ GRADNJA d.o.o. za gradnju i usluge, OIB 88754036728, Kila 37, 21000 Split</izvorni_sadrzaj>
    <derivirana_varijabla naziv="DomainObject.Predmet.ProtustrankaFormatedWithAdressOIB_1"> IVANIŠEVIĆ GRADNJA d.o.o. za gradnju i usluge, OIB 88754036728, Kila 37, 21000 Split</derivirana_varijabla>
  </DomainObject.Predmet.ProtustrankaFormatedWithAdressOIB>
  <DomainObject.Predmet.ProtustrankaWithAdress>
    <izvorni_sadrzaj>IVANIŠEVIĆ GRADNJA d.o.o. za gradnju i usluge Kila 37, 21000 Split</izvorni_sadrzaj>
    <derivirana_varijabla naziv="DomainObject.Predmet.ProtustrankaWithAdress_1">IVANIŠEVIĆ GRADNJA d.o.o. za gradnju i usluge Kila 37, 21000 Split</derivirana_varijabla>
  </DomainObject.Predmet.ProtustrankaWithAdress>
  <DomainObject.Predmet.ProtustrankaWithAdressOIB>
    <izvorni_sadrzaj>IVANIŠEVIĆ GRADNJA d.o.o. za gradnju i usluge, OIB 88754036728, Kila 37, 21000 Split</izvorni_sadrzaj>
    <derivirana_varijabla naziv="DomainObject.Predmet.ProtustrankaWithAdressOIB_1">IVANIŠEVIĆ GRADNJA d.o.o. za gradnju i usluge, OIB 88754036728, Kila 37, 21000 Split</derivirana_varijabla>
  </DomainObject.Predmet.ProtustrankaWithAdressOIB>
  <DomainObject.Predmet.ProtustrankaNazivFormated>
    <izvorni_sadrzaj>IVANIŠEVIĆ GRADNJA d.o.o. za gradnju i usluge</izvorni_sadrzaj>
    <derivirana_varijabla naziv="DomainObject.Predmet.ProtustrankaNazivFormated_1">IVANIŠEVIĆ GRADNJA d.o.o. za gradnju i usluge</derivirana_varijabla>
  </DomainObject.Predmet.ProtustrankaNazivFormated>
  <DomainObject.Predmet.ProtustrankaNazivFormatedOIB>
    <izvorni_sadrzaj>IVANIŠEVIĆ GRADNJA d.o.o. za gradnju i usluge, OIB 88754036728</izvorni_sadrzaj>
    <derivirana_varijabla naziv="DomainObject.Predmet.ProtustrankaNazivFormatedOIB_1">IVANIŠEVIĆ GRADNJA d.o.o. za gradnju i usluge, OIB 88754036728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21</izvorni_sadrzaj>
    <derivirana_varijabla naziv="DomainObject.Predmet.Referada.Naziv_1">Referada 21</derivirana_varijabla>
  </DomainObject.Predmet.Referada.Naziv>
  <DomainObject.Predmet.Referada.Oznaka>
    <izvorni_sadrzaj>Ref. 21</izvorni_sadrzaj>
    <derivirana_varijabla naziv="DomainObject.Predmet.Referada.Oznaka_1">Ref. 21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113</izvorni_sadrzaj>
    <derivirana_varijabla naziv="DomainObject.Predmet.Referada.Prostorija.Oznaka_1">113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Jadranko Basić</izvorni_sadrzaj>
    <derivirana_varijabla naziv="DomainObject.Predmet.Referada.Sudac_1">Jadranko Basić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SPLIT; KOUDELA d.o.o. za trgovinu i usluge "u stečaju"</izvorni_sadrzaj>
    <derivirana_varijabla naziv="DomainObject.Predmet.StrankaFormated_1">  FINANCIJSKA AGENCIJA, RC SPLIT; KOUDELA d.o.o. za trgovinu i usluge "u stečaju"</derivirana_varijabla>
  </DomainObject.Predmet.StrankaFormated>
  <DomainObject.Predmet.StrankaFormatedOIB>
    <izvorni_sadrzaj>  FINANCIJSKA AGENCIJA, RC SPLIT, OIB 85821130368; KOUDELA d.o.o. za trgovinu i usluge "u stečaju", OIB 66536340192</izvorni_sadrzaj>
    <derivirana_varijabla naziv="DomainObject.Predmet.StrankaFormatedOIB_1">  FINANCIJSKA AGENCIJA, RC SPLIT, OIB 85821130368; KOUDELA d.o.o. za trgovinu i usluge "u stečaju", OIB 66536340192</derivirana_varijabla>
  </DomainObject.Predmet.StrankaFormatedOIB>
  <DomainObject.Predmet.StrankaFormatedWithAdress>
    <izvorni_sadrzaj> FINANCIJSKA AGENCIJA, RC SPLIT, Mažuranićevo šetalište 24 b, 21000 Split; KOUDELA d.o.o. za trgovinu i usluge "u stečaju", Vinkovačka 25, 21000 Split</izvorni_sadrzaj>
    <derivirana_varijabla naziv="DomainObject.Predmet.StrankaFormatedWithAdress_1"> FINANCIJSKA AGENCIJA, RC SPLIT, Mažuranićevo šetalište 24 b, 21000 Split; KOUDELA d.o.o. za trgovinu i usluge "u stečaju", Vinkovačka 25, 21000 Split</derivirana_varijabla>
  </DomainObject.Predmet.StrankaFormatedWithAdress>
  <DomainObject.Predmet.StrankaFormatedWithAdressOIB>
    <izvorni_sadrzaj> FINANCIJSKA AGENCIJA, RC SPLIT, OIB 85821130368, Mažuranićevo šetalište 24 b, 21000 Split; KOUDELA d.o.o. za trgovinu i usluge "u stečaju", OIB 66536340192, Vinkovačka 25, 21000 Split</izvorni_sadrzaj>
    <derivirana_varijabla naziv="DomainObject.Predmet.StrankaFormatedWithAdressOIB_1"> FINANCIJSKA AGENCIJA, RC SPLIT, OIB 85821130368, Mažuranićevo šetalište 24 b, 21000 Split; KOUDELA d.o.o. za trgovinu i usluge "u stečaju", OIB 66536340192, Vinkovačka 25, 21000 Split</derivirana_varijabla>
  </DomainObject.Predmet.StrankaFormatedWithAdressOIB>
  <DomainObject.Predmet.StrankaWithAdress>
    <izvorni_sadrzaj>FINANCIJSKA AGENCIJA, RC SPLIT Mažuranićevo šetalište 24 b,21000 Split,KOUDELA d.o.o. za trgovinu i usluge "u stečaju" Vinkovačka 25,21000 Split</izvorni_sadrzaj>
    <derivirana_varijabla naziv="DomainObject.Predmet.StrankaWithAdress_1">FINANCIJSKA AGENCIJA, RC SPLIT Mažuranićevo šetalište 24 b,21000 Split,KOUDELA d.o.o. za trgovinu i usluge "u stečaju" Vinkovačka 25,21000 Split</derivirana_varijabla>
  </DomainObject.Predmet.StrankaWithAdress>
  <DomainObject.Predmet.StrankaWithAdressOIB>
    <izvorni_sadrzaj>FINANCIJSKA AGENCIJA, RC SPLIT, OIB 85821130368, Mažuranićevo šetalište 24 b,21000 Split,KOUDELA d.o.o. za trgovinu i usluge "u stečaju", OIB 66536340192, Vinkovačka 25,21000 Split</izvorni_sadrzaj>
    <derivirana_varijabla naziv="DomainObject.Predmet.StrankaWithAdressOIB_1">FINANCIJSKA AGENCIJA, RC SPLIT, OIB 85821130368, Mažuranićevo šetalište 24 b,21000 Split,KOUDELA d.o.o. za trgovinu i usluge "u stečaju", OIB 66536340192, Vinkovačka 25,21000 Split</derivirana_varijabla>
  </DomainObject.Predmet.StrankaWithAdressOIB>
  <DomainObject.Predmet.StrankaNazivFormated>
    <izvorni_sadrzaj>FINANCIJSKA AGENCIJA, RC SPLIT,KOUDELA d.o.o. za trgovinu i usluge "u stečaju"</izvorni_sadrzaj>
    <derivirana_varijabla naziv="DomainObject.Predmet.StrankaNazivFormated_1">FINANCIJSKA AGENCIJA, RC SPLIT,KOUDELA d.o.o. za trgovinu i usluge "u stečaju"</derivirana_varijabla>
  </DomainObject.Predmet.StrankaNazivFormated>
  <DomainObject.Predmet.StrankaNazivFormatedOIB>
    <izvorni_sadrzaj>FINANCIJSKA AGENCIJA, RC SPLIT, OIB 85821130368,KOUDELA d.o.o. za trgovinu i usluge "u stečaju", OIB 66536340192</izvorni_sadrzaj>
    <derivirana_varijabla naziv="DomainObject.Predmet.StrankaNazivFormatedOIB_1">FINANCIJSKA AGENCIJA, RC SPLIT, OIB 85821130368,KOUDELA d.o.o. za trgovinu i usluge "u stečaju", OIB 66536340192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21</izvorni_sadrzaj>
    <derivirana_varijabla naziv="DomainObject.Predmet.TrenutnaLokacijaSpisa.Naziv_1">Referada 21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6630305.28</izvorni_sadrzaj>
    <derivirana_varijabla naziv="DomainObject.Predmet.TrenutnaVrijednost_1">6630305.28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Ana Maria Trbulin</izvorni_sadrzaj>
    <derivirana_varijabla naziv="DomainObject.Predmet.Zapisnicar_1">Ana Maria Trbulin</derivirana_varijabla>
  </DomainObject.Predmet.Zapisnicar>
  <DomainObject.Predmet.StrankaListFormated>
    <izvorni_sadrzaj>
      <item>FINANCIJSKA AGENCIJA, RC SPLIT</item>
      <item>KOUDELA d.o.o. za trgovinu i usluge "u stečaju"</item>
    </izvorni_sadrzaj>
    <derivirana_varijabla naziv="DomainObject.Predmet.StrankaListFormated_1">
      <item>FINANCIJSKA AGENCIJA, RC SPLIT</item>
      <item>KOUDELA d.o.o. za trgovinu i usluge "u stečaju"</item>
    </derivirana_varijabla>
  </DomainObject.Predmet.StrankaListFormated>
  <DomainObject.Predmet.StrankaListFormatedOIB>
    <izvorni_sadrzaj>
      <item>FINANCIJSKA AGENCIJA, RC SPLIT, OIB 85821130368</item>
      <item>KOUDELA d.o.o. za trgovinu i usluge "u stečaju", OIB 66536340192</item>
    </izvorni_sadrzaj>
    <derivirana_varijabla naziv="DomainObject.Predmet.StrankaListFormatedOIB_1">
      <item>FINANCIJSKA AGENCIJA, RC SPLIT, OIB 85821130368</item>
      <item>KOUDELA d.o.o. za trgovinu i usluge "u stečaju", OIB 66536340192</item>
    </derivirana_varijabla>
  </DomainObject.Predmet.StrankaListFormatedOIB>
  <DomainObject.Predmet.StrankaListFormatedWithAdress>
    <izvorni_sadrzaj>
      <item>FINANCIJSKA AGENCIJA, RC SPLIT, Mažuranićevo šetalište 24 b, 21000 Split</item>
      <item>KOUDELA d.o.o. za trgovinu i usluge "u stečaju", Vinkovačka 25, 21000 Split</item>
    </izvorni_sadrzaj>
    <derivirana_varijabla naziv="DomainObject.Predmet.StrankaListFormatedWithAdress_1">
      <item>FINANCIJSKA AGENCIJA, RC SPLIT, Mažuranićevo šetalište 24 b, 21000 Split</item>
      <item>KOUDELA d.o.o. za trgovinu i usluge "u stečaju", Vinkovačka 25,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  <item>KOUDELA d.o.o. za trgovinu i usluge "u stečaju", OIB 66536340192, Vinkovačka 25, 21000 Split</item>
    </izvorni_sadrzaj>
    <derivirana_varijabla naziv="DomainObject.Predmet.StrankaListFormatedWithAdressOIB_1">
      <item>FINANCIJSKA AGENCIJA, RC SPLIT, OIB 85821130368, Mažuranićevo šetalište 24 b, 21000 Split</item>
      <item>KOUDELA d.o.o. za trgovinu i usluge "u stečaju", OIB 66536340192, Vinkovačka 25, 21000 Split</item>
    </derivirana_varijabla>
  </DomainObject.Predmet.StrankaListFormatedWithAdressOIB>
  <DomainObject.Predmet.StrankaListNazivFormated>
    <izvorni_sadrzaj>
      <item>FINANCIJSKA AGENCIJA, RC SPLIT</item>
      <item>KOUDELA d.o.o. za trgovinu i usluge "u stečaju"</item>
    </izvorni_sadrzaj>
    <derivirana_varijabla naziv="DomainObject.Predmet.StrankaListNazivFormated_1">
      <item>FINANCIJSKA AGENCIJA, RC SPLIT</item>
      <item>KOUDELA d.o.o. za trgovinu i usluge "u stečaju"</item>
    </derivirana_varijabla>
  </DomainObject.Predmet.StrankaListNazivFormated>
  <DomainObject.Predmet.StrankaListNazivFormatedOIB>
    <izvorni_sadrzaj>
      <item>FINANCIJSKA AGENCIJA, RC SPLIT, OIB 85821130368</item>
      <item>KOUDELA d.o.o. za trgovinu i usluge "u stečaju", OIB 66536340192</item>
    </izvorni_sadrzaj>
    <derivirana_varijabla naziv="DomainObject.Predmet.StrankaListNazivFormatedOIB_1">
      <item>FINANCIJSKA AGENCIJA, RC SPLIT, OIB 85821130368</item>
      <item>KOUDELA d.o.o. za trgovinu i usluge "u stečaju", OIB 66536340192</item>
    </derivirana_varijabla>
  </DomainObject.Predmet.StrankaListNazivFormatedOIB>
  <DomainObject.Predmet.ProtuStrankaListFormated>
    <izvorni_sadrzaj>
      <item>IVANIŠEVIĆ GRADNJA d.o.o. za gradnju i usluge</item>
    </izvorni_sadrzaj>
    <derivirana_varijabla naziv="DomainObject.Predmet.ProtuStrankaListFormated_1">
      <item>IVANIŠEVIĆ GRADNJA d.o.o. za gradnju i usluge</item>
    </derivirana_varijabla>
  </DomainObject.Predmet.ProtuStrankaListFormated>
  <DomainObject.Predmet.ProtuStrankaListFormatedOIB>
    <izvorni_sadrzaj>
      <item>IVANIŠEVIĆ GRADNJA d.o.o. za gradnju i usluge, OIB 88754036728</item>
    </izvorni_sadrzaj>
    <derivirana_varijabla naziv="DomainObject.Predmet.ProtuStrankaListFormatedOIB_1">
      <item>IVANIŠEVIĆ GRADNJA d.o.o. za gradnju i usluge, OIB 88754036728</item>
    </derivirana_varijabla>
  </DomainObject.Predmet.ProtuStrankaListFormatedOIB>
  <DomainObject.Predmet.ProtuStrankaListFormatedWithAdress>
    <izvorni_sadrzaj>
      <item>IVANIŠEVIĆ GRADNJA d.o.o. za gradnju i usluge, Kila 37, 21000 Split</item>
    </izvorni_sadrzaj>
    <derivirana_varijabla naziv="DomainObject.Predmet.ProtuStrankaListFormatedWithAdress_1">
      <item>IVANIŠEVIĆ GRADNJA d.o.o. za gradnju i usluge, Kila 37, 21000 Split</item>
    </derivirana_varijabla>
  </DomainObject.Predmet.ProtuStrankaListFormatedWithAdress>
  <DomainObject.Predmet.ProtuStrankaListFormatedWithAdressOIB>
    <izvorni_sadrzaj>
      <item>IVANIŠEVIĆ GRADNJA d.o.o. za gradnju i usluge, OIB 88754036728, Kila 37, 21000 Split</item>
    </izvorni_sadrzaj>
    <derivirana_varijabla naziv="DomainObject.Predmet.ProtuStrankaListFormatedWithAdressOIB_1">
      <item>IVANIŠEVIĆ GRADNJA d.o.o. za gradnju i usluge, OIB 88754036728, Kila 37, 21000 Split</item>
    </derivirana_varijabla>
  </DomainObject.Predmet.ProtuStrankaListFormatedWithAdressOIB>
  <DomainObject.Predmet.ProtuStrankaListNazivFormated>
    <izvorni_sadrzaj>
      <item>IVANIŠEVIĆ GRADNJA d.o.o. za gradnju i usluge</item>
    </izvorni_sadrzaj>
    <derivirana_varijabla naziv="DomainObject.Predmet.ProtuStrankaListNazivFormated_1">
      <item>IVANIŠEVIĆ GRADNJA d.o.o. za gradnju i usluge</item>
    </derivirana_varijabla>
  </DomainObject.Predmet.ProtuStrankaListNazivFormated>
  <DomainObject.Predmet.ProtuStrankaListNazivFormatedOIB>
    <izvorni_sadrzaj>
      <item>IVANIŠEVIĆ GRADNJA d.o.o. za gradnju i usluge, OIB 88754036728</item>
    </izvorni_sadrzaj>
    <derivirana_varijabla naziv="DomainObject.Predmet.ProtuStrankaListNazivFormatedOIB_1">
      <item>IVANIŠEVIĆ GRADNJA d.o.o. za gradnju i usluge, OIB 88754036728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27. veljače 2017.</izvorni_sadrzaj>
    <derivirana_varijabla naziv="DomainObject.Datum_1">27. veljače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 i dr.</izvorni_sadrzaj>
    <derivirana_varijabla naziv="DomainObject.Predmet.StrankaIDrugi_1">FINANCIJSKA AGENCIJA, RC SPLIT i dr.</derivirana_varijabla>
  </DomainObject.Predmet.StrankaIDrugi>
  <DomainObject.Predmet.ProtustrankaIDrugi>
    <izvorni_sadrzaj>IVANIŠEVIĆ GRADNJA d.o.o. za gradnju i usluge</izvorni_sadrzaj>
    <derivirana_varijabla naziv="DomainObject.Predmet.ProtustrankaIDrugi_1">IVANIŠEVIĆ GRADNJA d.o.o. za gradnju i usluge</derivirana_varijabla>
  </DomainObject.Predmet.ProtustrankaIDrugi>
  <DomainObject.Predmet.StrankaIDrugiAdressOIB>
    <izvorni_sadrzaj>FINANCIJSKA AGENCIJA, RC SPLIT, OIB 85821130368, Mažuranićevo šetalište 24 b, 21000 Split i dr.</izvorni_sadrzaj>
    <derivirana_varijabla naziv="DomainObject.Predmet.StrankaIDrugiAdressOIB_1">FINANCIJSKA AGENCIJA, RC SPLIT, OIB 85821130368, Mažuranićevo šetalište 24 b, 21000 Split i dr.</derivirana_varijabla>
  </DomainObject.Predmet.StrankaIDrugiAdressOIB>
  <DomainObject.Predmet.ProtustrankaIDrugiAdressOIB>
    <izvorni_sadrzaj>IVANIŠEVIĆ GRADNJA d.o.o. za gradnju i usluge, OIB 88754036728, Kila 37, 21000 Split</izvorni_sadrzaj>
    <derivirana_varijabla naziv="DomainObject.Predmet.ProtustrankaIDrugiAdressOIB_1">IVANIŠEVIĆ GRADNJA d.o.o. za gradnju i usluge, OIB 88754036728, Kila 37,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IVANIŠEVIĆ GRADNJA d.o.o. za gradnju i usluge</item>
      <item>FINANCIJSKA AGENCIJA, RC SPLIT</item>
      <item>KOUDELA d.o.o. za trgovinu i usluge "u stečaju"</item>
    </izvorni_sadrzaj>
    <derivirana_varijabla naziv="DomainObject.Predmet.SudioniciListNaziv_1">
      <item>IVANIŠEVIĆ GRADNJA d.o.o. za gradnju i usluge</item>
      <item>FINANCIJSKA AGENCIJA, RC SPLIT</item>
      <item>KOUDELA d.o.o. za trgovinu i usluge "u stečaju"</item>
    </derivirana_varijabla>
  </DomainObject.Predmet.SudioniciListNaziv>
  <DomainObject.Predmet.SudioniciListAdressOIB>
    <izvorni_sadrzaj>
      <item>IVANIŠEVIĆ GRADNJA d.o.o. za gradnju i usluge, OIB 88754036728, Kila 37,21000 Split</item>
      <item>FINANCIJSKA AGENCIJA, RC SPLIT, OIB 85821130368, Mažuranićevo šetalište 24 b,21000 Split</item>
      <item>KOUDELA d.o.o. za trgovinu i usluge "u stečaju", OIB 66536340192, Vinkovačka 25,21000 Split</item>
    </izvorni_sadrzaj>
    <derivirana_varijabla naziv="DomainObject.Predmet.SudioniciListAdressOIB_1">
      <item>IVANIŠEVIĆ GRADNJA d.o.o. za gradnju i usluge, OIB 88754036728, Kila 37,21000 Split</item>
      <item>FINANCIJSKA AGENCIJA, RC SPLIT, OIB 85821130368, Mažuranićevo šetalište 24 b,21000 Split</item>
      <item>KOUDELA d.o.o. za trgovinu i usluge "u stečaju", OIB 66536340192, Vinkovačka 25,21000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88754036728</item>
      <item>, OIB 85821130368</item>
      <item>, OIB 66536340192</item>
    </izvorni_sadrzaj>
    <derivirana_varijabla naziv="DomainObject.Predmet.SudioniciListNazivOIB_1">
      <item>, OIB 88754036728</item>
      <item>, OIB 85821130368</item>
      <item>, OIB 66536340192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2</properties:Pages>
  <properties:Words>419</properties:Words>
  <properties:Characters>2233</properties:Characters>
  <properties:Lines>77</properties:Lines>
  <properties:Paragraphs>27</properties:Paragraphs>
  <properties:TotalTime>20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2692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2016-04-05T08:13:00Z</dcterms:created>
  <dc:creator>Lari Glavaš</dc:creator>
  <cp:lastModifiedBy>Jadranko Basić</cp:lastModifiedBy>
  <cp:lastPrinted>2017-02-27T08:18:00Z</cp:lastPrinted>
  <dcterms:modified xmlns:xsi="http://www.w3.org/2001/XMLSchema-instance" xsi:type="dcterms:W3CDTF">2017-02-27T08:21:00Z</dcterms:modified>
  <cp:revision>19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