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1a9c70" w14:paraId="51a9c70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595BCF">
        <w:rPr>
          <w:b/>
          <w:lang w:val="hr-HR"/>
        </w:rPr>
        <w:t xml:space="preserve"> 12. St-</w:t>
      </w:r>
      <w:r w:rsidR="00A91F7A">
        <w:rPr>
          <w:b/>
          <w:lang w:val="hr-HR"/>
        </w:rPr>
        <w:t>909</w:t>
      </w:r>
      <w:r w:rsidR="001322ED">
        <w:rPr>
          <w:b/>
          <w:lang w:val="hr-HR"/>
        </w:rPr>
        <w:t>/2017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A91F7A">
        <w:rPr>
          <w:lang w:val="hr-HR"/>
        </w:rPr>
        <w:t>LUŽNJAK d.o.o. Split, Doverska 8</w:t>
      </w:r>
      <w:r w:rsidR="00555BE4">
        <w:rPr>
          <w:lang w:val="hr-HR"/>
        </w:rPr>
        <w:t xml:space="preserve">, OIB: </w:t>
      </w:r>
      <w:r w:rsidR="00A91F7A">
        <w:rPr>
          <w:lang w:val="hr-HR"/>
        </w:rPr>
        <w:t>76781719633</w:t>
      </w:r>
      <w:r w:rsidR="005E5BE0">
        <w:rPr>
          <w:lang w:val="hr-HR"/>
        </w:rPr>
        <w:t xml:space="preserve">, MBS: </w:t>
      </w:r>
      <w:r w:rsidR="00A91F7A">
        <w:rPr>
          <w:lang w:val="hr-HR"/>
        </w:rPr>
        <w:t>060197688</w:t>
      </w:r>
      <w:r>
        <w:rPr>
          <w:lang w:val="hr-HR"/>
        </w:rPr>
        <w:t>, dana</w:t>
      </w:r>
      <w:r w:rsidR="00FE4330">
        <w:rPr>
          <w:lang w:val="hr-HR"/>
        </w:rPr>
        <w:t xml:space="preserve"> </w:t>
      </w:r>
      <w:r w:rsidR="004B2CD9">
        <w:rPr>
          <w:lang w:val="hr-HR"/>
        </w:rPr>
        <w:t>2. listopada</w:t>
      </w:r>
      <w:r w:rsidR="006A48C8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A91F7A">
        <w:rPr>
          <w:lang w:val="hr-HR"/>
        </w:rPr>
        <w:t>LUŽNJAK d.o.o. Split, Doverska 8, OIB: 76781719633</w:t>
      </w:r>
      <w:r w:rsidR="00B70173">
        <w:rPr>
          <w:lang w:val="hr-HR"/>
        </w:rPr>
        <w:t xml:space="preserve">, na dan </w:t>
      </w:r>
      <w:r w:rsidR="00A91F7A">
        <w:rPr>
          <w:lang w:val="hr-HR"/>
        </w:rPr>
        <w:t>8</w:t>
      </w:r>
      <w:r w:rsidR="006A48C8">
        <w:rPr>
          <w:lang w:val="hr-HR"/>
        </w:rPr>
        <w:t>. rujna</w:t>
      </w:r>
      <w:r w:rsidR="00C804E7">
        <w:rPr>
          <w:lang w:val="hr-HR"/>
        </w:rPr>
        <w:t xml:space="preserve"> 2017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 xml:space="preserve">, u neprekinutom razdoblju od </w:t>
      </w:r>
      <w:r w:rsidR="00C804E7">
        <w:rPr>
          <w:lang w:val="hr-HR"/>
        </w:rPr>
        <w:t>120</w:t>
      </w:r>
      <w:r w:rsidR="00C2234C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A91F7A">
        <w:rPr>
          <w:lang w:val="hr-HR"/>
        </w:rPr>
        <w:t>10.338,56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4B2CD9">
        <w:rPr>
          <w:lang w:val="hr-HR"/>
        </w:rPr>
        <w:t>2. listopada</w:t>
      </w:r>
      <w:r w:rsidR="006A48C8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2273"/>
    <w:rsid w:val="0002675F"/>
    <w:rsid w:val="00037956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451E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2068F"/>
    <w:rsid w:val="00233B74"/>
    <w:rsid w:val="00253AB0"/>
    <w:rsid w:val="002702A4"/>
    <w:rsid w:val="002D048F"/>
    <w:rsid w:val="002E3193"/>
    <w:rsid w:val="002E6A5D"/>
    <w:rsid w:val="00302C8B"/>
    <w:rsid w:val="0032168C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4A96"/>
    <w:rsid w:val="004777B1"/>
    <w:rsid w:val="00486FF3"/>
    <w:rsid w:val="004A6CA0"/>
    <w:rsid w:val="004B2843"/>
    <w:rsid w:val="004B2CD9"/>
    <w:rsid w:val="004C3139"/>
    <w:rsid w:val="004C48DA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5E5BE0"/>
    <w:rsid w:val="00605AFA"/>
    <w:rsid w:val="00611E8A"/>
    <w:rsid w:val="00617775"/>
    <w:rsid w:val="006249B6"/>
    <w:rsid w:val="006355D0"/>
    <w:rsid w:val="00642955"/>
    <w:rsid w:val="00650C5E"/>
    <w:rsid w:val="006578F0"/>
    <w:rsid w:val="00663B71"/>
    <w:rsid w:val="0066735D"/>
    <w:rsid w:val="006767AE"/>
    <w:rsid w:val="00676C01"/>
    <w:rsid w:val="00677B1A"/>
    <w:rsid w:val="006A48C8"/>
    <w:rsid w:val="006D2496"/>
    <w:rsid w:val="006D261A"/>
    <w:rsid w:val="006E3551"/>
    <w:rsid w:val="0070116F"/>
    <w:rsid w:val="007023D3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D0BAF"/>
    <w:rsid w:val="007E165A"/>
    <w:rsid w:val="007F312C"/>
    <w:rsid w:val="008113C9"/>
    <w:rsid w:val="00814D57"/>
    <w:rsid w:val="008206A7"/>
    <w:rsid w:val="00824A56"/>
    <w:rsid w:val="00825381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C4BCD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402B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1F7A"/>
    <w:rsid w:val="00A92143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581C"/>
    <w:rsid w:val="00B6615F"/>
    <w:rsid w:val="00B70173"/>
    <w:rsid w:val="00B917F2"/>
    <w:rsid w:val="00B95BB8"/>
    <w:rsid w:val="00BB149D"/>
    <w:rsid w:val="00BC1BB3"/>
    <w:rsid w:val="00BD7EC6"/>
    <w:rsid w:val="00BE6836"/>
    <w:rsid w:val="00BF6161"/>
    <w:rsid w:val="00C07E08"/>
    <w:rsid w:val="00C2234C"/>
    <w:rsid w:val="00C250B8"/>
    <w:rsid w:val="00C278B2"/>
    <w:rsid w:val="00C30FC8"/>
    <w:rsid w:val="00C435B4"/>
    <w:rsid w:val="00C5093E"/>
    <w:rsid w:val="00C603FD"/>
    <w:rsid w:val="00C709AB"/>
    <w:rsid w:val="00C72174"/>
    <w:rsid w:val="00C804E7"/>
    <w:rsid w:val="00C83D90"/>
    <w:rsid w:val="00C922CF"/>
    <w:rsid w:val="00CB7DF0"/>
    <w:rsid w:val="00CC1B3F"/>
    <w:rsid w:val="00CD596C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E3CE8"/>
    <w:rsid w:val="00DF770A"/>
    <w:rsid w:val="00E07F77"/>
    <w:rsid w:val="00E13F46"/>
    <w:rsid w:val="00E14AE2"/>
    <w:rsid w:val="00E70E1F"/>
    <w:rsid w:val="00E83C7C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C2C6D"/>
    <w:rsid w:val="00FD0225"/>
    <w:rsid w:val="00FD2231"/>
    <w:rsid w:val="00FD3619"/>
    <w:rsid w:val="00FE4330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379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37956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37956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37956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37956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listopada 2017.</izvorni_sadrzaj>
    <derivirana_varijabla naziv="DomainObject.DatumDonosenjaOdluke_1">2.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909</izvorni_sadrzaj>
    <derivirana_varijabla naziv="DomainObject.Predmet.Broj_1">909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rujna 2017.</izvorni_sadrzaj>
    <derivirana_varijabla naziv="DomainObject.Predmet.DatumOsnivanja_1">26.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St-909/2017</izvorni_sadrzaj>
    <derivirana_varijabla naziv="DomainObject.Predmet.OznakaBroj_1">St-909/2017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LUŽNJAK d.o.o. za proizvodnju,ugostiteljstvo i turizam</izvorni_sadrzaj>
    <derivirana_varijabla naziv="DomainObject.Predmet.ProtustrankaFormated_1">  LUŽNJAK d.o.o. za proizvodnju,ugostiteljstvo i turizam</derivirana_varijabla>
  </DomainObject.Predmet.ProtustrankaFormated>
  <DomainObject.Predmet.ProtustrankaFormatedOIB>
    <izvorni_sadrzaj>  LUŽNJAK d.o.o. za proizvodnju,ugostiteljstvo i turizam, OIB 76781719633</izvorni_sadrzaj>
    <derivirana_varijabla naziv="DomainObject.Predmet.ProtustrankaFormatedOIB_1">  LUŽNJAK d.o.o. za proizvodnju,ugostiteljstvo i turizam, OIB 76781719633</derivirana_varijabla>
  </DomainObject.Predmet.ProtustrankaFormatedOIB>
  <DomainObject.Predmet.ProtustrankaFormatedWithAdress>
    <izvorni_sadrzaj> LUŽNJAK d.o.o. za proizvodnju,ugostiteljstvo i turizam, Doverska 8, 21000 Split</izvorni_sadrzaj>
    <derivirana_varijabla naziv="DomainObject.Predmet.ProtustrankaFormatedWithAdress_1"> LUŽNJAK d.o.o. za proizvodnju,ugostiteljstvo i turizam, Doverska 8, 21000 Split</derivirana_varijabla>
  </DomainObject.Predmet.ProtustrankaFormatedWithAdress>
  <DomainObject.Predmet.ProtustrankaFormatedWithAdressOIB>
    <izvorni_sadrzaj> LUŽNJAK d.o.o. za proizvodnju,ugostiteljstvo i turizam, OIB 76781719633, Doverska 8, 21000 Split</izvorni_sadrzaj>
    <derivirana_varijabla naziv="DomainObject.Predmet.ProtustrankaFormatedWithAdressOIB_1"> LUŽNJAK d.o.o. za proizvodnju,ugostiteljstvo i turizam, OIB 76781719633, Doverska 8, 21000 Split</derivirana_varijabla>
  </DomainObject.Predmet.ProtustrankaFormatedWithAdressOIB>
  <DomainObject.Predmet.ProtustrankaWithAdress>
    <izvorni_sadrzaj>LUŽNJAK d.o.o. za proizvodnju,ugostiteljstvo i turizam Doverska 8, 21000 Split</izvorni_sadrzaj>
    <derivirana_varijabla naziv="DomainObject.Predmet.ProtustrankaWithAdress_1">LUŽNJAK d.o.o. za proizvodnju,ugostiteljstvo i turizam Doverska 8, 21000 Split</derivirana_varijabla>
  </DomainObject.Predmet.ProtustrankaWithAdress>
  <DomainObject.Predmet.ProtustrankaWithAdressOIB>
    <izvorni_sadrzaj>LUŽNJAK d.o.o. za proizvodnju,ugostiteljstvo i turizam, OIB 76781719633, Doverska 8, 21000 Split</izvorni_sadrzaj>
    <derivirana_varijabla naziv="DomainObject.Predmet.ProtustrankaWithAdressOIB_1">LUŽNJAK d.o.o. za proizvodnju,ugostiteljstvo i turizam, OIB 76781719633, Doverska 8, 21000 Split</derivirana_varijabla>
  </DomainObject.Predmet.ProtustrankaWithAdressOIB>
  <DomainObject.Predmet.ProtustrankaNazivFormated>
    <izvorni_sadrzaj>LUŽNJAK d.o.o. za proizvodnju,ugostiteljstvo i turizam</izvorni_sadrzaj>
    <derivirana_varijabla naziv="DomainObject.Predmet.ProtustrankaNazivFormated_1">LUŽNJAK d.o.o. za proizvodnju,ugostiteljstvo i turizam</derivirana_varijabla>
  </DomainObject.Predmet.ProtustrankaNazivFormated>
  <DomainObject.Predmet.ProtustrankaNazivFormatedOIB>
    <izvorni_sadrzaj>LUŽNJAK d.o.o. za proizvodnju,ugostiteljstvo i turizam, OIB 76781719633</izvorni_sadrzaj>
    <derivirana_varijabla naziv="DomainObject.Predmet.ProtustrankaNazivFormatedOIB_1">LUŽNJAK d.o.o. za proizvodnju,ugostiteljstvo i turizam, OIB 76781719633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10338.56</izvorni_sadrzaj>
    <derivirana_varijabla naziv="DomainObject.Predmet.TrenutnaVrijednost_1">10338.56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LUŽNJAK d.o.o. za proizvodnju,ugostiteljstvo i turizam</item>
    </izvorni_sadrzaj>
    <derivirana_varijabla naziv="DomainObject.Predmet.ProtuStrankaListFormated_1">
      <item>LUŽNJAK d.o.o. za proizvodnju,ugostiteljstvo i turizam</item>
    </derivirana_varijabla>
  </DomainObject.Predmet.ProtuStrankaListFormated>
  <DomainObject.Predmet.ProtuStrankaListFormatedOIB>
    <izvorni_sadrzaj>
      <item>LUŽNJAK d.o.o. za proizvodnju,ugostiteljstvo i turizam, OIB 76781719633</item>
    </izvorni_sadrzaj>
    <derivirana_varijabla naziv="DomainObject.Predmet.ProtuStrankaListFormatedOIB_1">
      <item>LUŽNJAK d.o.o. za proizvodnju,ugostiteljstvo i turizam, OIB 76781719633</item>
    </derivirana_varijabla>
  </DomainObject.Predmet.ProtuStrankaListFormatedOIB>
  <DomainObject.Predmet.ProtuStrankaListFormatedWithAdress>
    <izvorni_sadrzaj>
      <item>LUŽNJAK d.o.o. za proizvodnju,ugostiteljstvo i turizam, Doverska 8, 21000 Split</item>
    </izvorni_sadrzaj>
    <derivirana_varijabla naziv="DomainObject.Predmet.ProtuStrankaListFormatedWithAdress_1">
      <item>LUŽNJAK d.o.o. za proizvodnju,ugostiteljstvo i turizam, Doverska 8, 21000 Split</item>
    </derivirana_varijabla>
  </DomainObject.Predmet.ProtuStrankaListFormatedWithAdress>
  <DomainObject.Predmet.ProtuStrankaListFormatedWithAdressOIB>
    <izvorni_sadrzaj>
      <item>LUŽNJAK d.o.o. za proizvodnju,ugostiteljstvo i turizam, OIB 76781719633, Doverska 8, 21000 Split</item>
    </izvorni_sadrzaj>
    <derivirana_varijabla naziv="DomainObject.Predmet.ProtuStrankaListFormatedWithAdressOIB_1">
      <item>LUŽNJAK d.o.o. za proizvodnju,ugostiteljstvo i turizam, OIB 76781719633, Doverska 8, 21000 Split</item>
    </derivirana_varijabla>
  </DomainObject.Predmet.ProtuStrankaListFormatedWithAdressOIB>
  <DomainObject.Predmet.ProtuStrankaListNazivFormated>
    <izvorni_sadrzaj>
      <item>LUŽNJAK d.o.o. za proizvodnju,ugostiteljstvo i turizam</item>
    </izvorni_sadrzaj>
    <derivirana_varijabla naziv="DomainObject.Predmet.ProtuStrankaListNazivFormated_1">
      <item>LUŽNJAK d.o.o. za proizvodnju,ugostiteljstvo i turizam</item>
    </derivirana_varijabla>
  </DomainObject.Predmet.ProtuStrankaListNazivFormated>
  <DomainObject.Predmet.ProtuStrankaListNazivFormatedOIB>
    <izvorni_sadrzaj>
      <item>LUŽNJAK d.o.o. za proizvodnju,ugostiteljstvo i turizam, OIB 76781719633</item>
    </izvorni_sadrzaj>
    <derivirana_varijabla naziv="DomainObject.Predmet.ProtuStrankaListNazivFormatedOIB_1">
      <item>LUŽNJAK d.o.o. za proizvodnju,ugostiteljstvo i turizam, OIB 76781719633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listopada 2017.</izvorni_sadrzaj>
    <derivirana_varijabla naziv="DomainObject.Datum_1">2.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LUŽNJAK d.o.o. za proizvodnju,ugostiteljstvo i turizam</izvorni_sadrzaj>
    <derivirana_varijabla naziv="DomainObject.Predmet.ProtustrankaIDrugi_1">LUŽNJAK d.o.o. za proizvodnju,ugostiteljstvo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LUŽNJAK d.o.o. za proizvodnju,ugostiteljstvo i turizam, OIB 76781719633, Doverska 8, 21000 Split</izvorni_sadrzaj>
    <derivirana_varijabla naziv="DomainObject.Predmet.ProtustrankaIDrugiAdressOIB_1">LUŽNJAK d.o.o. za proizvodnju,ugostiteljstvo i turizam, OIB 76781719633, Doverska 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LUŽNJAK d.o.o. za proizvodnju,ugostiteljstvo i turizam</item>
      <item>FINANCIJSKA AGENCIJA, RC SPLIT</item>
    </izvorni_sadrzaj>
    <derivirana_varijabla naziv="DomainObject.Predmet.SudioniciListNaziv_1">
      <item>LUŽNJAK d.o.o. za proizvodnju,ugostiteljstvo i turizam</item>
      <item>FINANCIJSKA AGENCIJA, RC SPLIT</item>
    </derivirana_varijabla>
  </DomainObject.Predmet.SudioniciListNaziv>
  <DomainObject.Predmet.SudioniciListAdressOIB>
    <izvorni_sadrzaj>
      <item>LUŽNJAK d.o.o. za proizvodnju,ugostiteljstvo i turizam, OIB 76781719633, Doverska 8,21000 Split</item>
      <item>FINANCIJSKA AGENCIJA, RC SPLIT, OIB 85821130368, Mažuranićevo šetalište 24 b,21000 Split</item>
    </izvorni_sadrzaj>
    <derivirana_varijabla naziv="DomainObject.Predmet.SudioniciListAdressOIB_1">
      <item>LUŽNJAK d.o.o. za proizvodnju,ugostiteljstvo i turizam, OIB 76781719633, Doverska 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76781719633</item>
      <item>, OIB 85821130368</item>
    </izvorni_sadrzaj>
    <derivirana_varijabla naziv="DomainObject.Predmet.SudioniciListNazivOIB_1">
      <item>, OIB 76781719633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7E12039-575A-441E-B87E-FCD6D8F57A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328</properties:Words>
  <properties:Characters>1749</properties:Characters>
  <properties:Lines>50</properties:Lines>
  <properties:Paragraphs>16</properties:Paragraphs>
  <properties:TotalTime>352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2017-09-19T12:32:00Z</cp:lastPrinted>
  <dcterms:modified xmlns:xsi="http://www.w3.org/2001/XMLSchema-instance" xsi:type="dcterms:W3CDTF">2017-10-02T10:03:00Z</dcterms:modified>
  <cp:revision>187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