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E23D49" w:rsidP="004F3FB6" w:rsidRDefault="004F3FB6" w14:paraId="028020E7" w14:textId="77777777">
      <w:pPr>
        <w:spacing w:after="240"/>
        <w15:collapsed w:val="false"/>
        <w:rPr>
          <w:rFonts w:ascii="Arial" w:hAnsi="Arial" w:cs="Arial"/>
        </w:rPr>
      </w:pPr>
      <w:r w:rsidRPr="00B162CA">
        <w:rPr>
          <w:rFonts w:ascii="Arial" w:hAnsi="Arial" w:cs="Arial"/>
        </w:rPr>
        <w:t>            </w:t>
      </w:r>
      <w:r w:rsidRPr="00B162CA" w:rsidR="00914C67">
        <w:rPr>
          <w:rFonts w:ascii="Arial" w:hAnsi="Arial" w:cs="Arial"/>
        </w:rPr>
        <w:t xml:space="preserve"> REPUBLIKA HRVATSKA</w:t>
      </w:r>
      <w:r w:rsidRPr="00B162CA" w:rsidR="00914C67">
        <w:rPr>
          <w:rFonts w:ascii="Arial" w:hAnsi="Arial" w:cs="Arial"/>
        </w:rPr>
        <w:br/>
        <w:t>  OPĆINSKI</w:t>
      </w:r>
      <w:r w:rsidRPr="00B162CA">
        <w:rPr>
          <w:rFonts w:ascii="Arial" w:hAnsi="Arial" w:cs="Arial"/>
        </w:rPr>
        <w:t xml:space="preserve"> SUD</w:t>
      </w:r>
      <w:r w:rsidRPr="00B162CA" w:rsidR="00DD40FD">
        <w:rPr>
          <w:rFonts w:ascii="Arial" w:hAnsi="Arial" w:cs="Arial"/>
        </w:rPr>
        <w:t xml:space="preserve"> U NOVOM ZAGREBU</w:t>
      </w:r>
      <w:r w:rsidRPr="00B162CA" w:rsidR="00DD40FD">
        <w:rPr>
          <w:rFonts w:ascii="Arial" w:hAnsi="Arial" w:cs="Arial"/>
        </w:rPr>
        <w:br/>
        <w:t>       </w:t>
      </w:r>
      <w:r w:rsidRPr="00B162CA">
        <w:rPr>
          <w:rFonts w:ascii="Arial" w:hAnsi="Arial" w:cs="Arial"/>
        </w:rPr>
        <w:t>    </w:t>
      </w:r>
      <w:r w:rsidRPr="00B162CA" w:rsidR="00DD40FD">
        <w:rPr>
          <w:rFonts w:ascii="Arial" w:hAnsi="Arial" w:cs="Arial"/>
        </w:rPr>
        <w:t>Stalna služba u Samoboru</w:t>
      </w:r>
      <w:r w:rsidRPr="00B162CA">
        <w:rPr>
          <w:rFonts w:ascii="Arial" w:hAnsi="Arial" w:cs="Arial"/>
        </w:rPr>
        <w:br/>
        <w:t>          </w:t>
      </w:r>
      <w:r w:rsidRPr="00B162CA" w:rsidR="00DD40FD">
        <w:rPr>
          <w:rFonts w:ascii="Arial" w:hAnsi="Arial" w:cs="Arial"/>
        </w:rPr>
        <w:t xml:space="preserve">      Obrtnička 2, Samobor</w:t>
      </w:r>
    </w:p>
    <w:p w:rsidR="00E23D49" w:rsidP="004F3FB6" w:rsidRDefault="00885EE7" w14:paraId="087AFA50" w14:textId="77777777">
      <w:pPr>
        <w:spacing w:after="240"/>
        <w:rPr>
          <w:rFonts w:ascii="Arial" w:hAnsi="Arial" w:cs="Arial"/>
        </w:rPr>
      </w:pPr>
      <w:r>
        <w:rPr>
          <w:rFonts w:ascii="Arial" w:hAnsi="Arial" w:cs="Arial"/>
        </w:rPr>
        <w:t> </w:t>
      </w:r>
      <w:r w:rsidR="00E23D49">
        <w:rPr>
          <w:rFonts w:ascii="Arial" w:hAnsi="Arial" w:cs="Arial"/>
        </w:rPr>
        <w:t>Posebna sudska p</w:t>
      </w:r>
      <w:r>
        <w:rPr>
          <w:rFonts w:ascii="Arial" w:hAnsi="Arial" w:cs="Arial"/>
        </w:rPr>
        <w:t>isarnica</w:t>
      </w:r>
      <w:r w:rsidRPr="00B162CA" w:rsidR="00914C67">
        <w:rPr>
          <w:rFonts w:ascii="Arial" w:hAnsi="Arial" w:cs="Arial"/>
        </w:rPr>
        <w:t xml:space="preserve"> za i</w:t>
      </w:r>
      <w:r w:rsidRPr="00B162CA" w:rsidR="004F3FB6">
        <w:rPr>
          <w:rFonts w:ascii="Arial" w:hAnsi="Arial" w:cs="Arial"/>
        </w:rPr>
        <w:t xml:space="preserve">zvršenje </w:t>
      </w:r>
    </w:p>
    <w:p w:rsidR="0020258E" w:rsidP="004F3FB6" w:rsidRDefault="00E23D49" w14:paraId="70E191F9" w14:textId="77777777">
      <w:pPr>
        <w:spacing w:after="240"/>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p>
    <w:p w:rsidRPr="00B162CA" w:rsidR="00BC7C73" w:rsidP="004F3FB6" w:rsidRDefault="00BC7C73" w14:paraId="18A9F629" w14:textId="77777777">
      <w:pPr>
        <w:spacing w:after="240"/>
        <w:rPr>
          <w:rFonts w:ascii="Arial" w:hAnsi="Arial" w:cs="Arial"/>
        </w:rPr>
      </w:pPr>
      <w:r>
        <w:rPr>
          <w:rFonts w:ascii="Arial" w:hAnsi="Arial" w:cs="Arial"/>
        </w:rPr>
        <w:t>Tel. 01/ 3335 071</w:t>
      </w:r>
    </w:p>
    <w:p w:rsidRPr="00B162CA" w:rsidR="0020258E" w:rsidP="0020258E" w:rsidRDefault="0020258E" w14:paraId="4B553F10" w14:textId="0D963943">
      <w:pPr>
        <w:pStyle w:val="StandardWeb"/>
        <w:jc w:val="right"/>
        <w:rPr>
          <w:rFonts w:ascii="Arial" w:hAnsi="Arial" w:cs="Arial"/>
        </w:rPr>
      </w:pPr>
      <w:r w:rsidRPr="00B162CA">
        <w:rPr>
          <w:rFonts w:ascii="Arial" w:hAnsi="Arial" w:cs="Arial"/>
        </w:rPr>
        <w:t xml:space="preserve">Poslovni broj: </w:t>
      </w:r>
      <w:proofErr w:type="spellStart"/>
      <w:r w:rsidRPr="00B162CA">
        <w:rPr>
          <w:rFonts w:ascii="Arial" w:hAnsi="Arial" w:cs="Arial"/>
        </w:rPr>
        <w:t>Pp</w:t>
      </w:r>
      <w:proofErr w:type="spellEnd"/>
      <w:r w:rsidRPr="00B162CA">
        <w:rPr>
          <w:rFonts w:ascii="Arial" w:hAnsi="Arial" w:cs="Arial"/>
        </w:rPr>
        <w:t xml:space="preserve"> </w:t>
      </w:r>
      <w:r w:rsidR="0099481E">
        <w:rPr>
          <w:rFonts w:ascii="Arial" w:hAnsi="Arial" w:cs="Arial"/>
        </w:rPr>
        <w:t>Ikp</w:t>
      </w:r>
      <w:r w:rsidR="0032410C">
        <w:rPr>
          <w:rFonts w:ascii="Arial" w:hAnsi="Arial" w:cs="Arial"/>
        </w:rPr>
        <w:t>-</w:t>
      </w:r>
      <w:r w:rsidR="00684555">
        <w:rPr>
          <w:rFonts w:ascii="Arial" w:hAnsi="Arial" w:cs="Arial"/>
        </w:rPr>
        <w:t>8</w:t>
      </w:r>
      <w:r w:rsidR="00E54AEC">
        <w:rPr>
          <w:rFonts w:ascii="Arial" w:hAnsi="Arial" w:cs="Arial"/>
        </w:rPr>
        <w:t>66</w:t>
      </w:r>
      <w:r w:rsidR="000969C9">
        <w:rPr>
          <w:rFonts w:ascii="Arial" w:hAnsi="Arial" w:cs="Arial"/>
        </w:rPr>
        <w:t>/</w:t>
      </w:r>
      <w:r w:rsidR="00F97FDE">
        <w:rPr>
          <w:rFonts w:ascii="Arial" w:hAnsi="Arial" w:cs="Arial"/>
        </w:rPr>
        <w:t>20</w:t>
      </w:r>
      <w:r w:rsidR="00BF4D5A">
        <w:rPr>
          <w:rFonts w:ascii="Arial" w:hAnsi="Arial" w:cs="Arial"/>
        </w:rPr>
        <w:t>2</w:t>
      </w:r>
      <w:r w:rsidR="00E54AEC">
        <w:rPr>
          <w:rFonts w:ascii="Arial" w:hAnsi="Arial" w:cs="Arial"/>
        </w:rPr>
        <w:t>6</w:t>
      </w:r>
    </w:p>
    <w:p w:rsidRPr="00B162CA" w:rsidR="004F3FB6" w:rsidP="00C669A8" w:rsidRDefault="004F3FB6" w14:paraId="20611D2F" w14:textId="77777777">
      <w:pPr>
        <w:spacing w:after="240"/>
        <w:jc w:val="center"/>
        <w:rPr>
          <w:rFonts w:ascii="Arial" w:hAnsi="Arial" w:cs="Arial"/>
        </w:rPr>
      </w:pPr>
      <w:r w:rsidRPr="00B162CA">
        <w:rPr>
          <w:rFonts w:ascii="Arial" w:hAnsi="Arial" w:cs="Arial"/>
          <w:bCs/>
        </w:rPr>
        <w:t>P O Z I V</w:t>
      </w:r>
      <w:r w:rsidRPr="00B162CA">
        <w:rPr>
          <w:rFonts w:ascii="Arial" w:hAnsi="Arial" w:cs="Arial"/>
        </w:rPr>
        <w:t xml:space="preserve"> </w:t>
      </w:r>
      <w:r w:rsidRPr="00B162CA">
        <w:rPr>
          <w:rFonts w:ascii="Arial" w:hAnsi="Arial" w:cs="Arial"/>
        </w:rPr>
        <w:br/>
      </w:r>
      <w:r w:rsidRPr="00B162CA">
        <w:rPr>
          <w:rFonts w:ascii="Arial" w:hAnsi="Arial" w:cs="Arial"/>
        </w:rPr>
        <w:br/>
        <w:t>osuđeniku radi uručenja Naredbe o upućivanju na izvršenje rada za opće dobro</w:t>
      </w:r>
      <w:r w:rsidRPr="00B162CA">
        <w:rPr>
          <w:rFonts w:ascii="Arial" w:hAnsi="Arial" w:cs="Arial"/>
        </w:rPr>
        <w:br/>
        <w:t>i davanja izjave o prihvaćanju rada za opće dobro</w:t>
      </w:r>
    </w:p>
    <w:p w:rsidRPr="00B162CA" w:rsidR="004F3FB6" w:rsidP="004F3FB6" w:rsidRDefault="004F3FB6" w14:paraId="48A95BC8" w14:textId="7E372BE2">
      <w:pPr>
        <w:spacing w:after="240"/>
        <w:jc w:val="both"/>
        <w:rPr>
          <w:rFonts w:ascii="Arial" w:hAnsi="Arial" w:cs="Arial"/>
        </w:rPr>
      </w:pPr>
      <w:r w:rsidRPr="00B162CA">
        <w:rPr>
          <w:rFonts w:ascii="Arial" w:hAnsi="Arial" w:cs="Arial"/>
        </w:rPr>
        <w:br/>
        <w:t>             </w:t>
      </w:r>
      <w:r w:rsidRPr="00B162CA" w:rsidR="008062E0">
        <w:rPr>
          <w:rFonts w:ascii="Arial" w:hAnsi="Arial" w:cs="Arial"/>
        </w:rPr>
        <w:t>P</w:t>
      </w:r>
      <w:r w:rsidRPr="00B162CA" w:rsidR="004B536B">
        <w:rPr>
          <w:rFonts w:ascii="Arial" w:hAnsi="Arial" w:cs="Arial"/>
        </w:rPr>
        <w:t>o</w:t>
      </w:r>
      <w:r w:rsidRPr="00B162CA" w:rsidR="005D55FD">
        <w:rPr>
          <w:rFonts w:ascii="Arial" w:hAnsi="Arial" w:cs="Arial"/>
        </w:rPr>
        <w:t>z</w:t>
      </w:r>
      <w:r w:rsidRPr="00B162CA" w:rsidR="00FE45BD">
        <w:rPr>
          <w:rFonts w:ascii="Arial" w:hAnsi="Arial" w:cs="Arial"/>
        </w:rPr>
        <w:t>i</w:t>
      </w:r>
      <w:r w:rsidRPr="00B162CA" w:rsidR="0020157C">
        <w:rPr>
          <w:rFonts w:ascii="Arial" w:hAnsi="Arial" w:cs="Arial"/>
        </w:rPr>
        <w:t>va s</w:t>
      </w:r>
      <w:r w:rsidRPr="00B162CA" w:rsidR="00B63D00">
        <w:rPr>
          <w:rFonts w:ascii="Arial" w:hAnsi="Arial" w:cs="Arial"/>
        </w:rPr>
        <w:t>e o</w:t>
      </w:r>
      <w:r w:rsidR="006A0DAD">
        <w:rPr>
          <w:rFonts w:ascii="Arial" w:hAnsi="Arial" w:cs="Arial"/>
        </w:rPr>
        <w:t>suđ</w:t>
      </w:r>
      <w:r w:rsidR="00473D21">
        <w:rPr>
          <w:rFonts w:ascii="Arial" w:hAnsi="Arial" w:cs="Arial"/>
        </w:rPr>
        <w:t>en</w:t>
      </w:r>
      <w:r w:rsidR="006A3B3B">
        <w:rPr>
          <w:rFonts w:ascii="Arial" w:hAnsi="Arial" w:cs="Arial"/>
        </w:rPr>
        <w:t>i</w:t>
      </w:r>
      <w:r w:rsidR="00E54AEC">
        <w:rPr>
          <w:rFonts w:ascii="Arial" w:hAnsi="Arial" w:cs="Arial"/>
        </w:rPr>
        <w:t xml:space="preserve">ca Sara </w:t>
      </w:r>
      <w:proofErr w:type="spellStart"/>
      <w:r w:rsidR="00E54AEC">
        <w:rPr>
          <w:rFonts w:ascii="Arial" w:hAnsi="Arial" w:cs="Arial"/>
        </w:rPr>
        <w:t>Burja</w:t>
      </w:r>
      <w:proofErr w:type="spellEnd"/>
      <w:r w:rsidR="00D17849">
        <w:rPr>
          <w:rFonts w:ascii="Arial" w:hAnsi="Arial" w:cs="Arial"/>
        </w:rPr>
        <w:t xml:space="preserve"> </w:t>
      </w:r>
      <w:r w:rsidR="00FA00B2">
        <w:rPr>
          <w:rFonts w:ascii="Arial" w:hAnsi="Arial" w:cs="Arial"/>
        </w:rPr>
        <w:t>(</w:t>
      </w:r>
      <w:proofErr w:type="spellStart"/>
      <w:r w:rsidR="00E54AEC">
        <w:rPr>
          <w:rFonts w:ascii="Arial" w:hAnsi="Arial" w:cs="Arial"/>
        </w:rPr>
        <w:t>Klokočevec</w:t>
      </w:r>
      <w:proofErr w:type="spellEnd"/>
      <w:r w:rsidR="00E54AEC">
        <w:rPr>
          <w:rFonts w:ascii="Arial" w:hAnsi="Arial" w:cs="Arial"/>
        </w:rPr>
        <w:t xml:space="preserve"> Samoborski 58/1</w:t>
      </w:r>
      <w:r w:rsidR="00CA2965">
        <w:rPr>
          <w:rFonts w:ascii="Arial" w:hAnsi="Arial" w:cs="Arial"/>
        </w:rPr>
        <w:t>)</w:t>
      </w:r>
      <w:r w:rsidRPr="00B162CA" w:rsidR="00622D84">
        <w:rPr>
          <w:rFonts w:ascii="Arial" w:hAnsi="Arial" w:cs="Arial"/>
        </w:rPr>
        <w:t xml:space="preserve">, </w:t>
      </w:r>
      <w:r w:rsidR="00684555">
        <w:rPr>
          <w:rFonts w:ascii="Arial" w:hAnsi="Arial" w:cs="Arial"/>
          <w:b/>
        </w:rPr>
        <w:t>1</w:t>
      </w:r>
      <w:r w:rsidR="00E54AEC">
        <w:rPr>
          <w:rFonts w:ascii="Arial" w:hAnsi="Arial" w:cs="Arial"/>
          <w:b/>
        </w:rPr>
        <w:t>9</w:t>
      </w:r>
      <w:r w:rsidR="00803851">
        <w:rPr>
          <w:rFonts w:ascii="Arial" w:hAnsi="Arial" w:cs="Arial"/>
          <w:b/>
        </w:rPr>
        <w:t>.10</w:t>
      </w:r>
      <w:r w:rsidRPr="00B162CA" w:rsidR="00217987">
        <w:rPr>
          <w:rFonts w:ascii="Arial" w:hAnsi="Arial" w:cs="Arial"/>
          <w:b/>
        </w:rPr>
        <w:t>.202</w:t>
      </w:r>
      <w:r w:rsidR="00CB497D">
        <w:rPr>
          <w:rFonts w:ascii="Arial" w:hAnsi="Arial" w:cs="Arial"/>
          <w:b/>
        </w:rPr>
        <w:t>6</w:t>
      </w:r>
      <w:r w:rsidRPr="00B162CA" w:rsidR="00374055">
        <w:rPr>
          <w:rFonts w:ascii="Arial" w:hAnsi="Arial" w:cs="Arial"/>
          <w:b/>
        </w:rPr>
        <w:t>.</w:t>
      </w:r>
      <w:r w:rsidRPr="00B162CA" w:rsidR="00D61CA5">
        <w:rPr>
          <w:rFonts w:ascii="Arial" w:hAnsi="Arial" w:cs="Arial"/>
          <w:b/>
        </w:rPr>
        <w:t xml:space="preserve"> </w:t>
      </w:r>
      <w:r w:rsidRPr="00B162CA">
        <w:rPr>
          <w:rFonts w:ascii="Arial" w:hAnsi="Arial" w:cs="Arial"/>
          <w:b/>
        </w:rPr>
        <w:t xml:space="preserve"> u </w:t>
      </w:r>
      <w:r w:rsidR="00684555">
        <w:rPr>
          <w:rFonts w:ascii="Arial" w:hAnsi="Arial" w:cs="Arial"/>
          <w:b/>
        </w:rPr>
        <w:t>8</w:t>
      </w:r>
      <w:r w:rsidR="004B6570">
        <w:rPr>
          <w:rFonts w:ascii="Arial" w:hAnsi="Arial" w:cs="Arial"/>
          <w:b/>
        </w:rPr>
        <w:t>,</w:t>
      </w:r>
      <w:r w:rsidR="00600A4F">
        <w:rPr>
          <w:rFonts w:ascii="Arial" w:hAnsi="Arial" w:cs="Arial"/>
          <w:b/>
        </w:rPr>
        <w:t>3</w:t>
      </w:r>
      <w:r w:rsidR="003024A7">
        <w:rPr>
          <w:rFonts w:ascii="Arial" w:hAnsi="Arial" w:cs="Arial"/>
          <w:b/>
        </w:rPr>
        <w:t>0</w:t>
      </w:r>
      <w:r w:rsidRPr="00B162CA">
        <w:rPr>
          <w:rFonts w:ascii="Arial" w:hAnsi="Arial" w:cs="Arial"/>
          <w:b/>
          <w:bCs/>
        </w:rPr>
        <w:t xml:space="preserve"> sati</w:t>
      </w:r>
      <w:r w:rsidRPr="00B162CA">
        <w:rPr>
          <w:rFonts w:ascii="Arial" w:hAnsi="Arial" w:cs="Arial"/>
        </w:rPr>
        <w:t xml:space="preserve"> </w:t>
      </w:r>
      <w:r w:rsidRPr="00B162CA" w:rsidR="00D46E42">
        <w:rPr>
          <w:rFonts w:ascii="Arial" w:hAnsi="Arial" w:cs="Arial"/>
        </w:rPr>
        <w:t xml:space="preserve">da </w:t>
      </w:r>
      <w:r w:rsidRPr="00B162CA" w:rsidR="00914C67">
        <w:rPr>
          <w:rFonts w:ascii="Arial" w:hAnsi="Arial" w:cs="Arial"/>
        </w:rPr>
        <w:t>osobno pristupi Općinskom</w:t>
      </w:r>
      <w:r w:rsidRPr="00B162CA">
        <w:rPr>
          <w:rFonts w:ascii="Arial" w:hAnsi="Arial" w:cs="Arial"/>
        </w:rPr>
        <w:t xml:space="preserve"> sudu u Novom Zagrebu,</w:t>
      </w:r>
      <w:r w:rsidRPr="00B162CA" w:rsidR="006677F4">
        <w:rPr>
          <w:rFonts w:ascii="Arial" w:hAnsi="Arial" w:cs="Arial"/>
        </w:rPr>
        <w:t xml:space="preserve"> Stalna služba u Samoboru, Obrtnička 2, </w:t>
      </w:r>
      <w:r w:rsidRPr="00B162CA" w:rsidR="00217987">
        <w:rPr>
          <w:rFonts w:ascii="Arial" w:hAnsi="Arial" w:cs="Arial"/>
        </w:rPr>
        <w:t xml:space="preserve">Samobor, </w:t>
      </w:r>
      <w:r w:rsidR="00D027CE">
        <w:rPr>
          <w:rFonts w:ascii="Arial" w:hAnsi="Arial" w:cs="Arial"/>
        </w:rPr>
        <w:t>Posebna sudska p</w:t>
      </w:r>
      <w:r w:rsidR="00885EE7">
        <w:rPr>
          <w:rFonts w:ascii="Arial" w:hAnsi="Arial" w:cs="Arial"/>
        </w:rPr>
        <w:t>isarnica</w:t>
      </w:r>
      <w:r w:rsidRPr="00B162CA" w:rsidR="00914C67">
        <w:rPr>
          <w:rFonts w:ascii="Arial" w:hAnsi="Arial" w:cs="Arial"/>
        </w:rPr>
        <w:t xml:space="preserve"> za izvršenje </w:t>
      </w:r>
      <w:proofErr w:type="spellStart"/>
      <w:r w:rsidR="00D027CE">
        <w:rPr>
          <w:rFonts w:ascii="Arial" w:hAnsi="Arial" w:cs="Arial"/>
        </w:rPr>
        <w:t>prekršajnopravnih</w:t>
      </w:r>
      <w:proofErr w:type="spellEnd"/>
      <w:r w:rsidR="00D027CE">
        <w:rPr>
          <w:rFonts w:ascii="Arial" w:hAnsi="Arial" w:cs="Arial"/>
        </w:rPr>
        <w:t xml:space="preserve"> sankcija</w:t>
      </w:r>
      <w:r w:rsidRPr="00B162CA" w:rsidR="00914C67">
        <w:rPr>
          <w:rFonts w:ascii="Arial" w:hAnsi="Arial" w:cs="Arial"/>
        </w:rPr>
        <w:t xml:space="preserve">, </w:t>
      </w:r>
      <w:r w:rsidRPr="00B162CA" w:rsidR="00FE043A">
        <w:rPr>
          <w:rFonts w:ascii="Arial" w:hAnsi="Arial" w:cs="Arial"/>
        </w:rPr>
        <w:t>r</w:t>
      </w:r>
      <w:r w:rsidRPr="00B162CA">
        <w:rPr>
          <w:rFonts w:ascii="Arial" w:hAnsi="Arial" w:cs="Arial"/>
        </w:rPr>
        <w:t xml:space="preserve">adi </w:t>
      </w:r>
      <w:r w:rsidRPr="00B162CA">
        <w:rPr>
          <w:rFonts w:ascii="Arial" w:hAnsi="Arial" w:cs="Arial"/>
          <w:bCs/>
        </w:rPr>
        <w:t>uručivanja Naredbe o upućivanju osuđenika na izvršenje rada za opće dobro i davanja izjave da li prihvaća rad za opće dobro</w:t>
      </w:r>
      <w:r w:rsidRPr="00B162CA">
        <w:rPr>
          <w:rFonts w:ascii="Arial" w:hAnsi="Arial" w:cs="Arial"/>
        </w:rPr>
        <w:t xml:space="preserve">. </w:t>
      </w:r>
    </w:p>
    <w:p w:rsidRPr="00B162CA" w:rsidR="004F3FB6" w:rsidP="004F3FB6" w:rsidRDefault="004F3FB6" w14:paraId="2432DAFB" w14:textId="10A4583E">
      <w:pPr>
        <w:spacing w:after="240"/>
        <w:jc w:val="both"/>
        <w:rPr>
          <w:rFonts w:ascii="Arial" w:hAnsi="Arial" w:cs="Arial"/>
        </w:rPr>
      </w:pPr>
      <w:r w:rsidRPr="00B162CA">
        <w:rPr>
          <w:rFonts w:ascii="Arial" w:hAnsi="Arial" w:cs="Arial"/>
        </w:rPr>
        <w:t>             Rad za opće dobro određuje se razmje</w:t>
      </w:r>
      <w:r w:rsidR="00803071">
        <w:rPr>
          <w:rFonts w:ascii="Arial" w:hAnsi="Arial" w:cs="Arial"/>
        </w:rPr>
        <w:t>r</w:t>
      </w:r>
      <w:r w:rsidRPr="00B162CA">
        <w:rPr>
          <w:rFonts w:ascii="Arial" w:hAnsi="Arial" w:cs="Arial"/>
        </w:rPr>
        <w:t>no visine neplaćene novčane kazne na način da</w:t>
      </w:r>
      <w:r w:rsidR="008665AD">
        <w:rPr>
          <w:rFonts w:ascii="Arial" w:hAnsi="Arial" w:cs="Arial"/>
        </w:rPr>
        <w:t xml:space="preserve"> se svakih započetih 39,82 eura</w:t>
      </w:r>
      <w:r w:rsidRPr="00B162CA">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w:t>
      </w:r>
      <w:r w:rsidRPr="00B162CA" w:rsidR="00DC2E9F">
        <w:rPr>
          <w:rFonts w:ascii="Arial" w:hAnsi="Arial" w:cs="Arial"/>
        </w:rPr>
        <w:t>l. 34. st.6. Prekršajnog zakona)</w:t>
      </w:r>
      <w:r w:rsidRPr="00B162CA">
        <w:rPr>
          <w:rFonts w:ascii="Arial" w:hAnsi="Arial" w:cs="Arial"/>
        </w:rPr>
        <w:t>.</w:t>
      </w:r>
    </w:p>
    <w:p w:rsidRPr="00B162CA" w:rsidR="004F3FB6" w:rsidP="004F3FB6" w:rsidRDefault="004F3FB6" w14:paraId="4E07820F" w14:textId="77777777">
      <w:pPr>
        <w:spacing w:after="240"/>
        <w:jc w:val="both"/>
        <w:rPr>
          <w:rFonts w:ascii="Arial" w:hAnsi="Arial" w:cs="Arial"/>
        </w:rPr>
      </w:pPr>
      <w:r w:rsidRPr="00B162CA">
        <w:rPr>
          <w:rFonts w:ascii="Arial" w:hAnsi="Arial" w:cs="Arial"/>
        </w:rPr>
        <w:t>             Temeljem članka 152.c stavka 6. Prekršaj</w:t>
      </w:r>
      <w:r w:rsidRPr="00B162CA" w:rsidR="0074386A">
        <w:rPr>
          <w:rFonts w:ascii="Arial" w:hAnsi="Arial" w:cs="Arial"/>
        </w:rPr>
        <w:t xml:space="preserve">nog zakona </w:t>
      </w:r>
      <w:r w:rsidRPr="00B162CA">
        <w:rPr>
          <w:rFonts w:ascii="Arial" w:hAnsi="Arial" w:cs="Arial"/>
        </w:rPr>
        <w:t>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B162CA" w:rsidR="004F3FB6" w:rsidP="004F3FB6" w:rsidRDefault="004F3FB6" w14:paraId="1115601B" w14:textId="77777777">
      <w:pPr>
        <w:spacing w:after="240"/>
        <w:jc w:val="both"/>
        <w:rPr>
          <w:rFonts w:ascii="Arial" w:hAnsi="Arial" w:cs="Arial"/>
        </w:rPr>
      </w:pPr>
      <w:r w:rsidRPr="00B162CA">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w:t>
      </w:r>
      <w:r w:rsidRPr="00B162CA" w:rsidR="00DC2E9F">
        <w:rPr>
          <w:rFonts w:ascii="Arial" w:hAnsi="Arial" w:cs="Arial"/>
        </w:rPr>
        <w:t xml:space="preserve"> zakona)</w:t>
      </w:r>
      <w:r w:rsidRPr="00B162CA">
        <w:rPr>
          <w:rFonts w:ascii="Arial" w:hAnsi="Arial" w:cs="Arial"/>
        </w:rPr>
        <w:t>.</w:t>
      </w:r>
    </w:p>
    <w:p w:rsidRPr="00B162CA" w:rsidR="004F3FB6" w:rsidP="004F3FB6" w:rsidRDefault="00744340" w14:paraId="7C149970" w14:textId="55D5D11A">
      <w:pPr>
        <w:jc w:val="center"/>
        <w:rPr>
          <w:rFonts w:ascii="Arial" w:hAnsi="Arial" w:cs="Arial"/>
        </w:rPr>
      </w:pPr>
      <w:r w:rsidRPr="00B162CA">
        <w:rPr>
          <w:rFonts w:ascii="Arial" w:hAnsi="Arial" w:cs="Arial"/>
        </w:rPr>
        <w:t>Samobor</w:t>
      </w:r>
      <w:r w:rsidR="00864D57">
        <w:rPr>
          <w:rFonts w:ascii="Arial" w:hAnsi="Arial" w:cs="Arial"/>
        </w:rPr>
        <w:t>,</w:t>
      </w:r>
      <w:r w:rsidR="001C6CDA">
        <w:rPr>
          <w:rFonts w:ascii="Arial" w:hAnsi="Arial" w:cs="Arial"/>
        </w:rPr>
        <w:t xml:space="preserve"> </w:t>
      </w:r>
      <w:r w:rsidR="00E54AEC">
        <w:rPr>
          <w:rFonts w:ascii="Arial" w:hAnsi="Arial" w:cs="Arial"/>
        </w:rPr>
        <w:t>6</w:t>
      </w:r>
      <w:r w:rsidRPr="00B162CA">
        <w:rPr>
          <w:rFonts w:ascii="Arial" w:hAnsi="Arial" w:cs="Arial"/>
        </w:rPr>
        <w:t>.</w:t>
      </w:r>
      <w:r w:rsidR="00710555">
        <w:rPr>
          <w:rFonts w:ascii="Arial" w:hAnsi="Arial" w:cs="Arial"/>
        </w:rPr>
        <w:t xml:space="preserve"> </w:t>
      </w:r>
      <w:r w:rsidR="006069FD">
        <w:rPr>
          <w:rFonts w:ascii="Arial" w:hAnsi="Arial" w:cs="Arial"/>
        </w:rPr>
        <w:t>listopada</w:t>
      </w:r>
      <w:r w:rsidRPr="00B162CA" w:rsidR="003C5533">
        <w:rPr>
          <w:rFonts w:ascii="Arial" w:hAnsi="Arial" w:cs="Arial"/>
        </w:rPr>
        <w:t xml:space="preserve"> </w:t>
      </w:r>
      <w:r w:rsidRPr="00B162CA" w:rsidR="00C82983">
        <w:rPr>
          <w:rFonts w:ascii="Arial" w:hAnsi="Arial" w:cs="Arial"/>
        </w:rPr>
        <w:t>202</w:t>
      </w:r>
      <w:r w:rsidR="00762FB6">
        <w:rPr>
          <w:rFonts w:ascii="Arial" w:hAnsi="Arial" w:cs="Arial"/>
        </w:rPr>
        <w:t>6</w:t>
      </w:r>
      <w:r w:rsidRPr="00B162CA">
        <w:rPr>
          <w:rFonts w:ascii="Arial" w:hAnsi="Arial" w:cs="Arial"/>
        </w:rPr>
        <w:t>.</w:t>
      </w:r>
    </w:p>
    <w:p w:rsidR="004F3FB6" w:rsidP="004F3FB6" w:rsidRDefault="00A83BDC" w14:paraId="3D4F4F47" w14:textId="77777777">
      <w:pPr>
        <w:pStyle w:val="StandardWeb"/>
        <w:ind w:left="4840"/>
        <w:jc w:val="center"/>
        <w:rPr>
          <w:rFonts w:ascii="Arial" w:hAnsi="Arial" w:cs="Arial"/>
        </w:rPr>
      </w:pPr>
      <w:r>
        <w:rPr>
          <w:rFonts w:ascii="Arial" w:hAnsi="Arial" w:cs="Arial"/>
        </w:rPr>
        <w:t>Sudska referentica</w:t>
      </w:r>
      <w:r w:rsidRPr="00B162CA" w:rsidR="004F3FB6">
        <w:rPr>
          <w:rFonts w:ascii="Arial" w:hAnsi="Arial" w:cs="Arial"/>
        </w:rPr>
        <w:t xml:space="preserve"> </w:t>
      </w:r>
      <w:r w:rsidRPr="00B162CA" w:rsidR="004F3FB6">
        <w:rPr>
          <w:rFonts w:ascii="Arial" w:hAnsi="Arial" w:cs="Arial"/>
        </w:rPr>
        <w:br/>
      </w:r>
      <w:r w:rsidRPr="00B162CA" w:rsidR="00D46E42">
        <w:rPr>
          <w:rFonts w:ascii="Arial" w:hAnsi="Arial" w:cs="Arial"/>
        </w:rPr>
        <w:t>Ivana Francetić</w:t>
      </w:r>
    </w:p>
    <w:p w:rsidRPr="00B162CA" w:rsidR="004504F6" w:rsidP="004F3FB6" w:rsidRDefault="004504F6" w14:paraId="315B1C9C" w14:textId="77777777">
      <w:pPr>
        <w:pStyle w:val="StandardWeb"/>
        <w:ind w:left="4840"/>
        <w:jc w:val="center"/>
        <w:rPr>
          <w:rFonts w:ascii="Arial" w:hAnsi="Arial" w:cs="Arial"/>
        </w:rPr>
      </w:pPr>
    </w:p>
    <w:p w:rsidRPr="00B162CA" w:rsidR="00D852F0" w:rsidRDefault="00D852F0" w14:paraId="12EFF037" w14:textId="77777777">
      <w:pPr>
        <w:pStyle w:val="StandardWeb"/>
        <w:ind w:left="4840"/>
        <w:jc w:val="both"/>
        <w:rPr>
          <w:rFonts w:ascii="Arial" w:hAnsi="Arial" w:cs="Arial"/>
        </w:rPr>
      </w:pPr>
    </w:p>
    <w:sectPr w:rsidRPr="00B162CA" w:rsidR="00D852F0">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6B9E"/>
    <w:rsid w:val="000014EB"/>
    <w:rsid w:val="00001539"/>
    <w:rsid w:val="00003529"/>
    <w:rsid w:val="0000362F"/>
    <w:rsid w:val="0000432F"/>
    <w:rsid w:val="00005D8A"/>
    <w:rsid w:val="000071EA"/>
    <w:rsid w:val="000143B9"/>
    <w:rsid w:val="0001715D"/>
    <w:rsid w:val="00023CA0"/>
    <w:rsid w:val="00025702"/>
    <w:rsid w:val="000279F8"/>
    <w:rsid w:val="000324ED"/>
    <w:rsid w:val="0003485A"/>
    <w:rsid w:val="000359BB"/>
    <w:rsid w:val="000360A0"/>
    <w:rsid w:val="00036DB0"/>
    <w:rsid w:val="000372DF"/>
    <w:rsid w:val="00037433"/>
    <w:rsid w:val="00040A19"/>
    <w:rsid w:val="00041100"/>
    <w:rsid w:val="00041AA2"/>
    <w:rsid w:val="00042ED2"/>
    <w:rsid w:val="00042EEC"/>
    <w:rsid w:val="00043DA2"/>
    <w:rsid w:val="000442EF"/>
    <w:rsid w:val="00044671"/>
    <w:rsid w:val="0004620C"/>
    <w:rsid w:val="000477D1"/>
    <w:rsid w:val="00050CDF"/>
    <w:rsid w:val="00051AC2"/>
    <w:rsid w:val="000539F0"/>
    <w:rsid w:val="000542D1"/>
    <w:rsid w:val="00055EB3"/>
    <w:rsid w:val="000577AF"/>
    <w:rsid w:val="00060A2B"/>
    <w:rsid w:val="00061B01"/>
    <w:rsid w:val="0006214A"/>
    <w:rsid w:val="0006327F"/>
    <w:rsid w:val="00064C6B"/>
    <w:rsid w:val="00066307"/>
    <w:rsid w:val="00067202"/>
    <w:rsid w:val="00067AC1"/>
    <w:rsid w:val="00067AE7"/>
    <w:rsid w:val="00071067"/>
    <w:rsid w:val="000723D1"/>
    <w:rsid w:val="000742DE"/>
    <w:rsid w:val="000743F3"/>
    <w:rsid w:val="00074648"/>
    <w:rsid w:val="0007498A"/>
    <w:rsid w:val="00074EE5"/>
    <w:rsid w:val="00075427"/>
    <w:rsid w:val="000754BC"/>
    <w:rsid w:val="00080327"/>
    <w:rsid w:val="000820DD"/>
    <w:rsid w:val="00082DFC"/>
    <w:rsid w:val="0008312C"/>
    <w:rsid w:val="00083A33"/>
    <w:rsid w:val="00085B78"/>
    <w:rsid w:val="00086989"/>
    <w:rsid w:val="000908F2"/>
    <w:rsid w:val="000919FD"/>
    <w:rsid w:val="00093466"/>
    <w:rsid w:val="00094A18"/>
    <w:rsid w:val="00094B2F"/>
    <w:rsid w:val="000969C9"/>
    <w:rsid w:val="00096A20"/>
    <w:rsid w:val="000A16CE"/>
    <w:rsid w:val="000A1A3C"/>
    <w:rsid w:val="000A4BE6"/>
    <w:rsid w:val="000A4F5F"/>
    <w:rsid w:val="000A5082"/>
    <w:rsid w:val="000A7566"/>
    <w:rsid w:val="000A7C4C"/>
    <w:rsid w:val="000B03FF"/>
    <w:rsid w:val="000B15CB"/>
    <w:rsid w:val="000B1FB4"/>
    <w:rsid w:val="000B2197"/>
    <w:rsid w:val="000B21A1"/>
    <w:rsid w:val="000B3F8B"/>
    <w:rsid w:val="000B409C"/>
    <w:rsid w:val="000B52D5"/>
    <w:rsid w:val="000B6C66"/>
    <w:rsid w:val="000B6D5C"/>
    <w:rsid w:val="000C1C4E"/>
    <w:rsid w:val="000C252E"/>
    <w:rsid w:val="000C309F"/>
    <w:rsid w:val="000C62BA"/>
    <w:rsid w:val="000D2701"/>
    <w:rsid w:val="000D2AA9"/>
    <w:rsid w:val="000D516D"/>
    <w:rsid w:val="000D5E1B"/>
    <w:rsid w:val="000D5E7F"/>
    <w:rsid w:val="000D5EB7"/>
    <w:rsid w:val="000D5EBF"/>
    <w:rsid w:val="000D7ACB"/>
    <w:rsid w:val="000D7EF6"/>
    <w:rsid w:val="000D7F2F"/>
    <w:rsid w:val="000E1E97"/>
    <w:rsid w:val="000E21AC"/>
    <w:rsid w:val="000E2D0B"/>
    <w:rsid w:val="000E2DB5"/>
    <w:rsid w:val="000E3ADF"/>
    <w:rsid w:val="000E50DE"/>
    <w:rsid w:val="000E59AE"/>
    <w:rsid w:val="000E5BCB"/>
    <w:rsid w:val="000E67DB"/>
    <w:rsid w:val="000E6F47"/>
    <w:rsid w:val="000E77A8"/>
    <w:rsid w:val="000F08AB"/>
    <w:rsid w:val="000F0CF7"/>
    <w:rsid w:val="000F0D22"/>
    <w:rsid w:val="000F476F"/>
    <w:rsid w:val="000F4A2A"/>
    <w:rsid w:val="000F5B6E"/>
    <w:rsid w:val="000F71C9"/>
    <w:rsid w:val="000F7B21"/>
    <w:rsid w:val="00100A26"/>
    <w:rsid w:val="00103287"/>
    <w:rsid w:val="00105BAE"/>
    <w:rsid w:val="001100D0"/>
    <w:rsid w:val="00110F94"/>
    <w:rsid w:val="00111B1D"/>
    <w:rsid w:val="00111CF3"/>
    <w:rsid w:val="0011440F"/>
    <w:rsid w:val="00121437"/>
    <w:rsid w:val="001225C5"/>
    <w:rsid w:val="001244DF"/>
    <w:rsid w:val="00126BDA"/>
    <w:rsid w:val="00126CF0"/>
    <w:rsid w:val="00127BE4"/>
    <w:rsid w:val="00130ADF"/>
    <w:rsid w:val="00130BB4"/>
    <w:rsid w:val="00134599"/>
    <w:rsid w:val="00134A13"/>
    <w:rsid w:val="0014050D"/>
    <w:rsid w:val="00140C0E"/>
    <w:rsid w:val="001419D9"/>
    <w:rsid w:val="00142F12"/>
    <w:rsid w:val="00144D03"/>
    <w:rsid w:val="00145122"/>
    <w:rsid w:val="0014562A"/>
    <w:rsid w:val="00145B8F"/>
    <w:rsid w:val="00146AAC"/>
    <w:rsid w:val="00146DB1"/>
    <w:rsid w:val="00151CDE"/>
    <w:rsid w:val="00152EBC"/>
    <w:rsid w:val="001545F3"/>
    <w:rsid w:val="00156538"/>
    <w:rsid w:val="0015668E"/>
    <w:rsid w:val="00157414"/>
    <w:rsid w:val="00162228"/>
    <w:rsid w:val="001664B8"/>
    <w:rsid w:val="001672A9"/>
    <w:rsid w:val="00167A3D"/>
    <w:rsid w:val="00167C1B"/>
    <w:rsid w:val="0017306D"/>
    <w:rsid w:val="00175E0B"/>
    <w:rsid w:val="00176B2B"/>
    <w:rsid w:val="00180B4C"/>
    <w:rsid w:val="00184CE4"/>
    <w:rsid w:val="001852DB"/>
    <w:rsid w:val="0018677E"/>
    <w:rsid w:val="001878EB"/>
    <w:rsid w:val="00190036"/>
    <w:rsid w:val="00191C35"/>
    <w:rsid w:val="00192DDF"/>
    <w:rsid w:val="001932FA"/>
    <w:rsid w:val="00193D32"/>
    <w:rsid w:val="0019449A"/>
    <w:rsid w:val="00194860"/>
    <w:rsid w:val="00195EFB"/>
    <w:rsid w:val="001961E4"/>
    <w:rsid w:val="00197FEC"/>
    <w:rsid w:val="001A2F94"/>
    <w:rsid w:val="001A338A"/>
    <w:rsid w:val="001A3ADB"/>
    <w:rsid w:val="001A4A44"/>
    <w:rsid w:val="001A5398"/>
    <w:rsid w:val="001A5794"/>
    <w:rsid w:val="001A5873"/>
    <w:rsid w:val="001A6B5B"/>
    <w:rsid w:val="001A6FFE"/>
    <w:rsid w:val="001B07C6"/>
    <w:rsid w:val="001B3B48"/>
    <w:rsid w:val="001B5648"/>
    <w:rsid w:val="001B7312"/>
    <w:rsid w:val="001B7EA1"/>
    <w:rsid w:val="001C0857"/>
    <w:rsid w:val="001C0A2B"/>
    <w:rsid w:val="001C3B3B"/>
    <w:rsid w:val="001C3CC8"/>
    <w:rsid w:val="001C4221"/>
    <w:rsid w:val="001C44BF"/>
    <w:rsid w:val="001C6352"/>
    <w:rsid w:val="001C64FE"/>
    <w:rsid w:val="001C6CDA"/>
    <w:rsid w:val="001D0F67"/>
    <w:rsid w:val="001D121F"/>
    <w:rsid w:val="001D1526"/>
    <w:rsid w:val="001D24BB"/>
    <w:rsid w:val="001D27DC"/>
    <w:rsid w:val="001D454F"/>
    <w:rsid w:val="001D74C0"/>
    <w:rsid w:val="001D76B5"/>
    <w:rsid w:val="001D79CC"/>
    <w:rsid w:val="001D7A05"/>
    <w:rsid w:val="001E00FD"/>
    <w:rsid w:val="001E0DD4"/>
    <w:rsid w:val="001E28AF"/>
    <w:rsid w:val="001E3120"/>
    <w:rsid w:val="001E329F"/>
    <w:rsid w:val="001E4856"/>
    <w:rsid w:val="001E700F"/>
    <w:rsid w:val="001F0151"/>
    <w:rsid w:val="001F4106"/>
    <w:rsid w:val="001F44F8"/>
    <w:rsid w:val="001F526E"/>
    <w:rsid w:val="001F73A3"/>
    <w:rsid w:val="001F7D03"/>
    <w:rsid w:val="00201341"/>
    <w:rsid w:val="0020157C"/>
    <w:rsid w:val="0020258E"/>
    <w:rsid w:val="00203942"/>
    <w:rsid w:val="002042A8"/>
    <w:rsid w:val="00204512"/>
    <w:rsid w:val="0020645D"/>
    <w:rsid w:val="002076CA"/>
    <w:rsid w:val="00211A95"/>
    <w:rsid w:val="002125A8"/>
    <w:rsid w:val="0021412B"/>
    <w:rsid w:val="00214718"/>
    <w:rsid w:val="00214D4C"/>
    <w:rsid w:val="00215EED"/>
    <w:rsid w:val="0021628C"/>
    <w:rsid w:val="002163F8"/>
    <w:rsid w:val="00216B7A"/>
    <w:rsid w:val="00216BE4"/>
    <w:rsid w:val="00217987"/>
    <w:rsid w:val="0022074B"/>
    <w:rsid w:val="00220C0E"/>
    <w:rsid w:val="00220C7B"/>
    <w:rsid w:val="00220F42"/>
    <w:rsid w:val="00221076"/>
    <w:rsid w:val="00225C4D"/>
    <w:rsid w:val="00226E58"/>
    <w:rsid w:val="002274FC"/>
    <w:rsid w:val="00227CD2"/>
    <w:rsid w:val="00234573"/>
    <w:rsid w:val="00235ACD"/>
    <w:rsid w:val="00236253"/>
    <w:rsid w:val="0023675B"/>
    <w:rsid w:val="002373BE"/>
    <w:rsid w:val="00240CA3"/>
    <w:rsid w:val="00242454"/>
    <w:rsid w:val="00245C4C"/>
    <w:rsid w:val="0024607A"/>
    <w:rsid w:val="002463B1"/>
    <w:rsid w:val="00251090"/>
    <w:rsid w:val="002510B2"/>
    <w:rsid w:val="00251317"/>
    <w:rsid w:val="002516A8"/>
    <w:rsid w:val="002519B5"/>
    <w:rsid w:val="0025204F"/>
    <w:rsid w:val="00253758"/>
    <w:rsid w:val="00253ABE"/>
    <w:rsid w:val="00254B98"/>
    <w:rsid w:val="00255B71"/>
    <w:rsid w:val="002575DA"/>
    <w:rsid w:val="00257C1F"/>
    <w:rsid w:val="00261848"/>
    <w:rsid w:val="00264C6A"/>
    <w:rsid w:val="00265852"/>
    <w:rsid w:val="00265E20"/>
    <w:rsid w:val="00266F79"/>
    <w:rsid w:val="00267888"/>
    <w:rsid w:val="002701DD"/>
    <w:rsid w:val="0027091E"/>
    <w:rsid w:val="00270FB1"/>
    <w:rsid w:val="0027298E"/>
    <w:rsid w:val="00275943"/>
    <w:rsid w:val="002763B1"/>
    <w:rsid w:val="0028049D"/>
    <w:rsid w:val="0028070C"/>
    <w:rsid w:val="00287807"/>
    <w:rsid w:val="00287FCA"/>
    <w:rsid w:val="002910C9"/>
    <w:rsid w:val="002918D3"/>
    <w:rsid w:val="0029268F"/>
    <w:rsid w:val="0029363B"/>
    <w:rsid w:val="00293650"/>
    <w:rsid w:val="0029436B"/>
    <w:rsid w:val="002951C3"/>
    <w:rsid w:val="00296112"/>
    <w:rsid w:val="00297DBE"/>
    <w:rsid w:val="002A0A30"/>
    <w:rsid w:val="002A2A65"/>
    <w:rsid w:val="002A454D"/>
    <w:rsid w:val="002A6093"/>
    <w:rsid w:val="002A6250"/>
    <w:rsid w:val="002A6607"/>
    <w:rsid w:val="002A6DD1"/>
    <w:rsid w:val="002B0B1A"/>
    <w:rsid w:val="002B1588"/>
    <w:rsid w:val="002B23C3"/>
    <w:rsid w:val="002B28F1"/>
    <w:rsid w:val="002B3E5B"/>
    <w:rsid w:val="002C161C"/>
    <w:rsid w:val="002C363B"/>
    <w:rsid w:val="002C486B"/>
    <w:rsid w:val="002C70DA"/>
    <w:rsid w:val="002C7C54"/>
    <w:rsid w:val="002D0E53"/>
    <w:rsid w:val="002D2C18"/>
    <w:rsid w:val="002D2C37"/>
    <w:rsid w:val="002D4DC7"/>
    <w:rsid w:val="002D7C67"/>
    <w:rsid w:val="002E339E"/>
    <w:rsid w:val="002F0040"/>
    <w:rsid w:val="002F0849"/>
    <w:rsid w:val="002F0DFA"/>
    <w:rsid w:val="002F2CFB"/>
    <w:rsid w:val="002F2E94"/>
    <w:rsid w:val="002F4759"/>
    <w:rsid w:val="002F48E5"/>
    <w:rsid w:val="002F5E2A"/>
    <w:rsid w:val="00301224"/>
    <w:rsid w:val="00301DC8"/>
    <w:rsid w:val="003024A7"/>
    <w:rsid w:val="00303C5F"/>
    <w:rsid w:val="00305DA0"/>
    <w:rsid w:val="003067E2"/>
    <w:rsid w:val="00307A5F"/>
    <w:rsid w:val="003101FD"/>
    <w:rsid w:val="003112CD"/>
    <w:rsid w:val="00312284"/>
    <w:rsid w:val="0031387B"/>
    <w:rsid w:val="003147B8"/>
    <w:rsid w:val="00316612"/>
    <w:rsid w:val="00316968"/>
    <w:rsid w:val="003170A8"/>
    <w:rsid w:val="00320CDB"/>
    <w:rsid w:val="00320F6D"/>
    <w:rsid w:val="00322362"/>
    <w:rsid w:val="003225B7"/>
    <w:rsid w:val="00323AB9"/>
    <w:rsid w:val="0032410C"/>
    <w:rsid w:val="003245AE"/>
    <w:rsid w:val="0032580A"/>
    <w:rsid w:val="003272D2"/>
    <w:rsid w:val="00330312"/>
    <w:rsid w:val="00331376"/>
    <w:rsid w:val="00332CB0"/>
    <w:rsid w:val="00333BAD"/>
    <w:rsid w:val="00333F38"/>
    <w:rsid w:val="00340CBA"/>
    <w:rsid w:val="00340FC0"/>
    <w:rsid w:val="003461DF"/>
    <w:rsid w:val="00347ED1"/>
    <w:rsid w:val="00351955"/>
    <w:rsid w:val="00353BD9"/>
    <w:rsid w:val="00356192"/>
    <w:rsid w:val="0036068E"/>
    <w:rsid w:val="00362CF5"/>
    <w:rsid w:val="003661D9"/>
    <w:rsid w:val="00366FB9"/>
    <w:rsid w:val="00367339"/>
    <w:rsid w:val="00370385"/>
    <w:rsid w:val="00371ADD"/>
    <w:rsid w:val="00374055"/>
    <w:rsid w:val="00374665"/>
    <w:rsid w:val="00374E40"/>
    <w:rsid w:val="00375D70"/>
    <w:rsid w:val="003775B4"/>
    <w:rsid w:val="00380B77"/>
    <w:rsid w:val="00381ABC"/>
    <w:rsid w:val="00382815"/>
    <w:rsid w:val="00382C39"/>
    <w:rsid w:val="00383906"/>
    <w:rsid w:val="0038583F"/>
    <w:rsid w:val="00385909"/>
    <w:rsid w:val="00387CF1"/>
    <w:rsid w:val="00390B10"/>
    <w:rsid w:val="00392667"/>
    <w:rsid w:val="0039499B"/>
    <w:rsid w:val="0039771A"/>
    <w:rsid w:val="003A09E3"/>
    <w:rsid w:val="003A0E18"/>
    <w:rsid w:val="003A1F8B"/>
    <w:rsid w:val="003A2BA1"/>
    <w:rsid w:val="003A302F"/>
    <w:rsid w:val="003A40D4"/>
    <w:rsid w:val="003A4BB7"/>
    <w:rsid w:val="003A5E83"/>
    <w:rsid w:val="003A5F5B"/>
    <w:rsid w:val="003A7B4F"/>
    <w:rsid w:val="003B12C3"/>
    <w:rsid w:val="003B1491"/>
    <w:rsid w:val="003B20B2"/>
    <w:rsid w:val="003B284C"/>
    <w:rsid w:val="003B6584"/>
    <w:rsid w:val="003B7DF2"/>
    <w:rsid w:val="003C0D57"/>
    <w:rsid w:val="003C0D98"/>
    <w:rsid w:val="003C2EBF"/>
    <w:rsid w:val="003C33E6"/>
    <w:rsid w:val="003C37D0"/>
    <w:rsid w:val="003C3F50"/>
    <w:rsid w:val="003C42FF"/>
    <w:rsid w:val="003C49C9"/>
    <w:rsid w:val="003C519B"/>
    <w:rsid w:val="003C5533"/>
    <w:rsid w:val="003C5711"/>
    <w:rsid w:val="003D059D"/>
    <w:rsid w:val="003D2138"/>
    <w:rsid w:val="003D23A8"/>
    <w:rsid w:val="003D40A8"/>
    <w:rsid w:val="003D6A14"/>
    <w:rsid w:val="003D6BC8"/>
    <w:rsid w:val="003D7278"/>
    <w:rsid w:val="003E0142"/>
    <w:rsid w:val="003E0C9A"/>
    <w:rsid w:val="003E3BC0"/>
    <w:rsid w:val="003E6BB4"/>
    <w:rsid w:val="003E6F69"/>
    <w:rsid w:val="003F313E"/>
    <w:rsid w:val="003F3B2E"/>
    <w:rsid w:val="003F5E8A"/>
    <w:rsid w:val="003F7256"/>
    <w:rsid w:val="004006D7"/>
    <w:rsid w:val="004013EB"/>
    <w:rsid w:val="00401901"/>
    <w:rsid w:val="00401E1A"/>
    <w:rsid w:val="004022EA"/>
    <w:rsid w:val="00402395"/>
    <w:rsid w:val="00402B36"/>
    <w:rsid w:val="004031A8"/>
    <w:rsid w:val="004036D4"/>
    <w:rsid w:val="00406A34"/>
    <w:rsid w:val="004118AC"/>
    <w:rsid w:val="00415366"/>
    <w:rsid w:val="00415469"/>
    <w:rsid w:val="00416078"/>
    <w:rsid w:val="004204FB"/>
    <w:rsid w:val="00420AE7"/>
    <w:rsid w:val="00420F61"/>
    <w:rsid w:val="00425C4C"/>
    <w:rsid w:val="004264D6"/>
    <w:rsid w:val="00427ECD"/>
    <w:rsid w:val="00430A81"/>
    <w:rsid w:val="00430E3B"/>
    <w:rsid w:val="004369B8"/>
    <w:rsid w:val="00441ACE"/>
    <w:rsid w:val="00443C7F"/>
    <w:rsid w:val="00445729"/>
    <w:rsid w:val="00446188"/>
    <w:rsid w:val="00446476"/>
    <w:rsid w:val="004504F6"/>
    <w:rsid w:val="00451F5F"/>
    <w:rsid w:val="004540E5"/>
    <w:rsid w:val="004542B1"/>
    <w:rsid w:val="00457057"/>
    <w:rsid w:val="00457F6E"/>
    <w:rsid w:val="0046143A"/>
    <w:rsid w:val="00461BB4"/>
    <w:rsid w:val="00462EDE"/>
    <w:rsid w:val="004630E5"/>
    <w:rsid w:val="0046434D"/>
    <w:rsid w:val="004647E7"/>
    <w:rsid w:val="004659CF"/>
    <w:rsid w:val="0046630A"/>
    <w:rsid w:val="00467B92"/>
    <w:rsid w:val="00467F89"/>
    <w:rsid w:val="00471442"/>
    <w:rsid w:val="00473D21"/>
    <w:rsid w:val="00473FD2"/>
    <w:rsid w:val="004765A5"/>
    <w:rsid w:val="00477D34"/>
    <w:rsid w:val="00484207"/>
    <w:rsid w:val="004847FD"/>
    <w:rsid w:val="00486D06"/>
    <w:rsid w:val="00493FF7"/>
    <w:rsid w:val="00494D9C"/>
    <w:rsid w:val="004A0580"/>
    <w:rsid w:val="004A0D05"/>
    <w:rsid w:val="004A1DEB"/>
    <w:rsid w:val="004A200C"/>
    <w:rsid w:val="004A2A6E"/>
    <w:rsid w:val="004A2F53"/>
    <w:rsid w:val="004A5BDB"/>
    <w:rsid w:val="004A66EC"/>
    <w:rsid w:val="004B0863"/>
    <w:rsid w:val="004B2B06"/>
    <w:rsid w:val="004B47A4"/>
    <w:rsid w:val="004B536B"/>
    <w:rsid w:val="004B6570"/>
    <w:rsid w:val="004C012C"/>
    <w:rsid w:val="004C2B4C"/>
    <w:rsid w:val="004C3B2D"/>
    <w:rsid w:val="004C4657"/>
    <w:rsid w:val="004C7E87"/>
    <w:rsid w:val="004D03BE"/>
    <w:rsid w:val="004D0D17"/>
    <w:rsid w:val="004D1759"/>
    <w:rsid w:val="004D1BC8"/>
    <w:rsid w:val="004D1EA2"/>
    <w:rsid w:val="004D2209"/>
    <w:rsid w:val="004D4218"/>
    <w:rsid w:val="004D522D"/>
    <w:rsid w:val="004D630B"/>
    <w:rsid w:val="004D7CF7"/>
    <w:rsid w:val="004E0131"/>
    <w:rsid w:val="004E1149"/>
    <w:rsid w:val="004E5813"/>
    <w:rsid w:val="004E6329"/>
    <w:rsid w:val="004E7F62"/>
    <w:rsid w:val="004F046C"/>
    <w:rsid w:val="004F09EF"/>
    <w:rsid w:val="004F0A5E"/>
    <w:rsid w:val="004F1497"/>
    <w:rsid w:val="004F33F9"/>
    <w:rsid w:val="004F3FB6"/>
    <w:rsid w:val="004F4651"/>
    <w:rsid w:val="004F51F7"/>
    <w:rsid w:val="00502453"/>
    <w:rsid w:val="00512589"/>
    <w:rsid w:val="00513C48"/>
    <w:rsid w:val="00513DF6"/>
    <w:rsid w:val="005142BE"/>
    <w:rsid w:val="005156C3"/>
    <w:rsid w:val="00516A86"/>
    <w:rsid w:val="00516EFB"/>
    <w:rsid w:val="00521C31"/>
    <w:rsid w:val="00521C72"/>
    <w:rsid w:val="00526CCB"/>
    <w:rsid w:val="00530DC4"/>
    <w:rsid w:val="005331EC"/>
    <w:rsid w:val="00534903"/>
    <w:rsid w:val="00536AFC"/>
    <w:rsid w:val="00540B29"/>
    <w:rsid w:val="00541FC3"/>
    <w:rsid w:val="005447A0"/>
    <w:rsid w:val="00546D21"/>
    <w:rsid w:val="00550D88"/>
    <w:rsid w:val="005522F6"/>
    <w:rsid w:val="00552AC2"/>
    <w:rsid w:val="00553B2E"/>
    <w:rsid w:val="00553F1E"/>
    <w:rsid w:val="00554D9E"/>
    <w:rsid w:val="0055643B"/>
    <w:rsid w:val="00557E0B"/>
    <w:rsid w:val="0056056C"/>
    <w:rsid w:val="00560A12"/>
    <w:rsid w:val="00563046"/>
    <w:rsid w:val="005636AE"/>
    <w:rsid w:val="00563B85"/>
    <w:rsid w:val="00564055"/>
    <w:rsid w:val="0056466B"/>
    <w:rsid w:val="005658DA"/>
    <w:rsid w:val="0057025E"/>
    <w:rsid w:val="00570453"/>
    <w:rsid w:val="00573D48"/>
    <w:rsid w:val="005761DC"/>
    <w:rsid w:val="00577725"/>
    <w:rsid w:val="005850A9"/>
    <w:rsid w:val="00585859"/>
    <w:rsid w:val="00586E5D"/>
    <w:rsid w:val="00587E35"/>
    <w:rsid w:val="00592C3C"/>
    <w:rsid w:val="00592D94"/>
    <w:rsid w:val="00593C5C"/>
    <w:rsid w:val="005A080E"/>
    <w:rsid w:val="005A272B"/>
    <w:rsid w:val="005A37E0"/>
    <w:rsid w:val="005A423A"/>
    <w:rsid w:val="005A47E6"/>
    <w:rsid w:val="005A4C7B"/>
    <w:rsid w:val="005A63EE"/>
    <w:rsid w:val="005A6721"/>
    <w:rsid w:val="005A743A"/>
    <w:rsid w:val="005A7C8C"/>
    <w:rsid w:val="005B1C10"/>
    <w:rsid w:val="005B54F5"/>
    <w:rsid w:val="005B75AD"/>
    <w:rsid w:val="005C2D56"/>
    <w:rsid w:val="005C4B4E"/>
    <w:rsid w:val="005C6B5C"/>
    <w:rsid w:val="005C6FB2"/>
    <w:rsid w:val="005C6FCA"/>
    <w:rsid w:val="005C7ADE"/>
    <w:rsid w:val="005D018C"/>
    <w:rsid w:val="005D04F9"/>
    <w:rsid w:val="005D16FA"/>
    <w:rsid w:val="005D243A"/>
    <w:rsid w:val="005D55FD"/>
    <w:rsid w:val="005D5C47"/>
    <w:rsid w:val="005D6648"/>
    <w:rsid w:val="005D7CD3"/>
    <w:rsid w:val="005E2C35"/>
    <w:rsid w:val="005E3386"/>
    <w:rsid w:val="005E3520"/>
    <w:rsid w:val="005E3F99"/>
    <w:rsid w:val="005E3FE6"/>
    <w:rsid w:val="005E422B"/>
    <w:rsid w:val="005F091D"/>
    <w:rsid w:val="005F0B60"/>
    <w:rsid w:val="005F11A2"/>
    <w:rsid w:val="005F1237"/>
    <w:rsid w:val="005F1951"/>
    <w:rsid w:val="005F27FF"/>
    <w:rsid w:val="005F39F2"/>
    <w:rsid w:val="005F694A"/>
    <w:rsid w:val="005F7099"/>
    <w:rsid w:val="00600A4F"/>
    <w:rsid w:val="006016A7"/>
    <w:rsid w:val="00601879"/>
    <w:rsid w:val="00604A4B"/>
    <w:rsid w:val="006053F3"/>
    <w:rsid w:val="006069FD"/>
    <w:rsid w:val="00606FE6"/>
    <w:rsid w:val="00607828"/>
    <w:rsid w:val="00607CE7"/>
    <w:rsid w:val="00607DCC"/>
    <w:rsid w:val="00610487"/>
    <w:rsid w:val="00610EB0"/>
    <w:rsid w:val="00612C10"/>
    <w:rsid w:val="00613BF1"/>
    <w:rsid w:val="006159A2"/>
    <w:rsid w:val="00616CBA"/>
    <w:rsid w:val="006173B0"/>
    <w:rsid w:val="00617ED2"/>
    <w:rsid w:val="00622D84"/>
    <w:rsid w:val="006233D1"/>
    <w:rsid w:val="006235EC"/>
    <w:rsid w:val="006253BE"/>
    <w:rsid w:val="00626202"/>
    <w:rsid w:val="00631B47"/>
    <w:rsid w:val="006340F3"/>
    <w:rsid w:val="00637B78"/>
    <w:rsid w:val="0064004C"/>
    <w:rsid w:val="00640426"/>
    <w:rsid w:val="006404CA"/>
    <w:rsid w:val="0064374E"/>
    <w:rsid w:val="00643766"/>
    <w:rsid w:val="006441FB"/>
    <w:rsid w:val="006457E9"/>
    <w:rsid w:val="0064647D"/>
    <w:rsid w:val="00647046"/>
    <w:rsid w:val="0064711F"/>
    <w:rsid w:val="00650E0C"/>
    <w:rsid w:val="00651831"/>
    <w:rsid w:val="00652EB2"/>
    <w:rsid w:val="00655462"/>
    <w:rsid w:val="00655F4F"/>
    <w:rsid w:val="00657124"/>
    <w:rsid w:val="006620B9"/>
    <w:rsid w:val="00664A03"/>
    <w:rsid w:val="006653B4"/>
    <w:rsid w:val="00665C3D"/>
    <w:rsid w:val="00667512"/>
    <w:rsid w:val="006677F4"/>
    <w:rsid w:val="00667B49"/>
    <w:rsid w:val="0067005E"/>
    <w:rsid w:val="00670082"/>
    <w:rsid w:val="0067171E"/>
    <w:rsid w:val="00672ED7"/>
    <w:rsid w:val="00674BC6"/>
    <w:rsid w:val="00677AF9"/>
    <w:rsid w:val="00680F87"/>
    <w:rsid w:val="006830FF"/>
    <w:rsid w:val="0068437F"/>
    <w:rsid w:val="00684555"/>
    <w:rsid w:val="00690EE0"/>
    <w:rsid w:val="00692B5D"/>
    <w:rsid w:val="00694880"/>
    <w:rsid w:val="00694B27"/>
    <w:rsid w:val="0069529D"/>
    <w:rsid w:val="00695E4C"/>
    <w:rsid w:val="00695E7B"/>
    <w:rsid w:val="00697F07"/>
    <w:rsid w:val="006A0DAD"/>
    <w:rsid w:val="006A1373"/>
    <w:rsid w:val="006A2197"/>
    <w:rsid w:val="006A21A0"/>
    <w:rsid w:val="006A3564"/>
    <w:rsid w:val="006A3B3B"/>
    <w:rsid w:val="006A3DFD"/>
    <w:rsid w:val="006A4040"/>
    <w:rsid w:val="006A7319"/>
    <w:rsid w:val="006A731E"/>
    <w:rsid w:val="006A74E6"/>
    <w:rsid w:val="006B037A"/>
    <w:rsid w:val="006B208B"/>
    <w:rsid w:val="006B2C99"/>
    <w:rsid w:val="006B3D72"/>
    <w:rsid w:val="006B5D0E"/>
    <w:rsid w:val="006B6A14"/>
    <w:rsid w:val="006B799A"/>
    <w:rsid w:val="006C0D1E"/>
    <w:rsid w:val="006C1151"/>
    <w:rsid w:val="006C16D3"/>
    <w:rsid w:val="006C1F5B"/>
    <w:rsid w:val="006C286F"/>
    <w:rsid w:val="006C431F"/>
    <w:rsid w:val="006C4AF2"/>
    <w:rsid w:val="006C4FAD"/>
    <w:rsid w:val="006C5122"/>
    <w:rsid w:val="006C51C7"/>
    <w:rsid w:val="006C6A45"/>
    <w:rsid w:val="006C7B97"/>
    <w:rsid w:val="006D3127"/>
    <w:rsid w:val="006D6C16"/>
    <w:rsid w:val="006D7080"/>
    <w:rsid w:val="006E0694"/>
    <w:rsid w:val="006E11A4"/>
    <w:rsid w:val="006E53D7"/>
    <w:rsid w:val="006E56B9"/>
    <w:rsid w:val="006F0BF5"/>
    <w:rsid w:val="006F12F7"/>
    <w:rsid w:val="006F1357"/>
    <w:rsid w:val="006F1697"/>
    <w:rsid w:val="006F278E"/>
    <w:rsid w:val="006F33A2"/>
    <w:rsid w:val="006F3967"/>
    <w:rsid w:val="006F4822"/>
    <w:rsid w:val="006F58C9"/>
    <w:rsid w:val="006F5A40"/>
    <w:rsid w:val="006F5D94"/>
    <w:rsid w:val="006F663E"/>
    <w:rsid w:val="00700056"/>
    <w:rsid w:val="007017B8"/>
    <w:rsid w:val="00702076"/>
    <w:rsid w:val="00703797"/>
    <w:rsid w:val="00703904"/>
    <w:rsid w:val="00704119"/>
    <w:rsid w:val="00704A90"/>
    <w:rsid w:val="0070594D"/>
    <w:rsid w:val="00707F8C"/>
    <w:rsid w:val="007100A9"/>
    <w:rsid w:val="00710555"/>
    <w:rsid w:val="00710D03"/>
    <w:rsid w:val="00711E9E"/>
    <w:rsid w:val="007120BB"/>
    <w:rsid w:val="00712DD8"/>
    <w:rsid w:val="00712FB6"/>
    <w:rsid w:val="007134A4"/>
    <w:rsid w:val="007143CE"/>
    <w:rsid w:val="007155BB"/>
    <w:rsid w:val="0071590A"/>
    <w:rsid w:val="00716DE0"/>
    <w:rsid w:val="00716FEB"/>
    <w:rsid w:val="00721048"/>
    <w:rsid w:val="00721B07"/>
    <w:rsid w:val="00724C7E"/>
    <w:rsid w:val="007263DF"/>
    <w:rsid w:val="00726787"/>
    <w:rsid w:val="00726AAE"/>
    <w:rsid w:val="007310C7"/>
    <w:rsid w:val="0073223F"/>
    <w:rsid w:val="00732696"/>
    <w:rsid w:val="00732C43"/>
    <w:rsid w:val="00735D4B"/>
    <w:rsid w:val="00735E40"/>
    <w:rsid w:val="0073709B"/>
    <w:rsid w:val="00737D07"/>
    <w:rsid w:val="00740464"/>
    <w:rsid w:val="00740E2A"/>
    <w:rsid w:val="0074386A"/>
    <w:rsid w:val="00744340"/>
    <w:rsid w:val="00744E75"/>
    <w:rsid w:val="00745387"/>
    <w:rsid w:val="007456AB"/>
    <w:rsid w:val="00745DD6"/>
    <w:rsid w:val="00746E74"/>
    <w:rsid w:val="00750610"/>
    <w:rsid w:val="0075205F"/>
    <w:rsid w:val="00753377"/>
    <w:rsid w:val="00753BB8"/>
    <w:rsid w:val="00753BFA"/>
    <w:rsid w:val="007544F2"/>
    <w:rsid w:val="00757482"/>
    <w:rsid w:val="0076011E"/>
    <w:rsid w:val="00761830"/>
    <w:rsid w:val="00761BAA"/>
    <w:rsid w:val="00762FB6"/>
    <w:rsid w:val="00764825"/>
    <w:rsid w:val="0076621D"/>
    <w:rsid w:val="00766677"/>
    <w:rsid w:val="007673ED"/>
    <w:rsid w:val="00767513"/>
    <w:rsid w:val="0077127A"/>
    <w:rsid w:val="0077231B"/>
    <w:rsid w:val="0077333E"/>
    <w:rsid w:val="00773F96"/>
    <w:rsid w:val="007759EA"/>
    <w:rsid w:val="007762D5"/>
    <w:rsid w:val="00777E8D"/>
    <w:rsid w:val="0078222A"/>
    <w:rsid w:val="00782240"/>
    <w:rsid w:val="00785C7B"/>
    <w:rsid w:val="00786116"/>
    <w:rsid w:val="0078641A"/>
    <w:rsid w:val="00786B74"/>
    <w:rsid w:val="0079338B"/>
    <w:rsid w:val="007936C8"/>
    <w:rsid w:val="007941A8"/>
    <w:rsid w:val="007955A8"/>
    <w:rsid w:val="007963DE"/>
    <w:rsid w:val="00796BA0"/>
    <w:rsid w:val="00796D37"/>
    <w:rsid w:val="007973A9"/>
    <w:rsid w:val="007A08C9"/>
    <w:rsid w:val="007A3197"/>
    <w:rsid w:val="007A543D"/>
    <w:rsid w:val="007A560A"/>
    <w:rsid w:val="007A58D1"/>
    <w:rsid w:val="007A5C7B"/>
    <w:rsid w:val="007B026D"/>
    <w:rsid w:val="007B376D"/>
    <w:rsid w:val="007B38D1"/>
    <w:rsid w:val="007B3BEA"/>
    <w:rsid w:val="007B5499"/>
    <w:rsid w:val="007B6789"/>
    <w:rsid w:val="007C074F"/>
    <w:rsid w:val="007C5901"/>
    <w:rsid w:val="007C669F"/>
    <w:rsid w:val="007D198D"/>
    <w:rsid w:val="007D378D"/>
    <w:rsid w:val="007D3911"/>
    <w:rsid w:val="007D3EAC"/>
    <w:rsid w:val="007E3697"/>
    <w:rsid w:val="007E37A0"/>
    <w:rsid w:val="007E3D5C"/>
    <w:rsid w:val="007E4C66"/>
    <w:rsid w:val="007E515D"/>
    <w:rsid w:val="007E5F84"/>
    <w:rsid w:val="007F1615"/>
    <w:rsid w:val="007F37DA"/>
    <w:rsid w:val="007F46CB"/>
    <w:rsid w:val="007F741A"/>
    <w:rsid w:val="008005C6"/>
    <w:rsid w:val="008027DF"/>
    <w:rsid w:val="00802FA5"/>
    <w:rsid w:val="00803071"/>
    <w:rsid w:val="00803851"/>
    <w:rsid w:val="0080387B"/>
    <w:rsid w:val="008049FD"/>
    <w:rsid w:val="00804CD0"/>
    <w:rsid w:val="0080582E"/>
    <w:rsid w:val="008062E0"/>
    <w:rsid w:val="00807B3F"/>
    <w:rsid w:val="00817123"/>
    <w:rsid w:val="008210E0"/>
    <w:rsid w:val="00821862"/>
    <w:rsid w:val="00821A2C"/>
    <w:rsid w:val="008226D9"/>
    <w:rsid w:val="00823026"/>
    <w:rsid w:val="0082467D"/>
    <w:rsid w:val="00825283"/>
    <w:rsid w:val="00825886"/>
    <w:rsid w:val="00826CAD"/>
    <w:rsid w:val="00827F2D"/>
    <w:rsid w:val="008317A6"/>
    <w:rsid w:val="008322E7"/>
    <w:rsid w:val="008325E0"/>
    <w:rsid w:val="00835D96"/>
    <w:rsid w:val="00837427"/>
    <w:rsid w:val="00837D56"/>
    <w:rsid w:val="008407AA"/>
    <w:rsid w:val="00840F18"/>
    <w:rsid w:val="00842628"/>
    <w:rsid w:val="00843343"/>
    <w:rsid w:val="00843B41"/>
    <w:rsid w:val="008443F2"/>
    <w:rsid w:val="00844762"/>
    <w:rsid w:val="008458AF"/>
    <w:rsid w:val="00850EEE"/>
    <w:rsid w:val="00852D36"/>
    <w:rsid w:val="00855E41"/>
    <w:rsid w:val="00856D72"/>
    <w:rsid w:val="008577DB"/>
    <w:rsid w:val="00857C3F"/>
    <w:rsid w:val="00860B0D"/>
    <w:rsid w:val="0086277B"/>
    <w:rsid w:val="008635BC"/>
    <w:rsid w:val="008644A4"/>
    <w:rsid w:val="00864B25"/>
    <w:rsid w:val="00864D57"/>
    <w:rsid w:val="008651DF"/>
    <w:rsid w:val="00865303"/>
    <w:rsid w:val="00865F25"/>
    <w:rsid w:val="008665AD"/>
    <w:rsid w:val="00871349"/>
    <w:rsid w:val="00871489"/>
    <w:rsid w:val="00871934"/>
    <w:rsid w:val="00872874"/>
    <w:rsid w:val="00873A0B"/>
    <w:rsid w:val="00873A41"/>
    <w:rsid w:val="00874A9E"/>
    <w:rsid w:val="00875608"/>
    <w:rsid w:val="00877E9F"/>
    <w:rsid w:val="008811CF"/>
    <w:rsid w:val="00882493"/>
    <w:rsid w:val="00883F56"/>
    <w:rsid w:val="00885D4A"/>
    <w:rsid w:val="00885EE7"/>
    <w:rsid w:val="0088732E"/>
    <w:rsid w:val="0089091D"/>
    <w:rsid w:val="00891E15"/>
    <w:rsid w:val="008924D2"/>
    <w:rsid w:val="008926BC"/>
    <w:rsid w:val="00895399"/>
    <w:rsid w:val="00895CFD"/>
    <w:rsid w:val="00896D2C"/>
    <w:rsid w:val="00897986"/>
    <w:rsid w:val="008A0A31"/>
    <w:rsid w:val="008A2116"/>
    <w:rsid w:val="008A3EBE"/>
    <w:rsid w:val="008A4C6E"/>
    <w:rsid w:val="008B1360"/>
    <w:rsid w:val="008B27B3"/>
    <w:rsid w:val="008B2DF3"/>
    <w:rsid w:val="008B3923"/>
    <w:rsid w:val="008B4561"/>
    <w:rsid w:val="008B554A"/>
    <w:rsid w:val="008B5DA9"/>
    <w:rsid w:val="008B734F"/>
    <w:rsid w:val="008C1298"/>
    <w:rsid w:val="008C2271"/>
    <w:rsid w:val="008C312B"/>
    <w:rsid w:val="008C4BA4"/>
    <w:rsid w:val="008C788C"/>
    <w:rsid w:val="008C7DB5"/>
    <w:rsid w:val="008D0536"/>
    <w:rsid w:val="008D216B"/>
    <w:rsid w:val="008D398C"/>
    <w:rsid w:val="008D41B1"/>
    <w:rsid w:val="008D45CD"/>
    <w:rsid w:val="008D4F81"/>
    <w:rsid w:val="008D6995"/>
    <w:rsid w:val="008E0F50"/>
    <w:rsid w:val="008E1360"/>
    <w:rsid w:val="008E41D2"/>
    <w:rsid w:val="008E57A8"/>
    <w:rsid w:val="008E5FE2"/>
    <w:rsid w:val="008E6331"/>
    <w:rsid w:val="008F0167"/>
    <w:rsid w:val="008F0E37"/>
    <w:rsid w:val="008F1E24"/>
    <w:rsid w:val="008F20DD"/>
    <w:rsid w:val="008F3572"/>
    <w:rsid w:val="008F5A67"/>
    <w:rsid w:val="008F6CD7"/>
    <w:rsid w:val="00902B73"/>
    <w:rsid w:val="009035A6"/>
    <w:rsid w:val="009036C6"/>
    <w:rsid w:val="00904F53"/>
    <w:rsid w:val="00907346"/>
    <w:rsid w:val="00910153"/>
    <w:rsid w:val="00910AEB"/>
    <w:rsid w:val="00911F65"/>
    <w:rsid w:val="00912555"/>
    <w:rsid w:val="00914389"/>
    <w:rsid w:val="00914C67"/>
    <w:rsid w:val="009217CF"/>
    <w:rsid w:val="00922E63"/>
    <w:rsid w:val="00926347"/>
    <w:rsid w:val="0092659E"/>
    <w:rsid w:val="00926B9B"/>
    <w:rsid w:val="0092737F"/>
    <w:rsid w:val="0092763C"/>
    <w:rsid w:val="00927871"/>
    <w:rsid w:val="00930DDE"/>
    <w:rsid w:val="00931F72"/>
    <w:rsid w:val="00934E1B"/>
    <w:rsid w:val="009368A8"/>
    <w:rsid w:val="00937101"/>
    <w:rsid w:val="0093787D"/>
    <w:rsid w:val="0093793D"/>
    <w:rsid w:val="0094064F"/>
    <w:rsid w:val="00941846"/>
    <w:rsid w:val="00941F62"/>
    <w:rsid w:val="00942339"/>
    <w:rsid w:val="009427A0"/>
    <w:rsid w:val="0094450C"/>
    <w:rsid w:val="00945878"/>
    <w:rsid w:val="00945954"/>
    <w:rsid w:val="00946C01"/>
    <w:rsid w:val="00950531"/>
    <w:rsid w:val="00951BC4"/>
    <w:rsid w:val="00953F69"/>
    <w:rsid w:val="009541E1"/>
    <w:rsid w:val="00955E66"/>
    <w:rsid w:val="00956183"/>
    <w:rsid w:val="00956D89"/>
    <w:rsid w:val="00961CA1"/>
    <w:rsid w:val="00963160"/>
    <w:rsid w:val="00963BE2"/>
    <w:rsid w:val="009645DB"/>
    <w:rsid w:val="00964DE9"/>
    <w:rsid w:val="00967C6D"/>
    <w:rsid w:val="00973727"/>
    <w:rsid w:val="0097415B"/>
    <w:rsid w:val="00974C15"/>
    <w:rsid w:val="0097694C"/>
    <w:rsid w:val="00976B1D"/>
    <w:rsid w:val="0098051D"/>
    <w:rsid w:val="00984776"/>
    <w:rsid w:val="00985992"/>
    <w:rsid w:val="00985B17"/>
    <w:rsid w:val="009909D5"/>
    <w:rsid w:val="009920B8"/>
    <w:rsid w:val="00992ABD"/>
    <w:rsid w:val="009939A4"/>
    <w:rsid w:val="0099481E"/>
    <w:rsid w:val="00996F3F"/>
    <w:rsid w:val="009976FB"/>
    <w:rsid w:val="00997ED0"/>
    <w:rsid w:val="009A09A3"/>
    <w:rsid w:val="009A0FD4"/>
    <w:rsid w:val="009A26D9"/>
    <w:rsid w:val="009A2C50"/>
    <w:rsid w:val="009A35E7"/>
    <w:rsid w:val="009A68D3"/>
    <w:rsid w:val="009A749B"/>
    <w:rsid w:val="009A77F6"/>
    <w:rsid w:val="009B0ADA"/>
    <w:rsid w:val="009B1968"/>
    <w:rsid w:val="009B28BF"/>
    <w:rsid w:val="009B4F8D"/>
    <w:rsid w:val="009C71F1"/>
    <w:rsid w:val="009D01EA"/>
    <w:rsid w:val="009D0419"/>
    <w:rsid w:val="009D08F4"/>
    <w:rsid w:val="009D0C21"/>
    <w:rsid w:val="009D13BB"/>
    <w:rsid w:val="009D2386"/>
    <w:rsid w:val="009D424B"/>
    <w:rsid w:val="009D4418"/>
    <w:rsid w:val="009D4CD2"/>
    <w:rsid w:val="009D76AD"/>
    <w:rsid w:val="009E02F3"/>
    <w:rsid w:val="009E298A"/>
    <w:rsid w:val="009E2C86"/>
    <w:rsid w:val="009E3045"/>
    <w:rsid w:val="009E45CF"/>
    <w:rsid w:val="009E49A1"/>
    <w:rsid w:val="009E6DAD"/>
    <w:rsid w:val="009F37E6"/>
    <w:rsid w:val="009F406B"/>
    <w:rsid w:val="009F5174"/>
    <w:rsid w:val="009F613E"/>
    <w:rsid w:val="009F6F61"/>
    <w:rsid w:val="009F71C4"/>
    <w:rsid w:val="009F7878"/>
    <w:rsid w:val="00A024FD"/>
    <w:rsid w:val="00A0461B"/>
    <w:rsid w:val="00A054B4"/>
    <w:rsid w:val="00A1120F"/>
    <w:rsid w:val="00A140FE"/>
    <w:rsid w:val="00A1500C"/>
    <w:rsid w:val="00A15355"/>
    <w:rsid w:val="00A15A5A"/>
    <w:rsid w:val="00A2134F"/>
    <w:rsid w:val="00A213CD"/>
    <w:rsid w:val="00A22E2E"/>
    <w:rsid w:val="00A22EF0"/>
    <w:rsid w:val="00A27331"/>
    <w:rsid w:val="00A279E3"/>
    <w:rsid w:val="00A30546"/>
    <w:rsid w:val="00A31BE5"/>
    <w:rsid w:val="00A32322"/>
    <w:rsid w:val="00A32F84"/>
    <w:rsid w:val="00A35AC6"/>
    <w:rsid w:val="00A36914"/>
    <w:rsid w:val="00A404F6"/>
    <w:rsid w:val="00A4088E"/>
    <w:rsid w:val="00A42DEC"/>
    <w:rsid w:val="00A4314D"/>
    <w:rsid w:val="00A47690"/>
    <w:rsid w:val="00A47CDA"/>
    <w:rsid w:val="00A505E9"/>
    <w:rsid w:val="00A51410"/>
    <w:rsid w:val="00A527C5"/>
    <w:rsid w:val="00A55781"/>
    <w:rsid w:val="00A55AF9"/>
    <w:rsid w:val="00A56C0D"/>
    <w:rsid w:val="00A57C13"/>
    <w:rsid w:val="00A61163"/>
    <w:rsid w:val="00A616EF"/>
    <w:rsid w:val="00A6235A"/>
    <w:rsid w:val="00A62FF9"/>
    <w:rsid w:val="00A65D2E"/>
    <w:rsid w:val="00A67059"/>
    <w:rsid w:val="00A67200"/>
    <w:rsid w:val="00A70ADB"/>
    <w:rsid w:val="00A7375E"/>
    <w:rsid w:val="00A80400"/>
    <w:rsid w:val="00A83BDC"/>
    <w:rsid w:val="00A83C89"/>
    <w:rsid w:val="00A84BC3"/>
    <w:rsid w:val="00A85381"/>
    <w:rsid w:val="00A85942"/>
    <w:rsid w:val="00A866B6"/>
    <w:rsid w:val="00A870DC"/>
    <w:rsid w:val="00A96CC0"/>
    <w:rsid w:val="00A97B47"/>
    <w:rsid w:val="00AA07A7"/>
    <w:rsid w:val="00AA2C04"/>
    <w:rsid w:val="00AA6FE7"/>
    <w:rsid w:val="00AB02CC"/>
    <w:rsid w:val="00AB0BED"/>
    <w:rsid w:val="00AB220B"/>
    <w:rsid w:val="00AB2E5C"/>
    <w:rsid w:val="00AB3D30"/>
    <w:rsid w:val="00AB4801"/>
    <w:rsid w:val="00AB5EB3"/>
    <w:rsid w:val="00AB7324"/>
    <w:rsid w:val="00AC0CD3"/>
    <w:rsid w:val="00AC1DE5"/>
    <w:rsid w:val="00AC1E05"/>
    <w:rsid w:val="00AC50AE"/>
    <w:rsid w:val="00AC7E0E"/>
    <w:rsid w:val="00AD08AF"/>
    <w:rsid w:val="00AD094B"/>
    <w:rsid w:val="00AD17FB"/>
    <w:rsid w:val="00AD1B7A"/>
    <w:rsid w:val="00AD3C2F"/>
    <w:rsid w:val="00AE1B40"/>
    <w:rsid w:val="00AE2F63"/>
    <w:rsid w:val="00AE4506"/>
    <w:rsid w:val="00AF14F2"/>
    <w:rsid w:val="00AF23F2"/>
    <w:rsid w:val="00AF465D"/>
    <w:rsid w:val="00AF528D"/>
    <w:rsid w:val="00AF6021"/>
    <w:rsid w:val="00AF64EA"/>
    <w:rsid w:val="00AF6CD4"/>
    <w:rsid w:val="00AF72AB"/>
    <w:rsid w:val="00B00B97"/>
    <w:rsid w:val="00B00E82"/>
    <w:rsid w:val="00B02584"/>
    <w:rsid w:val="00B033AA"/>
    <w:rsid w:val="00B04B09"/>
    <w:rsid w:val="00B13768"/>
    <w:rsid w:val="00B14B5D"/>
    <w:rsid w:val="00B15349"/>
    <w:rsid w:val="00B162CA"/>
    <w:rsid w:val="00B171EC"/>
    <w:rsid w:val="00B17668"/>
    <w:rsid w:val="00B20748"/>
    <w:rsid w:val="00B24284"/>
    <w:rsid w:val="00B24767"/>
    <w:rsid w:val="00B2497C"/>
    <w:rsid w:val="00B252B0"/>
    <w:rsid w:val="00B257EC"/>
    <w:rsid w:val="00B25854"/>
    <w:rsid w:val="00B26B10"/>
    <w:rsid w:val="00B26F36"/>
    <w:rsid w:val="00B27506"/>
    <w:rsid w:val="00B32430"/>
    <w:rsid w:val="00B325FA"/>
    <w:rsid w:val="00B33299"/>
    <w:rsid w:val="00B3344C"/>
    <w:rsid w:val="00B33F3F"/>
    <w:rsid w:val="00B34E38"/>
    <w:rsid w:val="00B35277"/>
    <w:rsid w:val="00B35F31"/>
    <w:rsid w:val="00B40326"/>
    <w:rsid w:val="00B4226A"/>
    <w:rsid w:val="00B42ECB"/>
    <w:rsid w:val="00B45247"/>
    <w:rsid w:val="00B45385"/>
    <w:rsid w:val="00B45BD5"/>
    <w:rsid w:val="00B469A6"/>
    <w:rsid w:val="00B47BFE"/>
    <w:rsid w:val="00B50151"/>
    <w:rsid w:val="00B52EBB"/>
    <w:rsid w:val="00B54340"/>
    <w:rsid w:val="00B56EB4"/>
    <w:rsid w:val="00B5747C"/>
    <w:rsid w:val="00B60266"/>
    <w:rsid w:val="00B604AF"/>
    <w:rsid w:val="00B62FD7"/>
    <w:rsid w:val="00B63D00"/>
    <w:rsid w:val="00B63F00"/>
    <w:rsid w:val="00B64593"/>
    <w:rsid w:val="00B64891"/>
    <w:rsid w:val="00B648C8"/>
    <w:rsid w:val="00B67C2B"/>
    <w:rsid w:val="00B70B6F"/>
    <w:rsid w:val="00B71043"/>
    <w:rsid w:val="00B7258F"/>
    <w:rsid w:val="00B72B72"/>
    <w:rsid w:val="00B748C6"/>
    <w:rsid w:val="00B74A74"/>
    <w:rsid w:val="00B772BB"/>
    <w:rsid w:val="00B81B00"/>
    <w:rsid w:val="00B82F1F"/>
    <w:rsid w:val="00B8348C"/>
    <w:rsid w:val="00B858D8"/>
    <w:rsid w:val="00B86ADB"/>
    <w:rsid w:val="00B8708E"/>
    <w:rsid w:val="00B872B7"/>
    <w:rsid w:val="00B878C1"/>
    <w:rsid w:val="00B90940"/>
    <w:rsid w:val="00B92135"/>
    <w:rsid w:val="00B9505C"/>
    <w:rsid w:val="00B954FB"/>
    <w:rsid w:val="00B9565E"/>
    <w:rsid w:val="00B9612F"/>
    <w:rsid w:val="00BA2EC3"/>
    <w:rsid w:val="00BA3B44"/>
    <w:rsid w:val="00BA4F0E"/>
    <w:rsid w:val="00BB1A5F"/>
    <w:rsid w:val="00BB3273"/>
    <w:rsid w:val="00BB76D0"/>
    <w:rsid w:val="00BB792E"/>
    <w:rsid w:val="00BB7CBF"/>
    <w:rsid w:val="00BC0412"/>
    <w:rsid w:val="00BC1E30"/>
    <w:rsid w:val="00BC1E37"/>
    <w:rsid w:val="00BC2E09"/>
    <w:rsid w:val="00BC40F4"/>
    <w:rsid w:val="00BC4E7F"/>
    <w:rsid w:val="00BC502E"/>
    <w:rsid w:val="00BC78D9"/>
    <w:rsid w:val="00BC7BCC"/>
    <w:rsid w:val="00BC7C73"/>
    <w:rsid w:val="00BD0AF5"/>
    <w:rsid w:val="00BD1DE5"/>
    <w:rsid w:val="00BD24B0"/>
    <w:rsid w:val="00BD27FA"/>
    <w:rsid w:val="00BD354B"/>
    <w:rsid w:val="00BD45FD"/>
    <w:rsid w:val="00BD4CAF"/>
    <w:rsid w:val="00BD7BAF"/>
    <w:rsid w:val="00BE074B"/>
    <w:rsid w:val="00BE5286"/>
    <w:rsid w:val="00BE6634"/>
    <w:rsid w:val="00BF06A6"/>
    <w:rsid w:val="00BF4A7B"/>
    <w:rsid w:val="00BF4D5A"/>
    <w:rsid w:val="00BF5174"/>
    <w:rsid w:val="00BF5205"/>
    <w:rsid w:val="00BF6167"/>
    <w:rsid w:val="00BF6181"/>
    <w:rsid w:val="00BF7355"/>
    <w:rsid w:val="00BF7A46"/>
    <w:rsid w:val="00BF7FD4"/>
    <w:rsid w:val="00C00473"/>
    <w:rsid w:val="00C0055A"/>
    <w:rsid w:val="00C006DF"/>
    <w:rsid w:val="00C011D9"/>
    <w:rsid w:val="00C03F79"/>
    <w:rsid w:val="00C04F2D"/>
    <w:rsid w:val="00C058CF"/>
    <w:rsid w:val="00C06653"/>
    <w:rsid w:val="00C06DE1"/>
    <w:rsid w:val="00C101E0"/>
    <w:rsid w:val="00C1238D"/>
    <w:rsid w:val="00C1301D"/>
    <w:rsid w:val="00C17716"/>
    <w:rsid w:val="00C201EB"/>
    <w:rsid w:val="00C211D2"/>
    <w:rsid w:val="00C235B0"/>
    <w:rsid w:val="00C32075"/>
    <w:rsid w:val="00C322AF"/>
    <w:rsid w:val="00C3400F"/>
    <w:rsid w:val="00C34759"/>
    <w:rsid w:val="00C355B6"/>
    <w:rsid w:val="00C37206"/>
    <w:rsid w:val="00C40AF5"/>
    <w:rsid w:val="00C41275"/>
    <w:rsid w:val="00C421DE"/>
    <w:rsid w:val="00C42AA8"/>
    <w:rsid w:val="00C42AFA"/>
    <w:rsid w:val="00C464F6"/>
    <w:rsid w:val="00C478DC"/>
    <w:rsid w:val="00C47CA3"/>
    <w:rsid w:val="00C51EBD"/>
    <w:rsid w:val="00C52491"/>
    <w:rsid w:val="00C531A2"/>
    <w:rsid w:val="00C54484"/>
    <w:rsid w:val="00C57D02"/>
    <w:rsid w:val="00C60DDC"/>
    <w:rsid w:val="00C60E1B"/>
    <w:rsid w:val="00C61C1F"/>
    <w:rsid w:val="00C62A66"/>
    <w:rsid w:val="00C62DFE"/>
    <w:rsid w:val="00C63959"/>
    <w:rsid w:val="00C669A8"/>
    <w:rsid w:val="00C67FD3"/>
    <w:rsid w:val="00C70AE4"/>
    <w:rsid w:val="00C70E2D"/>
    <w:rsid w:val="00C71F02"/>
    <w:rsid w:val="00C72FBA"/>
    <w:rsid w:val="00C73261"/>
    <w:rsid w:val="00C758CD"/>
    <w:rsid w:val="00C75904"/>
    <w:rsid w:val="00C7633C"/>
    <w:rsid w:val="00C810F3"/>
    <w:rsid w:val="00C82983"/>
    <w:rsid w:val="00C84D7B"/>
    <w:rsid w:val="00C85B85"/>
    <w:rsid w:val="00C86288"/>
    <w:rsid w:val="00C9072B"/>
    <w:rsid w:val="00C917FB"/>
    <w:rsid w:val="00C91FFD"/>
    <w:rsid w:val="00C925CA"/>
    <w:rsid w:val="00C934F3"/>
    <w:rsid w:val="00C93771"/>
    <w:rsid w:val="00C95FDE"/>
    <w:rsid w:val="00C96F5B"/>
    <w:rsid w:val="00C97FC1"/>
    <w:rsid w:val="00CA068F"/>
    <w:rsid w:val="00CA06DB"/>
    <w:rsid w:val="00CA17F5"/>
    <w:rsid w:val="00CA1850"/>
    <w:rsid w:val="00CA23BD"/>
    <w:rsid w:val="00CA2965"/>
    <w:rsid w:val="00CA397F"/>
    <w:rsid w:val="00CA5245"/>
    <w:rsid w:val="00CA599B"/>
    <w:rsid w:val="00CA5D67"/>
    <w:rsid w:val="00CA67AA"/>
    <w:rsid w:val="00CA68BD"/>
    <w:rsid w:val="00CA7003"/>
    <w:rsid w:val="00CB10E7"/>
    <w:rsid w:val="00CB3D3C"/>
    <w:rsid w:val="00CB497D"/>
    <w:rsid w:val="00CB4C24"/>
    <w:rsid w:val="00CB69FB"/>
    <w:rsid w:val="00CC1A01"/>
    <w:rsid w:val="00CD04E5"/>
    <w:rsid w:val="00CD0BB6"/>
    <w:rsid w:val="00CD0EAE"/>
    <w:rsid w:val="00CD1F85"/>
    <w:rsid w:val="00CD4A65"/>
    <w:rsid w:val="00CD5C00"/>
    <w:rsid w:val="00CE2496"/>
    <w:rsid w:val="00CE2CDB"/>
    <w:rsid w:val="00CE2EAA"/>
    <w:rsid w:val="00CE59EC"/>
    <w:rsid w:val="00CE64DF"/>
    <w:rsid w:val="00CE6BDD"/>
    <w:rsid w:val="00CE71F9"/>
    <w:rsid w:val="00CE7548"/>
    <w:rsid w:val="00CE7BD3"/>
    <w:rsid w:val="00CF429E"/>
    <w:rsid w:val="00D0152B"/>
    <w:rsid w:val="00D027CE"/>
    <w:rsid w:val="00D048F1"/>
    <w:rsid w:val="00D04CE0"/>
    <w:rsid w:val="00D059F3"/>
    <w:rsid w:val="00D07527"/>
    <w:rsid w:val="00D10083"/>
    <w:rsid w:val="00D1065C"/>
    <w:rsid w:val="00D10A1B"/>
    <w:rsid w:val="00D10DFA"/>
    <w:rsid w:val="00D12622"/>
    <w:rsid w:val="00D1465F"/>
    <w:rsid w:val="00D155A1"/>
    <w:rsid w:val="00D168F0"/>
    <w:rsid w:val="00D1739E"/>
    <w:rsid w:val="00D17849"/>
    <w:rsid w:val="00D2188C"/>
    <w:rsid w:val="00D21F15"/>
    <w:rsid w:val="00D2481A"/>
    <w:rsid w:val="00D2673B"/>
    <w:rsid w:val="00D27073"/>
    <w:rsid w:val="00D30871"/>
    <w:rsid w:val="00D315BF"/>
    <w:rsid w:val="00D31A30"/>
    <w:rsid w:val="00D3258E"/>
    <w:rsid w:val="00D32BE9"/>
    <w:rsid w:val="00D3313F"/>
    <w:rsid w:val="00D3318E"/>
    <w:rsid w:val="00D335CD"/>
    <w:rsid w:val="00D337CD"/>
    <w:rsid w:val="00D35ADC"/>
    <w:rsid w:val="00D3744F"/>
    <w:rsid w:val="00D403D7"/>
    <w:rsid w:val="00D40501"/>
    <w:rsid w:val="00D4203A"/>
    <w:rsid w:val="00D4564A"/>
    <w:rsid w:val="00D4657E"/>
    <w:rsid w:val="00D4694D"/>
    <w:rsid w:val="00D46E42"/>
    <w:rsid w:val="00D47065"/>
    <w:rsid w:val="00D474A3"/>
    <w:rsid w:val="00D531DE"/>
    <w:rsid w:val="00D53C25"/>
    <w:rsid w:val="00D53E52"/>
    <w:rsid w:val="00D574AA"/>
    <w:rsid w:val="00D61CA5"/>
    <w:rsid w:val="00D62738"/>
    <w:rsid w:val="00D65697"/>
    <w:rsid w:val="00D65EF7"/>
    <w:rsid w:val="00D66098"/>
    <w:rsid w:val="00D66173"/>
    <w:rsid w:val="00D665CA"/>
    <w:rsid w:val="00D67ED1"/>
    <w:rsid w:val="00D72D30"/>
    <w:rsid w:val="00D76FD9"/>
    <w:rsid w:val="00D801D1"/>
    <w:rsid w:val="00D80949"/>
    <w:rsid w:val="00D830F0"/>
    <w:rsid w:val="00D85164"/>
    <w:rsid w:val="00D852F0"/>
    <w:rsid w:val="00D85C1E"/>
    <w:rsid w:val="00D90D24"/>
    <w:rsid w:val="00D93A45"/>
    <w:rsid w:val="00DA113F"/>
    <w:rsid w:val="00DA203F"/>
    <w:rsid w:val="00DA2FF5"/>
    <w:rsid w:val="00DA3080"/>
    <w:rsid w:val="00DA497A"/>
    <w:rsid w:val="00DA5B68"/>
    <w:rsid w:val="00DA5CD8"/>
    <w:rsid w:val="00DB0185"/>
    <w:rsid w:val="00DB1DC7"/>
    <w:rsid w:val="00DB540E"/>
    <w:rsid w:val="00DB5885"/>
    <w:rsid w:val="00DB5A09"/>
    <w:rsid w:val="00DB7989"/>
    <w:rsid w:val="00DC1FE2"/>
    <w:rsid w:val="00DC2CED"/>
    <w:rsid w:val="00DC2E9F"/>
    <w:rsid w:val="00DC4247"/>
    <w:rsid w:val="00DC4B08"/>
    <w:rsid w:val="00DC4B37"/>
    <w:rsid w:val="00DC4EB5"/>
    <w:rsid w:val="00DC5264"/>
    <w:rsid w:val="00DC7AB4"/>
    <w:rsid w:val="00DD03DF"/>
    <w:rsid w:val="00DD0B26"/>
    <w:rsid w:val="00DD3353"/>
    <w:rsid w:val="00DD3581"/>
    <w:rsid w:val="00DD40FD"/>
    <w:rsid w:val="00DD465B"/>
    <w:rsid w:val="00DE0658"/>
    <w:rsid w:val="00DE24D9"/>
    <w:rsid w:val="00DE262F"/>
    <w:rsid w:val="00DE319E"/>
    <w:rsid w:val="00DE378B"/>
    <w:rsid w:val="00DE4362"/>
    <w:rsid w:val="00DE4CF7"/>
    <w:rsid w:val="00DE7952"/>
    <w:rsid w:val="00DF0C10"/>
    <w:rsid w:val="00DF0D59"/>
    <w:rsid w:val="00DF0FEB"/>
    <w:rsid w:val="00DF296C"/>
    <w:rsid w:val="00DF2E1F"/>
    <w:rsid w:val="00DF56E7"/>
    <w:rsid w:val="00DF6262"/>
    <w:rsid w:val="00DF6D07"/>
    <w:rsid w:val="00E011F8"/>
    <w:rsid w:val="00E01C40"/>
    <w:rsid w:val="00E02730"/>
    <w:rsid w:val="00E03324"/>
    <w:rsid w:val="00E05F12"/>
    <w:rsid w:val="00E06F69"/>
    <w:rsid w:val="00E073D3"/>
    <w:rsid w:val="00E0774B"/>
    <w:rsid w:val="00E110A5"/>
    <w:rsid w:val="00E112A3"/>
    <w:rsid w:val="00E11359"/>
    <w:rsid w:val="00E11A95"/>
    <w:rsid w:val="00E11DC6"/>
    <w:rsid w:val="00E155C9"/>
    <w:rsid w:val="00E15C76"/>
    <w:rsid w:val="00E1655E"/>
    <w:rsid w:val="00E16699"/>
    <w:rsid w:val="00E2218A"/>
    <w:rsid w:val="00E22A7C"/>
    <w:rsid w:val="00E22D51"/>
    <w:rsid w:val="00E23A38"/>
    <w:rsid w:val="00E23D49"/>
    <w:rsid w:val="00E255B8"/>
    <w:rsid w:val="00E26B3D"/>
    <w:rsid w:val="00E272E4"/>
    <w:rsid w:val="00E302B9"/>
    <w:rsid w:val="00E320D9"/>
    <w:rsid w:val="00E3261C"/>
    <w:rsid w:val="00E33EE3"/>
    <w:rsid w:val="00E34FD1"/>
    <w:rsid w:val="00E360DF"/>
    <w:rsid w:val="00E43EFE"/>
    <w:rsid w:val="00E44455"/>
    <w:rsid w:val="00E45415"/>
    <w:rsid w:val="00E45E9D"/>
    <w:rsid w:val="00E46BFE"/>
    <w:rsid w:val="00E4781F"/>
    <w:rsid w:val="00E51195"/>
    <w:rsid w:val="00E51746"/>
    <w:rsid w:val="00E538C6"/>
    <w:rsid w:val="00E5474D"/>
    <w:rsid w:val="00E54AEC"/>
    <w:rsid w:val="00E55FBF"/>
    <w:rsid w:val="00E568EA"/>
    <w:rsid w:val="00E56E88"/>
    <w:rsid w:val="00E56FF7"/>
    <w:rsid w:val="00E5703F"/>
    <w:rsid w:val="00E57321"/>
    <w:rsid w:val="00E611CF"/>
    <w:rsid w:val="00E620D4"/>
    <w:rsid w:val="00E62CFB"/>
    <w:rsid w:val="00E63481"/>
    <w:rsid w:val="00E66B24"/>
    <w:rsid w:val="00E6728F"/>
    <w:rsid w:val="00E6750D"/>
    <w:rsid w:val="00E67CE4"/>
    <w:rsid w:val="00E67DCA"/>
    <w:rsid w:val="00E71F04"/>
    <w:rsid w:val="00E75838"/>
    <w:rsid w:val="00E75A87"/>
    <w:rsid w:val="00E774C5"/>
    <w:rsid w:val="00E8096C"/>
    <w:rsid w:val="00E80A1A"/>
    <w:rsid w:val="00E82486"/>
    <w:rsid w:val="00E834ED"/>
    <w:rsid w:val="00E84297"/>
    <w:rsid w:val="00E8659D"/>
    <w:rsid w:val="00E8680F"/>
    <w:rsid w:val="00E86D31"/>
    <w:rsid w:val="00E877FF"/>
    <w:rsid w:val="00E8789D"/>
    <w:rsid w:val="00E900D1"/>
    <w:rsid w:val="00E90C76"/>
    <w:rsid w:val="00E9118E"/>
    <w:rsid w:val="00E924C1"/>
    <w:rsid w:val="00E958A2"/>
    <w:rsid w:val="00EA18B8"/>
    <w:rsid w:val="00EA2829"/>
    <w:rsid w:val="00EA4F26"/>
    <w:rsid w:val="00EA5AB1"/>
    <w:rsid w:val="00EA6B9E"/>
    <w:rsid w:val="00EA6F2E"/>
    <w:rsid w:val="00EB1CB8"/>
    <w:rsid w:val="00EB2FD8"/>
    <w:rsid w:val="00EB5613"/>
    <w:rsid w:val="00EB57DF"/>
    <w:rsid w:val="00EB63C5"/>
    <w:rsid w:val="00EB7F76"/>
    <w:rsid w:val="00EC062D"/>
    <w:rsid w:val="00EC160A"/>
    <w:rsid w:val="00EC1842"/>
    <w:rsid w:val="00ED0E69"/>
    <w:rsid w:val="00ED2307"/>
    <w:rsid w:val="00ED3FFE"/>
    <w:rsid w:val="00ED4194"/>
    <w:rsid w:val="00ED45E5"/>
    <w:rsid w:val="00EE2F89"/>
    <w:rsid w:val="00EE5749"/>
    <w:rsid w:val="00EE5F1A"/>
    <w:rsid w:val="00EE77DA"/>
    <w:rsid w:val="00EF01D0"/>
    <w:rsid w:val="00EF3157"/>
    <w:rsid w:val="00EF4F85"/>
    <w:rsid w:val="00F01E0A"/>
    <w:rsid w:val="00F0266F"/>
    <w:rsid w:val="00F0320E"/>
    <w:rsid w:val="00F06E81"/>
    <w:rsid w:val="00F07843"/>
    <w:rsid w:val="00F110AB"/>
    <w:rsid w:val="00F11AA5"/>
    <w:rsid w:val="00F12424"/>
    <w:rsid w:val="00F1289D"/>
    <w:rsid w:val="00F136D0"/>
    <w:rsid w:val="00F1386D"/>
    <w:rsid w:val="00F164A6"/>
    <w:rsid w:val="00F21349"/>
    <w:rsid w:val="00F22534"/>
    <w:rsid w:val="00F22603"/>
    <w:rsid w:val="00F2351B"/>
    <w:rsid w:val="00F25380"/>
    <w:rsid w:val="00F25B43"/>
    <w:rsid w:val="00F270DA"/>
    <w:rsid w:val="00F30E00"/>
    <w:rsid w:val="00F3109F"/>
    <w:rsid w:val="00F319A4"/>
    <w:rsid w:val="00F31B67"/>
    <w:rsid w:val="00F31D8E"/>
    <w:rsid w:val="00F323CB"/>
    <w:rsid w:val="00F32FF8"/>
    <w:rsid w:val="00F33B31"/>
    <w:rsid w:val="00F34661"/>
    <w:rsid w:val="00F34A1F"/>
    <w:rsid w:val="00F34E2D"/>
    <w:rsid w:val="00F36539"/>
    <w:rsid w:val="00F36A8B"/>
    <w:rsid w:val="00F42957"/>
    <w:rsid w:val="00F42E36"/>
    <w:rsid w:val="00F434A9"/>
    <w:rsid w:val="00F4458F"/>
    <w:rsid w:val="00F45C86"/>
    <w:rsid w:val="00F462AE"/>
    <w:rsid w:val="00F50073"/>
    <w:rsid w:val="00F548C9"/>
    <w:rsid w:val="00F56167"/>
    <w:rsid w:val="00F61D2D"/>
    <w:rsid w:val="00F6200C"/>
    <w:rsid w:val="00F6244A"/>
    <w:rsid w:val="00F62888"/>
    <w:rsid w:val="00F62981"/>
    <w:rsid w:val="00F67070"/>
    <w:rsid w:val="00F67C3C"/>
    <w:rsid w:val="00F70A18"/>
    <w:rsid w:val="00F72D42"/>
    <w:rsid w:val="00F73A66"/>
    <w:rsid w:val="00F758E9"/>
    <w:rsid w:val="00F75E6C"/>
    <w:rsid w:val="00F76E13"/>
    <w:rsid w:val="00F77025"/>
    <w:rsid w:val="00F8157D"/>
    <w:rsid w:val="00F83C20"/>
    <w:rsid w:val="00F84979"/>
    <w:rsid w:val="00F84C0C"/>
    <w:rsid w:val="00F862C0"/>
    <w:rsid w:val="00F8632E"/>
    <w:rsid w:val="00F865A5"/>
    <w:rsid w:val="00F87A1B"/>
    <w:rsid w:val="00F9165A"/>
    <w:rsid w:val="00F939C9"/>
    <w:rsid w:val="00F93D3F"/>
    <w:rsid w:val="00F963A5"/>
    <w:rsid w:val="00F9682A"/>
    <w:rsid w:val="00F9686E"/>
    <w:rsid w:val="00F97501"/>
    <w:rsid w:val="00F9774F"/>
    <w:rsid w:val="00F97FDE"/>
    <w:rsid w:val="00FA00B2"/>
    <w:rsid w:val="00FA091B"/>
    <w:rsid w:val="00FA0AF8"/>
    <w:rsid w:val="00FA17F3"/>
    <w:rsid w:val="00FA2C10"/>
    <w:rsid w:val="00FA30AF"/>
    <w:rsid w:val="00FA343D"/>
    <w:rsid w:val="00FA39F9"/>
    <w:rsid w:val="00FA5100"/>
    <w:rsid w:val="00FA56A9"/>
    <w:rsid w:val="00FA6280"/>
    <w:rsid w:val="00FB63B3"/>
    <w:rsid w:val="00FC1FAA"/>
    <w:rsid w:val="00FC3558"/>
    <w:rsid w:val="00FC37E2"/>
    <w:rsid w:val="00FC70BD"/>
    <w:rsid w:val="00FD40DF"/>
    <w:rsid w:val="00FD4A32"/>
    <w:rsid w:val="00FD6B8E"/>
    <w:rsid w:val="00FD7577"/>
    <w:rsid w:val="00FE043A"/>
    <w:rsid w:val="00FE1CE9"/>
    <w:rsid w:val="00FE2AB9"/>
    <w:rsid w:val="00FE2C9B"/>
    <w:rsid w:val="00FE2F24"/>
    <w:rsid w:val="00FE3649"/>
    <w:rsid w:val="00FE45BD"/>
    <w:rsid w:val="00FE5173"/>
    <w:rsid w:val="00FE55EE"/>
    <w:rsid w:val="00FE6CA4"/>
    <w:rsid w:val="00FE7674"/>
    <w:rsid w:val="00FF3235"/>
    <w:rsid w:val="00FF6F1A"/>
    <w:rsid w:val="00FF7073"/>
    <w:rsid w:val="00FF7785"/>
    <w:rsid w:val="00FF77C4"/>
    <w:rsid w:val="00FF77FE"/>
    <w:rsid w:val="00FF7DE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EE2A4E3"/>
  <w15:docId w15:val="{A4B37ED4-6D24-43EE-844C-505C7305CEC3}"/>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F3FB6"/>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4F3FB6"/>
    <w:rPr>
      <w:rFonts w:ascii="Tahoma" w:hAnsi="Tahoma" w:cs="Tahoma"/>
      <w:sz w:val="16"/>
      <w:szCs w:val="16"/>
      <w:lang w:eastAsia="en-US"/>
    </w:rPr>
  </w:style>
  <w:style w:type="character" w:styleId="TekstbaloniaChar" w:customStyle="true">
    <w:name w:val="Tekst balončića Char"/>
    <w:basedOn w:val="Zadanifontodlomka"/>
    <w:link w:val="Tekstbalonia"/>
    <w:uiPriority w:val="99"/>
    <w:semiHidden/>
    <w:rsid w:val="004F3FB6"/>
    <w:rPr>
      <w:rFonts w:ascii="Tahoma" w:hAnsi="Tahoma" w:cs="Tahoma"/>
      <w:sz w:val="16"/>
      <w:szCs w:val="16"/>
    </w:rPr>
  </w:style>
  <w:style w:type="paragraph" w:styleId="StandardWeb">
    <w:name w:val="Normal (Web)"/>
    <w:basedOn w:val="Normal"/>
    <w:uiPriority w:val="99"/>
    <w:semiHidden/>
    <w:unhideWhenUsed/>
    <w:rsid w:val="004F3FB6"/>
    <w:pPr>
      <w:spacing w:before="100" w:beforeAutospacing="true" w:after="100" w:afterAutospacing="true"/>
    </w:pPr>
  </w:style>
  <w:style w:type="character" w:styleId="Tekstrezerviranogmjesta">
    <w:name w:val="Placeholder Text"/>
    <w:basedOn w:val="Zadanifontodlomka"/>
    <w:uiPriority w:val="99"/>
    <w:semiHidden/>
    <w:rsid w:val="00AB5EB3"/>
    <w:rPr>
      <w:color w:val="808080"/>
      <w:bdr w:val="none" w:color="auto" w:sz="0" w:space="0"/>
      <w:shd w:val="clear" w:color="auto" w:fill="auto"/>
    </w:rPr>
  </w:style>
  <w:style w:type="character" w:styleId="eSPISCCParagraphDefaultFont" w:customStyle="true">
    <w:name w:val="eSPIS_CC_Paragraph Default Font"/>
    <w:basedOn w:val="Zadanifontodlomka"/>
    <w:rsid w:val="00AB5EB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B5EB3"/>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AB5EB3"/>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AB5EB3"/>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608158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6. listopada 2026.</izvorni_sadrzaj>
    <derivirana_varijabla naziv="DomainObject.DatumDonosenjaOdluke_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866</izvorni_sadrzaj>
    <derivirana_varijabla naziv="DomainObject.Predmet.Broj_1">866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svibnja 2026.</izvorni_sadrzaj>
    <derivirana_varijabla naziv="DomainObject.Predmet.DatumOsnivanja_1">13.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Ikp-866/2026</izvorni_sadrzaj>
    <derivirana_varijabla naziv="DomainObject.Predmet.OznakaBroj_1">Pp Ikp-866/2026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Sara Burja</izvorni_sadrzaj>
    <derivirana_varijabla naziv="DomainObject.Predmet.ProtustrankaFormated_1">  Sara Burja</derivirana_varijabla>
  </DomainObject.Predmet.ProtustrankaFormated>
  <DomainObject.Predmet.ProtustrankaFormatedOIB>
    <izvorni_sadrzaj>  Sara Burja, OIB 32829507842</izvorni_sadrzaj>
    <derivirana_varijabla naziv="DomainObject.Predmet.ProtustrankaFormatedOIB_1">  Sara Burja, OIB 32829507842</derivirana_varijabla>
  </DomainObject.Predmet.ProtustrankaFormatedOIB>
  <DomainObject.Predmet.ProtustrankaFormatedWithAdress>
    <izvorni_sadrzaj> Sara Burja, Klokočevec Samoborski 581, 10432 Klokočevec Samoborski</izvorni_sadrzaj>
    <derivirana_varijabla naziv="DomainObject.Predmet.ProtustrankaFormatedWithAdress_1"> Sara Burja, Klokočevec Samoborski 581, 10432 Klokočevec Samoborski</derivirana_varijabla>
  </DomainObject.Predmet.ProtustrankaFormatedWithAdress>
  <DomainObject.Predmet.ProtustrankaFormatedWithAdressOIB>
    <izvorni_sadrzaj> Sara Burja, OIB 32829507842, Klokočevec Samoborski 581, 10432 Klokočevec Samoborski</izvorni_sadrzaj>
    <derivirana_varijabla naziv="DomainObject.Predmet.ProtustrankaFormatedWithAdressOIB_1"> Sara Burja, OIB 32829507842, Klokočevec Samoborski 581, 10432 Klokočevec Samoborski</derivirana_varijabla>
  </DomainObject.Predmet.ProtustrankaFormatedWithAdressOIB>
  <DomainObject.Predmet.ProtustrankaWithAdress>
    <izvorni_sadrzaj>Sara Burja Klokočevec Samoborski 581, 10432 Klokočevec Samoborski</izvorni_sadrzaj>
    <derivirana_varijabla naziv="DomainObject.Predmet.ProtustrankaWithAdress_1">Sara Burja Klokočevec Samoborski 581, 10432 Klokočevec Samoborski</derivirana_varijabla>
  </DomainObject.Predmet.ProtustrankaWithAdress>
  <DomainObject.Predmet.ProtustrankaWithAdressOIB>
    <izvorni_sadrzaj>Sara Burja, OIB 32829507842, Klokočevec Samoborski 581, 10432 Klokočevec Samoborski</izvorni_sadrzaj>
    <derivirana_varijabla naziv="DomainObject.Predmet.ProtustrankaWithAdressOIB_1">Sara Burja, OIB 32829507842, Klokočevec Samoborski 581, 10432 Klokočevec Samoborski</derivirana_varijabla>
  </DomainObject.Predmet.ProtustrankaWithAdressOIB>
  <DomainObject.Predmet.ProtustrankaNazivFormated>
    <izvorni_sadrzaj>Sara Burja</izvorni_sadrzaj>
    <derivirana_varijabla naziv="DomainObject.Predmet.ProtustrankaNazivFormated_1">Sara Burja</derivirana_varijabla>
  </DomainObject.Predmet.ProtustrankaNazivFormated>
  <DomainObject.Predmet.ProtustrankaNazivFormatedOIB>
    <izvorni_sadrzaj>Sara Burja, OIB 32829507842</izvorni_sadrzaj>
    <derivirana_varijabla naziv="DomainObject.Predmet.ProtustrankaNazivFormatedOIB_1">Sara Burja, OIB 32829507842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Samobor</izvorni_sadrzaj>
    <derivirana_varijabla naziv="DomainObject.Predmet.StrankaFormated_1">  Policijska postaja Samobor</derivirana_varijabla>
  </DomainObject.Predmet.StrankaFormated>
  <DomainObject.Predmet.StrankaFormatedOIB>
    <izvorni_sadrzaj>  Policijska postaja Samobor</izvorni_sadrzaj>
    <derivirana_varijabla naziv="DomainObject.Predmet.StrankaFormatedOIB_1">  Policijska postaja Samobor</derivirana_varijabla>
  </DomainObject.Predmet.StrankaFormatedOIB>
  <DomainObject.Predmet.StrankaFormatedWithAdress>
    <izvorni_sadrzaj> Policijska postaja Samobor, Mirnovečka ulica 23a, 10430 Samobor</izvorni_sadrzaj>
    <derivirana_varijabla naziv="DomainObject.Predmet.StrankaFormatedWithAdress_1"> Policijska postaja Samobor, Mirnovečka ulica 23a, 10430 Samobor</derivirana_varijabla>
  </DomainObject.Predmet.StrankaFormatedWithAdress>
  <DomainObject.Predmet.StrankaFormatedWithAdressOIB>
    <izvorni_sadrzaj> Policijska postaja Samobor, Mirnovečka ulica 23a, 10430 Samobor</izvorni_sadrzaj>
    <derivirana_varijabla naziv="DomainObject.Predmet.StrankaFormatedWithAdressOIB_1"> Policijska postaja Samobor, Mirnovečka ulica 23a, 10430 Samobor</derivirana_varijabla>
  </DomainObject.Predmet.StrankaFormatedWithAdressOIB>
  <DomainObject.Predmet.StrankaWithAdress>
    <izvorni_sadrzaj>Policijska postaja Samobor Mirnovečka ulica 23a,10430 Samobor</izvorni_sadrzaj>
    <derivirana_varijabla naziv="DomainObject.Predmet.StrankaWithAdress_1">Policijska postaja Samobor Mirnovečka ulica 23a,10430 Samobor</derivirana_varijabla>
  </DomainObject.Predmet.StrankaWithAdress>
  <DomainObject.Predmet.StrankaWithAdressOIB>
    <izvorni_sadrzaj>Policijska postaja Samobor, Mirnovečka ulica 23a,10430 Samobor</izvorni_sadrzaj>
    <derivirana_varijabla naziv="DomainObject.Predmet.StrankaWithAdressOIB_1">Policijska postaja Samobor, Mirnovečka ulica 23a,10430 Samobor</derivirana_varijabla>
  </DomainObject.Predmet.StrankaWithAdressOIB>
  <DomainObject.Predmet.StrankaNazivFormated>
    <izvorni_sadrzaj>Policijska postaja Samobor</izvorni_sadrzaj>
    <derivirana_varijabla naziv="DomainObject.Predmet.StrankaNazivFormated_1">Policijska postaja Samobor</derivirana_varijabla>
  </DomainObject.Predmet.StrankaNazivFormated>
  <DomainObject.Predmet.StrankaNazivFormatedOIB>
    <izvorni_sadrzaj>Policijska postaja Samobor</izvorni_sadrzaj>
    <derivirana_varijabla naziv="DomainObject.Predmet.StrankaNazivFormatedOIB_1">Policijska postaja Samobor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Policijska postaja Samobor</item>
    </izvorni_sadrzaj>
    <derivirana_varijabla naziv="DomainObject.Predmet.StrankaListFormated_1">
      <item>Policijska postaja Samobor</item>
    </derivirana_varijabla>
  </DomainObject.Predmet.StrankaListFormated>
  <DomainObject.Predmet.StrankaListFormatedOIB>
    <izvorni_sadrzaj>
      <item>Policijska postaja Samobor</item>
    </izvorni_sadrzaj>
    <derivirana_varijabla naziv="DomainObject.Predmet.StrankaListFormatedOIB_1">
      <item>Policijska postaja Samobor</item>
    </derivirana_varijabla>
  </DomainObject.Predmet.StrankaListFormatedOIB>
  <DomainObject.Predmet.StrankaListFormatedWithAdress>
    <izvorni_sadrzaj>
      <item>Policijska postaja Samobor, Mirnovečka ulica 23a, 10430 Samobor</item>
    </izvorni_sadrzaj>
    <derivirana_varijabla naziv="DomainObject.Predmet.StrankaListFormatedWithAdress_1">
      <item>Policijska postaja Samobor, Mirnovečka ulica 23a, 10430 Samobor</item>
    </derivirana_varijabla>
  </DomainObject.Predmet.StrankaListFormatedWithAdress>
  <DomainObject.Predmet.StrankaListFormatedWithAdressOIB>
    <izvorni_sadrzaj>
      <item>Policijska postaja Samobor, Mirnovečka ulica 23a, 10430 Samobor</item>
    </izvorni_sadrzaj>
    <derivirana_varijabla naziv="DomainObject.Predmet.StrankaListFormatedWithAdressOIB_1">
      <item>Policijska postaja Samobor, Mirnovečka ulica 23a, 10430 Samobor</item>
    </derivirana_varijabla>
  </DomainObject.Predmet.StrankaListFormatedWithAdressOIB>
  <DomainObject.Predmet.StrankaListNazivFormated>
    <izvorni_sadrzaj>
      <item>Policijska postaja Samobor</item>
    </izvorni_sadrzaj>
    <derivirana_varijabla naziv="DomainObject.Predmet.StrankaListNazivFormated_1">
      <item>Policijska postaja Samobor</item>
    </derivirana_varijabla>
  </DomainObject.Predmet.StrankaListNazivFormated>
  <DomainObject.Predmet.StrankaListNazivFormatedOIB>
    <izvorni_sadrzaj>
      <item>Policijska postaja Samobor</item>
    </izvorni_sadrzaj>
    <derivirana_varijabla naziv="DomainObject.Predmet.StrankaListNazivFormatedOIB_1">
      <item>Policijska postaja Samobor</item>
    </derivirana_varijabla>
  </DomainObject.Predmet.StrankaListNazivFormatedOIB>
  <DomainObject.Predmet.ProtuStrankaListFormated>
    <izvorni_sadrzaj>
      <item>Sara Burja</item>
    </izvorni_sadrzaj>
    <derivirana_varijabla naziv="DomainObject.Predmet.ProtuStrankaListFormated_1">
      <item>Sara Burja</item>
    </derivirana_varijabla>
  </DomainObject.Predmet.ProtuStrankaListFormated>
  <DomainObject.Predmet.ProtuStrankaListFormatedOIB>
    <izvorni_sadrzaj>
      <item>Sara Burja, OIB 32829507842</item>
    </izvorni_sadrzaj>
    <derivirana_varijabla naziv="DomainObject.Predmet.ProtuStrankaListFormatedOIB_1">
      <item>Sara Burja, OIB 32829507842</item>
    </derivirana_varijabla>
  </DomainObject.Predmet.ProtuStrankaListFormatedOIB>
  <DomainObject.Predmet.ProtuStrankaListFormatedWithAdress>
    <izvorni_sadrzaj>
      <item>Sara Burja, Klokočevec Samoborski 581, 10432 Klokočevec Samoborski</item>
    </izvorni_sadrzaj>
    <derivirana_varijabla naziv="DomainObject.Predmet.ProtuStrankaListFormatedWithAdress_1">
      <item>Sara Burja, Klokočevec Samoborski 581, 10432 Klokočevec Samoborski</item>
    </derivirana_varijabla>
  </DomainObject.Predmet.ProtuStrankaListFormatedWithAdress>
  <DomainObject.Predmet.ProtuStrankaListFormatedWithAdressOIB>
    <izvorni_sadrzaj>
      <item>Sara Burja, OIB 32829507842, Klokočevec Samoborski 581, 10432 Klokočevec Samoborski</item>
    </izvorni_sadrzaj>
    <derivirana_varijabla naziv="DomainObject.Predmet.ProtuStrankaListFormatedWithAdressOIB_1">
      <item>Sara Burja, OIB 32829507842, Klokočevec Samoborski 581, 10432 Klokočevec Samoborski</item>
    </derivirana_varijabla>
  </DomainObject.Predmet.ProtuStrankaListFormatedWithAdressOIB>
  <DomainObject.Predmet.ProtuStrankaListNazivFormated>
    <izvorni_sadrzaj>
      <item>Sara Burja</item>
    </izvorni_sadrzaj>
    <derivirana_varijabla naziv="DomainObject.Predmet.ProtuStrankaListNazivFormated_1">
      <item>Sara Burja</item>
    </derivirana_varijabla>
  </DomainObject.Predmet.ProtuStrankaListNazivFormated>
  <DomainObject.Predmet.ProtuStrankaListNazivFormatedOIB>
    <izvorni_sadrzaj>
      <item>Sara Burja, OIB 32829507842</item>
    </izvorni_sadrzaj>
    <derivirana_varijabla naziv="DomainObject.Predmet.ProtuStrankaListNazivFormatedOIB_1">
      <item>Sara Burja, OIB 32829507842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250, 4</izvorni_sadrzaj>
    <derivirana_varijabla naziv="DomainObject.Predmet.ClanakZakona_1">250, 4</derivirana_varijabla>
  </DomainObject.Predmet.ClanakZakona>
  <DomainObject.Predmet.ClanakZakonaFull>
    <izvorni_sadrzaj>članka 250. stavka 3., članka 4. stavka 1.</izvorni_sadrzaj>
    <derivirana_varijabla naziv="DomainObject.Predmet.ClanakZakonaFull_1">članka 250. stavka 3., članka 4.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Policijska postaja Samobor</izvorni_sadrzaj>
    <derivirana_varijabla naziv="DomainObject.Predmet.StrankaIDrugi_1">Policijska postaja Samobor</derivirana_varijabla>
  </DomainObject.Predmet.StrankaIDrugi>
  <DomainObject.Predmet.ProtustrankaIDrugi>
    <izvorni_sadrzaj>Sara Burja</izvorni_sadrzaj>
    <derivirana_varijabla naziv="DomainObject.Predmet.ProtustrankaIDrugi_1">Sara Burja</derivirana_varijabla>
  </DomainObject.Predmet.ProtustrankaIDrugi>
  <DomainObject.Predmet.StrankaIDrugiAdressOIB>
    <izvorni_sadrzaj>Policijska postaja Samobor, Mirnovečka ulica 23a, 10430 Samobor</izvorni_sadrzaj>
    <derivirana_varijabla naziv="DomainObject.Predmet.StrankaIDrugiAdressOIB_1">Policijska postaja Samobor, Mirnovečka ulica 23a, 10430 Samobor</derivirana_varijabla>
  </DomainObject.Predmet.StrankaIDrugiAdressOIB>
  <DomainObject.Predmet.ProtustrankaIDrugiAdressOIB>
    <izvorni_sadrzaj>Sara Burja, OIB 32829507842, Klokočevec Samoborski 581, 10432 Klokočevec Samoborski</izvorni_sadrzaj>
    <derivirana_varijabla naziv="DomainObject.Predmet.ProtustrankaIDrugiAdressOIB_1">Sara Burja, OIB 32829507842, Klokočevec Samoborski 581, 10432 Klokočevec Samoborski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Samobor</item>
      <item>Sara Burja</item>
    </izvorni_sadrzaj>
    <derivirana_varijabla naziv="DomainObject.Predmet.SudioniciListNaziv_1">
      <item>Policijska postaja Samobor</item>
      <item>Sara Burja</item>
    </derivirana_varijabla>
  </DomainObject.Predmet.SudioniciListNaziv>
  <DomainObject.Predmet.SudioniciListAdressOIB>
    <izvorni_sadrzaj>
      <item>Policijska postaja Samobor, Mirnovečka ulica 23a,10430 Samobor</item>
      <item>Sara Burja, OIB 32829507842, Klokočevec Samoborski 581,10432 Klokočevec Samoborski</item>
    </izvorni_sadrzaj>
    <derivirana_varijabla naziv="DomainObject.Predmet.SudioniciListAdressOIB_1">
      <item>Policijska postaja Samobor, Mirnovečka ulica 23a,10430 Samobor</item>
      <item>Sara Burja, OIB 32829507842, Klokočevec Samoborski 581,10432 Klokočevec Samoborski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32829507842</item>
    </izvorni_sadrzaj>
    <derivirana_varijabla naziv="DomainObject.Predmet.SudioniciListNazivOIB_1">
      <item>, OIB null</item>
      <item>, OIB 32829507842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19. kolovoza 2026.</izvorni_sadrzaj>
    <derivirana_varijabla naziv="DomainObject.PredzadnjaOdlukaIzPredmeta.DatumDonosenjaOdluke_1">19. kolovoza 2026.</derivirana_varijabla>
  </DomainObject.PredzadnjaOdlukaIzPredmeta.DatumDonosenjaOdluke>
  <DomainObject.PredzadnjaOdlukaIzPredmeta.Oznaka>
    <izvorni_sadrzaj>Pp Ikp-866/2026-5</izvorni_sadrzaj>
    <derivirana_varijabla naziv="DomainObject.PredzadnjaOdlukaIzPredmeta.Oznaka_1">Pp Ikp-866/2026-5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svibnja 2026.</izvorni_sadrzaj>
    <derivirana_varijabla naziv="DomainObject.Predmet.DatumPocetkaProcesa_1">13.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obveznim osiguranjima u prometu</item>
    </izvorni_sadrzaj>
    <derivirana_varijabla naziv="DomainObject.ZakonPravilnikList_1">
      <item>Zakon o sigurnosti prometa na cestama</item>
      <item>Zakon o obveznim osiguranjima u prometu</item>
    </derivirana_varijabla>
  </DomainObject.ZakonPravilnikList>
  <DomainObject.ZakonPravilnikFull>
    <izvorni_sadrzaj>Zakon o sigurnosti prometa na cestama, Zakon o obveznim osiguranjima u prometu</izvorni_sadrzaj>
    <derivirana_varijabla naziv="DomainObject.ZakonPravilnikFull_1">Zakon o sigurnosti prometa na cestama, Zakon o obveznim osiguranjima u prometu</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Sara Burja, Klokočevec Samoborski 581, 10432 Klokočevec Samoborski</izvorni_sadrzaj>
    <derivirana_varijabla naziv="DomainObject.Predmet.OsudenikImePrezimeAdresa_1">Sara Burja, Klokočevec Samoborski 581, 10432 Klokočevec Samoborski</derivirana_varijabla>
  </DomainObject.Predmet.OsudenikImePrezimeAdresa>
  <DomainObject.Predmet.OsudenikImePrezimeOIBDatRodenja>
    <izvorni_sadrzaj>Sara Burja, OIB 32829507842, rođen-a 21.03.1998.</izvorni_sadrzaj>
    <derivirana_varijabla naziv="DomainObject.Predmet.OsudenikImePrezimeOIBDatRodenja_1">Sara Burja, OIB 32829507842, rođen-a 21.03.1998.</derivirana_varijabla>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211-07/24-3/501</izvorni_sadrzaj>
    <derivirana_varijabla naziv="DomainObject.PrviPodnesak.OznakaBrojPodnositelja_1">211-07/24-3/501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293</properties:Words>
  <properties:Characters>1511</properties:Characters>
  <properties:Lines>36</properties:Lines>
  <properties:Paragraphs>12</properties:Paragraphs>
  <properties:TotalTime>2544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2016-06-06T11:08:00Z</dcterms:created>
  <dc:creator>Martina Pohanić Jambreuš</dc:creator>
  <cp:lastModifiedBy>Ivana Francetić</cp:lastModifiedBy>
  <cp:lastPrinted>2026-07-28T11:56:00Z</cp:lastPrinted>
  <dcterms:modified xmlns:xsi="http://www.w3.org/2001/XMLSchema-instance" xsi:type="dcterms:W3CDTF">2026-10-06T10:46:00Z</dcterms:modified>
  <cp:revision>1530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(JCMS-poziv ROD NOVO.docx)</vt:lpwstr>
  </prop:property>
  <prop:property fmtid="{D5CDD505-2E9C-101B-9397-08002B2CF9AE}" pid="4" name="CC_coloring">
    <vt:bool>false</vt:bool>
  </prop:property>
  <prop:property fmtid="{D5CDD505-2E9C-101B-9397-08002B2CF9AE}" pid="5" name="BrojStranica">
    <vt:i4>1</vt:i4>
  </prop:property>
</prop:Properties>
</file>