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98dd0a5" w14:textId="98dd0a5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154768">
        <w:t xml:space="preserve">1. </w:t>
      </w:r>
      <w:proofErr w:type="spellStart"/>
      <w:r w:rsidR="00154768">
        <w:t>SSKa</w:t>
      </w:r>
      <w:proofErr w:type="spellEnd"/>
      <w:r w:rsidR="00154768">
        <w:t xml:space="preserve"> St-1652/2020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154768">
        <w:t xml:space="preserve">1. </w:t>
      </w:r>
      <w:proofErr w:type="spellStart"/>
      <w:r w:rsidR="00154768">
        <w:t>SSKa</w:t>
      </w:r>
      <w:proofErr w:type="spellEnd"/>
      <w:r w:rsidR="00154768">
        <w:t xml:space="preserve"> St-1652/2020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154768" w:rsidRDefault="00154768">
      <w:pPr>
        <w:ind w:firstLine="708"/>
      </w:pPr>
      <w:r>
        <w:t>VATRENA VODA jednostavno društvo s ograničenom odgovorn</w:t>
      </w:r>
      <w:r>
        <w:t xml:space="preserve">ošću za usluge i ugostiteljstvo, 10 370 </w:t>
      </w:r>
      <w:proofErr w:type="spellStart"/>
      <w:r>
        <w:t>Štakorovec</w:t>
      </w:r>
      <w:proofErr w:type="spellEnd"/>
      <w:r>
        <w:t>, Jablanova 15, OIB: 50029964760</w:t>
      </w:r>
    </w:p>
    <w:p w:rsidR="00154768" w:rsidP="00154768" w:rsidRDefault="00154768">
      <w:pPr>
        <w:ind w:firstLine="708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54768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15476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5476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54768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5476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5476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15476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5476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5476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5476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5476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1652</izvorni_sadrzaj>
    <derivirana_varijabla naziv="DomainObject.Predmet.Broj_1">1652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studenog 2020.</izvorni_sadrzaj>
    <derivirana_varijabla naziv="DomainObject.Predmet.DatumIzradeOptuznogAkta_1">19. studenog 2020.</derivirana_varijabla>
  </DomainObject.Predmet.DatumIzradeOptuznogAkta>
  <DomainObject.Predmet.DatumIzradeOptuznogAktaFormated>
    <izvorni_sadrzaj>19.11.2020.</izvorni_sadrzaj>
    <derivirana_varijabla naziv="DomainObject.Predmet.DatumIzradeOptuznogAktaFormated_1">19.11.2020.</derivirana_varijabla>
  </DomainObject.Predmet.DatumIzradeOptuznogAktaFormated>
  <DomainObject.Predmet.DatumOsnivanja>
    <izvorni_sadrzaj>19. studenog 2020.</izvorni_sadrzaj>
    <derivirana_varijabla naziv="DomainObject.Predmet.DatumOsnivanja_1">19.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studenog 2020.</izvorni_sadrzaj>
    <derivirana_varijabla naziv="DomainObject.Predmet.DatumPrimitkaOptuznogAkta_1">19.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St-1652/2020</izvorni_sadrzaj>
    <derivirana_varijabla naziv="DomainObject.Predmet.OznakaBroj_1">St-1652/2020</derivirana_varijabla>
  </DomainObject.Predmet.OznakaBroj>
  <DomainObject.Predmet.OznakaBrojOptuznogAkta>
    <izvorni_sadrzaj>04-06-20-2724</izvorni_sadrzaj>
    <derivirana_varijabla naziv="DomainObject.Predmet.OznakaBrojOptuznogAkta_1">04-06-20-2724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VATRENA VODA jednostavno društvo s ograničenom odgovornošću za usluge i ugostiteljstvo</izvorni_sadrzaj>
    <derivirana_varijabla naziv="DomainObject.Predmet.ProtustrankaFormated_1">  VATRENA VODA jednostavno društvo s ograničenom odgovornošću za usluge i ugostiteljstvo</derivirana_varijabla>
  </DomainObject.Predmet.ProtustrankaFormated>
  <DomainObject.Predmet.ProtustrankaFormatedOIB>
    <izvorni_sadrzaj>  VATRENA VODA jednostavno društvo s ograničenom odgovornošću za usluge i ugostiteljstvo, OIB 50029964760</izvorni_sadrzaj>
    <derivirana_varijabla naziv="DomainObject.Predmet.ProtustrankaFormatedOIB_1">  VATRENA VODA jednostavno društvo s ograničenom odgovornošću za usluge i ugostiteljstvo, OIB 50029964760</derivirana_varijabla>
  </DomainObject.Predmet.ProtustrankaFormatedOIB>
  <DomainObject.Predmet.ProtustrankaFormatedWithAdress>
    <izvorni_sadrzaj> VATRENA VODA jednostavno društvo s ograničenom odgovornošću za usluge i ugostiteljstvo, Jablanova 15, 10370 Štakorovec</izvorni_sadrzaj>
    <derivirana_varijabla naziv="DomainObject.Predmet.ProtustrankaFormatedWithAdress_1"> VATRENA VODA jednostavno društvo s ograničenom odgovornošću za usluge i ugostiteljstvo, Jablanova 15, 10370 Štakorovec</derivirana_varijabla>
  </DomainObject.Predmet.ProtustrankaFormatedWithAdress>
  <DomainObject.Predmet.ProtustrankaFormatedWithAdressOIB>
    <izvorni_sadrzaj> VATRENA VODA jednostavno društvo s ograničenom odgovornošću za usluge i ugostiteljstvo, OIB 50029964760, Jablanova 15, 10370 Štakorovec</izvorni_sadrzaj>
    <derivirana_varijabla naziv="DomainObject.Predmet.ProtustrankaFormatedWithAdressOIB_1"> VATRENA VODA jednostavno društvo s ograničenom odgovornošću za usluge i ugostiteljstvo, OIB 50029964760, Jablanova 15, 10370 Štakorovec</derivirana_varijabla>
  </DomainObject.Predmet.ProtustrankaFormatedWithAdressOIB>
  <DomainObject.Predmet.ProtustrankaWithAdress>
    <izvorni_sadrzaj>VATRENA VODA jednostavno društvo s ograničenom odgovornošću za usluge i ugostiteljstvo Jablanova 15, 10370 Štakorovec</izvorni_sadrzaj>
    <derivirana_varijabla naziv="DomainObject.Predmet.ProtustrankaWithAdress_1">VATRENA VODA jednostavno društvo s ograničenom odgovornošću za usluge i ugostiteljstvo Jablanova 15, 10370 Štakorovec</derivirana_varijabla>
  </DomainObject.Predmet.ProtustrankaWithAdress>
  <DomainObject.Predmet.ProtustrankaWithAdressOIB>
    <izvorni_sadrzaj>VATRENA VODA jednostavno društvo s ograničenom odgovornošću za usluge i ugostiteljstvo, OIB 50029964760, Jablanova 15, 10370 Štakorovec</izvorni_sadrzaj>
    <derivirana_varijabla naziv="DomainObject.Predmet.ProtustrankaWithAdressOIB_1">VATRENA VODA jednostavno društvo s ograničenom odgovornošću za usluge i ugostiteljstvo, OIB 50029964760, Jablanova 15, 10370 Štakorovec</derivirana_varijabla>
  </DomainObject.Predmet.ProtustrankaWithAdressOIB>
  <DomainObject.Predmet.ProtustrankaNazivFormated>
    <izvorni_sadrzaj>VATRENA VODA jednostavno društvo s ograničenom odgovornošću za usluge i ugostiteljstvo</izvorni_sadrzaj>
    <derivirana_varijabla naziv="DomainObject.Predmet.ProtustrankaNazivFormated_1">VATRENA VODA jednostavno društvo s ograničenom odgovornošću za usluge i ugostiteljstvo</derivirana_varijabla>
  </DomainObject.Predmet.ProtustrankaNazivFormated>
  <DomainObject.Predmet.ProtustrankaNazivFormatedOIB>
    <izvorni_sadrzaj>VATRENA VODA jednostavno društvo s ograničenom odgovornošću za usluge i ugostiteljstvo, OIB 50029964760</izvorni_sadrzaj>
    <derivirana_varijabla naziv="DomainObject.Predmet.ProtustrankaNazivFormatedOIB_1">VATRENA VODA jednostavno društvo s ograničenom odgovornošću za usluge i ugostiteljstvo, OIB 50029964760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Lana Lisić</izvorni_sadrzaj>
    <derivirana_varijabla naziv="DomainObject.Predmet.Zapisnicar_1">Lana Lisić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VATRENA VODA jednostavno društvo s ograničenom odgovornošću za usluge i ugostiteljstvo</item>
    </izvorni_sadrzaj>
    <derivirana_varijabla naziv="DomainObject.Predmet.ProtuStrankaListFormated_1">
      <item>VATRENA VODA jednostavno društvo s ograničenom odgovornošću za usluge i ugostiteljstvo</item>
    </derivirana_varijabla>
  </DomainObject.Predmet.ProtuStrankaListFormated>
  <DomainObject.Predmet.ProtuStrankaListFormatedOIB>
    <izvorni_sadrzaj>
      <item>VATRENA VODA jednostavno društvo s ograničenom odgovornošću za usluge i ugostiteljstvo, OIB 50029964760</item>
    </izvorni_sadrzaj>
    <derivirana_varijabla naziv="DomainObject.Predmet.ProtuStrankaListFormatedOIB_1">
      <item>VATRENA VODA jednostavno društvo s ograničenom odgovornošću za usluge i ugostiteljstvo, OIB 50029964760</item>
    </derivirana_varijabla>
  </DomainObject.Predmet.ProtuStrankaListFormatedOIB>
  <DomainObject.Predmet.ProtuStrankaListFormatedWithAdress>
    <izvorni_sadrzaj>
      <item>VATRENA VODA jednostavno društvo s ograničenom odgovornošću za usluge i ugostiteljstvo, Jablanova 15, 10370 Štakorovec</item>
    </izvorni_sadrzaj>
    <derivirana_varijabla naziv="DomainObject.Predmet.ProtuStrankaListFormatedWithAdress_1">
      <item>VATRENA VODA jednostavno društvo s ograničenom odgovornošću za usluge i ugostiteljstvo, Jablanova 15, 10370 Štakorovec</item>
    </derivirana_varijabla>
  </DomainObject.Predmet.ProtuStrankaListFormatedWithAdress>
  <DomainObject.Predmet.ProtuStrankaListFormatedWithAdressOIB>
    <izvorni_sadrzaj>
      <item>VATRENA VODA jednostavno društvo s ograničenom odgovornošću za usluge i ugostiteljstvo, OIB 50029964760, Jablanova 15, 10370 Štakorovec</item>
    </izvorni_sadrzaj>
    <derivirana_varijabla naziv="DomainObject.Predmet.ProtuStrankaListFormatedWithAdressOIB_1">
      <item>VATRENA VODA jednostavno društvo s ograničenom odgovornošću za usluge i ugostiteljstvo, OIB 50029964760, Jablanova 15, 10370 Štakorovec</item>
    </derivirana_varijabla>
  </DomainObject.Predmet.ProtuStrankaListFormatedWithAdressOIB>
  <DomainObject.Predmet.ProtuStrankaListNazivFormated>
    <izvorni_sadrzaj>
      <item>VATRENA VODA jednostavno društvo s ograničenom odgovornošću za usluge i ugostiteljstvo</item>
    </izvorni_sadrzaj>
    <derivirana_varijabla naziv="DomainObject.Predmet.ProtuStrankaListNazivFormated_1">
      <item>VATRENA VODA jednostavno društvo s ograničenom odgovornošću za usluge i ugostiteljstvo</item>
    </derivirana_varijabla>
  </DomainObject.Predmet.ProtuStrankaListNazivFormated>
  <DomainObject.Predmet.ProtuStrankaListNazivFormatedOIB>
    <izvorni_sadrzaj>
      <item>VATRENA VODA jednostavno društvo s ograničenom odgovornošću za usluge i ugostiteljstvo, OIB 50029964760</item>
    </izvorni_sadrzaj>
    <derivirana_varijabla naziv="DomainObject.Predmet.ProtuStrankaListNazivFormatedOIB_1">
      <item>VATRENA VODA jednostavno društvo s ograničenom odgovornošću za usluge i ugostiteljstvo, OIB 50029964760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VATRENA VODA jednostavno društvo s ograničenom odgovornošću za usluge i ugostiteljstvo</izvorni_sadrzaj>
    <derivirana_varijabla naziv="DomainObject.Predmet.ProtustrankaIDrugi_1">VATRENA VODA jednostavno društvo s ograničenom odgovornošću za usluge i ugostiteljstvo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VATRENA VODA jednostavno društvo s ograničenom odgovornošću za usluge i ugostiteljstvo, OIB 50029964760, Jablanova 15, 10370 Štakorovec</izvorni_sadrzaj>
    <derivirana_varijabla naziv="DomainObject.Predmet.ProtustrankaIDrugiAdressOIB_1">VATRENA VODA jednostavno društvo s ograničenom odgovornošću za usluge i ugostiteljstvo, OIB 50029964760, Jablanova 15, 10370 Štakorovec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VATRENA VODA jednostavno društvo s ograničenom odgovornošću za usluge i ugostiteljstvo</item>
      <item>Financijska agencija</item>
    </izvorni_sadrzaj>
    <derivirana_varijabla naziv="DomainObject.Predmet.SudioniciListNaziv_1">
      <item>VATRENA VODA jednostavno društvo s ograničenom odgovornošću za usluge i ugostiteljstvo</item>
      <item>Financijska agencija</item>
    </derivirana_varijabla>
  </DomainObject.Predmet.SudioniciListNaziv>
  <DomainObject.Predmet.SudioniciListAdressOIB>
    <izvorni_sadrzaj>
      <item>VATRENA VODA jednostavno društvo s ograničenom odgovornošću za usluge i ugostiteljstvo, OIB 50029964760, Jablanova 15,10370 Štakorovec</item>
      <item>Financijska agencija, OIB 85821130368, TRG SVIBANJSKIH ŽRTAVA 1995. 1,10000 Zagreb</item>
    </izvorni_sadrzaj>
    <derivirana_varijabla naziv="DomainObject.Predmet.SudioniciListAdressOIB_1">
      <item>VATRENA VODA jednostavno društvo s ograničenom odgovornošću za usluge i ugostiteljstvo, OIB 50029964760, Jablanova 15,10370 Štakorovec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50029964760</item>
      <item>, OIB 85821130368</item>
    </izvorni_sadrzaj>
    <derivirana_varijabla naziv="DomainObject.Predmet.SudioniciListNazivOIB_1">
      <item>, OIB 50029964760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studenog 2020.</izvorni_sadrzaj>
    <derivirana_varijabla naziv="DomainObject.Predmet.DatumPocetkaProcesa_1">19.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146</properties:Words>
  <properties:Characters>870</properties:Characters>
  <properties:Lines>47</properties:Lines>
  <properties:Paragraphs>22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2020-11-28T12:44:00Z</cp:lastPrinted>
  <dcterms:modified xmlns:xsi="http://www.w3.org/2001/XMLSchema-instance" xsi:type="dcterms:W3CDTF">2020-11-28T12:44:00Z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