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502B6" w14:paraId="3E1BC5F8" w14:textId="46BA37FB">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9012A" w:rsidR="0019012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502B6" w14:paraId="4A868533" w14:textId="15C346D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9012A" w:rsidR="0019012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C502B6" w14:paraId="291F2327" w14:textId="6E44D6A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9012A" w:rsidR="0019012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9012A" w:rsidR="0019012A">
            <w:rPr>
              <w:rStyle w:val="eSPISCCParagraphDefaultFont"/>
              <w:rFonts w:eastAsiaTheme="minorHAnsi"/>
            </w:rPr>
            <w:t>Zagreb</w:t>
          </w:r>
        </w:sdtContent>
      </w:sdt>
      <w:r w:rsidR="001349C2">
        <w:t xml:space="preserve"> </w:t>
      </w:r>
    </w:p>
    <w:p w:rsidRPr="00176071" w:rsidR="00176071" w:rsidP="00610735" w:rsidRDefault="000E43A6" w14:paraId="2A944C29" w14:textId="28EF0082">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19012A" w:rsidR="0019012A">
            <w:rPr>
              <w:rStyle w:val="eSPISCCParagraphDefaultFont"/>
              <w:rFonts w:eastAsiaTheme="minorHAnsi"/>
            </w:rPr>
            <w:t>Pp-1460/2026</w:t>
          </w:r>
        </w:sdtContent>
      </w:sdt>
      <w:r w:rsidR="00176071">
        <w:t xml:space="preserve">                                                        </w:t>
      </w:r>
    </w:p>
    <w:p w:rsidR="009E7DBB" w:rsidP="000F1677" w:rsidRDefault="00610735" w14:paraId="163A9531" w14:textId="3846D01E">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19012A" w:rsidR="0019012A">
            <w:rPr>
              <w:rStyle w:val="eSPISCCParagraphDefaultFont"/>
              <w:rFonts w:eastAsiaTheme="minorHAnsi"/>
            </w:rPr>
            <w:t>LEBOX jednostavno društvo s ograničenom odgovornošću za usluge i dr.</w:t>
          </w:r>
        </w:sdtContent>
      </w:sdt>
      <w:r w:rsidR="00210894">
        <w:t xml:space="preserve"> </w:t>
      </w:r>
    </w:p>
    <w:p w:rsidRPr="0041581F" w:rsidR="0041581F" w:rsidP="000F1677" w:rsidRDefault="009E7DBB" w14:paraId="607A398A" w14:textId="4BE762D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19012A" w:rsidR="0019012A">
            <w:rPr>
              <w:rStyle w:val="eSPISCCParagraphDefaultFont"/>
              <w:rFonts w:eastAsiaTheme="minorHAnsi"/>
            </w:rPr>
            <w:t>LEBOX jednostavno društvo s ograničenom odgovornošću za usluge,Ivica Lendić</w:t>
          </w:r>
        </w:sdtContent>
      </w:sdt>
      <w:r w:rsidR="001E00E5">
        <w:rPr>
          <w:rFonts w:eastAsia="Calibri" w:cs="Times New Roman"/>
          <w:noProof/>
        </w:rPr>
        <w:t xml:space="preserve"> </w:t>
      </w:r>
    </w:p>
    <w:p w:rsidRPr="00610735" w:rsidR="00176071" w:rsidP="000F1677" w:rsidRDefault="00176071" w14:paraId="4BFE3A93" w14:textId="0A2D509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9012A" w:rsidR="0019012A">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19012A" w:rsidR="0019012A">
            <w:rPr>
              <w:rStyle w:val="eSPISCCParagraphDefaultFont"/>
              <w:rFonts w:eastAsiaTheme="minorHAnsi"/>
            </w:rPr>
            <w:t>Zakon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Pr="0019012A" w:rsidR="00D7095E" w:rsidP="0019012A" w:rsidRDefault="009E7DBB" w14:paraId="79DFD518" w14:textId="61EB59CC">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19012A" w:rsidR="0019012A">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1AFEF8BA" w14:textId="6FFE593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19012A" w:rsidR="0019012A">
            <w:rPr>
              <w:rStyle w:val="eSPISCCParagraphDefaultFont"/>
              <w:rFonts w:eastAsiaTheme="minorHAnsi"/>
            </w:rPr>
            <w:t>LEBOX jednostavno društvo s ograničenom odgovornošću za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19012A" w:rsidR="0019012A">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19012A" w:rsidR="0019012A">
            <w:rPr>
              <w:rStyle w:val="eSPISCCParagraphDefaultFont"/>
              <w:rFonts w:eastAsiaTheme="minorHAnsi"/>
            </w:rPr>
            <w:t>13:40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9012A" w:rsidR="0019012A">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9012A" w:rsidR="0019012A">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19012A" w:rsidR="0019012A">
            <w:rPr>
              <w:rStyle w:val="eSPISCCParagraphDefaultFont"/>
              <w:rFonts w:eastAsiaTheme="minorHAnsi"/>
            </w:rPr>
            <w:t>321</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53A44C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76DE3DB"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2DCB26BF"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659A2D39"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2D38A19A">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19012A" w:rsidR="0019012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19012A" w:rsidR="0019012A">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4E33395F" w14:textId="015449BC">
      <w:pPr>
        <w:keepNext/>
        <w:spacing w:after="0"/>
        <w:ind w:left="5329"/>
        <w:contextualSpacing/>
        <w:rPr>
          <w:rFonts w:cs="Times New Roman"/>
          <w:noProof/>
        </w:rPr>
      </w:pPr>
      <w:r w:rsidRPr="0041581F">
        <w:rPr>
          <w:rFonts w:cs="Times New Roman"/>
          <w:noProof/>
        </w:rPr>
        <w:t xml:space="preserve">  </w:t>
      </w:r>
      <w:r w:rsidR="0019012A">
        <w:rPr>
          <w:rFonts w:cs="Times New Roman"/>
          <w:noProof/>
        </w:rPr>
        <w:t xml:space="preserve">              </w:t>
      </w:r>
      <w:r w:rsidRPr="0041581F">
        <w:rPr>
          <w:rFonts w:cs="Times New Roman"/>
          <w:noProof/>
        </w:rPr>
        <w:t xml:space="preserve">        Sudac</w:t>
      </w:r>
    </w:p>
    <w:p w:rsidR="0041581F" w:rsidP="0041581F" w:rsidRDefault="00C502B6" w14:paraId="1E2CDE03" w14:textId="2DDA9509">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9012A" w:rsidR="0019012A">
            <w:rPr>
              <w:rStyle w:val="eSPISCCParagraphDefaultFont"/>
              <w:rFonts w:eastAsiaTheme="minorHAnsi"/>
            </w:rPr>
            <w:t xml:space="preserve">                 Damir Pleše</w:t>
          </w:r>
        </w:sdtContent>
      </w:sdt>
    </w:p>
    <w:p w:rsidRPr="0041581F" w:rsidR="006F62A9" w:rsidP="006F62A9" w:rsidRDefault="006F62A9" w14:paraId="3A4DCD2A" w14:textId="77777777">
      <w:pPr>
        <w:keepNext/>
        <w:spacing w:after="0"/>
        <w:contextualSpacing/>
        <w:rPr>
          <w:rFonts w:cs="Times New Roman"/>
          <w:noProof/>
        </w:rPr>
      </w:pPr>
    </w:p>
    <w:p w:rsidRPr="0041581F" w:rsidR="00176071" w:rsidP="000F1677" w:rsidRDefault="00176071" w14:paraId="55C4A750" w14:textId="204410CA">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502B6" w:rsidP="00537B78" w:rsidRDefault="00C502B6" w14:paraId="47A78EDE" w14:textId="77777777">
      <w:r>
        <w:separator/>
      </w:r>
    </w:p>
  </w:endnote>
  <w:endnote w:type="continuationSeparator" w:id="0">
    <w:p w:rsidR="00C502B6" w:rsidP="00537B78" w:rsidRDefault="00C502B6" w14:paraId="3AD2FB6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502B6" w:rsidP="00537B78" w:rsidRDefault="00C502B6" w14:paraId="1F2722CC" w14:textId="77777777">
      <w:r>
        <w:separator/>
      </w:r>
    </w:p>
  </w:footnote>
  <w:footnote w:type="continuationSeparator" w:id="0">
    <w:p w:rsidR="00C502B6" w:rsidP="00537B78" w:rsidRDefault="00C502B6" w14:paraId="1D888AB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579D8FA9">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19012A" w:rsidR="0019012A">
          <w:rPr>
            <w:rStyle w:val="eSPISCCParagraphDefaultFont"/>
          </w:rPr>
          <w:t>Pp-1460/2026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012A"/>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3DFF"/>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02B6"/>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0814EF"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814EF"/>
    <w:rsid w:val="000B6009"/>
    <w:rsid w:val="0010694A"/>
    <w:rsid w:val="001219C6"/>
    <w:rsid w:val="00141482"/>
    <w:rsid w:val="001679B2"/>
    <w:rsid w:val="00172D97"/>
    <w:rsid w:val="001879B7"/>
    <w:rsid w:val="002353C9"/>
    <w:rsid w:val="002C3DDF"/>
    <w:rsid w:val="00307A23"/>
    <w:rsid w:val="00332B0E"/>
    <w:rsid w:val="00363DFF"/>
    <w:rsid w:val="00370225"/>
    <w:rsid w:val="003E0449"/>
    <w:rsid w:val="003F07CD"/>
    <w:rsid w:val="005132FB"/>
    <w:rsid w:val="00525F84"/>
    <w:rsid w:val="006249A5"/>
    <w:rsid w:val="006E1744"/>
    <w:rsid w:val="007869DB"/>
    <w:rsid w:val="007D6264"/>
    <w:rsid w:val="00817312"/>
    <w:rsid w:val="00826F88"/>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CF633A"/>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Bilje</izvorni_sadrzaj>
    <derivirana_varijabla naziv="DomainObject.UcesnikSudskeRadnje.Adresa.Naselje_1">Bilje</derivirana_varijabla>
  </DomainObject.UcesnikSudskeRadnje.Adresa.Naselje>
  <DomainObject.UcesnikSudskeRadnje.Adresa.PostBroj>
    <izvorni_sadrzaj>31327</izvorni_sadrzaj>
    <derivirana_varijabla naziv="DomainObject.UcesnikSudskeRadnje.Adresa.PostBroj_1">31327</derivirana_varijabla>
  </DomainObject.UcesnikSudskeRadnje.Adresa.PostBroj>
  <DomainObject.UcesnikSudskeRadnje.Adresa.UlicaIKBR>
    <izvorni_sadrzaj>Ulica Hrvatske vojske 15</izvorni_sadrzaj>
    <derivirana_varijabla naziv="DomainObject.UcesnikSudskeRadnje.Adresa.UlicaIKBR_1">Ulica Hrvatske vojske 15</derivirana_varijabla>
  </DomainObject.UcesnikSudskeRadnje.Adresa.UlicaIKBR>
  <DomainObject.UcesnikSudskeRadnje.Naziv>
    <izvorni_sadrzaj>LEBOX jednostavno društvo s ograničenom odgovornošću za usluge</izvorni_sadrzaj>
    <derivirana_varijabla naziv="DomainObject.UcesnikSudskeRadnje.Naziv_1">LEBOX jednostavno društvo s ograničenom odgovornošću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14:00</izvorni_sadrzaj>
    <derivirana_varijabla naziv="DomainObject.UcesnikSudskeRadnje.SudskaRadnja.PlaniraniZavrsetakVrijeme_1">14:00</derivirana_varijabla>
  </DomainObject.UcesnikSudskeRadnje.SudskaRadnja.PlaniraniZavrsetakVrijeme>
  <DomainObject.UcesnikSudskeRadnje.SudskaRadnja.PlaniraniPocetakVrijeme>
    <izvorni_sadrzaj>13:40</izvorni_sadrzaj>
    <derivirana_varijabla naziv="DomainObject.UcesnikSudskeRadnje.SudskaRadnja.PlaniraniPocetakVrijeme_1">13:40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1460</izvorni_sadrzaj>
    <derivirana_varijabla naziv="DomainObject.Predmet.Broj_1">1460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veljače 2026.</izvorni_sadrzaj>
    <derivirana_varijabla naziv="DomainObject.Predmet.DatumOsnivanja_1">6.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listopada 1972.</izvorni_sadrzaj>
    <derivirana_varijabla naziv="DomainObject.Predmet.OkrivljenikFizickaOsoba.DatumRodjenja_1">19. listopada 1972.</derivirana_varijabla>
  </DomainObject.Predmet.OkrivljenikFizickaOsoba.DatumRodjenja>
  <DomainObject.Predmet.OkrivljenikFizickaOsoba.DatumRodjenjaFormated>
    <izvorni_sadrzaj>19.10.1972.</izvorni_sadrzaj>
    <derivirana_varijabla naziv="DomainObject.Predmet.OkrivljenikFizickaOsoba.DatumRodjenjaFormated_1">19.10.1972.</derivirana_varijabla>
  </DomainObject.Predmet.OkrivljenikFizickaOsoba.DatumRodjenjaFormated>
  <DomainObject.Predmet.OkrivljenikFizickaOsoba.Ime>
    <izvorni_sadrzaj>Ivica</izvorni_sadrzaj>
    <derivirana_varijabla naziv="DomainObject.Predmet.OkrivljenikFizickaOsoba.Ime_1">Ivica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Ivica Lendić</izvorni_sadrzaj>
    <derivirana_varijabla naziv="DomainObject.Predmet.OkrivljenikFizickaOsoba.Naziv_1">Ivica Lendić</derivirana_varijabla>
  </DomainObject.Predmet.OkrivljenikFizickaOsoba.Naziv>
  <DomainObject.Predmet.OkrivljenikFizickaOsoba.Prezime>
    <izvorni_sadrzaj>Lendić</izvorni_sadrzaj>
    <derivirana_varijabla naziv="DomainObject.Predmet.OkrivljenikFizickaOsoba.Prezime_1">Lendić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55288966514</izvorni_sadrzaj>
    <derivirana_varijabla naziv="DomainObject.Predmet.OkrivljenikFizickaOsoba.Oib_1">55288966514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Pp-1460/2026</izvorni_sadrzaj>
    <derivirana_varijabla naziv="DomainObject.Predmet.OznakaBroj_1">Pp-1460/2026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LEBOX jednostavno društvo s ograničenom odgovornošću za usluge; Ivica Lendić</izvorni_sadrzaj>
    <derivirana_varijabla naziv="DomainObject.Predmet.ProtustrankaFormated_1">  LEBOX jednostavno društvo s ograničenom odgovornošću za usluge; Ivica Lendić</derivirana_varijabla>
  </DomainObject.Predmet.ProtustrankaFormated>
  <DomainObject.Predmet.ProtustrankaFormatedOIB>
    <izvorni_sadrzaj>  LEBOX jednostavno društvo s ograničenom odgovornošću za usluge, OIB 72901188875; Ivica Lendić, OIB 55288966514</izvorni_sadrzaj>
    <derivirana_varijabla naziv="DomainObject.Predmet.ProtustrankaFormatedOIB_1">  LEBOX jednostavno društvo s ograničenom odgovornošću za usluge, OIB 72901188875; Ivica Lendić, OIB 55288966514</derivirana_varijabla>
  </DomainObject.Predmet.ProtustrankaFormatedOIB>
  <DomainObject.Predmet.ProtustrankaFormatedWithAdress>
    <izvorni_sadrzaj> LEBOX jednostavno društvo s ograničenom odgovornošću za usluge, Ulica Hrvatske vojske 15, 31327 Bilje; Ivica Lendić, Hrvatske Vojske 15, 31327 Bilje</izvorni_sadrzaj>
    <derivirana_varijabla naziv="DomainObject.Predmet.ProtustrankaFormatedWithAdress_1"> LEBOX jednostavno društvo s ograničenom odgovornošću za usluge, Ulica Hrvatske vojske 15, 31327 Bilje; Ivica Lendić, Hrvatske Vojske 15, 31327 Bilje</derivirana_varijabla>
  </DomainObject.Predmet.ProtustrankaFormatedWithAdress>
  <DomainObject.Predmet.ProtustrankaFormatedWithAdressOIB>
    <izvorni_sadrzaj> LEBOX jednostavno društvo s ograničenom odgovornošću za usluge, OIB 72901188875, Ulica Hrvatske vojske 15, 31327 Bilje; Ivica Lendić, OIB 55288966514, Hrvatske Vojske 15, 31327 Bilje</izvorni_sadrzaj>
    <derivirana_varijabla naziv="DomainObject.Predmet.ProtustrankaFormatedWithAdressOIB_1"> LEBOX jednostavno društvo s ograničenom odgovornošću za usluge, OIB 72901188875, Ulica Hrvatske vojske 15, 31327 Bilje; Ivica Lendić, OIB 55288966514, Hrvatske Vojske 15, 31327 Bilje</derivirana_varijabla>
  </DomainObject.Predmet.ProtustrankaFormatedWithAdressOIB>
  <DomainObject.Predmet.ProtustrankaWithAdress>
    <izvorni_sadrzaj>LEBOX jednostavno društvo s ograničenom odgovornošću za usluge Ulica Hrvatske vojske 15, 31327 Bilje, Ivica Lendić Hrvatske Vojske 15, 31327 Bilje</izvorni_sadrzaj>
    <derivirana_varijabla naziv="DomainObject.Predmet.ProtustrankaWithAdress_1">LEBOX jednostavno društvo s ograničenom odgovornošću za usluge Ulica Hrvatske vojske 15, 31327 Bilje, Ivica Lendić Hrvatske Vojske 15, 31327 Bilje</derivirana_varijabla>
  </DomainObject.Predmet.ProtustrankaWithAdress>
  <DomainObject.Predmet.ProtustrankaWithAdressOIB>
    <izvorni_sadrzaj>LEBOX jednostavno društvo s ograničenom odgovornošću za usluge, OIB 72901188875, Ulica Hrvatske vojske 15, 31327 Bilje, Ivica Lendić, OIB 55288966514, Hrvatske Vojske 15, 31327 Bilje</izvorni_sadrzaj>
    <derivirana_varijabla naziv="DomainObject.Predmet.ProtustrankaWithAdressOIB_1">LEBOX jednostavno društvo s ograničenom odgovornošću za usluge, OIB 72901188875, Ulica Hrvatske vojske 15, 31327 Bilje, Ivica Lendić, OIB 55288966514, Hrvatske Vojske 15, 31327 Bilje</derivirana_varijabla>
  </DomainObject.Predmet.ProtustrankaWithAdressOIB>
  <DomainObject.Predmet.ProtustrankaNazivFormated>
    <izvorni_sadrzaj>LEBOX jednostavno društvo s ograničenom odgovornošću za usluge,Ivica Lendić</izvorni_sadrzaj>
    <derivirana_varijabla naziv="DomainObject.Predmet.ProtustrankaNazivFormated_1">LEBOX jednostavno društvo s ograničenom odgovornošću za usluge,Ivica Lendić</derivirana_varijabla>
    <derivirana_varijabla naziv="Padez">LEBOX jednostavno društvo s ograničenom odgovornošću za usluge,Ivica Lendić</derivirana_varijabla>
  </DomainObject.Predmet.ProtustrankaNazivFormated>
  <DomainObject.Predmet.ProtustrankaNazivFormatedOIB>
    <izvorni_sadrzaj>LEBOX jednostavno društvo s ograničenom odgovornošću za usluge, OIB 72901188875,Ivica Lendić, OIB 55288966514</izvorni_sadrzaj>
    <derivirana_varijabla naziv="DomainObject.Predmet.ProtustrankaNazivFormatedOIB_1">LEBOX jednostavno društvo s ograničenom odgovornošću za usluge, OIB 72901188875,Ivica Lendić, OIB 55288966514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                 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LEBOX jednostavno društvo s ograničenom odgovornošću za usluge</item>
      <item>Ivica Lendić</item>
    </izvorni_sadrzaj>
    <derivirana_varijabla naziv="DomainObject.Predmet.ProtuStrankaListFormated_1">
      <item>LEBOX jednostavno društvo s ograničenom odgovornošću za usluge</item>
      <item>Ivica Lendić</item>
    </derivirana_varijabla>
  </DomainObject.Predmet.ProtuStrankaListFormated>
  <DomainObject.Predmet.ProtuStrankaListFormatedOIB>
    <izvorni_sadrzaj>
      <item>LEBOX jednostavno društvo s ograničenom odgovornošću za usluge, OIB 72901188875</item>
      <item>Ivica Lendić, OIB 55288966514</item>
    </izvorni_sadrzaj>
    <derivirana_varijabla naziv="DomainObject.Predmet.ProtuStrankaListFormatedOIB_1">
      <item>LEBOX jednostavno društvo s ograničenom odgovornošću za usluge, OIB 72901188875</item>
      <item>Ivica Lendić, OIB 55288966514</item>
    </derivirana_varijabla>
  </DomainObject.Predmet.ProtuStrankaListFormatedOIB>
  <DomainObject.Predmet.ProtuStrankaListFormatedWithAdress>
    <izvorni_sadrzaj>
      <item>LEBOX jednostavno društvo s ograničenom odgovornošću za usluge, Ulica Hrvatske vojske 15, 31327 Bilje</item>
      <item>Ivica Lendić, Hrvatske Vojske 15, 31327 Bilje</item>
    </izvorni_sadrzaj>
    <derivirana_varijabla naziv="DomainObject.Predmet.ProtuStrankaListFormatedWithAdress_1">
      <item>LEBOX jednostavno društvo s ograničenom odgovornošću za usluge, Ulica Hrvatske vojske 15, 31327 Bilje</item>
      <item>Ivica Lendić, Hrvatske Vojske 15, 31327 Bilje</item>
    </derivirana_varijabla>
  </DomainObject.Predmet.ProtuStrankaListFormatedWithAdress>
  <DomainObject.Predmet.ProtuStrankaListFormatedWithAdressOIB>
    <izvorni_sadrzaj>
      <item>LEBOX jednostavno društvo s ograničenom odgovornošću za usluge, OIB 72901188875, Ulica Hrvatske vojske 15, 31327 Bilje</item>
      <item>Ivica Lendić, OIB 55288966514, Hrvatske Vojske 15, 31327 Bilje</item>
    </izvorni_sadrzaj>
    <derivirana_varijabla naziv="DomainObject.Predmet.ProtuStrankaListFormatedWithAdressOIB_1">
      <item>LEBOX jednostavno društvo s ograničenom odgovornošću za usluge, OIB 72901188875, Ulica Hrvatske vojske 15, 31327 Bilje</item>
      <item>Ivica Lendić, OIB 55288966514, Hrvatske Vojske 15, 31327 Bilje</item>
    </derivirana_varijabla>
  </DomainObject.Predmet.ProtuStrankaListFormatedWithAdressOIB>
  <DomainObject.Predmet.ProtuStrankaListNazivFormated>
    <izvorni_sadrzaj>
      <item>LEBOX jednostavno društvo s ograničenom odgovornošću za usluge</item>
      <item>Ivica Lendić</item>
    </izvorni_sadrzaj>
    <derivirana_varijabla naziv="DomainObject.Predmet.ProtuStrankaListNazivFormated_1">
      <item>LEBOX jednostavno društvo s ograničenom odgovornošću za usluge</item>
      <item>Ivica Lendić</item>
    </derivirana_varijabla>
  </DomainObject.Predmet.ProtuStrankaListNazivFormated>
  <DomainObject.Predmet.ProtuStrankaListNazivFormatedOIB>
    <izvorni_sadrzaj>
      <item>LEBOX jednostavno društvo s ograničenom odgovornošću za usluge, OIB 72901188875</item>
      <item>Ivica Lendić, OIB 55288966514</item>
    </izvorni_sadrzaj>
    <derivirana_varijabla naziv="DomainObject.Predmet.ProtuStrankaListNazivFormatedOIB_1">
      <item>LEBOX jednostavno društvo s ograničenom odgovornošću za usluge, OIB 72901188875</item>
      <item>Ivica Lendić, OIB 55288966514</item>
    </derivirana_varijabla>
  </DomainObject.Predmet.ProtuStrankaListNazivFormatedOIB>
  <DomainObject.Predmet.OstaliListFormated>
    <izvorni_sadrzaj>
      <item>Općinski sud u Osijeku</item>
      <item>Općinski sud u Osijeku - Prekršajni odjel</item>
    </izvorni_sadrzaj>
    <derivirana_varijabla naziv="DomainObject.Predmet.OstaliListFormated_1">
      <item>Općinski sud u Osijeku</item>
      <item>Općinski sud u Osijeku - Prekršajni odjel</item>
    </derivirana_varijabla>
    <derivirana_varijabla naziv="DrugaOsoba">
      <item>Općinski sud u Osijeku</item>
      <item>Općinski sud u Osijeku - Prekršajni odjel</item>
    </derivirana_varijabla>
  </DomainObject.Predmet.OstaliListFormated>
  <DomainObject.Predmet.OstaliListFormatedOIB>
    <izvorni_sadrzaj>
      <item>Općinski sud u Osijeku, OIB 38625793303</item>
      <item>Općinski sud u Osijeku - Prekršajni odjel, OIB 38625793303</item>
    </izvorni_sadrzaj>
    <derivirana_varijabla naziv="DomainObject.Predmet.OstaliListFormatedOIB_1">
      <item>Općinski sud u Osijeku, OIB 38625793303</item>
      <item>Općinski sud u Osijeku - Prekršajni odjel, OIB 38625793303</item>
    </derivirana_varijabla>
  </DomainObject.Predmet.OstaliListFormatedOIB>
  <DomainObject.Predmet.OstaliListFormatedWithAdress>
    <izvorni_sadrzaj>
      <item>Općinski sud u Osijeku, Europska avenija 7, 31000 Osijek</item>
      <item>Općinski sud u Osijeku - Prekršajni odjel, Ulica Kralja Zvonimira 3, 31000 Osijek</item>
    </izvorni_sadrzaj>
    <derivirana_varijabla naziv="DomainObject.Predmet.OstaliListFormatedWithAdress_1">
      <item>Općinski sud u Osijeku, Europska avenija 7, 31000 Osijek</item>
      <item>Općinski sud u Osijeku - Prekršajni odjel, Ulica Kralja Zvonimira 3, 31000 Osijek</item>
    </derivirana_varijabla>
  </DomainObject.Predmet.OstaliListFormatedWithAdress>
  <DomainObject.Predmet.OstaliListFormatedWithAdressOIB>
    <izvorni_sadrzaj>
      <item>Općinski sud u Osijeku, OIB 38625793303, Europska avenija 7, 31000 Osijek</item>
      <item>Općinski sud u Osijeku - Prekršajni odjel, OIB 38625793303, Ulica Kralja Zvonimira 3, 31000 Osijek</item>
    </izvorni_sadrzaj>
    <derivirana_varijabla naziv="DomainObject.Predmet.OstaliListFormatedWithAdressOIB_1">
      <item>Općinski sud u Osijeku, OIB 38625793303, Europska avenija 7, 31000 Osijek</item>
      <item>Općinski sud u Osijeku - Prekršajni odjel, OIB 38625793303, Ulica Kralja Zvonimira 3, 31000 Osijek</item>
    </derivirana_varijabla>
  </DomainObject.Predmet.OstaliListFormatedWithAdressOIB>
  <DomainObject.Predmet.OstaliListNazivFormated>
    <izvorni_sadrzaj>
      <item>Općinski sud u Osijeku</item>
      <item>Općinski sud u Osijeku - Prekršajni odjel</item>
    </izvorni_sadrzaj>
    <derivirana_varijabla naziv="DomainObject.Predmet.OstaliListNazivFormated_1">
      <item>Općinski sud u Osijeku</item>
      <item>Općinski sud u Osijeku - Prekršajni odjel</item>
    </derivirana_varijabla>
  </DomainObject.Predmet.OstaliListNazivFormated>
  <DomainObject.Predmet.OstaliListNazivFormatedOIB>
    <izvorni_sadrzaj>
      <item>Općinski sud u Osijeku, OIB 38625793303</item>
      <item>Općinski sud u Osijeku - Prekršajni odjel, OIB 38625793303</item>
    </izvorni_sadrzaj>
    <derivirana_varijabla naziv="DomainObject.Predmet.OstaliListNazivFormatedOIB_1">
      <item>Općinski sud u Osijeku, OIB 38625793303</item>
      <item>Općinski sud u Osijeku - Prekršajni odjel, OIB 38625793303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LEBOX jednostavno društvo s ograničenom odgovornošću za usluge i dr.</izvorni_sadrzaj>
    <derivirana_varijabla naziv="DomainObject.Predmet.ProtustrankaIDrugi_1">LEBOX jednostavno društvo s ograničenom odgovornošću za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LEBOX jednostavno društvo s ograničenom odgovornošću za usluge, OIB 72901188875, Ulica Hrvatske vojske 15, 31327 Bilje i dr.</izvorni_sadrzaj>
    <derivirana_varijabla naziv="DomainObject.Predmet.ProtustrankaIDrugiAdressOIB_1">LEBOX jednostavno društvo s ograničenom odgovornošću za usluge, OIB 72901188875, Ulica Hrvatske vojske 15, 31327 Bilje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LEBOX jednostavno društvo s ograničenom odgovornošću za usluge</item>
      <item>Ivica Lendić</item>
      <item>Općinski sud u Osijeku</item>
      <item>Općinski sud u Osijeku - Prekršajni odjel</item>
    </izvorni_sadrzaj>
    <derivirana_varijabla naziv="DomainObject.Predmet.SudioniciListNaziv_1">
      <item>HRVATSKO DRUŠTVO SKLADATELJA</item>
      <item>LEBOX jednostavno društvo s ograničenom odgovornošću za usluge</item>
      <item>Ivica Lendić</item>
      <item>Općinski sud u Osijeku</item>
      <item>Općinski sud u Osijeku - Prekršajni odjel</item>
    </derivirana_varijabla>
    <derivirana_varijabla naziv="OstaliSudionici">
      <item>HRVATSKO DRUŠTVO SKLADATELJA</item>
      <item>LEBOX jednostavno društvo s ograničenom odgovornošću za usluge</item>
      <item>Ivica Lendić</item>
      <item>Općinski sud u Osijeku</item>
      <item>Općinski sud u Osijeku - Prekršajni odjel</item>
    </derivirana_varijabla>
  </DomainObject.Predmet.SudioniciListNaziv>
  <DomainObject.Predmet.SudioniciListAdressOIB>
    <izvorni_sadrzaj>
      <item>HRVATSKO DRUŠTVO SKLADATELJA, OIB 56668956985, Heinzelova 62a,10000 Zagreb</item>
      <item>LEBOX jednostavno društvo s ograničenom odgovornošću za usluge, OIB 72901188875, Ulica Hrvatske vojske 15,31327 Bilje</item>
      <item>Ivica Lendić, OIB 55288966514, Hrvatske Vojske 15,31327 Bilje</item>
      <item>Općinski sud u Osijeku, OIB 38625793303, Europska avenija 7,31000 Osijek</item>
      <item>Općinski sud u Osijeku - Prekršajni odjel, OIB 38625793303, Ulica Kralja Zvonimira 3,31000 Osijek</item>
    </izvorni_sadrzaj>
    <derivirana_varijabla naziv="DomainObject.Predmet.SudioniciListAdressOIB_1">
      <item>HRVATSKO DRUŠTVO SKLADATELJA, OIB 56668956985, Heinzelova 62a,10000 Zagreb</item>
      <item>LEBOX jednostavno društvo s ograničenom odgovornošću za usluge, OIB 72901188875, Ulica Hrvatske vojske 15,31327 Bilje</item>
      <item>Ivica Lendić, OIB 55288966514, Hrvatske Vojske 15,31327 Bilje</item>
      <item>Općinski sud u Osijeku, OIB 38625793303, Europska avenija 7,31000 Osijek</item>
      <item>Općinski sud u Osijeku - Prekršajni odjel, OIB 38625793303, Ulica Kralja Zvonimira 3,31000 Osijek</item>
    </derivirana_varijabla>
  </DomainObject.Predmet.SudioniciListAdressOIB>
  <DomainObject.UcesnikSudskeRadnje.NazivFormated>
    <izvorni_sadrzaj>LEBOX jednostavno društvo s ograničenom odgovornošću za usluge, OIB 72901188875, Ulica Hrvatske vojske 15,31327 Bilje</izvorni_sadrzaj>
    <derivirana_varijabla naziv="DomainObject.UcesnikSudskeRadnje.NazivFormated_1">LEBOX jednostavno društvo s ograničenom odgovornošću za usluge, OIB 72901188875, Ulica Hrvatske vojske 15,31327 Bilje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72901188875</item>
      <item>, OIB 55288966514</item>
      <item>, OIB 38625793303</item>
      <item>, OIB 38625793303</item>
    </izvorni_sadrzaj>
    <derivirana_varijabla naziv="DomainObject.Predmet.SudioniciListNazivOIB_1">
      <item>, OIB 56668956985</item>
      <item>, OIB 72901188875</item>
      <item>, OIB 55288966514</item>
      <item>, OIB 38625793303</item>
      <item>, OIB 38625793303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LEBOX jednostavno društvo s ograničenom odgovornošću za usluge, OIB 72901188875, Ulica Hrvatske vojske 15, 31327 Bilje
2. Okrivljenik Ivica Lendić, OIB 55288966514, Hrvatske Vojske 15, 31327 Bilje</izvorni_sadrzaj>
    <derivirana_varijabla naziv="DomainObject.UcesnikSudskeRadnje.SudskaRadnja.UcesniciObavijest_1">1. Okrivljenik LEBOX jednostavno društvo s ograničenom odgovornošću za usluge, OIB 72901188875, Ulica Hrvatske vojske 15, 31327 Bilje
2. Okrivljenik Ivica Lendić, OIB 55288966514, Hrvatske Vojske 15, 31327 Bilje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veljače 2026.</izvorni_sadrzaj>
    <derivirana_varijabla naziv="DomainObject.Predmet.DatumPocetkaProcesa_1">6.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LEBOX jednostavno društvo s ograničenom odgovornošću za usluge, Ulica Hrvatske vojske 15, 31327 Bilje, OIB: 72901188875</item>
      <item>Ivica Lendić, Hrvatske Vojske 15, 31327 Bilje, OIB: 55288966514, rođen-a 19.10.1972., mjesto rođenja Osijek (Osijek)</item>
    </izvorni_sadrzaj>
    <derivirana_varijabla naziv="DomainObject.Predmet.OkrivljenikAdresaMjestoRodjenjaList_1">
      <item>LEBOX jednostavno društvo s ograničenom odgovornošću za usluge, Ulica Hrvatske vojske 15, 31327 Bilje, OIB: 72901188875</item>
      <item>Ivica Lendić, Hrvatske Vojske 15, 31327 Bilje, OIB: 55288966514, rođen-a 19.10.1972.,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LEBOX jednostavno društvo s ograničenom odgovornošću za usluge, MBS 030273518, Ulica Hrvatske vojske 15, 31327 Bilje</izvorni_sadrzaj>
    <derivirana_varijabla naziv="DomainObject.Predmet.OkrivljenikPravnaNazivAdresaMbs_1">LEBOX jednostavno društvo s ograničenom odgovornošću za usluge, MBS 030273518, Ulica Hrvatske vojske 15, 31327 Bilje</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345072-0003</izvorni_sadrzaj>
    <derivirana_varijabla naziv="DomainObject.PrviPodnesak.OznakaBrojPodnositelja_1">345072-0003</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324</properties:Words>
  <properties:Characters>1899</properties:Characters>
  <properties:Lines>49</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2421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2026-10-27T08:39:00Z</cp:lastPrinted>
  <dcterms:modified xmlns:xsi="http://www.w3.org/2001/XMLSchema-instance" xsi:type="dcterms:W3CDTF">2026-10-27T08:39:00Z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LEBOX jednostavno društvo s ograničenom odgovornošću za usluge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