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2aaf679" w14:textId="2aaf679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EE0DFE">
        <w:t>89. St-1260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EE0DFE">
        <w:t>89. St-126</w:t>
      </w:r>
      <w:r w:rsidR="000879C3">
        <w:t>0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EE0DFE" w:rsidP="00EE0DFE" w:rsidRDefault="006826ED">
      <w:pPr>
        <w:jc w:val="both"/>
      </w:pPr>
      <w:r>
        <w:t xml:space="preserve">            </w:t>
      </w:r>
      <w:r w:rsidR="00EE0DFE">
        <w:t>ILMI USLUGE j.d.</w:t>
      </w:r>
      <w:r w:rsidR="00EE0DFE">
        <w:t xml:space="preserve">o.o. za ugostiteljstvo i usluge, 10 410 </w:t>
      </w:r>
      <w:proofErr w:type="spellStart"/>
      <w:r w:rsidR="00EE0DFE">
        <w:t>Ribnica</w:t>
      </w:r>
      <w:proofErr w:type="spellEnd"/>
      <w:r w:rsidR="00EE0DFE">
        <w:t xml:space="preserve">, </w:t>
      </w:r>
      <w:proofErr w:type="spellStart"/>
      <w:r w:rsidR="00EE0DFE">
        <w:t>Ribnica</w:t>
      </w:r>
      <w:proofErr w:type="spellEnd"/>
      <w:r w:rsidR="00EE0DFE">
        <w:t xml:space="preserve"> 160, </w:t>
      </w:r>
    </w:p>
    <w:p w:rsidR="006826ED" w:rsidP="00EE0DFE" w:rsidRDefault="00EE0DFE">
      <w:pPr>
        <w:jc w:val="both"/>
      </w:pPr>
      <w:r>
        <w:t xml:space="preserve">            OIB: 20758439512</w:t>
      </w:r>
    </w:p>
    <w:p w:rsidR="00EE0DFE" w:rsidP="00EE0DFE" w:rsidRDefault="00EE0DFE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0DFE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EE0DF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E0DF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E0DFE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E0DFE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E0DFE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EE0DF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E0DF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E0DF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E0DF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E0DF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1260</izvorni_sadrzaj>
    <derivirana_varijabla naziv="DomainObject.Predmet.Broj_1">1260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29. listopada 2020.</izvorni_sadrzaj>
    <derivirana_varijabla naziv="DomainObject.Predmet.DatumOsnivanja_1">29.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St-1260/2020</izvorni_sadrzaj>
    <derivirana_varijabla naziv="DomainObject.Predmet.OznakaBroj_1">St-1260/2020</derivirana_varijabla>
  </DomainObject.Predmet.OznakaBroj>
  <DomainObject.Predmet.OznakaBrojOptuznogAkta>
    <izvorni_sadrzaj>04-06-20-2031</izvorni_sadrzaj>
    <derivirana_varijabla naziv="DomainObject.Predmet.OznakaBrojOptuznogAkta_1">04-06-20-2031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ILMI USLUGE j.d.o.o. za ugostiteljstvo i usluge</izvorni_sadrzaj>
    <derivirana_varijabla naziv="DomainObject.Predmet.ProtustrankaFormated_1">  ILMI USLUGE j.d.o.o. za ugostiteljstvo i usluge</derivirana_varijabla>
  </DomainObject.Predmet.ProtustrankaFormated>
  <DomainObject.Predmet.ProtustrankaFormatedOIB>
    <izvorni_sadrzaj>  ILMI USLUGE j.d.o.o. za ugostiteljstvo i usluge, OIB 20758439512</izvorni_sadrzaj>
    <derivirana_varijabla naziv="DomainObject.Predmet.ProtustrankaFormatedOIB_1">  ILMI USLUGE j.d.o.o. za ugostiteljstvo i usluge, OIB 20758439512</derivirana_varijabla>
  </DomainObject.Predmet.ProtustrankaFormatedOIB>
  <DomainObject.Predmet.ProtustrankaFormatedWithAdress>
    <izvorni_sadrzaj> ILMI USLUGE j.d.o.o. za ugostiteljstvo i usluge, Ribnica 160, 10410 Ribnica</izvorni_sadrzaj>
    <derivirana_varijabla naziv="DomainObject.Predmet.ProtustrankaFormatedWithAdress_1"> ILMI USLUGE j.d.o.o. za ugostiteljstvo i usluge, Ribnica 160, 10410 Ribnica</derivirana_varijabla>
  </DomainObject.Predmet.ProtustrankaFormatedWithAdress>
  <DomainObject.Predmet.ProtustrankaFormatedWithAdressOIB>
    <izvorni_sadrzaj> ILMI USLUGE j.d.o.o. za ugostiteljstvo i usluge, OIB 20758439512, Ribnica 160, 10410 Ribnica</izvorni_sadrzaj>
    <derivirana_varijabla naziv="DomainObject.Predmet.ProtustrankaFormatedWithAdressOIB_1"> ILMI USLUGE j.d.o.o. za ugostiteljstvo i usluge, OIB 20758439512, Ribnica 160, 10410 Ribnica</derivirana_varijabla>
  </DomainObject.Predmet.ProtustrankaFormatedWithAdressOIB>
  <DomainObject.Predmet.ProtustrankaWithAdress>
    <izvorni_sadrzaj>ILMI USLUGE j.d.o.o. za ugostiteljstvo i usluge Ribnica 160, 10410 Ribnica</izvorni_sadrzaj>
    <derivirana_varijabla naziv="DomainObject.Predmet.ProtustrankaWithAdress_1">ILMI USLUGE j.d.o.o. za ugostiteljstvo i usluge Ribnica 160, 10410 Ribnica</derivirana_varijabla>
  </DomainObject.Predmet.ProtustrankaWithAdress>
  <DomainObject.Predmet.ProtustrankaWithAdressOIB>
    <izvorni_sadrzaj>ILMI USLUGE j.d.o.o. za ugostiteljstvo i usluge, OIB 20758439512, Ribnica 160, 10410 Ribnica</izvorni_sadrzaj>
    <derivirana_varijabla naziv="DomainObject.Predmet.ProtustrankaWithAdressOIB_1">ILMI USLUGE j.d.o.o. za ugostiteljstvo i usluge, OIB 20758439512, Ribnica 160, 10410 Ribnica</derivirana_varijabla>
  </DomainObject.Predmet.ProtustrankaWithAdressOIB>
  <DomainObject.Predmet.ProtustrankaNazivFormated>
    <izvorni_sadrzaj>ILMI USLUGE j.d.o.o. za ugostiteljstvo i usluge</izvorni_sadrzaj>
    <derivirana_varijabla naziv="DomainObject.Predmet.ProtustrankaNazivFormated_1">ILMI USLUGE j.d.o.o. za ugostiteljstvo i usluge</derivirana_varijabla>
  </DomainObject.Predmet.ProtustrankaNazivFormated>
  <DomainObject.Predmet.ProtustrankaNazivFormatedOIB>
    <izvorni_sadrzaj>ILMI USLUGE j.d.o.o. za ugostiteljstvo i usluge, OIB 20758439512</izvorni_sadrzaj>
    <derivirana_varijabla naziv="DomainObject.Predmet.ProtustrankaNazivFormatedOIB_1">ILMI USLUGE j.d.o.o. za ugostiteljstvo i usluge, OIB 20758439512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ILMI USLUGE j.d.o.o. za ugostiteljstvo i usluge</item>
    </izvorni_sadrzaj>
    <derivirana_varijabla naziv="DomainObject.Predmet.ProtuStrankaListFormated_1">
      <item>ILMI USLUGE j.d.o.o. za ugostiteljstvo i usluge</item>
    </derivirana_varijabla>
  </DomainObject.Predmet.ProtuStrankaListFormated>
  <DomainObject.Predmet.ProtuStrankaListFormatedOIB>
    <izvorni_sadrzaj>
      <item>ILMI USLUGE j.d.o.o. za ugostiteljstvo i usluge, OIB 20758439512</item>
    </izvorni_sadrzaj>
    <derivirana_varijabla naziv="DomainObject.Predmet.ProtuStrankaListFormatedOIB_1">
      <item>ILMI USLUGE j.d.o.o. za ugostiteljstvo i usluge, OIB 20758439512</item>
    </derivirana_varijabla>
  </DomainObject.Predmet.ProtuStrankaListFormatedOIB>
  <DomainObject.Predmet.ProtuStrankaListFormatedWithAdress>
    <izvorni_sadrzaj>
      <item>ILMI USLUGE j.d.o.o. za ugostiteljstvo i usluge, Ribnica 160, 10410 Ribnica</item>
    </izvorni_sadrzaj>
    <derivirana_varijabla naziv="DomainObject.Predmet.ProtuStrankaListFormatedWithAdress_1">
      <item>ILMI USLUGE j.d.o.o. za ugostiteljstvo i usluge, Ribnica 160, 10410 Ribnica</item>
    </derivirana_varijabla>
  </DomainObject.Predmet.ProtuStrankaListFormatedWithAdress>
  <DomainObject.Predmet.ProtuStrankaListFormatedWithAdressOIB>
    <izvorni_sadrzaj>
      <item>ILMI USLUGE j.d.o.o. za ugostiteljstvo i usluge, OIB 20758439512, Ribnica 160, 10410 Ribnica</item>
    </izvorni_sadrzaj>
    <derivirana_varijabla naziv="DomainObject.Predmet.ProtuStrankaListFormatedWithAdressOIB_1">
      <item>ILMI USLUGE j.d.o.o. za ugostiteljstvo i usluge, OIB 20758439512, Ribnica 160, 10410 Ribnica</item>
    </derivirana_varijabla>
  </DomainObject.Predmet.ProtuStrankaListFormatedWithAdressOIB>
  <DomainObject.Predmet.ProtuStrankaListNazivFormated>
    <izvorni_sadrzaj>
      <item>ILMI USLUGE j.d.o.o. za ugostiteljstvo i usluge</item>
    </izvorni_sadrzaj>
    <derivirana_varijabla naziv="DomainObject.Predmet.ProtuStrankaListNazivFormated_1">
      <item>ILMI USLUGE j.d.o.o. za ugostiteljstvo i usluge</item>
    </derivirana_varijabla>
  </DomainObject.Predmet.ProtuStrankaListNazivFormated>
  <DomainObject.Predmet.ProtuStrankaListNazivFormatedOIB>
    <izvorni_sadrzaj>
      <item>ILMI USLUGE j.d.o.o. za ugostiteljstvo i usluge, OIB 20758439512</item>
    </izvorni_sadrzaj>
    <derivirana_varijabla naziv="DomainObject.Predmet.ProtuStrankaListNazivFormatedOIB_1">
      <item>ILMI USLUGE j.d.o.o. za ugostiteljstvo i usluge, OIB 20758439512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ILMI USLUGE j.d.o.o. za ugostiteljstvo i usluge</izvorni_sadrzaj>
    <derivirana_varijabla naziv="DomainObject.Predmet.ProtustrankaIDrugi_1">ILMI USLUGE j.d.o.o. za ugostiteljstvo i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ILMI USLUGE j.d.o.o. za ugostiteljstvo i usluge, OIB 20758439512, Ribnica 160, 10410 Ribnica</izvorni_sadrzaj>
    <derivirana_varijabla naziv="DomainObject.Predmet.ProtustrankaIDrugiAdressOIB_1">ILMI USLUGE j.d.o.o. za ugostiteljstvo i usluge, OIB 20758439512, Ribnica 160, 10410 Ribnica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ILMI USLUGE j.d.o.o. za ugostiteljstvo i usluge</item>
      <item>Financijska agencija</item>
    </izvorni_sadrzaj>
    <derivirana_varijabla naziv="DomainObject.Predmet.SudioniciListNaziv_1">
      <item>ILMI USLUGE j.d.o.o. za ugostiteljstvo i usluge</item>
      <item>Financijska agencija</item>
    </derivirana_varijabla>
  </DomainObject.Predmet.SudioniciListNaziv>
  <DomainObject.Predmet.SudioniciListAdressOIB>
    <izvorni_sadrzaj>
      <item>ILMI USLUGE j.d.o.o. za ugostiteljstvo i usluge, OIB 20758439512, Ribnica 160,10410 Ribnica</item>
      <item>Financijska agencija, OIB 85821130368, TRG SVIBANJSKIH ŽRTAVA 1995. 1,10000 Zagreb</item>
    </izvorni_sadrzaj>
    <derivirana_varijabla naziv="DomainObject.Predmet.SudioniciListAdressOIB_1">
      <item>ILMI USLUGE j.d.o.o. za ugostiteljstvo i usluge, OIB 20758439512, Ribnica 160,10410 Ribnica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20758439512</item>
      <item>, OIB 85821130368</item>
    </izvorni_sadrzaj>
    <derivirana_varijabla naziv="DomainObject.Predmet.SudioniciListNazivOIB_1">
      <item>, OIB 20758439512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2020.</izvorni_sadrzaj>
    <derivirana_varijabla naziv="DomainObject.Predmet.DatumPocetkaProcesa_1">29.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825</properties:Characters>
  <properties:Lines>47</properties:Lines>
  <properties:Paragraphs>23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2020-11-28T08:17:00Z</cp:lastPrinted>
  <dcterms:modified xmlns:xsi="http://www.w3.org/2001/XMLSchema-instance" xsi:type="dcterms:W3CDTF">2020-11-28T08:17:00Z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