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62ead74" w14:textId="62ead74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3A7569">
        <w:t>1</w:t>
      </w:r>
      <w:r w:rsidR="00A84DAF">
        <w:t>3</w:t>
      </w:r>
      <w:r w:rsidRPr="0017550A" w:rsidR="00AE1F41">
        <w:t>. St-</w:t>
      </w:r>
      <w:r w:rsidR="00043EBE">
        <w:t>3397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3A7569">
        <w:t>1</w:t>
      </w:r>
      <w:r w:rsidR="00A84DAF">
        <w:t>3</w:t>
      </w:r>
      <w:r w:rsidRPr="0017550A" w:rsidR="00884690">
        <w:t>. St</w:t>
      </w:r>
      <w:r w:rsidRPr="0017550A" w:rsidR="00B13065">
        <w:t>-</w:t>
      </w:r>
      <w:r w:rsidR="00043EBE">
        <w:t>3397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3B513D" w:rsidP="00043EBE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043EBE">
        <w:t xml:space="preserve">POUNJE MODA j.d.o.o. za trgovinu i usluge, OIB: 46243489658, </w:t>
      </w:r>
      <w:r w:rsidRPr="00043EBE" w:rsidR="00043EBE">
        <w:t>Hrvatska Kostajnica, Ulica Ratka Djetelića 70</w:t>
      </w:r>
    </w:p>
    <w:p w:rsidRPr="0017550A" w:rsidR="00043EBE" w:rsidP="00043EBE" w:rsidRDefault="00043EBE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6F725E" w:rsidRDefault="00942A2A">
      <w:pPr>
        <w:jc w:val="both"/>
      </w:pP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</w:p>
    <w:sectPr w:rsidRPr="0017550A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3EBE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55AA0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033E"/>
    <w:rsid w:val="003110BC"/>
    <w:rsid w:val="00313777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049"/>
    <w:rsid w:val="00395A47"/>
    <w:rsid w:val="003A1303"/>
    <w:rsid w:val="003A22DA"/>
    <w:rsid w:val="003A3B2F"/>
    <w:rsid w:val="003A7569"/>
    <w:rsid w:val="003A78D5"/>
    <w:rsid w:val="003B1491"/>
    <w:rsid w:val="003B2799"/>
    <w:rsid w:val="003B3F44"/>
    <w:rsid w:val="003B513D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079F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520C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155AA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55AA0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155AA0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155AA0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155AA0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55AA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55AA0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155AA0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155AA0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155AA0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3397</izvorni_sadrzaj>
    <derivirana_varijabla naziv="DomainObject.Predmet.Broj_1">3397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23. prosinca 2022.</izvorni_sadrzaj>
    <derivirana_varijabla naziv="DomainObject.Predmet.DatumIzradeOptuznogAkta_1">23. prosinca 2022.</derivirana_varijabla>
  </DomainObject.Predmet.DatumIzradeOptuznogAkta>
  <DomainObject.Predmet.DatumIzradeOptuznogAktaFormated>
    <izvorni_sadrzaj>23.12.2022.</izvorni_sadrzaj>
    <derivirana_varijabla naziv="DomainObject.Predmet.DatumIzradeOptuznogAktaFormated_1">23.12.2022.</derivirana_varijabla>
  </DomainObject.Predmet.DatumIzradeOptuznogAktaFormated>
  <DomainObject.Predmet.DatumOsnivanja>
    <izvorni_sadrzaj>27. prosinca 2022.</izvorni_sadrzaj>
    <derivirana_varijabla naziv="DomainObject.Predmet.DatumOsnivanja_1">27.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23. prosinca 2022.</izvorni_sadrzaj>
    <derivirana_varijabla naziv="DomainObject.Predmet.DatumPrimitkaOptuznogAkta_1">23. prosinca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St-3397/2022</izvorni_sadrzaj>
    <derivirana_varijabla naziv="DomainObject.Predmet.OznakaBroj_1">St-3397/2022</derivirana_varijabla>
  </DomainObject.Predmet.OznakaBroj>
  <DomainObject.Predmet.OznakaBrojOptuznogAkta>
    <izvorni_sadrzaj>04-06-22-5797</izvorni_sadrzaj>
    <derivirana_varijabla naziv="DomainObject.Predmet.OznakaBrojOptuznogAkta_1">04-06-22-5797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POUNJE MODA j.d.o.o. za trgovinu i usluge</izvorni_sadrzaj>
    <derivirana_varijabla naziv="DomainObject.Predmet.ProtustrankaFormated_1">  POUNJE MODA j.d.o.o. za trgovinu i usluge</derivirana_varijabla>
  </DomainObject.Predmet.ProtustrankaFormated>
  <DomainObject.Predmet.ProtustrankaFormatedOIB>
    <izvorni_sadrzaj>  POUNJE MODA j.d.o.o. za trgovinu i usluge, OIB 46243489658</izvorni_sadrzaj>
    <derivirana_varijabla naziv="DomainObject.Predmet.ProtustrankaFormatedOIB_1">  POUNJE MODA j.d.o.o. za trgovinu i usluge, OIB 46243489658</derivirana_varijabla>
  </DomainObject.Predmet.ProtustrankaFormatedOIB>
  <DomainObject.Predmet.ProtustrankaFormatedWithAdress>
    <izvorni_sadrzaj> POUNJE MODA j.d.o.o. za trgovinu i usluge, Ulica Ratka Djetelića 70, 44430 Hrvatska Kostajnica</izvorni_sadrzaj>
    <derivirana_varijabla naziv="DomainObject.Predmet.ProtustrankaFormatedWithAdress_1"> POUNJE MODA j.d.o.o. za trgovinu i usluge, Ulica Ratka Djetelića 70, 44430 Hrvatska Kostajnica</derivirana_varijabla>
  </DomainObject.Predmet.ProtustrankaFormatedWithAdress>
  <DomainObject.Predmet.ProtustrankaFormatedWithAdressOIB>
    <izvorni_sadrzaj> POUNJE MODA j.d.o.o. za trgovinu i usluge, OIB 46243489658, Ulica Ratka Djetelića 70, 44430 Hrvatska Kostajnica</izvorni_sadrzaj>
    <derivirana_varijabla naziv="DomainObject.Predmet.ProtustrankaFormatedWithAdressOIB_1"> POUNJE MODA j.d.o.o. za trgovinu i usluge, OIB 46243489658, Ulica Ratka Djetelića 70, 44430 Hrvatska Kostajnica</derivirana_varijabla>
  </DomainObject.Predmet.ProtustrankaFormatedWithAdressOIB>
  <DomainObject.Predmet.ProtustrankaWithAdress>
    <izvorni_sadrzaj>POUNJE MODA j.d.o.o. za trgovinu i usluge Ulica Ratka Djetelića 70, 44430 Hrvatska Kostajnica</izvorni_sadrzaj>
    <derivirana_varijabla naziv="DomainObject.Predmet.ProtustrankaWithAdress_1">POUNJE MODA j.d.o.o. za trgovinu i usluge Ulica Ratka Djetelića 70, 44430 Hrvatska Kostajnica</derivirana_varijabla>
  </DomainObject.Predmet.ProtustrankaWithAdress>
  <DomainObject.Predmet.ProtustrankaWithAdressOIB>
    <izvorni_sadrzaj>POUNJE MODA j.d.o.o. za trgovinu i usluge, OIB 46243489658, Ulica Ratka Djetelića 70, 44430 Hrvatska Kostajnica</izvorni_sadrzaj>
    <derivirana_varijabla naziv="DomainObject.Predmet.ProtustrankaWithAdressOIB_1">POUNJE MODA j.d.o.o. za trgovinu i usluge, OIB 46243489658, Ulica Ratka Djetelića 70, 44430 Hrvatska Kostajnica</derivirana_varijabla>
  </DomainObject.Predmet.ProtustrankaWithAdressOIB>
  <DomainObject.Predmet.ProtustrankaNazivFormated>
    <izvorni_sadrzaj>POUNJE MODA j.d.o.o. za trgovinu i usluge</izvorni_sadrzaj>
    <derivirana_varijabla naziv="DomainObject.Predmet.ProtustrankaNazivFormated_1">POUNJE MODA j.d.o.o. za trgovinu i usluge</derivirana_varijabla>
  </DomainObject.Predmet.ProtustrankaNazivFormated>
  <DomainObject.Predmet.ProtustrankaNazivFormatedOIB>
    <izvorni_sadrzaj>POUNJE MODA j.d.o.o. za trgovinu i usluge, OIB 46243489658</izvorni_sadrzaj>
    <derivirana_varijabla naziv="DomainObject.Predmet.ProtustrankaNazivFormatedOIB_1">POUNJE MODA j.d.o.o. za trgovinu i usluge, OIB 46243489658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POUNJE MODA j.d.o.o. za trgovinu i usluge</item>
    </izvorni_sadrzaj>
    <derivirana_varijabla naziv="DomainObject.Predmet.ProtuStrankaListFormated_1">
      <item>POUNJE MODA j.d.o.o. za trgovinu i usluge</item>
    </derivirana_varijabla>
  </DomainObject.Predmet.ProtuStrankaListFormated>
  <DomainObject.Predmet.ProtuStrankaListFormatedOIB>
    <izvorni_sadrzaj>
      <item>POUNJE MODA j.d.o.o. za trgovinu i usluge, OIB 46243489658</item>
    </izvorni_sadrzaj>
    <derivirana_varijabla naziv="DomainObject.Predmet.ProtuStrankaListFormatedOIB_1">
      <item>POUNJE MODA j.d.o.o. za trgovinu i usluge, OIB 46243489658</item>
    </derivirana_varijabla>
  </DomainObject.Predmet.ProtuStrankaListFormatedOIB>
  <DomainObject.Predmet.ProtuStrankaListFormatedWithAdress>
    <izvorni_sadrzaj>
      <item>POUNJE MODA j.d.o.o. za trgovinu i usluge, Ulica Ratka Djetelića 70, 44430 Hrvatska Kostajnica</item>
    </izvorni_sadrzaj>
    <derivirana_varijabla naziv="DomainObject.Predmet.ProtuStrankaListFormatedWithAdress_1">
      <item>POUNJE MODA j.d.o.o. za trgovinu i usluge, Ulica Ratka Djetelića 70, 44430 Hrvatska Kostajnica</item>
    </derivirana_varijabla>
  </DomainObject.Predmet.ProtuStrankaListFormatedWithAdress>
  <DomainObject.Predmet.ProtuStrankaListFormatedWithAdressOIB>
    <izvorni_sadrzaj>
      <item>POUNJE MODA j.d.o.o. za trgovinu i usluge, OIB 46243489658, Ulica Ratka Djetelića 70, 44430 Hrvatska Kostajnica</item>
    </izvorni_sadrzaj>
    <derivirana_varijabla naziv="DomainObject.Predmet.ProtuStrankaListFormatedWithAdressOIB_1">
      <item>POUNJE MODA j.d.o.o. za trgovinu i usluge, OIB 46243489658, Ulica Ratka Djetelića 70, 44430 Hrvatska Kostajnica</item>
    </derivirana_varijabla>
  </DomainObject.Predmet.ProtuStrankaListFormatedWithAdressOIB>
  <DomainObject.Predmet.ProtuStrankaListNazivFormated>
    <izvorni_sadrzaj>
      <item>POUNJE MODA j.d.o.o. za trgovinu i usluge</item>
    </izvorni_sadrzaj>
    <derivirana_varijabla naziv="DomainObject.Predmet.ProtuStrankaListNazivFormated_1">
      <item>POUNJE MODA j.d.o.o. za trgovinu i usluge</item>
    </derivirana_varijabla>
  </DomainObject.Predmet.ProtuStrankaListNazivFormated>
  <DomainObject.Predmet.ProtuStrankaListNazivFormatedOIB>
    <izvorni_sadrzaj>
      <item>POUNJE MODA j.d.o.o. za trgovinu i usluge, OIB 46243489658</item>
    </izvorni_sadrzaj>
    <derivirana_varijabla naziv="DomainObject.Predmet.ProtuStrankaListNazivFormatedOIB_1">
      <item>POUNJE MODA j.d.o.o. za trgovinu i usluge, OIB 46243489658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POUNJE MODA j.d.o.o. za trgovinu i usluge</izvorni_sadrzaj>
    <derivirana_varijabla naziv="DomainObject.Predmet.ProtustrankaIDrugi_1">POUNJE MODA j.d.o.o. za trgovinu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POUNJE MODA j.d.o.o. za trgovinu i usluge, OIB 46243489658, Ulica Ratka Djetelića 70, 44430 Hrvatska Kostajnica</izvorni_sadrzaj>
    <derivirana_varijabla naziv="DomainObject.Predmet.ProtustrankaIDrugiAdressOIB_1">POUNJE MODA j.d.o.o. za trgovinu i usluge, OIB 46243489658, Ulica Ratka Djetelića 70,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POUNJE MODA j.d.o.o. za trgovinu i usluge</item>
      <item>Financijska agencija</item>
    </izvorni_sadrzaj>
    <derivirana_varijabla naziv="DomainObject.Predmet.SudioniciListNaziv_1">
      <item>POUNJE MODA j.d.o.o. za trgovinu i usluge</item>
      <item>Financijska agencija</item>
    </derivirana_varijabla>
  </DomainObject.Predmet.SudioniciListNaziv>
  <DomainObject.Predmet.SudioniciListAdressOIB>
    <izvorni_sadrzaj>
      <item>POUNJE MODA j.d.o.o. za trgovinu i usluge, OIB 46243489658, Ulica Ratka Djetelića 70,44430 Hrvatska Kostajnica</item>
      <item>Financijska agencija, OIB 85821130368, TRG SVIBANJSKIH ŽRTAVA 1995. 1,10000 Zagreb</item>
    </izvorni_sadrzaj>
    <derivirana_varijabla naziv="DomainObject.Predmet.SudioniciListAdressOIB_1">
      <item>POUNJE MODA j.d.o.o. za trgovinu i usluge, OIB 46243489658, Ulica Ratka Djetelića 70,44430 Hrvatska Kostajnica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46243489658</item>
      <item>, OIB 85821130368</item>
    </izvorni_sadrzaj>
    <derivirana_varijabla naziv="DomainObject.Predmet.SudioniciListNazivOIB_1">
      <item>, OIB 46243489658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prosinca 2022.</izvorni_sadrzaj>
    <derivirana_varijabla naziv="DomainObject.Predmet.DatumPocetkaProcesa_1">27.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146</properties:Words>
  <properties:Characters>855</properties:Characters>
  <properties:Lines>46</properties:Lines>
  <properties:Paragraphs>24</properties:Paragraphs>
  <properties:TotalTime>45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2023-03-15T08:44:00Z</cp:lastPrinted>
  <dcterms:modified xmlns:xsi="http://www.w3.org/2001/XMLSchema-instance" xsi:type="dcterms:W3CDTF">2023-03-15T08:44:00Z</dcterms:modified>
  <cp:revision>61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