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fd2ef4b" w14:textId="fd2ef4b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</w:t>
      </w:r>
      <w:r w:rsidR="00562606">
        <w:t xml:space="preserve">U Zagrebu, </w:t>
      </w:r>
      <w:proofErr w:type="spellStart"/>
      <w:r w:rsidR="00562606">
        <w:t>31</w:t>
      </w:r>
      <w:proofErr w:type="spellEnd"/>
      <w:r w:rsidR="00C8505A">
        <w:t xml:space="preserve">. kolovoza </w:t>
      </w:r>
      <w:proofErr w:type="spellStart"/>
      <w:r w:rsidR="00C8505A">
        <w:t>2020</w:t>
      </w:r>
      <w:proofErr w:type="spellEnd"/>
      <w:r w:rsidR="00C8505A">
        <w:t>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proofErr w:type="spellStart"/>
      <w:r w:rsidR="00F3140F">
        <w:t>4.SSKa</w:t>
      </w:r>
      <w:proofErr w:type="spellEnd"/>
      <w:r w:rsidR="00F3140F">
        <w:t xml:space="preserve"> </w:t>
      </w:r>
      <w:r>
        <w:t>St-</w:t>
      </w:r>
      <w:proofErr w:type="spellStart"/>
      <w:r w:rsidR="00F3140F">
        <w:t>636</w:t>
      </w:r>
      <w:proofErr w:type="spellEnd"/>
      <w:r w:rsidR="00E33DE9">
        <w:t>/</w:t>
      </w:r>
      <w:proofErr w:type="spellStart"/>
      <w:r>
        <w:t>20</w:t>
      </w:r>
      <w:r w:rsidR="00F12C39">
        <w:t>20</w:t>
      </w:r>
      <w:proofErr w:type="spellEnd"/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BA721E" w:rsidP="00383B46" w:rsidRDefault="0060363E">
      <w:pPr>
        <w:jc w:val="right"/>
      </w:pPr>
      <w:r>
        <w:t xml:space="preserve">TRGOVAČKI SUD U </w:t>
      </w:r>
      <w:proofErr w:type="spellStart"/>
      <w:r w:rsidR="00F84A23">
        <w:t>OSIJEKU</w:t>
      </w:r>
      <w:proofErr w:type="spellEnd"/>
    </w:p>
    <w:p w:rsidR="00451E50" w:rsidP="00383B46" w:rsidRDefault="00451E50">
      <w:pPr>
        <w:jc w:val="right"/>
      </w:pPr>
    </w:p>
    <w:p w:rsidR="00945B0E" w:rsidP="00383B46" w:rsidRDefault="00F84A23">
      <w:pPr>
        <w:jc w:val="right"/>
      </w:pPr>
      <w:r>
        <w:t xml:space="preserve">Zagrebačka ulica 2, </w:t>
      </w:r>
      <w:proofErr w:type="spellStart"/>
      <w:r>
        <w:t>31000</w:t>
      </w:r>
      <w:proofErr w:type="spellEnd"/>
      <w:r>
        <w:t xml:space="preserve">  Osijek</w:t>
      </w:r>
      <w:r w:rsidR="00BA721E">
        <w:t xml:space="preserve"> </w:t>
      </w: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proofErr w:type="spellStart"/>
      <w:r w:rsidR="00F84A23">
        <w:t>OSIJEKU</w:t>
      </w:r>
      <w:proofErr w:type="spellEnd"/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</w:t>
      </w:r>
      <w:proofErr w:type="spellStart"/>
      <w:r>
        <w:t>31</w:t>
      </w:r>
      <w:proofErr w:type="spellEnd"/>
      <w:r>
        <w:t>. Su-324/20-</w:t>
      </w:r>
      <w:r w:rsidR="00F84A23">
        <w:t>7</w:t>
      </w:r>
    </w:p>
    <w:p w:rsidR="00C8505A" w:rsidP="0060363E" w:rsidRDefault="00C8505A">
      <w:r>
        <w:t xml:space="preserve">od </w:t>
      </w:r>
      <w:proofErr w:type="spellStart"/>
      <w:r>
        <w:t>28</w:t>
      </w:r>
      <w:proofErr w:type="spellEnd"/>
      <w:r>
        <w:t xml:space="preserve">. srpnja </w:t>
      </w:r>
      <w:proofErr w:type="spellStart"/>
      <w:r>
        <w:t>2020</w:t>
      </w:r>
      <w:proofErr w:type="spellEnd"/>
      <w:r>
        <w:t>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proofErr w:type="spellStart"/>
      <w:r w:rsidR="00F3140F">
        <w:t>4</w:t>
      </w:r>
      <w:r>
        <w:t>.</w:t>
      </w:r>
      <w:r w:rsidR="00F3140F">
        <w:t>SSKa</w:t>
      </w:r>
      <w:proofErr w:type="spellEnd"/>
      <w:r>
        <w:t xml:space="preserve"> St-</w:t>
      </w:r>
      <w:proofErr w:type="spellStart"/>
      <w:r w:rsidR="00F3140F">
        <w:t>636</w:t>
      </w:r>
      <w:proofErr w:type="spellEnd"/>
      <w:r w:rsidR="0001397B">
        <w:t>/</w:t>
      </w:r>
      <w:proofErr w:type="spellStart"/>
      <w:r>
        <w:t>20</w:t>
      </w:r>
      <w:r w:rsidR="00F12C39">
        <w:t>20</w:t>
      </w:r>
      <w:proofErr w:type="spellEnd"/>
      <w:r>
        <w:t>.</w:t>
      </w:r>
    </w:p>
    <w:p w:rsidR="00C8505A" w:rsidP="0060363E" w:rsidRDefault="00C8505A"/>
    <w:p w:rsidR="00F12C39" w:rsidP="00F12C39" w:rsidRDefault="00F12C39">
      <w:pPr>
        <w:ind w:left="708"/>
      </w:pPr>
      <w:r>
        <w:t>Predlagatelj</w:t>
      </w:r>
      <w:r w:rsidR="00BA721E">
        <w:t>:</w:t>
      </w:r>
      <w:r>
        <w:t xml:space="preserve"> -</w:t>
      </w:r>
      <w:r w:rsidR="00BA721E">
        <w:t xml:space="preserve"> </w:t>
      </w:r>
      <w:r>
        <w:t>regulatorno tijelo- Financijska agencija</w:t>
      </w:r>
      <w:r w:rsidR="00BA721E">
        <w:t>,</w:t>
      </w:r>
      <w:r>
        <w:t xml:space="preserve"> Trg svibanjskih žrtava </w:t>
      </w:r>
      <w:proofErr w:type="spellStart"/>
      <w:r>
        <w:t>1995</w:t>
      </w:r>
      <w:proofErr w:type="spellEnd"/>
      <w:r>
        <w:t xml:space="preserve">. 1, </w:t>
      </w:r>
    </w:p>
    <w:p w:rsidR="00F12C39" w:rsidP="00F12C39" w:rsidRDefault="00F12C39">
      <w:r>
        <w:t xml:space="preserve">                                                     </w:t>
      </w:r>
      <w:proofErr w:type="spellStart"/>
      <w:r>
        <w:t>10000</w:t>
      </w:r>
      <w:proofErr w:type="spellEnd"/>
      <w:r>
        <w:t xml:space="preserve"> Zagreb,  </w:t>
      </w:r>
      <w:proofErr w:type="spellStart"/>
      <w:r>
        <w:t>OIB</w:t>
      </w:r>
      <w:proofErr w:type="spellEnd"/>
      <w:r>
        <w:t xml:space="preserve">: </w:t>
      </w:r>
      <w:proofErr w:type="spellStart"/>
      <w:r>
        <w:t>85821130368</w:t>
      </w:r>
      <w:proofErr w:type="spellEnd"/>
    </w:p>
    <w:p w:rsidR="00F12C39" w:rsidP="0060363E" w:rsidRDefault="00F12C39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31382" w:rsidP="002D2566" w:rsidRDefault="00C31382">
      <w:r>
        <w:t xml:space="preserve">          </w:t>
      </w:r>
      <w:r w:rsidR="00C8505A">
        <w:t xml:space="preserve"> Dužnika:</w:t>
      </w:r>
      <w:r w:rsidR="00562606">
        <w:t xml:space="preserve"> </w:t>
      </w:r>
      <w:r w:rsidR="00F3140F">
        <w:t xml:space="preserve">AUTO </w:t>
      </w:r>
      <w:proofErr w:type="spellStart"/>
      <w:r w:rsidR="00F3140F">
        <w:t>SOLUTIONS</w:t>
      </w:r>
      <w:proofErr w:type="spellEnd"/>
      <w:r w:rsidR="00F3140F">
        <w:t xml:space="preserve"> d.o.o.</w:t>
      </w:r>
      <w:r w:rsidR="00417C41">
        <w:t>,</w:t>
      </w:r>
      <w:r w:rsidR="00F3140F">
        <w:t xml:space="preserve"> Sisačka ulica </w:t>
      </w:r>
      <w:proofErr w:type="spellStart"/>
      <w:r w:rsidR="00F3140F">
        <w:t>34</w:t>
      </w:r>
      <w:proofErr w:type="spellEnd"/>
      <w:r w:rsidR="00F3140F">
        <w:t>,</w:t>
      </w:r>
      <w:r w:rsidR="00417C41">
        <w:t xml:space="preserve"> </w:t>
      </w:r>
      <w:r w:rsidR="00F3140F">
        <w:t xml:space="preserve"> </w:t>
      </w:r>
      <w:proofErr w:type="spellStart"/>
      <w:r w:rsidR="00F3140F">
        <w:t>10410</w:t>
      </w:r>
      <w:proofErr w:type="spellEnd"/>
      <w:r w:rsidR="00F3140F">
        <w:t xml:space="preserve"> Velika Gorica</w:t>
      </w:r>
      <w:r>
        <w:t xml:space="preserve">                      </w:t>
      </w:r>
      <w:r w:rsidR="002D2566">
        <w:t xml:space="preserve"> </w:t>
      </w:r>
      <w:r>
        <w:t xml:space="preserve">   </w:t>
      </w:r>
    </w:p>
    <w:p w:rsidR="0001397B" w:rsidP="002D2566" w:rsidRDefault="00C31382">
      <w:r>
        <w:t xml:space="preserve">                          </w:t>
      </w:r>
      <w:r w:rsidR="00CB5444">
        <w:t xml:space="preserve"> </w:t>
      </w:r>
      <w:proofErr w:type="spellStart"/>
      <w:r w:rsidR="00F3140F">
        <w:t>OIB</w:t>
      </w:r>
      <w:proofErr w:type="spellEnd"/>
      <w:r w:rsidR="00F3140F">
        <w:t xml:space="preserve">: </w:t>
      </w:r>
      <w:proofErr w:type="spellStart"/>
      <w:r w:rsidR="00F3140F">
        <w:t>15591542235</w:t>
      </w:r>
      <w:proofErr w:type="spellEnd"/>
    </w:p>
    <w:p w:rsidR="00E33DE9" w:rsidP="0060363E" w:rsidRDefault="001E3D75">
      <w:r>
        <w:t xml:space="preserve">                           </w:t>
      </w:r>
      <w:r w:rsidR="00562606">
        <w:t xml:space="preserve"> </w:t>
      </w:r>
    </w:p>
    <w:p w:rsidR="00C8505A" w:rsidP="0060363E" w:rsidRDefault="00C8505A">
      <w:r>
        <w:t xml:space="preserve">        </w:t>
      </w:r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</w:t>
      </w:r>
      <w:r w:rsidR="00F84A23">
        <w:t>Osijeku</w:t>
      </w:r>
      <w:r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1397B"/>
    <w:rsid w:val="000A7440"/>
    <w:rsid w:val="001D5AB3"/>
    <w:rsid w:val="001E3D75"/>
    <w:rsid w:val="00242FCD"/>
    <w:rsid w:val="002C40D1"/>
    <w:rsid w:val="002D2566"/>
    <w:rsid w:val="003777CA"/>
    <w:rsid w:val="00383B46"/>
    <w:rsid w:val="003B61AD"/>
    <w:rsid w:val="003C0F68"/>
    <w:rsid w:val="003F7B41"/>
    <w:rsid w:val="00417C41"/>
    <w:rsid w:val="00431A12"/>
    <w:rsid w:val="00432CC0"/>
    <w:rsid w:val="00451E50"/>
    <w:rsid w:val="0046597F"/>
    <w:rsid w:val="004A040C"/>
    <w:rsid w:val="004D4987"/>
    <w:rsid w:val="005038AB"/>
    <w:rsid w:val="00514017"/>
    <w:rsid w:val="00562606"/>
    <w:rsid w:val="005C6903"/>
    <w:rsid w:val="005E3B14"/>
    <w:rsid w:val="0060363E"/>
    <w:rsid w:val="006375A9"/>
    <w:rsid w:val="006A2AD6"/>
    <w:rsid w:val="006D4C5B"/>
    <w:rsid w:val="0070779D"/>
    <w:rsid w:val="00755D61"/>
    <w:rsid w:val="007E145A"/>
    <w:rsid w:val="0085375C"/>
    <w:rsid w:val="00890969"/>
    <w:rsid w:val="008A519D"/>
    <w:rsid w:val="00945B0E"/>
    <w:rsid w:val="00965862"/>
    <w:rsid w:val="00A93A8F"/>
    <w:rsid w:val="00B56755"/>
    <w:rsid w:val="00B6233B"/>
    <w:rsid w:val="00B72901"/>
    <w:rsid w:val="00B80950"/>
    <w:rsid w:val="00B8273C"/>
    <w:rsid w:val="00BA721E"/>
    <w:rsid w:val="00BF3AEF"/>
    <w:rsid w:val="00C22472"/>
    <w:rsid w:val="00C31382"/>
    <w:rsid w:val="00C8505A"/>
    <w:rsid w:val="00CA60A3"/>
    <w:rsid w:val="00CB0DBA"/>
    <w:rsid w:val="00CB5444"/>
    <w:rsid w:val="00CB73DE"/>
    <w:rsid w:val="00CC797A"/>
    <w:rsid w:val="00CD458D"/>
    <w:rsid w:val="00D71AAA"/>
    <w:rsid w:val="00DF483E"/>
    <w:rsid w:val="00E33DE9"/>
    <w:rsid w:val="00E82B59"/>
    <w:rsid w:val="00EB3494"/>
    <w:rsid w:val="00EB757A"/>
    <w:rsid w:val="00ED08EA"/>
    <w:rsid w:val="00F12C39"/>
    <w:rsid w:val="00F3140F"/>
    <w:rsid w:val="00F84A23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32CC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32CC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32CC0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32CC0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32CC0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32CC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32CC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32CC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32CC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32CC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20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2020.</izvorni_sadrzaj>
    <derivirana_varijabla naziv="DomainObject.DatumDonosenjaOdluke_1">31.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636</izvorni_sadrzaj>
    <derivirana_varijabla naziv="DomainObject.Predmet.Broj_1">636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25. veljače 2020.</izvorni_sadrzaj>
    <derivirana_varijabla naziv="DomainObject.Predmet.DatumIzradeOptuznogAkta_1">25. veljače 2020.</derivirana_varijabla>
  </DomainObject.Predmet.DatumIzradeOptuznogAkta>
  <DomainObject.Predmet.DatumIzradeOptuznogAktaFormated>
    <izvorni_sadrzaj>25.2.2020.</izvorni_sadrzaj>
    <derivirana_varijabla naziv="DomainObject.Predmet.DatumIzradeOptuznogAktaFormated_1">25.2.2020.</derivirana_varijabla>
  </DomainObject.Predmet.DatumIzradeOptuznogAktaFormated>
  <DomainObject.Predmet.DatumOsnivanja>
    <izvorni_sadrzaj>26. veljače 2020.</izvorni_sadrzaj>
    <derivirana_varijabla naziv="DomainObject.Predmet.DatumOsnivanja_1">26. veljače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veljače 2020.</izvorni_sadrzaj>
    <derivirana_varijabla naziv="DomainObject.Predmet.DatumPrimitkaOptuznogAkta_1">25. veljače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St-636/2020</izvorni_sadrzaj>
    <derivirana_varijabla naziv="DomainObject.Predmet.OznakaBroj_1">St-636/2020</derivirana_varijabla>
  </DomainObject.Predmet.OznakaBroj>
  <DomainObject.Predmet.OznakaBrojOptuznogAkta>
    <izvorni_sadrzaj>04-06-20-1113</izvorni_sadrzaj>
    <derivirana_varijabla naziv="DomainObject.Predmet.OznakaBrojOptuznogAkta_1">04-06-20-1113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AUTO SOLUTIONS d.o.o.</izvorni_sadrzaj>
    <derivirana_varijabla naziv="DomainObject.Predmet.ProtustrankaFormated_1">  AUTO SOLUTIONS d.o.o.</derivirana_varijabla>
  </DomainObject.Predmet.ProtustrankaFormated>
  <DomainObject.Predmet.ProtustrankaFormatedOIB>
    <izvorni_sadrzaj>  AUTO SOLUTIONS d.o.o., OIB 15591542235</izvorni_sadrzaj>
    <derivirana_varijabla naziv="DomainObject.Predmet.ProtustrankaFormatedOIB_1">  AUTO SOLUTIONS d.o.o., OIB 15591542235</derivirana_varijabla>
  </DomainObject.Predmet.ProtustrankaFormatedOIB>
  <DomainObject.Predmet.ProtustrankaFormatedWithAdress>
    <izvorni_sadrzaj> AUTO SOLUTIONS d.o.o., Sisačka ulica 34, 10410 Velika Gorica</izvorni_sadrzaj>
    <derivirana_varijabla naziv="DomainObject.Predmet.ProtustrankaFormatedWithAdress_1"> AUTO SOLUTIONS d.o.o., Sisačka ulica 34, 10410 Velika Gorica</derivirana_varijabla>
  </DomainObject.Predmet.ProtustrankaFormatedWithAdress>
  <DomainObject.Predmet.ProtustrankaFormatedWithAdressOIB>
    <izvorni_sadrzaj> AUTO SOLUTIONS d.o.o., OIB 15591542235, Sisačka ulica 34, 10410 Velika Gorica</izvorni_sadrzaj>
    <derivirana_varijabla naziv="DomainObject.Predmet.ProtustrankaFormatedWithAdressOIB_1"> AUTO SOLUTIONS d.o.o., OIB 15591542235, Sisačka ulica 34, 10410 Velika Gorica</derivirana_varijabla>
  </DomainObject.Predmet.ProtustrankaFormatedWithAdressOIB>
  <DomainObject.Predmet.ProtustrankaWithAdress>
    <izvorni_sadrzaj>AUTO SOLUTIONS d.o.o. Sisačka ulica 34, 10410 Velika Gorica</izvorni_sadrzaj>
    <derivirana_varijabla naziv="DomainObject.Predmet.ProtustrankaWithAdress_1">AUTO SOLUTIONS d.o.o. Sisačka ulica 34, 10410 Velika Gorica</derivirana_varijabla>
  </DomainObject.Predmet.ProtustrankaWithAdress>
  <DomainObject.Predmet.ProtustrankaWithAdressOIB>
    <izvorni_sadrzaj>AUTO SOLUTIONS d.o.o., OIB 15591542235, Sisačka ulica 34, 10410 Velika Gorica</izvorni_sadrzaj>
    <derivirana_varijabla naziv="DomainObject.Predmet.ProtustrankaWithAdressOIB_1">AUTO SOLUTIONS d.o.o., OIB 15591542235, Sisačka ulica 34, 10410 Velika Gorica</derivirana_varijabla>
  </DomainObject.Predmet.ProtustrankaWithAdressOIB>
  <DomainObject.Predmet.ProtustrankaNazivFormated>
    <izvorni_sadrzaj>AUTO SOLUTIONS d.o.o.</izvorni_sadrzaj>
    <derivirana_varijabla naziv="DomainObject.Predmet.ProtustrankaNazivFormated_1">AUTO SOLUTIONS d.o.o.</derivirana_varijabla>
  </DomainObject.Predmet.ProtustrankaNazivFormated>
  <DomainObject.Predmet.ProtustrankaNazivFormatedOIB>
    <izvorni_sadrzaj>AUTO SOLUTIONS d.o.o., OIB 15591542235</izvorni_sadrzaj>
    <derivirana_varijabla naziv="DomainObject.Predmet.ProtustrankaNazivFormatedOIB_1">AUTO SOLUTIONS d.o.o., OIB 15591542235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AUTO SOLUTIONS d.o.o.</item>
    </izvorni_sadrzaj>
    <derivirana_varijabla naziv="DomainObject.Predmet.ProtuStrankaListFormated_1">
      <item>AUTO SOLUTIONS d.o.o.</item>
    </derivirana_varijabla>
  </DomainObject.Predmet.ProtuStrankaListFormated>
  <DomainObject.Predmet.ProtuStrankaListFormatedOIB>
    <izvorni_sadrzaj>
      <item>AUTO SOLUTIONS d.o.o., OIB 15591542235</item>
    </izvorni_sadrzaj>
    <derivirana_varijabla naziv="DomainObject.Predmet.ProtuStrankaListFormatedOIB_1">
      <item>AUTO SOLUTIONS d.o.o., OIB 15591542235</item>
    </derivirana_varijabla>
  </DomainObject.Predmet.ProtuStrankaListFormatedOIB>
  <DomainObject.Predmet.ProtuStrankaListFormatedWithAdress>
    <izvorni_sadrzaj>
      <item>AUTO SOLUTIONS d.o.o., Sisačka ulica 34, 10410 Velika Gorica</item>
    </izvorni_sadrzaj>
    <derivirana_varijabla naziv="DomainObject.Predmet.ProtuStrankaListFormatedWithAdress_1">
      <item>AUTO SOLUTIONS d.o.o., Sisačka ulica 34, 10410 Velika Gorica</item>
    </derivirana_varijabla>
  </DomainObject.Predmet.ProtuStrankaListFormatedWithAdress>
  <DomainObject.Predmet.ProtuStrankaListFormatedWithAdressOIB>
    <izvorni_sadrzaj>
      <item>AUTO SOLUTIONS d.o.o., OIB 15591542235, Sisačka ulica 34, 10410 Velika Gorica</item>
    </izvorni_sadrzaj>
    <derivirana_varijabla naziv="DomainObject.Predmet.ProtuStrankaListFormatedWithAdressOIB_1">
      <item>AUTO SOLUTIONS d.o.o., OIB 15591542235, Sisačka ulica 34, 10410 Velika Gorica</item>
    </derivirana_varijabla>
  </DomainObject.Predmet.ProtuStrankaListFormatedWithAdressOIB>
  <DomainObject.Predmet.ProtuStrankaListNazivFormated>
    <izvorni_sadrzaj>
      <item>AUTO SOLUTIONS d.o.o.</item>
    </izvorni_sadrzaj>
    <derivirana_varijabla naziv="DomainObject.Predmet.ProtuStrankaListNazivFormated_1">
      <item>AUTO SOLUTIONS d.o.o.</item>
    </derivirana_varijabla>
  </DomainObject.Predmet.ProtuStrankaListNazivFormated>
  <DomainObject.Predmet.ProtuStrankaListNazivFormatedOIB>
    <izvorni_sadrzaj>
      <item>AUTO SOLUTIONS d.o.o., OIB 15591542235</item>
    </izvorni_sadrzaj>
    <derivirana_varijabla naziv="DomainObject.Predmet.ProtuStrankaListNazivFormatedOIB_1">
      <item>AUTO SOLUTIONS d.o.o., OIB 15591542235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2020.</izvorni_sadrzaj>
    <derivirana_varijabla naziv="DomainObject.Datum_1">31. kolovoza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AUTO SOLUTIONS d.o.o.</izvorni_sadrzaj>
    <derivirana_varijabla naziv="DomainObject.Predmet.ProtustrankaIDrugi_1">AUTO SOLUTIONS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AUTO SOLUTIONS d.o.o., OIB 15591542235, Sisačka ulica 34, 10410 Velika Gorica</izvorni_sadrzaj>
    <derivirana_varijabla naziv="DomainObject.Predmet.ProtustrankaIDrugiAdressOIB_1">AUTO SOLUTIONS d.o.o., OIB 15591542235, Sisačka ulica 34,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AUTO SOLUTIONS d.o.o.</item>
      <item>Financijska agencija</item>
    </izvorni_sadrzaj>
    <derivirana_varijabla naziv="DomainObject.Predmet.SudioniciListNaziv_1">
      <item>AUTO SOLUTIONS d.o.o.</item>
      <item>Financijska agencija</item>
    </derivirana_varijabla>
  </DomainObject.Predmet.SudioniciListNaziv>
  <DomainObject.Predmet.SudioniciListAdressOIB>
    <izvorni_sadrzaj>
      <item>AUTO SOLUTIONS d.o.o., OIB 15591542235, Sisačka ulica 34,10410 Velika Gorica</item>
      <item>Financijska agencija, OIB 85821130368, TRG SVIBANJSKIH ŽRTAVA 1995. 1,10000 Zagreb</item>
    </izvorni_sadrzaj>
    <derivirana_varijabla naziv="DomainObject.Predmet.SudioniciListAdressOIB_1">
      <item>AUTO SOLUTIONS d.o.o., OIB 15591542235, Sisačka ulica 34,10410 Velika Gorica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15591542235</item>
      <item>, OIB 85821130368</item>
    </izvorni_sadrzaj>
    <derivirana_varijabla naziv="DomainObject.Predmet.SudioniciListNazivOIB_1">
      <item>, OIB 15591542235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veljače 2020.</izvorni_sadrzaj>
    <derivirana_varijabla naziv="DomainObject.Predmet.DatumPocetkaProcesa_1">26. veljače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139</properties:Words>
  <properties:Characters>831</properties:Characters>
  <properties:Lines>47</properties:Lines>
  <properties:Paragraphs>26</properties:Paragraphs>
  <properties:TotalTime>251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2020-08-31T07:03:00Z</dcterms:created>
  <dc:creator>Katarina Milardović</dc:creator>
  <cp:lastModifiedBy>Helena Kastlinger</cp:lastModifiedBy>
  <cp:lastPrinted>2020-08-31T11:14:00Z</cp:lastPrinted>
  <dcterms:modified xmlns:xsi="http://www.w3.org/2001/XMLSchema-instance" xsi:type="dcterms:W3CDTF">2020-08-31T11:20:00Z</dcterms:modified>
  <cp:revision>23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  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