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ADB920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33727" w14:paraId="047ECCD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3372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33727" w14:paraId="0F8474E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3372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33727" w14:paraId="67846E05"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3372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33727">
            <w:rPr>
              <w:rStyle w:val="eSPISCCParagraphDefaultFont"/>
              <w:rFonts w:eastAsiaTheme="minorHAnsi"/>
            </w:rPr>
            <w:t>Zagreb</w:t>
          </w:r>
        </w:sdtContent>
      </w:sdt>
      <w:r w:rsidR="001349C2">
        <w:t xml:space="preserve"> </w:t>
      </w:r>
    </w:p>
    <w:p w:rsidR="000E43A6" w:rsidP="001349C2" w:rsidRDefault="000E43A6" w14:paraId="5E7D9BF1" w14:textId="77777777">
      <w:pPr>
        <w:spacing w:after="0"/>
      </w:pPr>
    </w:p>
    <w:p w:rsidR="000E43A6" w:rsidP="001349C2" w:rsidRDefault="000E43A6" w14:paraId="13D45C7F" w14:textId="77777777">
      <w:pPr>
        <w:spacing w:after="0"/>
      </w:pPr>
    </w:p>
    <w:p w:rsidR="000E43A6" w:rsidP="001349C2" w:rsidRDefault="000E43A6" w14:paraId="54ED35D9" w14:textId="77777777">
      <w:pPr>
        <w:spacing w:after="0"/>
      </w:pPr>
    </w:p>
    <w:p w:rsidR="000E43A6" w:rsidP="001349C2" w:rsidRDefault="000E43A6" w14:paraId="2B37AB23" w14:textId="77777777">
      <w:pPr>
        <w:spacing w:after="0"/>
      </w:pPr>
    </w:p>
    <w:p w:rsidR="000E43A6" w:rsidP="00610735" w:rsidRDefault="000E43A6" w14:paraId="11AD275F" w14:textId="77777777">
      <w:pPr>
        <w:spacing w:after="0"/>
      </w:pPr>
    </w:p>
    <w:p w:rsidRPr="00176071" w:rsidR="00176071" w:rsidP="00610735" w:rsidRDefault="000E43A6" w14:paraId="3ACC303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33727" w:rsidR="00433727">
            <w:rPr>
              <w:rStyle w:val="eSPISCCParagraphDefaultFont"/>
              <w:rFonts w:eastAsiaTheme="minorHAnsi"/>
            </w:rPr>
            <w:t>Pp-7053/2024</w:t>
          </w:r>
        </w:sdtContent>
      </w:sdt>
      <w:r w:rsidR="00176071">
        <w:t xml:space="preserve">                                                        </w:t>
      </w:r>
    </w:p>
    <w:p w:rsidRPr="0041581F" w:rsidR="0041581F" w:rsidP="000F1677" w:rsidRDefault="00610735" w14:paraId="4661A8F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33727" w:rsidR="00433727">
            <w:rPr>
              <w:rStyle w:val="eSPISCCParagraphDefaultFont"/>
              <w:rFonts w:eastAsiaTheme="minorHAnsi"/>
            </w:rPr>
            <w:t>Dario Kutle i dr.</w:t>
          </w:r>
        </w:sdtContent>
      </w:sdt>
      <w:r w:rsidR="003A5A69">
        <w:t xml:space="preserve"> </w:t>
      </w:r>
    </w:p>
    <w:p w:rsidRPr="00610735" w:rsidR="00176071" w:rsidP="000F1677" w:rsidRDefault="00176071" w14:paraId="2B9C9594"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33727" w:rsidR="00433727">
            <w:rPr>
              <w:rStyle w:val="eSPISCCParagraphDefaultFont"/>
              <w:rFonts w:eastAsiaTheme="minorHAnsi"/>
            </w:rPr>
            <w:t>članka 13. stavka 1., članka 13. stavka 1., 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E24B3C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12313ED"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29C037A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433727" w14:paraId="7110A6A9"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433727">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26D6A066" w14:textId="77777777">
      <w:pPr>
        <w:keepNext/>
        <w:spacing w:after="0"/>
        <w:jc w:val="center"/>
        <w:rPr>
          <w:b/>
          <w:caps/>
          <w:spacing w:val="100"/>
        </w:rPr>
      </w:pPr>
    </w:p>
    <w:p w:rsidR="00D7095E" w:rsidP="00D7095E" w:rsidRDefault="00D7095E" w14:paraId="12D43E67" w14:textId="77777777">
      <w:pPr>
        <w:keepNext/>
        <w:spacing w:after="0"/>
        <w:jc w:val="center"/>
        <w:rPr>
          <w:b/>
          <w:caps/>
          <w:spacing w:val="100"/>
        </w:rPr>
      </w:pPr>
    </w:p>
    <w:p w:rsidR="00176071" w:rsidP="00D7095E" w:rsidRDefault="00176071" w14:paraId="736AA49F"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D3A523C" w14:textId="77777777">
      <w:pPr>
        <w:keepNext/>
        <w:spacing w:after="0"/>
        <w:jc w:val="center"/>
        <w:rPr>
          <w:b/>
          <w:caps/>
          <w:spacing w:val="100"/>
        </w:rPr>
      </w:pPr>
    </w:p>
    <w:p w:rsidRPr="000F1677" w:rsidR="000F1677" w:rsidP="000F1677" w:rsidRDefault="000F1677" w14:paraId="2171A5FC"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433727" w:rsidR="00433727">
            <w:rPr>
              <w:rStyle w:val="eSPISCCParagraphDefaultFont"/>
              <w:rFonts w:eastAsiaTheme="minorHAnsi"/>
            </w:rPr>
            <w:t>Hana Karlović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433727" w:rsidR="00433727">
            <w:rPr>
              <w:rStyle w:val="eSPISCCParagraphDefaultFont"/>
              <w:rFonts w:eastAsiaTheme="minorHAnsi"/>
            </w:rPr>
            <w:t>13.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433727" w:rsidR="00433727">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33727" w:rsidR="00433727">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33727" w:rsidR="00433727">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433727" w:rsidR="00433727">
            <w:rPr>
              <w:rStyle w:val="eSPISCCParagraphDefaultFont"/>
              <w:rFonts w:eastAsiaTheme="minorHAnsi"/>
            </w:rPr>
            <w:t>325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33727" w:rsidR="00433727">
            <w:rPr>
              <w:rStyle w:val="eSPISCCParagraphDefaultFont"/>
              <w:rFonts w:eastAsiaTheme="minorHAnsi"/>
            </w:rPr>
            <w:t>članka 13. stavka 1., 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433727" w:rsidR="00433727">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1FF97463"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FF2CA83"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433727" w:rsidR="00433727">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604FE78B"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7472A52C"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D37757A"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3A2CA20"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1730EA65" w14:textId="77777777">
      <w:pPr>
        <w:spacing w:after="0"/>
      </w:pPr>
    </w:p>
    <w:p w:rsidRPr="0041581F" w:rsidR="0041581F" w:rsidP="00A70E0A" w:rsidRDefault="0041581F" w14:paraId="4A9CE41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433727" w:rsidR="0043372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433727" w:rsidR="00433727">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FE6C6BA"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433727" w14:paraId="5362CA4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33727">
            <w:rPr>
              <w:rStyle w:val="eSPISCCParagraphDefaultFont"/>
              <w:rFonts w:eastAsiaTheme="minorHAnsi"/>
            </w:rPr>
            <w:t>Zrinjka Matijević</w:t>
          </w:r>
        </w:sdtContent>
      </w:sdt>
    </w:p>
    <w:p w:rsidRPr="0041581F" w:rsidR="006F62A9" w:rsidP="006F62A9" w:rsidRDefault="006F62A9" w14:paraId="0FF5DCAF" w14:textId="77777777">
      <w:pPr>
        <w:keepNext/>
        <w:spacing w:after="0"/>
        <w:contextualSpacing/>
        <w:rPr>
          <w:rFonts w:cs="Times New Roman"/>
          <w:noProof/>
        </w:rPr>
      </w:pPr>
    </w:p>
    <w:p w:rsidRPr="0041581F" w:rsidR="00176071" w:rsidP="000F1677" w:rsidRDefault="006F62A9" w14:paraId="661FDA79"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287514F" w14:textId="77777777">
      <w:r>
        <w:separator/>
      </w:r>
    </w:p>
  </w:endnote>
  <w:endnote w:type="continuationSeparator" w:id="0">
    <w:p w:rsidR="008D1415" w:rsidP="00537B78" w:rsidRDefault="008D1415" w14:paraId="095FECB4"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8F86FE2"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3DE8F9A2"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18BEA7F2" w14:textId="77777777">
      <w:r>
        <w:separator/>
      </w:r>
    </w:p>
  </w:footnote>
  <w:footnote w:type="continuationSeparator" w:id="0">
    <w:p w:rsidR="008D1415" w:rsidP="00537B78" w:rsidRDefault="008D1415" w14:paraId="09F8B794"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FE224D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33727" w:rsidR="00433727">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33727" w:rsidR="00433727">
          <w:rPr>
            <w:rStyle w:val="eSPISCCParagraphDefaultFont"/>
          </w:rPr>
          <w:t>Pp-7053/2024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C7D2D"/>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727"/>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07E"/>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EABB2B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D71432"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C7D2D"/>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71432"/>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Slavonski Brod</izvorni_sadrzaj>
    <derivirana_varijabla naziv="DomainObject.UcesnikSudskeRadnje.Adresa.Naselje_1">Slavonski Brod</derivirana_varijabla>
  </DomainObject.UcesnikSudskeRadnje.Adresa.Naselje>
  <DomainObject.UcesnikSudskeRadnje.Adresa.PostBroj>
    <izvorni_sadrzaj>35000</izvorni_sadrzaj>
    <derivirana_varijabla naziv="DomainObject.UcesnikSudskeRadnje.Adresa.PostBroj_1">35000</derivirana_varijabla>
  </DomainObject.UcesnikSudskeRadnje.Adresa.PostBroj>
  <DomainObject.UcesnikSudskeRadnje.Adresa.UlicaIKBR>
    <izvorni_sadrzaj>Kraljice Jelene 77</izvorni_sadrzaj>
    <derivirana_varijabla naziv="DomainObject.UcesnikSudskeRadnje.Adresa.UlicaIKBR_1">Kraljice Jelene 77</derivirana_varijabla>
  </DomainObject.UcesnikSudskeRadnje.Adresa.UlicaIKBR>
  <DomainObject.UcesnikSudskeRadnje.Naziv>
    <izvorni_sadrzaj>Hana Karlović</izvorni_sadrzaj>
    <derivirana_varijabla naziv="DomainObject.UcesnikSudskeRadnje.Naziv_1">Hana Karlović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listopada 2026.</izvorni_sadrzaj>
    <derivirana_varijabla naziv="DomainObject.UcesnikSudskeRadnje.SudskaRadnja.PlaniraniZavrsetakDatum_1">13. listopada 2026.</derivirana_varijabla>
  </DomainObject.UcesnikSudskeRadnje.SudskaRadnja.PlaniraniZavrsetakDatum>
  <DomainObject.UcesnikSudskeRadnje.SudskaRadnja.PlaniraniPocetakDatum>
    <izvorni_sadrzaj>13. listopada 2026.</izvorni_sadrzaj>
    <derivirana_varijabla naziv="DomainObject.UcesnikSudskeRadnje.SudskaRadnja.PlaniraniPocetakDatum_1">13.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7053</izvorni_sadrzaj>
    <derivirana_varijabla naziv="DomainObject.Predmet.Broj_1">7053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travnja 2024.</izvorni_sadrzaj>
    <derivirana_varijabla naziv="DomainObject.Predmet.DatumIzradeOptuznogAkta_1">6. travnja 2024.</derivirana_varijabla>
  </DomainObject.Predmet.DatumIzradeOptuznogAkta>
  <DomainObject.Predmet.DatumIzradeOptuznogAktaFormated>
    <izvorni_sadrzaj>6.4.2024.</izvorni_sadrzaj>
    <derivirana_varijabla naziv="DomainObject.Predmet.DatumIzradeOptuznogAktaFormated_1">6.4.2024.</derivirana_varijabla>
  </DomainObject.Predmet.DatumIzradeOptuznogAktaFormated>
  <DomainObject.Predmet.DatumOsnivanja>
    <izvorni_sadrzaj>10. lipnja 2024.</izvorni_sadrzaj>
    <derivirana_varijabla naziv="DomainObject.Predmet.DatumOsnivanja_1">10. lipnja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lipnja 2024.</izvorni_sadrzaj>
    <derivirana_varijabla naziv="DomainObject.Predmet.DatumPrimitkaOptuznogAkta_1">10. lipnja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kolovoza 1996.</izvorni_sadrzaj>
    <derivirana_varijabla naziv="DomainObject.Predmet.OkrivljenikFizickaOsoba.DatumRodjenja_1">21. kolovoza 1996.</derivirana_varijabla>
  </DomainObject.Predmet.OkrivljenikFizickaOsoba.DatumRodjenja>
  <DomainObject.Predmet.OkrivljenikFizickaOsoba.DatumRodjenjaFormated>
    <izvorni_sadrzaj>21.8.1996.</izvorni_sadrzaj>
    <derivirana_varijabla naziv="DomainObject.Predmet.OkrivljenikFizickaOsoba.DatumRodjenjaFormated_1">21.8.1996.</derivirana_varijabla>
  </DomainObject.Predmet.OkrivljenikFizickaOsoba.DatumRodjenjaFormated>
  <DomainObject.Predmet.OkrivljenikFizickaOsoba.Ime>
    <izvorni_sadrzaj>Hana</izvorni_sadrzaj>
    <derivirana_varijabla naziv="DomainObject.Predmet.OkrivljenikFizickaOsoba.Ime_1">Hana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Hana Karlović</izvorni_sadrzaj>
    <derivirana_varijabla naziv="DomainObject.Predmet.OkrivljenikFizickaOsoba.Naziv_1">Hana Karlović</derivirana_varijabla>
  </DomainObject.Predmet.OkrivljenikFizickaOsoba.Naziv>
  <DomainObject.Predmet.OkrivljenikFizickaOsoba.Prezime>
    <izvorni_sadrzaj>Karlović</izvorni_sadrzaj>
    <derivirana_varijabla naziv="DomainObject.Predmet.OkrivljenikFizickaOsoba.Prezime_1">Karlović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14545128111</izvorni_sadrzaj>
    <derivirana_varijabla naziv="DomainObject.Predmet.OkrivljenikFizickaOsoba.Oib_1">14545128111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Pp-7053/2024</izvorni_sadrzaj>
    <derivirana_varijabla naziv="DomainObject.Predmet.OznakaBroj_1">Pp-7053/2024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Dario Kutle zastupanog po punomoćniku odvjetnik Rafael Krešić; Dinko Karlović zastupanog po punomoćniku Hrvoje Kuprešak; Hana Karlović zastupane po punomoćniku Hrvoje Kuprešak</izvorni_sadrzaj>
    <derivirana_varijabla naziv="DomainObject.Predmet.ProtustrankaFormated_1">  Dario Kutle zastupanog po punomoćniku odvjetnik Rafael Krešić; Dinko Karlović zastupanog po punomoćniku Hrvoje Kuprešak; Hana Karlović zastupane po punomoćniku Hrvoje Kuprešak</derivirana_varijabla>
  </DomainObject.Predmet.ProtustrankaFormated>
  <DomainObject.Predmet.ProtustrankaFormatedOIB>
    <izvorni_sadrzaj>  Dario Kutle, OIB 25990155956 zastupanog po punomoćniku odvjetnik Rafael Krešić; Dinko Karlović, OIB 09017872045 zastupanog po punomoćniku Hrvoje Kuprešak; Hana Karlović, OIB 14545128111 zastupane po punomoćniku Hrvoje Kuprešak</izvorni_sadrzaj>
    <derivirana_varijabla naziv="DomainObject.Predmet.ProtustrankaFormatedOIB_1">  Dario Kutle, OIB 25990155956 zastupanog po punomoćniku odvjetnik Rafael Krešić; Dinko Karlović, OIB 09017872045 zastupanog po punomoćniku Hrvoje Kuprešak; Hana Karlović, OIB 14545128111 zastupane po punomoćniku Hrvoje Kuprešak</derivirana_varijabla>
  </DomainObject.Predmet.ProtustrankaFormatedOIB>
  <DomainObject.Predmet.ProtustrankaFormatedWithAdress>
    <izvorni_sadrzaj>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izvorni_sadrzaj>
    <derivirana_varijabla naziv="DomainObject.Predmet.ProtustrankaFormatedWithAdress_1">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derivirana_varijabla>
  </DomainObject.Predmet.ProtustrankaFormatedWithAdress>
  <DomainObject.Predmet.ProtustrankaFormatedWithAdressOIB>
    <izvorni_sadrzaj>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izvorni_sadrzaj>
    <derivirana_varijabla naziv="DomainObject.Predmet.ProtustrankaFormatedWithAdressOIB_1">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derivirana_varijabla>
  </DomainObject.Predmet.ProtustrankaFormatedWithAdressOIB>
  <DomainObject.Predmet.ProtustrankaWithAdress>
    <izvorni_sadrzaj>Dario Kutle Gramača 1a, 10000 Zagreb, Dinko Karlović 30. Svibnja 1990. 129, 35000 Slavonski Brod, Hana Karlović Kraljice Jelene 77, 35000 Slavonski Brod</izvorni_sadrzaj>
    <derivirana_varijabla naziv="DomainObject.Predmet.ProtustrankaWithAdress_1">Dario Kutle Gramača 1a, 10000 Zagreb, Dinko Karlović 30. Svibnja 1990. 129, 35000 Slavonski Brod, Hana Karlović Kraljice Jelene 77, 35000 Slavonski Brod</derivirana_varijabla>
  </DomainObject.Predmet.ProtustrankaWithAdress>
  <DomainObject.Predmet.ProtustrankaWithAdressOIB>
    <izvorni_sadrzaj>Dario Kutle, OIB 25990155956, Gramača 1a, 10000 Zagreb, Dinko Karlović, OIB 09017872045, 30. Svibnja 1990. 129, 35000 Slavonski Brod, Hana Karlović, OIB 14545128111, Kraljice Jelene 77, 35000 Slavonski Brod</izvorni_sadrzaj>
    <derivirana_varijabla naziv="DomainObject.Predmet.ProtustrankaWithAdressOIB_1">Dario Kutle, OIB 25990155956, Gramača 1a, 10000 Zagreb, Dinko Karlović, OIB 09017872045, 30. Svibnja 1990. 129, 35000 Slavonski Brod, Hana Karlović, OIB 14545128111, Kraljice Jelene 77, 35000 Slavonski Brod</derivirana_varijabla>
  </DomainObject.Predmet.ProtustrankaWithAdressOIB>
  <DomainObject.Predmet.ProtustrankaNazivFormated>
    <izvorni_sadrzaj>Dario Kutle,Dinko Karlović,Hana Karlović</izvorni_sadrzaj>
    <derivirana_varijabla naziv="DomainObject.Predmet.ProtustrankaNazivFormated_1">Dario Kutle,Dinko Karlović,Hana Karlović</derivirana_varijabla>
    <derivirana_varijabla naziv="Padez">Dario Kutle,Dinko Karlović,Hana Karlović</derivirana_varijabla>
  </DomainObject.Predmet.ProtustrankaNazivFormated>
  <DomainObject.Predmet.ProtustrankaNazivFormatedOIB>
    <izvorni_sadrzaj>Dario Kutle, OIB 25990155956,Dinko Karlović, OIB 09017872045,Hana Karlović, OIB 14545128111</izvorni_sadrzaj>
    <derivirana_varijabla naziv="DomainObject.Predmet.ProtustrankaNazivFormatedOIB_1">Dario Kutle, OIB 25990155956,Dinko Karlović, OIB 09017872045,Hana Karlović, OIB 14545128111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Dario Kutle zastupanog po punomoćniku odvjetnik Rafael Krešić</item>
      <item>Dinko Karlović zastupanog po punomoćniku Hrvoje Kuprešak</item>
      <item>Hana Karlović zastupane po punomoćniku Hrvoje Kuprešak</item>
    </izvorni_sadrzaj>
    <derivirana_varijabla naziv="DomainObject.Predmet.ProtuStrankaListFormated_1">
      <item>Dario Kutle zastupanog po punomoćniku odvjetnik Rafael Krešić</item>
      <item>Dinko Karlović zastupanog po punomoćniku Hrvoje Kuprešak</item>
      <item>Hana Karlović zastupane po punomoćniku Hrvoje Kuprešak</item>
    </derivirana_varijabla>
  </DomainObject.Predmet.ProtuStrankaListFormated>
  <DomainObject.Predmet.ProtuStrankaListFormatedOIB>
    <izvorni_sadrzaj>
      <item>Dario Kutle, OIB 25990155956 zastupanog po punomoćniku odvjetnik Rafael Krešić</item>
      <item>Dinko Karlović, OIB 09017872045 zastupanog po punomoćniku Hrvoje Kuprešak</item>
      <item>Hana Karlović, OIB 14545128111 zastupane po punomoćniku Hrvoje Kuprešak</item>
    </izvorni_sadrzaj>
    <derivirana_varijabla naziv="DomainObject.Predmet.ProtuStrankaListFormatedOIB_1">
      <item>Dario Kutle, OIB 25990155956 zastupanog po punomoćniku odvjetnik Rafael Krešić</item>
      <item>Dinko Karlović, OIB 09017872045 zastupanog po punomoćniku Hrvoje Kuprešak</item>
      <item>Hana Karlović, OIB 14545128111 zastupane po punomoćniku Hrvoje Kuprešak</item>
    </derivirana_varijabla>
  </DomainObject.Predmet.ProtuStrankaListFormatedOIB>
  <DomainObject.Predmet.ProtuStrankaListFormatedWithAdress>
    <izvorni_sadrzaj>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izvorni_sadrzaj>
    <derivirana_varijabla naziv="DomainObject.Predmet.ProtuStrankaListFormatedWithAdress_1">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derivirana_varijabla>
  </DomainObject.Predmet.ProtuStrankaListFormatedWithAdress>
  <DomainObject.Predmet.ProtuStrankaListFormatedWithAdressOIB>
    <izvorni_sadrzaj>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izvorni_sadrzaj>
    <derivirana_varijabla naziv="DomainObject.Predmet.ProtuStrankaListFormatedWithAdressOIB_1">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derivirana_varijabla>
  </DomainObject.Predmet.ProtuStrankaListFormatedWithAdressOIB>
  <DomainObject.Predmet.ProtuStrankaListNazivFormated>
    <izvorni_sadrzaj>
      <item>Dario Kutle</item>
      <item>Dinko Karlović</item>
      <item>Hana Karlović</item>
    </izvorni_sadrzaj>
    <derivirana_varijabla naziv="DomainObject.Predmet.ProtuStrankaListNazivFormated_1">
      <item>Dario Kutle</item>
      <item>Dinko Karlović</item>
      <item>Hana Karlović</item>
    </derivirana_varijabla>
  </DomainObject.Predmet.ProtuStrankaListNazivFormated>
  <DomainObject.Predmet.ProtuStrankaListNazivFormatedOIB>
    <izvorni_sadrzaj>
      <item>Dario Kutle, OIB 25990155956</item>
      <item>Dinko Karlović, OIB 09017872045</item>
      <item>Hana Karlović, OIB 14545128111</item>
    </izvorni_sadrzaj>
    <derivirana_varijabla naziv="DomainObject.Predmet.ProtuStrankaListNazivFormatedOIB_1">
      <item>Dario Kutle, OIB 25990155956</item>
      <item>Dinko Karlović, OIB 09017872045</item>
      <item>Hana Karlović, OIB 14545128111</item>
    </derivirana_varijabla>
  </DomainObject.Predmet.ProtuStrankaListNazivFormatedOIB>
  <DomainObject.Predmet.OstaliListFormated>
    <izvorni_sadrzaj>
      <item>Hrvoje Kuprešak punomoćnik sudionika u postupku Dinko Karlović; Hana Karlović</item>
      <item>Ankica Perić Oreč</item>
      <item>odvjetnik Rafael Krešić punomoćnik sudionika u postupku Dario Kutle</item>
    </izvorni_sadrzaj>
    <derivirana_varijabla naziv="DomainObject.Predmet.OstaliListFormated_1">
      <item>Hrvoje Kuprešak punomoćnik sudionika u postupku Dinko Karlović; Hana Karlović</item>
      <item>Ankica Perić Oreč</item>
      <item>odvjetnik Rafael Krešić punomoćnik sudionika u postupku Dario Kutle</item>
    </derivirana_varijabla>
    <derivirana_varijabla naziv="DrugaOsoba">
      <item>Hrvoje Kuprešak punomoćnik sudionika u postupku Dinko Karlović; Hana Karlović</item>
      <item>Ankica Perić Oreč</item>
      <item>odvjetnik Rafael Krešić punomoćnik sudionika u postupku Dario Kutle</item>
    </derivirana_varijabla>
  </DomainObject.Predmet.OstaliListFormated>
  <DomainObject.Predmet.OstaliListFormatedOIB>
    <izvorni_sadrzaj>
      <item>Hrvoje Kuprešak, OIB 80356918748 punomoćnik sudionika u postupku Dinko Karlović; Hana Karlović</item>
      <item>Ankica Perić Oreč, OIB 29070853452</item>
      <item>odvjetnik Rafael Krešić punomoćnik sudionika u postupku Dario Kutle</item>
    </izvorni_sadrzaj>
    <derivirana_varijabla naziv="DomainObject.Predmet.OstaliListFormatedOIB_1">
      <item>Hrvoje Kuprešak, OIB 80356918748 punomoćnik sudionika u postupku Dinko Karlović; Hana Karlović</item>
      <item>Ankica Perić Oreč, OIB 29070853452</item>
      <item>odvjetnik Rafael Krešić punomoćnik sudionika u postupku Dario Kutle</item>
    </derivirana_varijabla>
  </DomainObject.Predmet.OstaliListFormatedOIB>
  <DomainObject.Predmet.OstaliListFormatedWithAdress>
    <izvorni_sadrzaj>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izvorni_sadrzaj>
    <derivirana_varijabla naziv="DomainObject.Predmet.OstaliListFormatedWithAdress_1">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derivirana_varijabla>
  </DomainObject.Predmet.OstaliListFormatedWithAdress>
  <DomainObject.Predmet.OstaliListFormatedWithAdressOIB>
    <izvorni_sadrzaj>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izvorni_sadrzaj>
    <derivirana_varijabla naziv="DomainObject.Predmet.OstaliListFormatedWithAdressOIB_1">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derivirana_varijabla>
  </DomainObject.Predmet.OstaliListFormatedWithAdressOIB>
  <DomainObject.Predmet.OstaliListNazivFormated>
    <izvorni_sadrzaj>
      <item>Hrvoje Kuprešak</item>
      <item>Ankica Perić Oreč</item>
      <item>odvjetnik Rafael Krešić</item>
    </izvorni_sadrzaj>
    <derivirana_varijabla naziv="DomainObject.Predmet.OstaliListNazivFormated_1">
      <item>Hrvoje Kuprešak</item>
      <item>Ankica Perić Oreč</item>
      <item>odvjetnik Rafael Krešić</item>
    </derivirana_varijabla>
  </DomainObject.Predmet.OstaliListNazivFormated>
  <DomainObject.Predmet.OstaliListNazivFormatedOIB>
    <izvorni_sadrzaj>
      <item>Hrvoje Kuprešak, OIB 80356918748</item>
      <item>Ankica Perić Oreč, OIB 29070853452</item>
      <item>odvjetnik Rafael Krešić</item>
    </izvorni_sadrzaj>
    <derivirana_varijabla naziv="DomainObject.Predmet.OstaliListNazivFormatedOIB_1">
      <item>Hrvoje Kuprešak, OIB 80356918748</item>
      <item>Ankica Perić Oreč, OIB 29070853452</item>
      <item>odvjetnik Rafael Krešić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stavka 1., članka 13. stavka 1., članka 13. stavka 1.</izvorni_sadrzaj>
    <derivirana_varijabla naziv="DomainObject.Predmet.ClanakZakonaFull_1">članka 13. stavka 1., 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Dario Kutle i dr.</izvorni_sadrzaj>
    <derivirana_varijabla naziv="DomainObject.Predmet.ProtustrankaIDrugi_1">Dario Kutle i dr.</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Dario Kutle, OIB 25990155956, Gramača 1a, 10000 Zagreb i dr.</izvorni_sadrzaj>
    <derivirana_varijabla naziv="DomainObject.Predmet.ProtustrankaIDrugiAdressOIB_1">Dario Kutle, OIB 25990155956, Gramača 1a,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Kutle</item>
      <item>Dinko Karlović</item>
      <item>Hana Karlović</item>
      <item>II. policijska postaja Zagreb</item>
      <item>Hrvoje Kuprešak</item>
      <item>Ankica Perić Oreč</item>
      <item>odvjetnik Rafael Krešić</item>
    </izvorni_sadrzaj>
    <derivirana_varijabla naziv="DomainObject.Predmet.SudioniciListNaziv_1">
      <item>Dario Kutle</item>
      <item>Dinko Karlović</item>
      <item>Hana Karlović</item>
      <item>II. policijska postaja Zagreb</item>
      <item>Hrvoje Kuprešak</item>
      <item>Ankica Perić Oreč</item>
      <item>odvjetnik Rafael Krešić</item>
    </derivirana_varijabla>
    <derivirana_varijabla naziv="OstaliSudionici">
      <item>Dario Kutle</item>
      <item>Dinko Karlović</item>
      <item>Hana Karlović</item>
      <item>II. policijska postaja Zagreb</item>
      <item>Hrvoje Kuprešak</item>
      <item>Ankica Perić Oreč</item>
      <item>odvjetnik Rafael Krešić</item>
    </derivirana_varijabla>
  </DomainObject.Predmet.SudioniciListNaziv>
  <DomainObject.Predmet.SudioniciListAdressOIB>
    <izvorni_sadrzaj>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izvorni_sadrzaj>
    <derivirana_varijabla naziv="DomainObject.Predmet.SudioniciListAdressOIB_1">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derivirana_varijabla>
  </DomainObject.Predmet.SudioniciListAdressOIB>
  <DomainObject.UcesnikSudskeRadnje.NazivFormated>
    <izvorni_sadrzaj>Hana Karlović, OIB 14545128111, Kraljice Jelene 77,35000 Slavonski Brod</izvorni_sadrzaj>
    <derivirana_varijabla naziv="DomainObject.UcesnikSudskeRadnje.NazivFormated_1">Hana Karlović, OIB 14545128111, Kraljice Jelene 77,35000 Slavonski Brod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25990155956</item>
      <item>, OIB 09017872045</item>
      <item>, OIB 14545128111</item>
      <item>, OIB null</item>
      <item>, OIB 80356918748</item>
      <item>, OIB 29070853452</item>
      <item>, OIB null</item>
    </izvorni_sadrzaj>
    <derivirana_varijabla naziv="DomainObject.Predmet.SudioniciListNazivOIB_1">
      <item>, OIB 25990155956</item>
      <item>, OIB 09017872045</item>
      <item>, OIB 14545128111</item>
      <item>, OIB null</item>
      <item>, OIB 80356918748</item>
      <item>, OIB 29070853452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izvorni_sadrzaj>
    <derivirana_varijabla naziv="DomainObject.UcesnikSudskeRadnje.SudskaRadnja.UcesniciObavijest_1">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lipnja 2024.</izvorni_sadrzaj>
    <derivirana_varijabla naziv="DomainObject.Predmet.DatumPocetkaProcesa_1">10. lipnja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izvorni_sadrzaj>
    <derivirana_varijabla naziv="DomainObject.Predmet.OkrivljenikAdresaMjestoRodjenjaList_1">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325</properties:Words>
  <properties:Characters>1852</properties:Characters>
  <properties:Lines>53</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2026-09-23T07:12:00Z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478802169</vt:lpwstr>
  </prop:property>
  <prop:property fmtid="{D5CDD505-2E9C-101B-9397-08002B2CF9AE}" pid="6" name="Naslov">
    <vt:lpwstr>Poziv za Hana Karlović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