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71D42" w14:paraId="3E1BC5F8" w14:textId="7E9FC9D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D678F" w:rsidR="00F667C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71D42" w14:paraId="4A868533" w14:textId="263C143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D678F" w:rsidR="00F667C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C71D42" w14:paraId="2B8F6355" w14:textId="1B9D2A4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D678F" w:rsidR="00F667C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D678F" w:rsidR="00F667CC">
            <w:rPr>
              <w:rStyle w:val="eSPISCCParagraphDefaultFont"/>
              <w:rFonts w:eastAsiaTheme="minorHAnsi"/>
            </w:rPr>
            <w:t>Zagreb</w:t>
          </w:r>
        </w:sdtContent>
      </w:sdt>
      <w:r w:rsidR="001349C2">
        <w:t xml:space="preserve"> </w:t>
      </w:r>
    </w:p>
    <w:p w:rsidR="000E43A6" w:rsidP="001349C2" w:rsidRDefault="000E43A6" w14:paraId="36E277EA" w14:textId="77777777">
      <w:pPr>
        <w:spacing w:after="0"/>
      </w:pPr>
    </w:p>
    <w:p w:rsidR="000E43A6" w:rsidP="00610735" w:rsidRDefault="000E43A6" w14:paraId="291F2327" w14:textId="77777777">
      <w:pPr>
        <w:spacing w:after="0"/>
      </w:pPr>
    </w:p>
    <w:p w:rsidRPr="00176071" w:rsidR="00176071" w:rsidP="00610735" w:rsidRDefault="000E43A6" w14:paraId="2A944C29" w14:textId="7A97A23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D678F" w:rsidR="00F667CC">
            <w:rPr>
              <w:rStyle w:val="eSPISCCParagraphDefaultFont"/>
              <w:rFonts w:eastAsiaTheme="minorHAnsi"/>
            </w:rPr>
            <w:t>Pp-12269/2026</w:t>
          </w:r>
        </w:sdtContent>
      </w:sdt>
      <w:r w:rsidR="00176071">
        <w:t xml:space="preserve">                                                        </w:t>
      </w:r>
    </w:p>
    <w:p w:rsidR="009E7DBB" w:rsidP="000F1677" w:rsidRDefault="00610735" w14:paraId="163A9531" w14:textId="1EAC91F1">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D678F" w:rsidR="00F667CC">
            <w:rPr>
              <w:rStyle w:val="eSPISCCParagraphDefaultFont"/>
              <w:rFonts w:eastAsiaTheme="minorHAnsi"/>
            </w:rPr>
            <w:t xml:space="preserve">FACILITY MANAGEMENT d.o.o. </w:t>
          </w:r>
        </w:sdtContent>
      </w:sdt>
      <w:r w:rsidR="00210894">
        <w:t xml:space="preserve"> </w:t>
      </w:r>
    </w:p>
    <w:p w:rsidRPr="0041581F" w:rsidR="0041581F" w:rsidP="000F1677" w:rsidRDefault="009E7DBB" w14:paraId="607A398A" w14:textId="5CAF9CF4">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6D678F" w:rsidR="00F667CC">
            <w:rPr>
              <w:rStyle w:val="eSPISCCParagraphDefaultFont"/>
              <w:rFonts w:eastAsiaTheme="minorHAnsi"/>
            </w:rPr>
            <w:t>Mario Funčić</w:t>
          </w:r>
        </w:sdtContent>
      </w:sdt>
      <w:r w:rsidR="001E00E5">
        <w:rPr>
          <w:rFonts w:eastAsia="Calibri" w:cs="Times New Roman"/>
          <w:noProof/>
        </w:rPr>
        <w:t xml:space="preserve"> </w:t>
      </w:r>
    </w:p>
    <w:p w:rsidRPr="00610735" w:rsidR="00176071" w:rsidP="000F1677" w:rsidRDefault="00176071" w14:paraId="4BFE3A93" w14:textId="5856763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D678F" w:rsidR="00F667CC">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6D678F" w:rsidR="00F667CC">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F667CC" w:rsidR="00D7095E" w:rsidP="00F667CC" w:rsidRDefault="009E7DBB" w14:paraId="79DFD518" w14:textId="36CE18E0">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6D678F" w:rsidR="00F667CC">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4BD34191">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D678F" w:rsidR="00F667CC">
            <w:rPr>
              <w:rStyle w:val="eSPISCCParagraphDefaultFont"/>
              <w:rFonts w:eastAsiaTheme="minorHAnsi"/>
            </w:rPr>
            <w:t>FACILITY MANAGEMENT d.o.o.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D678F" w:rsidR="00F667CC">
            <w:rPr>
              <w:rStyle w:val="eSPISCCParagraphDefaultFont"/>
              <w:rFonts w:eastAsiaTheme="minorHAnsi"/>
            </w:rPr>
            <w:t>30.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D678F" w:rsidR="00F667CC">
            <w:rPr>
              <w:rStyle w:val="eSPISCCParagraphDefaultFont"/>
              <w:rFonts w:eastAsiaTheme="minorHAnsi"/>
            </w:rPr>
            <w:t>10:15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D678F" w:rsidR="00F667C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D678F" w:rsidR="00F667C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D678F" w:rsidR="00F667CC">
            <w:rPr>
              <w:rStyle w:val="eSPISCCParagraphDefaultFont"/>
              <w:rFonts w:eastAsiaTheme="minorHAnsi"/>
            </w:rPr>
            <w:t>314</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63E3F45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D678F" w:rsidR="00F667C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D678F" w:rsidR="00F667CC">
            <w:rPr>
              <w:rStyle w:val="eSPISCCParagraphDefaultFont"/>
              <w:rFonts w:eastAsiaTheme="minorHAnsi"/>
            </w:rPr>
            <w:t>8.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71D42" w14:paraId="1E2CDE03" w14:textId="30B782C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D678F" w:rsidR="00F667CC">
            <w:rPr>
              <w:rStyle w:val="eSPISCCParagraphDefaultFont"/>
              <w:rFonts w:eastAsiaTheme="minorHAnsi"/>
            </w:rPr>
            <w:t>Vanja Kolovrat Bjelinski</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71D42" w:rsidP="00537B78" w:rsidRDefault="00C71D42" w14:paraId="650A96D1" w14:textId="77777777">
      <w:r>
        <w:separator/>
      </w:r>
    </w:p>
  </w:endnote>
  <w:endnote w:type="continuationSeparator" w:id="0">
    <w:p w:rsidR="00C71D42" w:rsidP="00537B78" w:rsidRDefault="00C71D42" w14:paraId="1D1222E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71D42" w:rsidP="00537B78" w:rsidRDefault="00C71D42" w14:paraId="1850FE99" w14:textId="77777777">
      <w:r>
        <w:separator/>
      </w:r>
    </w:p>
  </w:footnote>
  <w:footnote w:type="continuationSeparator" w:id="0">
    <w:p w:rsidR="00C71D42" w:rsidP="00537B78" w:rsidRDefault="00C71D42" w14:paraId="28AD3D7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177431F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D678F" w:rsidR="00F667CC">
          <w:rPr>
            <w:rStyle w:val="eSPISCCParagraphDefaultFont"/>
          </w:rPr>
          <w:t>Pp-12269/2026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3894"/>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78F"/>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2783"/>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584"/>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1D42"/>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CC"/>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1A4ED3"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1A4ED3"/>
    <w:rsid w:val="002353C9"/>
    <w:rsid w:val="002C3DDF"/>
    <w:rsid w:val="00307A23"/>
    <w:rsid w:val="00313894"/>
    <w:rsid w:val="00332B0E"/>
    <w:rsid w:val="00370225"/>
    <w:rsid w:val="003E0449"/>
    <w:rsid w:val="003F07CD"/>
    <w:rsid w:val="005132FB"/>
    <w:rsid w:val="00525F84"/>
    <w:rsid w:val="00590D51"/>
    <w:rsid w:val="006249A5"/>
    <w:rsid w:val="00694D17"/>
    <w:rsid w:val="006E1744"/>
    <w:rsid w:val="007869DB"/>
    <w:rsid w:val="007D6264"/>
    <w:rsid w:val="00817312"/>
    <w:rsid w:val="00826F88"/>
    <w:rsid w:val="00974C32"/>
    <w:rsid w:val="00996FA7"/>
    <w:rsid w:val="009C203C"/>
    <w:rsid w:val="009E5D09"/>
    <w:rsid w:val="009F2783"/>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Pula</izvorni_sadrzaj>
    <derivirana_varijabla naziv="DomainObject.UcesnikSudskeRadnje.Adresa.Naselje_1">Pula</derivirana_varijabla>
  </DomainObject.UcesnikSudskeRadnje.Adresa.Naselje>
  <DomainObject.UcesnikSudskeRadnje.Adresa.PostBroj>
    <izvorni_sadrzaj>52100</izvorni_sadrzaj>
    <derivirana_varijabla naziv="DomainObject.UcesnikSudskeRadnje.Adresa.PostBroj_1">52100</derivirana_varijabla>
  </DomainObject.UcesnikSudskeRadnje.Adresa.PostBroj>
  <DomainObject.UcesnikSudskeRadnje.Adresa.UlicaIKBR>
    <izvorni_sadrzaj>Fažanska cesta - Via Fasana 34B</izvorni_sadrzaj>
    <derivirana_varijabla naziv="DomainObject.UcesnikSudskeRadnje.Adresa.UlicaIKBR_1">Fažanska cesta - Via Fasana 34B</derivirana_varijabla>
  </DomainObject.UcesnikSudskeRadnje.Adresa.UlicaIKBR>
  <DomainObject.UcesnikSudskeRadnje.Naziv>
    <izvorni_sadrzaj>FACILITY MANAGEMENT d.o.o.</izvorni_sadrzaj>
    <derivirana_varijabla naziv="DomainObject.UcesnikSudskeRadnje.Naziv_1">FACILITY MANAGEMENT d.o.o.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314</izvorni_sadrzaj>
    <derivirana_varijabla naziv="DomainObject.UcesnikSudskeRadnje.SudskaRadnja.Prostorija.Oznaka_1">314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listopada 2026.</izvorni_sadrzaj>
    <derivirana_varijabla naziv="DomainObject.UcesnikSudskeRadnje.SudskaRadnja.PlaniraniZavrsetakDatum_1">30. listopada 2026.</derivirana_varijabla>
  </DomainObject.UcesnikSudskeRadnje.SudskaRadnja.PlaniraniZavrsetakDatum>
  <DomainObject.UcesnikSudskeRadnje.SudskaRadnja.PlaniraniPocetakDatum>
    <izvorni_sadrzaj>30. listopada 2026.</izvorni_sadrzaj>
    <derivirana_varijabla naziv="DomainObject.UcesnikSudskeRadnje.SudskaRadnja.PlaniraniPocetakDatum_1">30.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10:15</izvorni_sadrzaj>
    <derivirana_varijabla naziv="DomainObject.UcesnikSudskeRadnje.SudskaRadnja.PlaniraniPocetakVrijeme_1">10:15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12269</izvorni_sadrzaj>
    <derivirana_varijabla naziv="DomainObject.Predmet.Broj_1">12269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rujna 2026.</izvorni_sadrzaj>
    <derivirana_varijabla naziv="DomainObject.Predmet.DatumOsnivanja_1">22.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16. rujna 1992.</izvorni_sadrzaj>
    <derivirana_varijabla naziv="DomainObject.Predmet.OkrivljenikFizickaOsoba.DatumRodjenja_1">16. rujna 1992.</derivirana_varijabla>
  </DomainObject.Predmet.OkrivljenikFizickaOsoba.DatumRodjenja>
  <DomainObject.Predmet.OkrivljenikFizickaOsoba.DatumRodjenjaFormated>
    <izvorni_sadrzaj>16.9.1992.</izvorni_sadrzaj>
    <derivirana_varijabla naziv="DomainObject.Predmet.OkrivljenikFizickaOsoba.DatumRodjenjaFormated_1">16.9.1992.</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Pula (Pula)</izvorni_sadrzaj>
    <derivirana_varijabla naziv="DomainObject.Predmet.OkrivljenikFizickaOsoba.MjestoRodjenja_1">Pula (Pula)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Funčić</izvorni_sadrzaj>
    <derivirana_varijabla naziv="DomainObject.Predmet.OkrivljenikFizickaOsoba.Naziv_1">Mario Funčić</derivirana_varijabla>
  </DomainObject.Predmet.OkrivljenikFizickaOsoba.Naziv>
  <DomainObject.Predmet.OkrivljenikFizickaOsoba.Prezime>
    <izvorni_sadrzaj>Funčić</izvorni_sadrzaj>
    <derivirana_varijabla naziv="DomainObject.Predmet.OkrivljenikFizickaOsoba.Prezime_1">Funčić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49786241566</izvorni_sadrzaj>
    <derivirana_varijabla naziv="DomainObject.Predmet.OkrivljenikFizickaOsoba.Oib_1">49786241566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Pp-12269/2026</izvorni_sadrzaj>
    <derivirana_varijabla naziv="DomainObject.Predmet.OznakaBroj_1">Pp-12269/2026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FACILITY MANAGEMENT d.o.o.; Mario Funčić</izvorni_sadrzaj>
    <derivirana_varijabla naziv="DomainObject.Predmet.ProtustrankaFormated_1">  FACILITY MANAGEMENT d.o.o.; Mario Funčić</derivirana_varijabla>
  </DomainObject.Predmet.ProtustrankaFormated>
  <DomainObject.Predmet.ProtustrankaFormatedOIB>
    <izvorni_sadrzaj>  FACILITY MANAGEMENT d.o.o., OIB 33365670519; Mario Funčić, OIB 49786241566</izvorni_sadrzaj>
    <derivirana_varijabla naziv="DomainObject.Predmet.ProtustrankaFormatedOIB_1">  FACILITY MANAGEMENT d.o.o., OIB 33365670519; Mario Funčić, OIB 49786241566</derivirana_varijabla>
  </DomainObject.Predmet.ProtustrankaFormatedOIB>
  <DomainObject.Predmet.ProtustrankaFormatedWithAdress>
    <izvorni_sadrzaj> FACILITY MANAGEMENT d.o.o., Fažanska cesta - Via Fasana 34B, 52100 Pula; Mario Funčić, Valturska Ulica 78, 52100 Pula</izvorni_sadrzaj>
    <derivirana_varijabla naziv="DomainObject.Predmet.ProtustrankaFormatedWithAdress_1"> FACILITY MANAGEMENT d.o.o., Fažanska cesta - Via Fasana 34B, 52100 Pula; Mario Funčić, Valturska Ulica 78, 52100 Pula</derivirana_varijabla>
  </DomainObject.Predmet.ProtustrankaFormatedWithAdress>
  <DomainObject.Predmet.ProtustrankaFormatedWithAdressOIB>
    <izvorni_sadrzaj> FACILITY MANAGEMENT d.o.o., OIB 33365670519, Fažanska cesta - Via Fasana 34B, 52100 Pula; Mario Funčić, OIB 49786241566, Valturska Ulica 78, 52100 Pula</izvorni_sadrzaj>
    <derivirana_varijabla naziv="DomainObject.Predmet.ProtustrankaFormatedWithAdressOIB_1"> FACILITY MANAGEMENT d.o.o., OIB 33365670519, Fažanska cesta - Via Fasana 34B, 52100 Pula; Mario Funčić, OIB 49786241566, Valturska Ulica 78, 52100 Pula</derivirana_varijabla>
  </DomainObject.Predmet.ProtustrankaFormatedWithAdressOIB>
  <DomainObject.Predmet.ProtustrankaWithAdress>
    <izvorni_sadrzaj>FACILITY MANAGEMENT d.o.o. Fažanska cesta - Via Fasana 34B, 52100 Pula, Mario Funčić Valturska Ulica 78, 52100 Pula</izvorni_sadrzaj>
    <derivirana_varijabla naziv="DomainObject.Predmet.ProtustrankaWithAdress_1">FACILITY MANAGEMENT d.o.o. Fažanska cesta - Via Fasana 34B, 52100 Pula, Mario Funčić Valturska Ulica 78, 52100 Pula</derivirana_varijabla>
  </DomainObject.Predmet.ProtustrankaWithAdress>
  <DomainObject.Predmet.ProtustrankaWithAdressOIB>
    <izvorni_sadrzaj>FACILITY MANAGEMENT d.o.o., OIB 33365670519, Fažanska cesta - Via Fasana 34B, 52100 Pula, Mario Funčić, OIB 49786241566, Valturska Ulica 78, 52100 Pula</izvorni_sadrzaj>
    <derivirana_varijabla naziv="DomainObject.Predmet.ProtustrankaWithAdressOIB_1">FACILITY MANAGEMENT d.o.o., OIB 33365670519, Fažanska cesta - Via Fasana 34B, 52100 Pula, Mario Funčić, OIB 49786241566, Valturska Ulica 78, 52100 Pula</derivirana_varijabla>
  </DomainObject.Predmet.ProtustrankaWithAdressOIB>
  <DomainObject.Predmet.ProtustrankaNazivFormated>
    <izvorni_sadrzaj>FACILITY MANAGEMENT d.o.o.,Mario Funčić</izvorni_sadrzaj>
    <derivirana_varijabla naziv="DomainObject.Predmet.ProtustrankaNazivFormated_1">Mario Funčić</derivirana_varijabla>
    <derivirana_varijabla naziv="Padez">FACILITY MANAGEMENT d.o.o.,Mario Funčić</derivirana_varijabla>
  </DomainObject.Predmet.ProtustrankaNazivFormated>
  <DomainObject.Predmet.ProtustrankaNazivFormatedOIB>
    <izvorni_sadrzaj>FACILITY MANAGEMENT d.o.o., OIB 33365670519,Mario Funčić, OIB 49786241566</izvorni_sadrzaj>
    <derivirana_varijabla naziv="DomainObject.Predmet.ProtustrankaNazivFormatedOIB_1">FACILITY MANAGEMENT d.o.o., OIB 33365670519,Mario Funčić, OIB 49786241566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Vanja Kolovrat Bjelinski, 36.</izvorni_sadrzaj>
    <derivirana_varijabla naziv="DomainObject.Predmet.Referada.Naziv_1">Vanja Kolovrat Bjelinski, 36.</derivirana_varijabla>
  </DomainObject.Predmet.Referada.Naziv>
  <DomainObject.Predmet.Referada.Oznaka>
    <izvorni_sadrzaj>36</izvorni_sadrzaj>
    <derivirana_varijabla naziv="DomainObject.Predmet.Referada.Oznaka_1">36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314</izvorni_sadrzaj>
    <derivirana_varijabla naziv="DomainObject.Predmet.Referada.Prostorija.Oznaka_1">314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Vanja Kolovrat Bjelinski</izvorni_sadrzaj>
    <derivirana_varijabla naziv="DomainObject.Predmet.Referada.Sudac_1">Vanja Kolovrat Bjelinski</derivirana_varijabla>
    <derivirana_varijabla naziv="Dativ">Vanja Kolovrat Bjelinski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Vanja Kolovrat Bjelinski, 36.</izvorni_sadrzaj>
    <derivirana_varijabla naziv="DomainObject.Predmet.TrenutnaLokacijaSpisa.Naziv_1">Vanja Kolovrat Bjelinski, 36.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FACILITY MANAGEMENT d.o.o.</item>
      <item>Mario Funčić</item>
    </izvorni_sadrzaj>
    <derivirana_varijabla naziv="DomainObject.Predmet.ProtuStrankaListFormated_1">
      <item>FACILITY MANAGEMENT d.o.o.</item>
      <item>Mario Funčić</item>
    </derivirana_varijabla>
  </DomainObject.Predmet.ProtuStrankaListFormated>
  <DomainObject.Predmet.ProtuStrankaListFormatedOIB>
    <izvorni_sadrzaj>
      <item>FACILITY MANAGEMENT d.o.o., OIB 33365670519</item>
      <item>Mario Funčić, OIB 49786241566</item>
    </izvorni_sadrzaj>
    <derivirana_varijabla naziv="DomainObject.Predmet.ProtuStrankaListFormatedOIB_1">
      <item>FACILITY MANAGEMENT d.o.o., OIB 33365670519</item>
      <item>Mario Funčić, OIB 49786241566</item>
    </derivirana_varijabla>
  </DomainObject.Predmet.ProtuStrankaListFormatedOIB>
  <DomainObject.Predmet.ProtuStrankaListFormatedWithAdress>
    <izvorni_sadrzaj>
      <item>FACILITY MANAGEMENT d.o.o., Fažanska cesta - Via Fasana 34B, 52100 Pula</item>
      <item>Mario Funčić, Valturska Ulica 78, 52100 Pula</item>
    </izvorni_sadrzaj>
    <derivirana_varijabla naziv="DomainObject.Predmet.ProtuStrankaListFormatedWithAdress_1">
      <item>FACILITY MANAGEMENT d.o.o., Fažanska cesta - Via Fasana 34B, 52100 Pula</item>
      <item>Mario Funčić, Valturska Ulica 78, 52100 Pula</item>
    </derivirana_varijabla>
  </DomainObject.Predmet.ProtuStrankaListFormatedWithAdress>
  <DomainObject.Predmet.ProtuStrankaListFormatedWithAdressOIB>
    <izvorni_sadrzaj>
      <item>FACILITY MANAGEMENT d.o.o., OIB 33365670519, Fažanska cesta - Via Fasana 34B, 52100 Pula</item>
      <item>Mario Funčić, OIB 49786241566, Valturska Ulica 78, 52100 Pula</item>
    </izvorni_sadrzaj>
    <derivirana_varijabla naziv="DomainObject.Predmet.ProtuStrankaListFormatedWithAdressOIB_1">
      <item>FACILITY MANAGEMENT d.o.o., OIB 33365670519, Fažanska cesta - Via Fasana 34B, 52100 Pula</item>
      <item>Mario Funčić, OIB 49786241566, Valturska Ulica 78, 52100 Pula</item>
    </derivirana_varijabla>
  </DomainObject.Predmet.ProtuStrankaListFormatedWithAdressOIB>
  <DomainObject.Predmet.ProtuStrankaListNazivFormated>
    <izvorni_sadrzaj>
      <item>FACILITY MANAGEMENT d.o.o.</item>
      <item>Mario Funčić</item>
    </izvorni_sadrzaj>
    <derivirana_varijabla naziv="DomainObject.Predmet.ProtuStrankaListNazivFormated_1">
      <item>FACILITY MANAGEMENT d.o.o.</item>
      <item>Mario Funčić</item>
    </derivirana_varijabla>
  </DomainObject.Predmet.ProtuStrankaListNazivFormated>
  <DomainObject.Predmet.ProtuStrankaListNazivFormatedOIB>
    <izvorni_sadrzaj>
      <item>FACILITY MANAGEMENT d.o.o., OIB 33365670519</item>
      <item>Mario Funčić, OIB 49786241566</item>
    </izvorni_sadrzaj>
    <derivirana_varijabla naziv="DomainObject.Predmet.ProtuStrankaListNazivFormatedOIB_1">
      <item>FACILITY MANAGEMENT d.o.o., OIB 33365670519</item>
      <item>Mario Funčić, OIB 49786241566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8. listopada 2026.</izvorni_sadrzaj>
    <derivirana_varijabla naziv="DomainObject.Datum_1">8.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FACILITY MANAGEMENT d.o.o. i dr.</izvorni_sadrzaj>
    <derivirana_varijabla naziv="DomainObject.Predmet.ProtustrankaIDrugi_1">FACILITY MANAGEMENT d.o.o.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FACILITY MANAGEMENT d.o.o., OIB 33365670519, Fažanska cesta - Via Fasana 34B, 52100 Pula i dr.</izvorni_sadrzaj>
    <derivirana_varijabla naziv="DomainObject.Predmet.ProtustrankaIDrugiAdressOIB_1">FACILITY MANAGEMENT d.o.o., OIB 33365670519, Fažanska cesta - Via Fasana 34B,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FACILITY MANAGEMENT d.o.o.</item>
      <item>Mario Funčić</item>
    </izvorni_sadrzaj>
    <derivirana_varijabla naziv="DomainObject.Predmet.SudioniciListNaziv_1">
      <item>HRVATSKO DRUŠTVO SKLADATELJA</item>
      <item>FACILITY MANAGEMENT d.o.o.</item>
      <item>Mario Funčić</item>
    </derivirana_varijabla>
    <derivirana_varijabla naziv="OstaliSudionici">
      <item>HRVATSKO DRUŠTVO SKLADATELJA</item>
      <item>FACILITY MANAGEMENT d.o.o.</item>
      <item>Mario Funčić</item>
    </derivirana_varijabla>
  </DomainObject.Predmet.SudioniciListNaziv>
  <DomainObject.Predmet.SudioniciListAdressOIB>
    <izvorni_sadrzaj>
      <item>HRVATSKO DRUŠTVO SKLADATELJA, OIB 56668956985, Heinzelova 62 A,10000 Zagreb</item>
      <item>FACILITY MANAGEMENT d.o.o., OIB 33365670519, Fažanska cesta - Via Fasana 34B,52100 Pula</item>
      <item>Mario Funčić, OIB 49786241566, Valturska Ulica 78,52100 Pula</item>
    </izvorni_sadrzaj>
    <derivirana_varijabla naziv="DomainObject.Predmet.SudioniciListAdressOIB_1">
      <item>HRVATSKO DRUŠTVO SKLADATELJA, OIB 56668956985, Heinzelova 62 A,10000 Zagreb</item>
      <item>FACILITY MANAGEMENT d.o.o., OIB 33365670519, Fažanska cesta - Via Fasana 34B,52100 Pula</item>
      <item>Mario Funčić, OIB 49786241566, Valturska Ulica 78,52100 Pula</item>
    </derivirana_varijabla>
  </DomainObject.Predmet.SudioniciListAdressOIB>
  <DomainObject.UcesnikSudskeRadnje.NazivFormated>
    <izvorni_sadrzaj>FACILITY MANAGEMENT d.o.o., OIB 33365670519, Fažanska cesta - Via Fasana 34B,52100 Pula</izvorni_sadrzaj>
    <derivirana_varijabla naziv="DomainObject.UcesnikSudskeRadnje.NazivFormated_1">FACILITY MANAGEMENT d.o.o., OIB 33365670519, Fažanska cesta - Via Fasana 34B,52100 Pula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33365670519</item>
      <item>, OIB 49786241566</item>
    </izvorni_sadrzaj>
    <derivirana_varijabla naziv="DomainObject.Predmet.SudioniciListNazivOIB_1">
      <item>, OIB 56668956985</item>
      <item>, OIB 33365670519</item>
      <item>, OIB 49786241566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
    <derivirana_varijabla naziv="DomainObject.UcesnikSudskeRadnje.SudskaRadnja.UcesniciObavijest_1"/>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rujna 2026.</izvorni_sadrzaj>
    <derivirana_varijabla naziv="DomainObject.Predmet.DatumPocetkaProcesa_1">22.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FACILITY MANAGEMENT d.o.o., Fažanska cesta - Via Fasana 34B, 52100 Pula, OIB: 33365670519</item>
      <item>Mario Funčić, Valturska Ulica 78, 52100 Pula, OIB: 49786241566, rođen-a 16.09.1992., mjesto rođenja Pula (Pula)</item>
    </izvorni_sadrzaj>
    <derivirana_varijabla naziv="DomainObject.Predmet.OkrivljenikAdresaMjestoRodjenjaList_1">
      <item>FACILITY MANAGEMENT d.o.o., Fažanska cesta - Via Fasana 34B, 52100 Pula, OIB: 33365670519</item>
      <item>Mario Funčić, Valturska Ulica 78, 52100 Pula, OIB: 49786241566, rođen-a 16.09.1992., mjesto rođenja Pula (Pula)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FACILITY MANAGEMENT d.o.o., MBS 130088666, Fažanska cesta - Via Fasana 34B, 52100 Pula</izvorni_sadrzaj>
    <derivirana_varijabla naziv="DomainObject.Predmet.OkrivljenikPravnaNazivAdresaMbs_1">FACILITY MANAGEMENT d.o.o., MBS 130088666, Fažanska cesta - Via Fasana 34B, 52100 Pula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346404-0014</izvorni_sadrzaj>
    <derivirana_varijabla naziv="DomainObject.PrviPodnesak.OznakaBrojPodnositelja_1">346404-0014</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313</properties:Words>
  <properties:Characters>1837</properties:Characters>
  <properties:Lines>48</properties:Lines>
  <properties:Paragraphs>20</properties:Paragraphs>
  <properties:TotalTime>86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Vanja Kolovrat Bjelinski</cp:lastModifiedBy>
  <dcterms:modified xmlns:xsi="http://www.w3.org/2001/XMLSchema-instance" xsi:type="dcterms:W3CDTF">2026-10-08T07:56:00Z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FACILITY MANAGEMENT d.o.o. - Ročište (Poziv_za_FACILITY_MANAGEMENT_d.o.o._-_Ročište.docx)</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