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4c02f" w14:paraId="d84c02f" w:rsidRDefault="002D2245" w:rsidP="006B708C" w:rsidR="002D2245" w:rsidRPr="00586DD5">
      <w:pPr>
        <w15:collapsed w:val="false"/>
        <w:rPr>
          <w:b/>
        </w:rPr>
      </w:pPr>
      <w:bookmarkStart w:name="_GoBack" w:id="0"/>
      <w:bookmarkEnd w:id="0"/>
    </w:p>
    <w:p w:rsidRDefault="0038218C" w:rsidR="00D13F3A">
      <w:r>
        <w:rPr>
          <w:noProof/>
          <w:lang w:eastAsia="hr-HR"/>
        </w:rPr>
        <w:t xml:space="preserve">            </w:t>
      </w:r>
      <w:r w:rsidR="008966A4"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586DD5" w:rsidP="00586DD5" w:rsidR="00586DD5" w:rsidRPr="00586DD5">
      <w:r w:rsidRPr="00586DD5">
        <w:t>REPUBLIKA HRVATSKA</w:t>
      </w:r>
    </w:p>
    <w:p w:rsidRDefault="00586DD5" w:rsidP="00586DD5" w:rsidR="00586DD5" w:rsidRPr="00586DD5">
      <w:r w:rsidRPr="00586DD5">
        <w:t xml:space="preserve">TRGOVAČKI SUD U ZAGREBU                                                          </w:t>
      </w:r>
      <w:smartTag w:element="metricconverter" w:uri="urn:schemas-microsoft-com:office:smarttags">
        <w:smartTagPr>
          <w:attr w:val="67. St" w:name="ProductID"/>
        </w:smartTagPr>
        <w:r w:rsidRPr="00586DD5">
          <w:t>67. St</w:t>
        </w:r>
      </w:smartTag>
      <w:r w:rsidR="006C76E8">
        <w:t>-</w:t>
      </w:r>
      <w:r w:rsidR="003755CC">
        <w:t>1163</w:t>
      </w:r>
      <w:r w:rsidR="00B855FA">
        <w:t>/18</w:t>
      </w:r>
      <w:r w:rsidR="0038218C">
        <w:t>-6</w:t>
      </w:r>
    </w:p>
    <w:p w:rsidRDefault="00586DD5" w:rsidP="00586DD5" w:rsidR="00D13F3A" w:rsidRPr="00586DD5">
      <w:r w:rsidRPr="00586DD5">
        <w:t>Amruševa 2/II</w:t>
      </w:r>
    </w:p>
    <w:p w:rsidRDefault="00173231" w:rsidP="007E24F5" w:rsidR="00173231">
      <w:pPr>
        <w:jc w:val="center"/>
      </w:pPr>
    </w:p>
    <w:p w:rsidRDefault="000633F8" w:rsidP="007E24F5" w:rsidR="000633F8" w:rsidRPr="00310646">
      <w:pPr>
        <w:jc w:val="center"/>
      </w:pPr>
      <w:r>
        <w:t>REPUBLIKA HRVATSKA</w:t>
      </w:r>
    </w:p>
    <w:p w:rsidRDefault="0037562C" w:rsidP="00586DD5" w:rsidR="0037562C">
      <w:pPr>
        <w:jc w:val="center"/>
      </w:pPr>
    </w:p>
    <w:p w:rsidRDefault="00014CE5" w:rsidP="00586DD5" w:rsidR="00586DD5" w:rsidRPr="008D6FB5">
      <w:pPr>
        <w:jc w:val="center"/>
      </w:pPr>
      <w:r w:rsidRPr="008D6FB5">
        <w:t>Z A K L J U Č A K</w:t>
      </w:r>
    </w:p>
    <w:p w:rsidRDefault="00586DD5" w:rsidP="00586DD5" w:rsidR="00586DD5" w:rsidRPr="00586DD5">
      <w:pPr>
        <w:rPr>
          <w:b/>
        </w:rPr>
      </w:pPr>
    </w:p>
    <w:p w:rsidRDefault="003755CC" w:rsidP="001C69BB" w:rsidR="006B708C">
      <w:pPr>
        <w:ind w:firstLine="720"/>
        <w:jc w:val="both"/>
        <w:rPr>
          <w:lang w:val="pt-BR"/>
        </w:rPr>
      </w:pPr>
      <w:r w:rsidRPr="003755CC">
        <w:rPr>
          <w:lang w:val="pt-BR"/>
        </w:rPr>
        <w:t xml:space="preserve">Trgovački sud u Zagrebu, po sucu Gordanu Zubaku, u stečajnom postupku u povodu prijedloga predlagatelja FINANCIJSKE AGENCIJE, Zagreb, Ulica grada Vukovara 70, OIB: </w:t>
      </w:r>
      <w:r w:rsidRPr="003755CC">
        <w:t>85821130368</w:t>
      </w:r>
      <w:r w:rsidRPr="003755CC">
        <w:rPr>
          <w:lang w:val="pt-BR"/>
        </w:rPr>
        <w:t xml:space="preserve">, za otvaranje stečajnog postupka nad dužnikom TWISTED STUDIOS j.d.o.o., Zagreb, Ivanićgradska 50, OIB: </w:t>
      </w:r>
      <w:r w:rsidRPr="003755CC">
        <w:t>03929765402</w:t>
      </w:r>
      <w:r w:rsidR="005E45C2" w:rsidRPr="005E45C2">
        <w:rPr>
          <w:lang w:val="pt-BR"/>
        </w:rPr>
        <w:t xml:space="preserve">, </w:t>
      </w:r>
      <w:r>
        <w:rPr>
          <w:lang w:val="pt-BR"/>
        </w:rPr>
        <w:t>5. lipnja</w:t>
      </w:r>
      <w:r w:rsidR="00B855FA">
        <w:rPr>
          <w:lang w:val="pt-BR"/>
        </w:rPr>
        <w:t xml:space="preserve"> 2018</w:t>
      </w:r>
      <w:r w:rsidR="008966A4" w:rsidRPr="008966A4">
        <w:rPr>
          <w:lang w:val="pt-BR"/>
        </w:rPr>
        <w:t>.,</w:t>
      </w:r>
    </w:p>
    <w:p w:rsidRDefault="0037562C" w:rsidP="00D47D35" w:rsidR="0037562C">
      <w:pPr>
        <w:jc w:val="center"/>
      </w:pPr>
    </w:p>
    <w:p w:rsidRDefault="006B708C" w:rsidP="00D47D35" w:rsidR="006B708C" w:rsidRPr="0038741D">
      <w:pPr>
        <w:jc w:val="center"/>
      </w:pPr>
      <w:r w:rsidRPr="0038741D">
        <w:t>z a k l j u č i o</w:t>
      </w:r>
      <w:r w:rsidR="0038741D" w:rsidRPr="0038741D">
        <w:t xml:space="preserve"> </w:t>
      </w:r>
      <w:r w:rsidRPr="0038741D">
        <w:t xml:space="preserve">  j e</w:t>
      </w:r>
    </w:p>
    <w:p w:rsidRDefault="00F378C1" w:rsidP="006B708C" w:rsidR="00F378C1" w:rsidRPr="00586DD5">
      <w:pPr>
        <w:rPr>
          <w:b/>
        </w:rPr>
      </w:pPr>
    </w:p>
    <w:p w:rsidRDefault="006B708C" w:rsidP="0037562C" w:rsidR="00685A5E" w:rsidRPr="00586DD5">
      <w:pPr>
        <w:ind w:firstLine="720"/>
        <w:jc w:val="both"/>
      </w:pPr>
      <w:r w:rsidRPr="00586DD5">
        <w:t xml:space="preserve">Određuje se ročište </w:t>
      </w:r>
      <w:r w:rsidR="008D6FB5" w:rsidRPr="008D6FB5">
        <w:t xml:space="preserve">radi očitovanja o prijedlogu za otvaranje stečajnog postupka </w:t>
      </w:r>
      <w:r w:rsidR="000E19ED" w:rsidRPr="00586DD5">
        <w:t>nad dužnikom</w:t>
      </w:r>
      <w:r w:rsidR="006208B6" w:rsidRPr="006208B6">
        <w:rPr>
          <w:lang w:val="pt-BR"/>
        </w:rPr>
        <w:t xml:space="preserve"> </w:t>
      </w:r>
      <w:r w:rsidR="003755CC" w:rsidRPr="003755CC">
        <w:rPr>
          <w:lang w:val="pt-BR"/>
        </w:rPr>
        <w:t>TWISTED STUDIOS j.d.o.o., Zagreb, Ivanićgradska 50</w:t>
      </w:r>
      <w:r w:rsidR="0037562C" w:rsidRPr="0037562C">
        <w:rPr>
          <w:lang w:val="pt-BR"/>
        </w:rPr>
        <w:t>,</w:t>
      </w:r>
      <w:r w:rsidR="0037562C">
        <w:rPr>
          <w:lang w:val="pt-BR"/>
        </w:rPr>
        <w:t xml:space="preserve"> </w:t>
      </w:r>
      <w:r w:rsidRPr="00586DD5">
        <w:t xml:space="preserve">za dan </w:t>
      </w:r>
      <w:r w:rsidR="006C09EC">
        <w:t>3. srpanj</w:t>
      </w:r>
      <w:r w:rsidR="00B855FA">
        <w:t xml:space="preserve"> 2018</w:t>
      </w:r>
      <w:r w:rsidR="00F23AB4">
        <w:t xml:space="preserve">. </w:t>
      </w:r>
      <w:r w:rsidR="00F23AB4" w:rsidRPr="005022CE">
        <w:t xml:space="preserve">u </w:t>
      </w:r>
      <w:r w:rsidR="005E45C2">
        <w:t>11</w:t>
      </w:r>
      <w:r w:rsidR="003755CC">
        <w:t>.2</w:t>
      </w:r>
      <w:r w:rsidR="0093411A">
        <w:t>0</w:t>
      </w:r>
      <w:r w:rsidR="005022CE" w:rsidRPr="005022CE">
        <w:t xml:space="preserve"> </w:t>
      </w:r>
      <w:r w:rsidRPr="005022CE">
        <w:t>sati</w:t>
      </w:r>
      <w:r w:rsidRPr="000E1DC5">
        <w:t>,</w:t>
      </w:r>
      <w:r w:rsidRPr="00586DD5">
        <w:rPr>
          <w:b/>
        </w:rPr>
        <w:t xml:space="preserve"> </w:t>
      </w:r>
      <w:r w:rsidRPr="00586DD5">
        <w:t>u zgradi ovog suda u sobi br</w:t>
      </w:r>
      <w:r w:rsidR="00A702C4">
        <w:t>. 84</w:t>
      </w:r>
      <w:r w:rsidRPr="00586DD5">
        <w:t>/II ulič</w:t>
      </w:r>
      <w:r w:rsidR="003755CC">
        <w:t>na zgrada,</w:t>
      </w:r>
      <w:r w:rsidR="0038741D">
        <w:t xml:space="preserve"> na koje se poziva</w:t>
      </w:r>
      <w:r w:rsidR="003755CC">
        <w:t>ju</w:t>
      </w:r>
      <w:r w:rsidRPr="00586DD5">
        <w:t xml:space="preserve"> dostavom ovog zaključka:</w:t>
      </w:r>
    </w:p>
    <w:p w:rsidRDefault="00685A5E" w:rsidP="00685A5E" w:rsidR="008D6FB5">
      <w:pPr>
        <w:jc w:val="both"/>
      </w:pPr>
      <w:r w:rsidRPr="00586DD5">
        <w:t>-    predlagatelj</w:t>
      </w:r>
    </w:p>
    <w:p w:rsidRDefault="0093411A" w:rsidP="00685A5E" w:rsidR="008966A4">
      <w:pPr>
        <w:jc w:val="both"/>
      </w:pPr>
      <w:r>
        <w:t>-    dužnik</w:t>
      </w:r>
    </w:p>
    <w:p w:rsidRDefault="003079FF" w:rsidP="003079FF" w:rsidR="003079FF">
      <w:pPr>
        <w:jc w:val="both"/>
      </w:pPr>
      <w:r>
        <w:t xml:space="preserve">-  </w:t>
      </w:r>
      <w:r w:rsidR="001C69BB">
        <w:t xml:space="preserve">  zastupnik</w:t>
      </w:r>
      <w:r>
        <w:t xml:space="preserve"> po zakonu dužnika</w:t>
      </w:r>
    </w:p>
    <w:p w:rsidRDefault="00FF6333" w:rsidP="00B7228A" w:rsidR="00FF6333">
      <w:pPr>
        <w:jc w:val="both"/>
      </w:pPr>
      <w:r>
        <w:t xml:space="preserve">-    </w:t>
      </w:r>
      <w:r w:rsidR="00B7228A">
        <w:t>osoba koja za dužnika obavlja poslove platnog prometa</w:t>
      </w:r>
    </w:p>
    <w:p w:rsidRDefault="00814F2C" w:rsidP="00685A5E" w:rsidR="00814F2C">
      <w:pPr>
        <w:jc w:val="both"/>
      </w:pPr>
    </w:p>
    <w:p w:rsidRDefault="006B708C" w:rsidP="0093411A" w:rsidR="002D2245" w:rsidRPr="00586DD5">
      <w:pPr>
        <w:jc w:val="center"/>
      </w:pPr>
      <w:r w:rsidRPr="00586DD5">
        <w:t xml:space="preserve">U </w:t>
      </w:r>
      <w:r w:rsidRPr="005022CE">
        <w:t>Z</w:t>
      </w:r>
      <w:r w:rsidR="00B47261" w:rsidRPr="005022CE">
        <w:t xml:space="preserve">agrebu </w:t>
      </w:r>
      <w:r w:rsidR="00173231" w:rsidRPr="00173231">
        <w:rPr>
          <w:lang w:val="pt-BR"/>
        </w:rPr>
        <w:t xml:space="preserve">5. lipnja </w:t>
      </w:r>
      <w:r w:rsidR="00334976" w:rsidRPr="00334976">
        <w:rPr>
          <w:lang w:val="pt-BR"/>
        </w:rPr>
        <w:t>2018</w:t>
      </w:r>
      <w:r w:rsidR="00264157" w:rsidRPr="005022CE">
        <w:t>.</w:t>
      </w:r>
    </w:p>
    <w:p w:rsidRDefault="000633F8" w:rsidP="00F213B6" w:rsidR="000633F8" w:rsidRPr="00310646">
      <w:pPr>
        <w:pStyle w:val="Tijeloteksta"/>
        <w:ind w:firstLine="612" w:left="5760"/>
      </w:pPr>
      <w:r>
        <w:t xml:space="preserve"> </w:t>
      </w:r>
      <w:r w:rsidRPr="00310646">
        <w:t>SUDAC:</w:t>
      </w:r>
    </w:p>
    <w:p w:rsidRDefault="000633F8" w:rsidP="006C76E8" w:rsidR="00814F2C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 w:rsidRPr="00310646">
        <w:rPr>
          <w:rFonts w:hAnsi="Times New Roman" w:ascii="Times New Roman"/>
          <w:b w:val="false"/>
          <w:color w:val="auto"/>
          <w:szCs w:val="24"/>
        </w:rPr>
        <w:t xml:space="preserve">                      Gordan Zubak</w:t>
      </w:r>
      <w:r w:rsidR="00B15675">
        <w:rPr>
          <w:rFonts w:hAnsi="Times New Roman" w:ascii="Times New Roman"/>
          <w:b w:val="false"/>
          <w:color w:val="auto"/>
          <w:szCs w:val="24"/>
        </w:rPr>
        <w:t>,v.r.</w:t>
      </w:r>
    </w:p>
    <w:p w:rsidRDefault="00BC050B" w:rsidP="006C76E8" w:rsidR="00BC050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BC050B" w:rsidP="006C76E8" w:rsidR="00BC050B" w:rsidRPr="006C76E8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2D2245" w:rsidP="006B708C" w:rsidR="006B708C" w:rsidRPr="0038741D">
      <w:r w:rsidRPr="0038741D">
        <w:t>UPUTA O PRAVNOM LIJEKU</w:t>
      </w:r>
    </w:p>
    <w:p w:rsidRDefault="006B708C" w:rsidP="006B708C" w:rsidR="00BC050B">
      <w:pPr>
        <w:rPr>
          <w:b/>
        </w:rPr>
      </w:pPr>
      <w:r w:rsidRPr="00586DD5">
        <w:t>Protiv ovog zaključk</w:t>
      </w:r>
      <w:r w:rsidR="00D876F4">
        <w:t>a nije dopuštena  žalba ( čl. 19</w:t>
      </w:r>
      <w:r w:rsidRPr="00586DD5">
        <w:t>.</w:t>
      </w:r>
      <w:r w:rsidR="00D876F4">
        <w:t xml:space="preserve"> </w:t>
      </w:r>
      <w:r w:rsidRPr="00586DD5">
        <w:t>st.</w:t>
      </w:r>
      <w:r w:rsidR="00D876F4">
        <w:t xml:space="preserve"> 7</w:t>
      </w:r>
      <w:r w:rsidRPr="00586DD5">
        <w:t>. SZ ).</w:t>
      </w:r>
      <w:r w:rsidR="00D03437">
        <w:rPr>
          <w:b/>
        </w:rPr>
        <w:tab/>
      </w:r>
    </w:p>
    <w:p w:rsidRDefault="00BC050B" w:rsidP="006B708C" w:rsidR="00BC050B">
      <w:pPr>
        <w:rPr>
          <w:b/>
        </w:rPr>
      </w:pPr>
    </w:p>
    <w:p w:rsidRDefault="00BC050B" w:rsidP="006B708C" w:rsidR="00BC050B">
      <w:pPr>
        <w:rPr>
          <w:b/>
        </w:rPr>
      </w:pPr>
    </w:p>
    <w:p w:rsidRDefault="00B15675" w:rsidP="00400817" w:rsidR="00B15675" w:rsidRPr="00400817">
      <w:pPr>
        <w:jc w:val="right"/>
      </w:pPr>
      <w:r w:rsidRPr="00400817">
        <w:t>Za točnost otpravka – ovlašteni službenik</w:t>
      </w:r>
      <w:r>
        <w:t>:</w:t>
      </w:r>
    </w:p>
    <w:p w:rsidRDefault="00B15675" w:rsidP="00400817" w:rsidR="00B15675" w:rsidRPr="00400817">
      <w:pPr>
        <w:ind w:left="5664"/>
      </w:pPr>
      <w:r w:rsidRPr="00400817">
        <w:t xml:space="preserve">        Dijana Hadžić</w:t>
      </w:r>
    </w:p>
    <w:p w:rsidRDefault="00B639DE" w:rsidP="00B15675" w:rsidR="00B639DE"/>
    <w:p w:rsidRDefault="00B15675" w:rsidP="00B15675" w:rsidR="00B15675" w:rsidRPr="00586DD5"/>
    <w:sectPr w:rsidSect="0038218C" w:rsidR="00B15675" w:rsidRPr="00586DD5">
      <w:pgSz w:h="15840" w:w="12240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29DB7403"/>
    <w:multiLevelType w:val="hybridMultilevel"/>
    <w:tmpl w:val="2318DCD0"/>
    <w:lvl w:tplc="0409000F" w:ilvl="0">
      <w:start w:val="4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64612403"/>
    <w:multiLevelType w:val="hybridMultilevel"/>
    <w:tmpl w:val="AB14B842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70606BDA"/>
    <w:multiLevelType w:val="hybridMultilevel"/>
    <w:tmpl w:val="4DCE5F6A"/>
    <w:lvl w:tplc="848ED77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doNotShadeFormData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378C1"/>
    <w:rsid w:val="00014CE5"/>
    <w:rsid w:val="00015F41"/>
    <w:rsid w:val="000633F8"/>
    <w:rsid w:val="00071509"/>
    <w:rsid w:val="00075172"/>
    <w:rsid w:val="000E19ED"/>
    <w:rsid w:val="000E1DC5"/>
    <w:rsid w:val="00106717"/>
    <w:rsid w:val="00173231"/>
    <w:rsid w:val="001C69BB"/>
    <w:rsid w:val="0021087C"/>
    <w:rsid w:val="00227C98"/>
    <w:rsid w:val="00263D9E"/>
    <w:rsid w:val="00264157"/>
    <w:rsid w:val="00264933"/>
    <w:rsid w:val="00287281"/>
    <w:rsid w:val="002D2245"/>
    <w:rsid w:val="003079FF"/>
    <w:rsid w:val="00334976"/>
    <w:rsid w:val="00347BB4"/>
    <w:rsid w:val="003755CC"/>
    <w:rsid w:val="0037562C"/>
    <w:rsid w:val="0038218C"/>
    <w:rsid w:val="0038741D"/>
    <w:rsid w:val="003C198B"/>
    <w:rsid w:val="004B7913"/>
    <w:rsid w:val="004B7F3F"/>
    <w:rsid w:val="004E5469"/>
    <w:rsid w:val="004F022B"/>
    <w:rsid w:val="005022CE"/>
    <w:rsid w:val="005071FA"/>
    <w:rsid w:val="0051699E"/>
    <w:rsid w:val="0055478B"/>
    <w:rsid w:val="00555310"/>
    <w:rsid w:val="00560074"/>
    <w:rsid w:val="005640F5"/>
    <w:rsid w:val="00586DD5"/>
    <w:rsid w:val="005E0B3B"/>
    <w:rsid w:val="005E45C2"/>
    <w:rsid w:val="00602EBC"/>
    <w:rsid w:val="006208B6"/>
    <w:rsid w:val="0063051F"/>
    <w:rsid w:val="00685A5E"/>
    <w:rsid w:val="00692286"/>
    <w:rsid w:val="006A22C0"/>
    <w:rsid w:val="006A796A"/>
    <w:rsid w:val="006B708C"/>
    <w:rsid w:val="006C09EC"/>
    <w:rsid w:val="006C76E8"/>
    <w:rsid w:val="006E4475"/>
    <w:rsid w:val="007141AF"/>
    <w:rsid w:val="007A6843"/>
    <w:rsid w:val="007B3F07"/>
    <w:rsid w:val="007C1D01"/>
    <w:rsid w:val="00814F2C"/>
    <w:rsid w:val="00880F0E"/>
    <w:rsid w:val="00892E48"/>
    <w:rsid w:val="008966A4"/>
    <w:rsid w:val="008B05F8"/>
    <w:rsid w:val="008D6FB5"/>
    <w:rsid w:val="0093411A"/>
    <w:rsid w:val="00995741"/>
    <w:rsid w:val="00A34C9C"/>
    <w:rsid w:val="00A45CFF"/>
    <w:rsid w:val="00A66EA0"/>
    <w:rsid w:val="00A702C4"/>
    <w:rsid w:val="00A76551"/>
    <w:rsid w:val="00B15675"/>
    <w:rsid w:val="00B47261"/>
    <w:rsid w:val="00B639DE"/>
    <w:rsid w:val="00B7228A"/>
    <w:rsid w:val="00B855FA"/>
    <w:rsid w:val="00BC050B"/>
    <w:rsid w:val="00BF0BBF"/>
    <w:rsid w:val="00C34AA2"/>
    <w:rsid w:val="00CD0B3B"/>
    <w:rsid w:val="00D03437"/>
    <w:rsid w:val="00D13F3A"/>
    <w:rsid w:val="00D47D35"/>
    <w:rsid w:val="00D52D3B"/>
    <w:rsid w:val="00D74489"/>
    <w:rsid w:val="00D876F4"/>
    <w:rsid w:val="00DB06B8"/>
    <w:rsid w:val="00DC5B26"/>
    <w:rsid w:val="00E07559"/>
    <w:rsid w:val="00E865F3"/>
    <w:rsid w:val="00E9131D"/>
    <w:rsid w:val="00EA7FA1"/>
    <w:rsid w:val="00F23AB4"/>
    <w:rsid w:val="00F378C1"/>
    <w:rsid w:val="00F4108B"/>
    <w:rsid w:val="00F45899"/>
    <w:rsid w:val="00FA16DF"/>
    <w:rsid w:val="00FF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F378C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6B708C"/>
    <w:pPr>
      <w:jc w:val="both"/>
    </w:pPr>
    <w:rPr>
      <w:rFonts w:hAnsi="Tahoma" w:ascii="Tahoma"/>
      <w:b/>
      <w:color w:val="0000FF"/>
      <w:szCs w:val="20"/>
      <w:lang w:eastAsia="hr-HR"/>
    </w:rPr>
  </w:style>
  <w:style w:styleId="Tekstbalonia" w:type="paragraph">
    <w:name w:val="Balloon Text"/>
    <w:basedOn w:val="Normal"/>
    <w:link w:val="TekstbaloniaChar"/>
    <w:rsid w:val="008966A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966A4"/>
    <w:rPr>
      <w:rFonts w:cs="Tahoma" w:hAnsi="Tahoma" w:ascii="Tahoma"/>
      <w:sz w:val="16"/>
      <w:szCs w:val="16"/>
      <w:lang w:eastAsia="en-US"/>
    </w:rPr>
  </w:style>
  <w:style w:customStyle="true" w:styleId="PodnaslovChar" w:type="character">
    <w:name w:val="Podnaslov Char"/>
    <w:basedOn w:val="Zadanifontodlomka"/>
    <w:link w:val="Podnaslov"/>
    <w:rsid w:val="000633F8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0633F8"/>
    <w:pPr>
      <w:jc w:val="both"/>
    </w:pPr>
    <w:rPr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0633F8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1567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15675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5675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5675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5675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378C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dnaslov" w:type="paragraph">
    <w:name w:val="Subtitle"/>
    <w:basedOn w:val="Normal"/>
    <w:link w:val="PodnaslovChar"/>
    <w:qFormat/>
    <w:rsid w:val="006B708C"/>
    <w:pPr>
      <w:jc w:val="both"/>
    </w:pPr>
    <w:rPr>
      <w:rFonts w:ascii="Tahoma" w:hAnsi="Tahoma"/>
      <w:b/>
      <w:color w:val="0000FF"/>
      <w:szCs w:val="20"/>
      <w:lang w:eastAsia="hr-HR"/>
    </w:rPr>
  </w:style>
  <w:style w:styleId="Tekstbalonia" w:type="paragraph">
    <w:name w:val="Balloon Text"/>
    <w:basedOn w:val="Normal"/>
    <w:link w:val="TekstbaloniaChar"/>
    <w:rsid w:val="008966A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966A4"/>
    <w:rPr>
      <w:rFonts w:ascii="Tahoma" w:cs="Tahoma" w:hAnsi="Tahoma"/>
      <w:sz w:val="16"/>
      <w:szCs w:val="16"/>
      <w:lang w:eastAsia="en-US"/>
    </w:rPr>
  </w:style>
  <w:style w:customStyle="1" w:styleId="PodnaslovChar" w:type="character">
    <w:name w:val="Podnaslov Char"/>
    <w:basedOn w:val="Zadanifontodlomka"/>
    <w:link w:val="Podnaslov"/>
    <w:rsid w:val="000633F8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0633F8"/>
    <w:pPr>
      <w:jc w:val="both"/>
    </w:pPr>
    <w:rPr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0633F8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1567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15675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5675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5675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5675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lipnja 2018.</izvorni_sadrzaj>
    <derivirana_varijabla naziv="DomainObject.DatumDonosenjaOdluke_1">5.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ročište radi očitovanja o prijedlogu za otvaranje stečajnog postupka roč. 03. srpnja 2018. u 11:20</izvorni_sadrzaj>
    <derivirana_varijabla naziv="DomainObject.Primjedba_1">ročište radi očitovanja o prijedlogu za otvaranje stečajnog postupka roč. 03. srpnja 2018. u 11:20</derivirana_varijabla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1163</izvorni_sadrzaj>
    <derivirana_varijabla naziv="DomainObject.Predmet.Broj_1">1163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2018.</izvorni_sadrzaj>
    <derivirana_varijabla naziv="DomainObject.Predmet.DatumOsnivanja_1">30.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St-1163/2018</izvorni_sadrzaj>
    <derivirana_varijabla naziv="DomainObject.Predmet.OznakaBroj_1">St-1163/2018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TWISTED STUDIOS j.d.o.o. zastupanog po punomoćniku Kristijan Klarić</izvorni_sadrzaj>
    <derivirana_varijabla naziv="DomainObject.Predmet.ProtustrankaFormated_1">  TWISTED STUDIOS j.d.o.o. zastupanog po punomoćniku Kristijan Klarić</derivirana_varijabla>
  </DomainObject.Predmet.ProtustrankaFormated>
  <DomainObject.Predmet.ProtustrankaFormatedOIB>
    <izvorni_sadrzaj>  TWISTED STUDIOS j.d.o.o., OIB 03929765402 zastupanog po punomoćniku Kristijan Klarić</izvorni_sadrzaj>
    <derivirana_varijabla naziv="DomainObject.Predmet.ProtustrankaFormatedOIB_1">  TWISTED STUDIOS j.d.o.o., OIB 03929765402 zastupanog po punomoćniku Kristijan Klarić</derivirana_varijabla>
  </DomainObject.Predmet.ProtustrankaFormatedOIB>
  <DomainObject.Predmet.ProtustrankaFormatedWithAdress>
    <izvorni_sadrzaj> TWISTED STUDIOS j.d.o.o., Ivanićgradska 50, 10000 Zagreb zastupanog po punomoćniku Kristijan Klarić</izvorni_sadrzaj>
    <derivirana_varijabla naziv="DomainObject.Predmet.ProtustrankaFormatedWithAdress_1"> TWISTED STUDIOS j.d.o.o., Ivanićgradska 50, 10000 Zagreb zastupanog po punomoćniku Kristijan Klarić</derivirana_varijabla>
  </DomainObject.Predmet.ProtustrankaFormatedWithAdress>
  <DomainObject.Predmet.ProtustrankaFormatedWithAdressOIB>
    <izvorni_sadrzaj> TWISTED STUDIOS j.d.o.o., OIB 03929765402, Ivanićgradska 50, 10000 Zagreb zastupanog po punomoćniku Kristijan Klarić</izvorni_sadrzaj>
    <derivirana_varijabla naziv="DomainObject.Predmet.ProtustrankaFormatedWithAdressOIB_1"> TWISTED STUDIOS j.d.o.o., OIB 03929765402, Ivanićgradska 50, 10000 Zagreb zastupanog po punomoćniku Kristijan Klarić</derivirana_varijabla>
  </DomainObject.Predmet.ProtustrankaFormatedWithAdressOIB>
  <DomainObject.Predmet.ProtustrankaWithAdress>
    <izvorni_sadrzaj>TWISTED STUDIOS j.d.o.o. Ivanićgradska 50, 10000 Zagreb</izvorni_sadrzaj>
    <derivirana_varijabla naziv="DomainObject.Predmet.ProtustrankaWithAdress_1">TWISTED STUDIOS j.d.o.o. Ivanićgradska 50, 10000 Zagreb</derivirana_varijabla>
  </DomainObject.Predmet.ProtustrankaWithAdress>
  <DomainObject.Predmet.ProtustrankaWithAdressOIB>
    <izvorni_sadrzaj>TWISTED STUDIOS j.d.o.o., OIB 03929765402, Ivanićgradska 50, 10000 Zagreb</izvorni_sadrzaj>
    <derivirana_varijabla naziv="DomainObject.Predmet.ProtustrankaWithAdressOIB_1">TWISTED STUDIOS j.d.o.o., OIB 03929765402, Ivanićgradska 50, 10000 Zagreb</derivirana_varijabla>
  </DomainObject.Predmet.ProtustrankaWithAdressOIB>
  <DomainObject.Predmet.ProtustrankaNazivFormated>
    <izvorni_sadrzaj>TWISTED STUDIOS j.d.o.o.</izvorni_sadrzaj>
    <derivirana_varijabla naziv="DomainObject.Predmet.ProtustrankaNazivFormated_1">TWISTED STUDIOS j.d.o.o.</derivirana_varijabla>
  </DomainObject.Predmet.ProtustrankaNazivFormated>
  <DomainObject.Predmet.ProtustrankaNazivFormatedOIB>
    <izvorni_sadrzaj>TWISTED STUDIOS j.d.o.o., OIB 03929765402</izvorni_sadrzaj>
    <derivirana_varijabla naziv="DomainObject.Predmet.ProtustrankaNazivFormatedOIB_1">TWISTED STUDIOS j.d.o.o., OIB 03929765402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Dijana Hadžić</izvorni_sadrzaj>
    <derivirana_varijabla naziv="DomainObject.Predmet.Zapisnicar_1">Dijana Hadžić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TWISTED STUDIOS j.d.o.o. zastupanog po punomoćniku Kristijan Klarić</item>
    </izvorni_sadrzaj>
    <derivirana_varijabla naziv="DomainObject.Predmet.ProtuStrankaListFormated_1">
      <item>TWISTED STUDIOS j.d.o.o. zastupanog po punomoćniku Kristijan Klarić</item>
    </derivirana_varijabla>
  </DomainObject.Predmet.ProtuStrankaListFormated>
  <DomainObject.Predmet.ProtuStrankaListFormatedOIB>
    <izvorni_sadrzaj>
      <item>TWISTED STUDIOS j.d.o.o., OIB 03929765402 zastupanog po punomoćniku Kristijan Klarić</item>
    </izvorni_sadrzaj>
    <derivirana_varijabla naziv="DomainObject.Predmet.ProtuStrankaListFormatedOIB_1">
      <item>TWISTED STUDIOS j.d.o.o., OIB 03929765402 zastupanog po punomoćniku Kristijan Klarić</item>
    </derivirana_varijabla>
  </DomainObject.Predmet.ProtuStrankaListFormatedOIB>
  <DomainObject.Predmet.ProtuStrankaListFormatedWithAdress>
    <izvorni_sadrzaj>
      <item>TWISTED STUDIOS j.d.o.o., Ivanićgradska 50, 10000 Zagreb zastupanog po punomoćniku Kristijan Klarić</item>
    </izvorni_sadrzaj>
    <derivirana_varijabla naziv="DomainObject.Predmet.ProtuStrankaListFormatedWithAdress_1">
      <item>TWISTED STUDIOS j.d.o.o., Ivanićgradska 50, 10000 Zagreb zastupanog po punomoćniku Kristijan Klarić</item>
    </derivirana_varijabla>
  </DomainObject.Predmet.ProtuStrankaListFormatedWithAdress>
  <DomainObject.Predmet.ProtuStrankaListFormatedWithAdressOIB>
    <izvorni_sadrzaj>
      <item>TWISTED STUDIOS j.d.o.o., OIB 03929765402, Ivanićgradska 50, 10000 Zagreb zastupanog po punomoćniku Kristijan Klarić</item>
    </izvorni_sadrzaj>
    <derivirana_varijabla naziv="DomainObject.Predmet.ProtuStrankaListFormatedWithAdressOIB_1">
      <item>TWISTED STUDIOS j.d.o.o., OIB 03929765402, Ivanićgradska 50, 10000 Zagreb zastupanog po punomoćniku Kristijan Klarić</item>
    </derivirana_varijabla>
  </DomainObject.Predmet.ProtuStrankaListFormatedWithAdressOIB>
  <DomainObject.Predmet.ProtuStrankaListNazivFormated>
    <izvorni_sadrzaj>
      <item>TWISTED STUDIOS j.d.o.o.</item>
    </izvorni_sadrzaj>
    <derivirana_varijabla naziv="DomainObject.Predmet.ProtuStrankaListNazivFormated_1">
      <item>TWISTED STUDIOS j.d.o.o.</item>
    </derivirana_varijabla>
  </DomainObject.Predmet.ProtuStrankaListNazivFormated>
  <DomainObject.Predmet.ProtuStrankaListNazivFormatedOIB>
    <izvorni_sadrzaj>
      <item>TWISTED STUDIOS j.d.o.o., OIB 03929765402</item>
    </izvorni_sadrzaj>
    <derivirana_varijabla naziv="DomainObject.Predmet.ProtuStrankaListNazivFormatedOIB_1">
      <item>TWISTED STUDIOS j.d.o.o., OIB 03929765402</item>
    </derivirana_varijabla>
  </DomainObject.Predmet.ProtuStrankaListNazivFormatedOIB>
  <DomainObject.Predmet.OstaliListFormated>
    <izvorni_sadrzaj>
      <item>Kristijan Klarić punomoćnik sudionika u postupku TWISTED STUDIOS j.d.o.o.</item>
      <item>Privredna banka Zagreb d.d.</item>
    </izvorni_sadrzaj>
    <derivirana_varijabla naziv="DomainObject.Predmet.OstaliListFormated_1">
      <item>Kristijan Klarić punomoćnik sudionika u postupku TWISTED STUDIOS j.d.o.o.</item>
      <item>Privredna banka Zagreb d.d.</item>
    </derivirana_varijabla>
  </DomainObject.Predmet.OstaliListFormated>
  <DomainObject.Predmet.OstaliListFormatedOIB>
    <izvorni_sadrzaj>
      <item>Kristijan Klarić, OIB 80561730936 punomoćnik sudionika u postupku TWISTED STUDIOS j.d.o.o.</item>
      <item>Privredna banka Zagreb d.d.</item>
    </izvorni_sadrzaj>
    <derivirana_varijabla naziv="DomainObject.Predmet.OstaliListFormatedOIB_1">
      <item>Kristijan Klarić, OIB 80561730936 punomoćnik sudionika u postupku TWISTED STUDIOS j.d.o.o.</item>
      <item>Privredna banka Zagreb d.d.</item>
    </derivirana_varijabla>
  </DomainObject.Predmet.OstaliListFormatedOIB>
  <DomainObject.Predmet.OstaliListFormatedWithAdress>
    <izvorni_sadrzaj>
      <item>Kristijan Klarić, Ivanićgradska 50, 10000 Zagreb punomoćnik sudionika u postupku TWISTED STUDIOS j.d.o.o.</item>
      <item>Privredna banka Zagreb d.d., Radnička cesta 50, 10000 Zagreb</item>
    </izvorni_sadrzaj>
    <derivirana_varijabla naziv="DomainObject.Predmet.OstaliListFormatedWithAdress_1">
      <item>Kristijan Klarić, Ivanićgradska 50, 10000 Zagreb punomoćnik sudionika u postupku TWISTED STUDIOS j.d.o.o.</item>
      <item>Privredna banka Zagreb d.d., Radnička cesta 50, 10000 Zagreb</item>
    </derivirana_varijabla>
  </DomainObject.Predmet.OstaliListFormatedWithAdress>
  <DomainObject.Predmet.OstaliListFormatedWithAdressOIB>
    <izvorni_sadrzaj>
      <item>Kristijan Klarić, OIB 80561730936, Ivanićgradska 50, 10000 Zagreb punomoćnik sudionika u postupku TWISTED STUDIOS j.d.o.o.</item>
      <item>Privredna banka Zagreb d.d., Radnička cesta 50, 10000 Zagreb</item>
    </izvorni_sadrzaj>
    <derivirana_varijabla naziv="DomainObject.Predmet.OstaliListFormatedWithAdressOIB_1">
      <item>Kristijan Klarić, OIB 80561730936, Ivanićgradska 50, 10000 Zagreb punomoćnik sudionika u postupku TWISTED STUDIOS j.d.o.o.</item>
      <item>Privredna banka Zagreb d.d., Radnička cesta 50, 10000 Zagreb</item>
    </derivirana_varijabla>
  </DomainObject.Predmet.OstaliListFormatedWithAdressOIB>
  <DomainObject.Predmet.OstaliListNazivFormated>
    <izvorni_sadrzaj>
      <item>Kristijan Klarić</item>
      <item>Privredna banka Zagreb d.d.</item>
    </izvorni_sadrzaj>
    <derivirana_varijabla naziv="DomainObject.Predmet.OstaliListNazivFormated_1">
      <item>Kristijan Klarić</item>
      <item>Privredna banka Zagreb d.d.</item>
    </derivirana_varijabla>
  </DomainObject.Predmet.OstaliListNazivFormated>
  <DomainObject.Predmet.OstaliListNazivFormatedOIB>
    <izvorni_sadrzaj>
      <item>Kristijan Klarić, OIB 80561730936</item>
      <item>Privredna banka Zagreb d.d.</item>
    </izvorni_sadrzaj>
    <derivirana_varijabla naziv="DomainObject.Predmet.OstaliListNazivFormatedOIB_1">
      <item>Kristijan Klarić, OIB 80561730936</item>
      <item>Privredna banka Zagreb d.d.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lipnja 2018.</izvorni_sadrzaj>
    <derivirana_varijabla naziv="DomainObject.Datum_1">5.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TWISTED STUDIOS j.d.o.o.</izvorni_sadrzaj>
    <derivirana_varijabla naziv="DomainObject.Predmet.ProtustrankaIDrugi_1">TWISTED STUDIOS j.d.o.o.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TWISTED STUDIOS j.d.o.o., OIB 03929765402, Ivanićgradska 50, 10000 Zagreb</izvorni_sadrzaj>
    <derivirana_varijabla naziv="DomainObject.Predmet.ProtustrankaIDrugiAdressOIB_1">TWISTED STUDIOS j.d.o.o., OIB 03929765402, Ivanićgradska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TWISTED STUDIOS j.d.o.o.</item>
      <item>FINA Regionalni centar Zagreb</item>
      <item>Kristijan Klarić</item>
      <item>Privredna banka Zagreb d.d.</item>
    </izvorni_sadrzaj>
    <derivirana_varijabla naziv="DomainObject.Predmet.SudioniciListNaziv_1">
      <item>TWISTED STUDIOS j.d.o.o.</item>
      <item>FINA Regionalni centar Zagreb</item>
      <item>Kristijan Klarić</item>
      <item>Privredna banka Zagreb d.d.</item>
    </derivirana_varijabla>
  </DomainObject.Predmet.SudioniciListNaziv>
  <DomainObject.Predmet.SudioniciListAdressOIB>
    <izvorni_sadrzaj>
      <item>TWISTED STUDIOS j.d.o.o., OIB 03929765402, Ivanićgradska 50,10000 Zagreb</item>
      <item>FINA Regionalni centar Zagreb, OIB 85821130368, Trg svibanjskih žrtava 1995. 1,10000 Zagreb</item>
      <item>Kristijan Klarić, OIB 80561730936, Ivanićgradska 50,10000 Zagreb</item>
      <item>Privredna banka Zagreb d.d., Radnička cesta 50,10000 Zagreb</item>
    </izvorni_sadrzaj>
    <derivirana_varijabla naziv="DomainObject.Predmet.SudioniciListAdressOIB_1">
      <item>TWISTED STUDIOS j.d.o.o., OIB 03929765402, Ivanićgradska 50,10000 Zagreb</item>
      <item>FINA Regionalni centar Zagreb, OIB 85821130368, Trg svibanjskih žrtava 1995. 1,10000 Zagreb</item>
      <item>Kristijan Klarić, OIB 80561730936, Ivanićgradska 50,10000 Zagreb</item>
      <item>Privredna banka Zagreb d.d., Radnička cesta 50,10000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03929765402</item>
      <item>, OIB 85821130368</item>
      <item>, OIB 80561730936</item>
      <item>, OIB null</item>
    </izvorni_sadrzaj>
    <derivirana_varijabla naziv="DomainObject.Predmet.SudioniciListNazivOIB_1">
      <item>, OIB 03929765402</item>
      <item>, OIB 85821130368</item>
      <item>, OIB 80561730936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167</properties:Words>
  <properties:Characters>860</properties:Characters>
  <properties:Lines>38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2018-06-05T08:11:00Z</dcterms:created>
  <dc:creator>nmarkovic</dc:creator>
  <cp:lastModifiedBy>Dijana Hadžić</cp:lastModifiedBy>
  <cp:lastPrinted>2016-07-08T11:44:00Z</cp:lastPrinted>
  <dcterms:modified xmlns:xsi="http://www.w3.org/2001/XMLSchema-instance" xsi:type="dcterms:W3CDTF">2018-06-05T08:57:00Z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(3. Zaključak - poziv za ročište.docx)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