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F4161C">
              <w:rPr>
                <w:b/>
                <w:bCs/>
                <w:lang w:eastAsia="en-US"/>
              </w:rPr>
              <w:t>Trg J. F. Kennedyja  11</w:t>
            </w:r>
          </w:p>
        </w:tc>
      </w:tr>
    </w:tbl>
    <w:p w:rsidR="00B3614A" w:rsidP="00B3614A" w:rsidRDefault="00B3614A" w14:paraId="589345c" w14:textId="589345c">
      <w:pPr>
        <w:tabs>
          <w:tab w:val="left" w:pos="709"/>
        </w:tabs>
        <w15:collapsed w:val="false"/>
      </w:pPr>
      <w:r>
        <w:t xml:space="preserve">                </w:t>
      </w:r>
    </w:p>
    <w:p w:rsidRPr="006D2266" w:rsidR="00B3614A" w:rsidP="006D2266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</w:t>
      </w:r>
      <w:r w:rsidRPr="006D2266" w:rsidR="006D2266">
        <w:rPr>
          <w:bCs/>
        </w:rPr>
        <w:t xml:space="preserve">15. ožujka 2023.g. </w:t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2A5387">
        <w:t>1</w:t>
      </w:r>
      <w:r w:rsidR="00EC3788">
        <w:t>3</w:t>
      </w:r>
      <w:r w:rsidRPr="006D2266" w:rsidR="00AE1F41">
        <w:t>. St-</w:t>
      </w:r>
      <w:r w:rsidR="006A2AC3">
        <w:t>3421</w:t>
      </w:r>
      <w:r w:rsidR="003E7F3D">
        <w:t>/2022</w:t>
      </w:r>
    </w:p>
    <w:p w:rsidRPr="006D2266" w:rsidR="00B3614A" w:rsidP="00B3614A" w:rsidRDefault="00B3614A">
      <w:pPr>
        <w:tabs>
          <w:tab w:val="left" w:pos="709"/>
        </w:tabs>
      </w:pPr>
      <w:r w:rsidRPr="006D2266">
        <w:t xml:space="preserve"> </w:t>
      </w:r>
    </w:p>
    <w:p w:rsidRPr="006D2266" w:rsidR="00B3614A" w:rsidP="00B3614A" w:rsidRDefault="00B3614A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REPUBLIKA  HRVATSKA </w:t>
      </w:r>
    </w:p>
    <w:p w:rsidRPr="006D2266" w:rsidR="00B3614A" w:rsidP="00B3614A" w:rsidRDefault="00882546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      </w:t>
      </w:r>
      <w:r w:rsidRPr="006D2266" w:rsidR="00FB51A4">
        <w:t xml:space="preserve">  </w:t>
      </w:r>
      <w:r w:rsidRPr="006D2266">
        <w:t xml:space="preserve">TRGOVAČKI SUD U </w:t>
      </w:r>
      <w:r w:rsidRPr="006D2266" w:rsidR="0036367E">
        <w:t>PAZINU</w:t>
      </w:r>
    </w:p>
    <w:p w:rsidRPr="00884690" w:rsidR="00882546" w:rsidP="00B3614A" w:rsidRDefault="00882546">
      <w:pPr>
        <w:tabs>
          <w:tab w:val="left" w:pos="709"/>
        </w:tabs>
      </w:pPr>
    </w:p>
    <w:p w:rsidRPr="006D2266" w:rsidR="0036367E" w:rsidP="0036367E" w:rsidRDefault="00B3614A">
      <w:pPr>
        <w:tabs>
          <w:tab w:val="left" w:pos="709"/>
        </w:tabs>
        <w:rPr>
          <w:shd w:val="clear" w:color="auto" w:fill="FFFFFF"/>
        </w:rPr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 </w:t>
      </w:r>
      <w:r w:rsidRPr="00884690">
        <w:tab/>
        <w:t xml:space="preserve">   </w:t>
      </w:r>
      <w:r w:rsidRPr="006D2266" w:rsidR="00884690">
        <w:tab/>
      </w:r>
      <w:proofErr w:type="spellStart"/>
      <w:r w:rsidRPr="006D2266" w:rsidR="0036367E">
        <w:rPr>
          <w:shd w:val="clear" w:color="auto" w:fill="FFFFFF"/>
        </w:rPr>
        <w:t>Dršćevka</w:t>
      </w:r>
      <w:proofErr w:type="spellEnd"/>
      <w:r w:rsidRPr="006D2266" w:rsidR="0036367E">
        <w:rPr>
          <w:shd w:val="clear" w:color="auto" w:fill="FFFFFF"/>
        </w:rPr>
        <w:t xml:space="preserve"> 1</w:t>
      </w:r>
    </w:p>
    <w:p w:rsidRPr="006D2266" w:rsidR="0036367E" w:rsidP="0036367E" w:rsidRDefault="0036367E">
      <w:pPr>
        <w:tabs>
          <w:tab w:val="left" w:pos="709"/>
        </w:tabs>
        <w:rPr>
          <w:shd w:val="clear" w:color="auto" w:fill="FFFFFF"/>
        </w:rPr>
      </w:pP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  <w:t>52 000 Pazin</w:t>
      </w:r>
    </w:p>
    <w:p w:rsidR="00884690" w:rsidP="0036367E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Pr="006D2266" w:rsidR="00B3614A" w:rsidP="00B3614A" w:rsidRDefault="00884690">
      <w:pPr>
        <w:tabs>
          <w:tab w:val="left" w:pos="709"/>
        </w:tabs>
      </w:pPr>
      <w:r>
        <w:tab/>
      </w:r>
      <w:r>
        <w:tab/>
      </w:r>
      <w:r w:rsidRPr="006D2266">
        <w:t xml:space="preserve">           TRGOVAČKOM SUDU U </w:t>
      </w:r>
      <w:r w:rsidRPr="006D2266" w:rsidR="0036367E">
        <w:t>PAZINU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Pr="006D2266" w:rsidR="00360AA2" w:rsidP="00360AA2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955895">
        <w:t xml:space="preserve">ke Hrvatske broj: </w:t>
      </w:r>
      <w:r w:rsidRPr="006D2266" w:rsidR="00360AA2">
        <w:t>31-Su-</w:t>
      </w:r>
      <w:r w:rsidRPr="006D2266" w:rsidR="00804576">
        <w:t>72/23-3</w:t>
      </w:r>
      <w:r w:rsidRPr="006D2266" w:rsidR="00360AA2">
        <w:t xml:space="preserve"> od </w:t>
      </w:r>
      <w:r w:rsidRPr="006D2266" w:rsidR="00F94228">
        <w:t>1. veljače 2023.g</w:t>
      </w:r>
      <w:r w:rsidRPr="006D2266" w:rsidR="00360AA2">
        <w:t>. u prilogu ovog dopisa dostavlja  vam se  predmet broj: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2A5387">
        <w:t>1</w:t>
      </w:r>
      <w:r w:rsidR="00EC3788">
        <w:t>3</w:t>
      </w:r>
      <w:r w:rsidR="00884690">
        <w:t>. St</w:t>
      </w:r>
      <w:r w:rsidR="00B13065">
        <w:t>-</w:t>
      </w:r>
      <w:r w:rsidR="006A2AC3">
        <w:t>3421</w:t>
      </w:r>
      <w:r w:rsidR="003E7F3D">
        <w:t>/2022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  <w:r w:rsidR="00651C74">
        <w:t>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2A5387" w:rsidP="006A2AC3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6A2AC3">
        <w:t xml:space="preserve">FANTAZIJA ZABAVNI PARK d.o.o., OIB: 40210972098, </w:t>
      </w:r>
      <w:r w:rsidRPr="006A2AC3" w:rsidR="006A2AC3">
        <w:t>Samobor, Ulica Ivana Perkovca 9</w:t>
      </w:r>
    </w:p>
    <w:p w:rsidR="006A2AC3" w:rsidP="006A2AC3" w:rsidRDefault="006A2AC3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</w:t>
      </w:r>
      <w:r w:rsidRPr="006D2266" w:rsidR="0036367E">
        <w:t>Pazinu</w:t>
      </w:r>
      <w:r>
        <w:t xml:space="preserve">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1D91"/>
    <w:rsid w:val="00112A60"/>
    <w:rsid w:val="00122044"/>
    <w:rsid w:val="0013433E"/>
    <w:rsid w:val="001403FA"/>
    <w:rsid w:val="0014192B"/>
    <w:rsid w:val="00141A99"/>
    <w:rsid w:val="0016247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5387"/>
    <w:rsid w:val="002A6363"/>
    <w:rsid w:val="002B1254"/>
    <w:rsid w:val="002B4F25"/>
    <w:rsid w:val="002B4F72"/>
    <w:rsid w:val="002B76CA"/>
    <w:rsid w:val="002C1948"/>
    <w:rsid w:val="002D0A89"/>
    <w:rsid w:val="002D7B97"/>
    <w:rsid w:val="002E0D79"/>
    <w:rsid w:val="002F6256"/>
    <w:rsid w:val="00306C07"/>
    <w:rsid w:val="003110BC"/>
    <w:rsid w:val="0031117C"/>
    <w:rsid w:val="003145F0"/>
    <w:rsid w:val="0032392C"/>
    <w:rsid w:val="00323C78"/>
    <w:rsid w:val="00332F2D"/>
    <w:rsid w:val="00343C10"/>
    <w:rsid w:val="00351B44"/>
    <w:rsid w:val="00353CBD"/>
    <w:rsid w:val="00360AA2"/>
    <w:rsid w:val="0036367E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2672"/>
    <w:rsid w:val="003C7353"/>
    <w:rsid w:val="003D06B2"/>
    <w:rsid w:val="003D08AD"/>
    <w:rsid w:val="003D37BC"/>
    <w:rsid w:val="003E4B19"/>
    <w:rsid w:val="003E4D9A"/>
    <w:rsid w:val="003E7F3D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0407"/>
    <w:rsid w:val="00595888"/>
    <w:rsid w:val="00596AB5"/>
    <w:rsid w:val="005A0D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A2AC3"/>
    <w:rsid w:val="006B59B1"/>
    <w:rsid w:val="006C4CA9"/>
    <w:rsid w:val="006C7FE3"/>
    <w:rsid w:val="006D101E"/>
    <w:rsid w:val="006D2266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1329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4576"/>
    <w:rsid w:val="0081042A"/>
    <w:rsid w:val="008144E2"/>
    <w:rsid w:val="00816E61"/>
    <w:rsid w:val="008264EE"/>
    <w:rsid w:val="00826931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36353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0DFA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5E4B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95A1F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2C45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461A7"/>
    <w:rsid w:val="00C53572"/>
    <w:rsid w:val="00C545C8"/>
    <w:rsid w:val="00C576F0"/>
    <w:rsid w:val="00C60E56"/>
    <w:rsid w:val="00C61F4F"/>
    <w:rsid w:val="00C803BA"/>
    <w:rsid w:val="00C80701"/>
    <w:rsid w:val="00C8148B"/>
    <w:rsid w:val="00C85516"/>
    <w:rsid w:val="00C90411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48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788"/>
    <w:rsid w:val="00EC3E96"/>
    <w:rsid w:val="00EC7C79"/>
    <w:rsid w:val="00EE629A"/>
    <w:rsid w:val="00EE725C"/>
    <w:rsid w:val="00EE7CA6"/>
    <w:rsid w:val="00EF4D8B"/>
    <w:rsid w:val="00EF71D3"/>
    <w:rsid w:val="00F058AB"/>
    <w:rsid w:val="00F05B36"/>
    <w:rsid w:val="00F06519"/>
    <w:rsid w:val="00F108FB"/>
    <w:rsid w:val="00F20BB0"/>
    <w:rsid w:val="00F21F27"/>
    <w:rsid w:val="00F27905"/>
    <w:rsid w:val="00F340E0"/>
    <w:rsid w:val="00F4161C"/>
    <w:rsid w:val="00F42802"/>
    <w:rsid w:val="00F442BA"/>
    <w:rsid w:val="00F50814"/>
    <w:rsid w:val="00F512F5"/>
    <w:rsid w:val="00F5409D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228"/>
    <w:rsid w:val="00F94657"/>
    <w:rsid w:val="00FB51A4"/>
    <w:rsid w:val="00FB5FA8"/>
    <w:rsid w:val="00FC0765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D2744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27448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D27448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D27448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D27448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2744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27448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D27448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D27448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D27448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838356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3421</izvorni_sadrzaj>
    <derivirana_varijabla naziv="DomainObject.Predmet.Broj_1">3421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27. prosinca 2022.</izvorni_sadrzaj>
    <derivirana_varijabla naziv="DomainObject.Predmet.DatumIzradeOptuznogAkta_1">27. prosinca 2022.</derivirana_varijabla>
  </DomainObject.Predmet.DatumIzradeOptuznogAkta>
  <DomainObject.Predmet.DatumIzradeOptuznogAktaFormated>
    <izvorni_sadrzaj>27.12.2022.</izvorni_sadrzaj>
    <derivirana_varijabla naziv="DomainObject.Predmet.DatumIzradeOptuznogAktaFormated_1">27.12.2022.</derivirana_varijabla>
  </DomainObject.Predmet.DatumIzradeOptuznogAktaFormated>
  <DomainObject.Predmet.DatumOsnivanja>
    <izvorni_sadrzaj>27. prosinca 2022.</izvorni_sadrzaj>
    <derivirana_varijabla naziv="DomainObject.Predmet.DatumOsnivanja_1">27.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prosinca 2022.</izvorni_sadrzaj>
    <derivirana_varijabla naziv="DomainObject.Predmet.DatumPrimitkaOptuznogAkta_1">27. prosinca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St-3421/2022</izvorni_sadrzaj>
    <derivirana_varijabla naziv="DomainObject.Predmet.OznakaBroj_1">St-3421/2022</derivirana_varijabla>
  </DomainObject.Predmet.OznakaBroj>
  <DomainObject.Predmet.OznakaBrojOptuznogAkta>
    <izvorni_sadrzaj>04-06-22-5807</izvorni_sadrzaj>
    <derivirana_varijabla naziv="DomainObject.Predmet.OznakaBrojOptuznogAkta_1">04-06-22-5807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FANTAZIJA ZABAVNI PARK d.o.o.</izvorni_sadrzaj>
    <derivirana_varijabla naziv="DomainObject.Predmet.ProtustrankaFormated_1">  FANTAZIJA ZABAVNI PARK d.o.o.</derivirana_varijabla>
  </DomainObject.Predmet.ProtustrankaFormated>
  <DomainObject.Predmet.ProtustrankaFormatedOIB>
    <izvorni_sadrzaj>  FANTAZIJA ZABAVNI PARK d.o.o., OIB 40210972098</izvorni_sadrzaj>
    <derivirana_varijabla naziv="DomainObject.Predmet.ProtustrankaFormatedOIB_1">  FANTAZIJA ZABAVNI PARK d.o.o., OIB 40210972098</derivirana_varijabla>
  </DomainObject.Predmet.ProtustrankaFormatedOIB>
  <DomainObject.Predmet.ProtustrankaFormatedWithAdress>
    <izvorni_sadrzaj> FANTAZIJA ZABAVNI PARK d.o.o., Ulica Ivana Perkovca 9, 10430 Samobor</izvorni_sadrzaj>
    <derivirana_varijabla naziv="DomainObject.Predmet.ProtustrankaFormatedWithAdress_1"> FANTAZIJA ZABAVNI PARK d.o.o., Ulica Ivana Perkovca 9, 10430 Samobor</derivirana_varijabla>
  </DomainObject.Predmet.ProtustrankaFormatedWithAdress>
  <DomainObject.Predmet.ProtustrankaFormatedWithAdressOIB>
    <izvorni_sadrzaj> FANTAZIJA ZABAVNI PARK d.o.o., OIB 40210972098, Ulica Ivana Perkovca 9, 10430 Samobor</izvorni_sadrzaj>
    <derivirana_varijabla naziv="DomainObject.Predmet.ProtustrankaFormatedWithAdressOIB_1"> FANTAZIJA ZABAVNI PARK d.o.o., OIB 40210972098, Ulica Ivana Perkovca 9, 10430 Samobor</derivirana_varijabla>
  </DomainObject.Predmet.ProtustrankaFormatedWithAdressOIB>
  <DomainObject.Predmet.ProtustrankaWithAdress>
    <izvorni_sadrzaj>FANTAZIJA ZABAVNI PARK d.o.o. Ulica Ivana Perkovca 9, 10430 Samobor</izvorni_sadrzaj>
    <derivirana_varijabla naziv="DomainObject.Predmet.ProtustrankaWithAdress_1">FANTAZIJA ZABAVNI PARK d.o.o. Ulica Ivana Perkovca 9, 10430 Samobor</derivirana_varijabla>
  </DomainObject.Predmet.ProtustrankaWithAdress>
  <DomainObject.Predmet.ProtustrankaWithAdressOIB>
    <izvorni_sadrzaj>FANTAZIJA ZABAVNI PARK d.o.o., OIB 40210972098, Ulica Ivana Perkovca 9, 10430 Samobor</izvorni_sadrzaj>
    <derivirana_varijabla naziv="DomainObject.Predmet.ProtustrankaWithAdressOIB_1">FANTAZIJA ZABAVNI PARK d.o.o., OIB 40210972098, Ulica Ivana Perkovca 9, 10430 Samobor</derivirana_varijabla>
  </DomainObject.Predmet.ProtustrankaWithAdressOIB>
  <DomainObject.Predmet.ProtustrankaNazivFormated>
    <izvorni_sadrzaj>FANTAZIJA ZABAVNI PARK d.o.o.</izvorni_sadrzaj>
    <derivirana_varijabla naziv="DomainObject.Predmet.ProtustrankaNazivFormated_1">FANTAZIJA ZABAVNI PARK d.o.o.</derivirana_varijabla>
  </DomainObject.Predmet.ProtustrankaNazivFormated>
  <DomainObject.Predmet.ProtustrankaNazivFormatedOIB>
    <izvorni_sadrzaj>FANTAZIJA ZABAVNI PARK d.o.o., OIB 40210972098</izvorni_sadrzaj>
    <derivirana_varijabla naziv="DomainObject.Predmet.ProtustrankaNazivFormatedOIB_1">FANTAZIJA ZABAVNI PARK d.o.o., OIB 40210972098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FANTAZIJA ZABAVNI PARK d.o.o.</item>
    </izvorni_sadrzaj>
    <derivirana_varijabla naziv="DomainObject.Predmet.ProtuStrankaListFormated_1">
      <item>FANTAZIJA ZABAVNI PARK d.o.o.</item>
    </derivirana_varijabla>
  </DomainObject.Predmet.ProtuStrankaListFormated>
  <DomainObject.Predmet.ProtuStrankaListFormatedOIB>
    <izvorni_sadrzaj>
      <item>FANTAZIJA ZABAVNI PARK d.o.o., OIB 40210972098</item>
    </izvorni_sadrzaj>
    <derivirana_varijabla naziv="DomainObject.Predmet.ProtuStrankaListFormatedOIB_1">
      <item>FANTAZIJA ZABAVNI PARK d.o.o., OIB 40210972098</item>
    </derivirana_varijabla>
  </DomainObject.Predmet.ProtuStrankaListFormatedOIB>
  <DomainObject.Predmet.ProtuStrankaListFormatedWithAdress>
    <izvorni_sadrzaj>
      <item>FANTAZIJA ZABAVNI PARK d.o.o., Ulica Ivana Perkovca 9, 10430 Samobor</item>
    </izvorni_sadrzaj>
    <derivirana_varijabla naziv="DomainObject.Predmet.ProtuStrankaListFormatedWithAdress_1">
      <item>FANTAZIJA ZABAVNI PARK d.o.o., Ulica Ivana Perkovca 9, 10430 Samobor</item>
    </derivirana_varijabla>
  </DomainObject.Predmet.ProtuStrankaListFormatedWithAdress>
  <DomainObject.Predmet.ProtuStrankaListFormatedWithAdressOIB>
    <izvorni_sadrzaj>
      <item>FANTAZIJA ZABAVNI PARK d.o.o., OIB 40210972098, Ulica Ivana Perkovca 9, 10430 Samobor</item>
    </izvorni_sadrzaj>
    <derivirana_varijabla naziv="DomainObject.Predmet.ProtuStrankaListFormatedWithAdressOIB_1">
      <item>FANTAZIJA ZABAVNI PARK d.o.o., OIB 40210972098, Ulica Ivana Perkovca 9, 10430 Samobor</item>
    </derivirana_varijabla>
  </DomainObject.Predmet.ProtuStrankaListFormatedWithAdressOIB>
  <DomainObject.Predmet.ProtuStrankaListNazivFormated>
    <izvorni_sadrzaj>
      <item>FANTAZIJA ZABAVNI PARK d.o.o.</item>
    </izvorni_sadrzaj>
    <derivirana_varijabla naziv="DomainObject.Predmet.ProtuStrankaListNazivFormated_1">
      <item>FANTAZIJA ZABAVNI PARK d.o.o.</item>
    </derivirana_varijabla>
  </DomainObject.Predmet.ProtuStrankaListNazivFormated>
  <DomainObject.Predmet.ProtuStrankaListNazivFormatedOIB>
    <izvorni_sadrzaj>
      <item>FANTAZIJA ZABAVNI PARK d.o.o., OIB 40210972098</item>
    </izvorni_sadrzaj>
    <derivirana_varijabla naziv="DomainObject.Predmet.ProtuStrankaListNazivFormatedOIB_1">
      <item>FANTAZIJA ZABAVNI PARK d.o.o., OIB 40210972098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FANTAZIJA ZABAVNI PARK d.o.o.</izvorni_sadrzaj>
    <derivirana_varijabla naziv="DomainObject.Predmet.ProtustrankaIDrugi_1">FANTAZIJA ZABAVNI PARK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FANTAZIJA ZABAVNI PARK d.o.o., OIB 40210972098, Ulica Ivana Perkovca 9, 10430 Samobor</izvorni_sadrzaj>
    <derivirana_varijabla naziv="DomainObject.Predmet.ProtustrankaIDrugiAdressOIB_1">FANTAZIJA ZABAVNI PARK d.o.o., OIB 40210972098, Ulica Ivana Perkovca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FANTAZIJA ZABAVNI PARK d.o.o.</item>
      <item>Financijska agencija</item>
    </izvorni_sadrzaj>
    <derivirana_varijabla naziv="DomainObject.Predmet.SudioniciListNaziv_1">
      <item>FANTAZIJA ZABAVNI PARK d.o.o.</item>
      <item>Financijska agencija</item>
    </derivirana_varijabla>
  </DomainObject.Predmet.SudioniciListNaziv>
  <DomainObject.Predmet.SudioniciListAdressOIB>
    <izvorni_sadrzaj>
      <item>FANTAZIJA ZABAVNI PARK d.o.o., OIB 40210972098, Ulica Ivana Perkovca 9,10430 Samobor</item>
      <item>Financijska agencija, OIB 85821130368, TRG SVIBANJSKIH ŽRTAVA 1995. 1,10000 Zagreb</item>
    </izvorni_sadrzaj>
    <derivirana_varijabla naziv="DomainObject.Predmet.SudioniciListAdressOIB_1">
      <item>FANTAZIJA ZABAVNI PARK d.o.o., OIB 40210972098, Ulica Ivana Perkovca 9,10430 Samobor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40210972098</item>
      <item>, OIB 85821130368</item>
    </izvorni_sadrzaj>
    <derivirana_varijabla naziv="DomainObject.Predmet.SudioniciListNazivOIB_1">
      <item>, OIB 40210972098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prosinca 2022.</izvorni_sadrzaj>
    <derivirana_varijabla naziv="DomainObject.Predmet.DatumPocetkaProcesa_1">27.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814</properties:Characters>
  <properties:Lines>46</properties:Lines>
  <properties:Paragraphs>24</properties:Paragraphs>
  <properties:TotalTime>29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2023-02-10T10:42:00Z</dcterms:created>
  <dc:creator>Koviljka Brkić</dc:creator>
  <cp:lastModifiedBy>Koviljka Brkić</cp:lastModifiedBy>
  <cp:lastPrinted>2023-03-15T12:18:00Z</cp:lastPrinted>
  <dcterms:modified xmlns:xsi="http://www.w3.org/2001/XMLSchema-instance" xsi:type="dcterms:W3CDTF">2023-03-15T12:19:00Z</dcterms:modified>
  <cp:revision>57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Pazin.docx)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