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602DC7D"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136924" w14:paraId="36D16B8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36924">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136924" w14:paraId="1B16AB6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36924">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136924" w14:paraId="4FBB53D5"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36924">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36924">
            <w:rPr>
              <w:rStyle w:val="eSPISCCParagraphDefaultFont"/>
              <w:rFonts w:eastAsiaTheme="minorHAnsi"/>
            </w:rPr>
            <w:t>Zagreb</w:t>
          </w:r>
        </w:sdtContent>
      </w:sdt>
      <w:r w:rsidR="001349C2">
        <w:t xml:space="preserve"> </w:t>
      </w:r>
    </w:p>
    <w:p w:rsidR="000E43A6" w:rsidP="001349C2" w:rsidRDefault="000E43A6" w14:paraId="780AFAB3" w14:textId="77777777">
      <w:pPr>
        <w:spacing w:after="0"/>
      </w:pPr>
    </w:p>
    <w:p w:rsidR="000E43A6" w:rsidP="00610735" w:rsidRDefault="000E43A6" w14:paraId="5840A3F4" w14:textId="77777777">
      <w:pPr>
        <w:spacing w:after="0"/>
      </w:pPr>
    </w:p>
    <w:p w:rsidRPr="00176071" w:rsidR="00176071" w:rsidP="00610735" w:rsidRDefault="000E43A6" w14:paraId="42DEBC74"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36924" w:rsidR="00136924">
            <w:rPr>
              <w:rStyle w:val="eSPISCCParagraphDefaultFont"/>
              <w:rFonts w:eastAsiaTheme="minorHAnsi"/>
            </w:rPr>
            <w:t>Pp-17343/2025</w:t>
          </w:r>
        </w:sdtContent>
      </w:sdt>
      <w:r w:rsidR="00176071">
        <w:t xml:space="preserve">                                                        </w:t>
      </w:r>
    </w:p>
    <w:p w:rsidRPr="0041581F" w:rsidR="0041581F" w:rsidP="000F1677" w:rsidRDefault="00610735" w14:paraId="75F08EC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36924" w:rsidR="00136924">
            <w:rPr>
              <w:rStyle w:val="eSPISCCParagraphDefaultFont"/>
              <w:rFonts w:eastAsiaTheme="minorHAnsi"/>
            </w:rPr>
            <w:t>Marijan Uroić i dr.</w:t>
          </w:r>
        </w:sdtContent>
      </w:sdt>
      <w:r w:rsidR="003A5A69">
        <w:t xml:space="preserve"> </w:t>
      </w:r>
    </w:p>
    <w:p w:rsidRPr="00610735" w:rsidR="00176071" w:rsidP="000F1677" w:rsidRDefault="00176071" w14:paraId="28A30E17" w14:textId="028E2B9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136924" w:rsidR="00136924">
            <w:rPr>
              <w:rStyle w:val="eSPISCCParagraphDefaultFont"/>
              <w:rFonts w:eastAsiaTheme="minorHAnsi"/>
            </w:rPr>
            <w:t>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EBC481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12604414"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12205DD4"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136924" w14:paraId="18264511"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136924">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0F346556" w14:textId="77777777">
      <w:pPr>
        <w:keepNext/>
        <w:spacing w:after="0"/>
        <w:jc w:val="center"/>
        <w:rPr>
          <w:b/>
          <w:caps/>
          <w:spacing w:val="100"/>
        </w:rPr>
      </w:pPr>
    </w:p>
    <w:p w:rsidR="00D7095E" w:rsidP="00D7095E" w:rsidRDefault="00D7095E" w14:paraId="682044A5" w14:textId="77777777">
      <w:pPr>
        <w:keepNext/>
        <w:spacing w:after="0"/>
        <w:jc w:val="center"/>
        <w:rPr>
          <w:b/>
          <w:caps/>
          <w:spacing w:val="100"/>
        </w:rPr>
      </w:pPr>
    </w:p>
    <w:p w:rsidR="00176071" w:rsidP="00D7095E" w:rsidRDefault="00176071" w14:paraId="38F654D2"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D20BED3" w14:textId="77777777">
      <w:pPr>
        <w:keepNext/>
        <w:spacing w:after="0"/>
        <w:jc w:val="center"/>
        <w:rPr>
          <w:b/>
          <w:caps/>
          <w:spacing w:val="100"/>
        </w:rPr>
      </w:pPr>
    </w:p>
    <w:p w:rsidRPr="000F1677" w:rsidR="000F1677" w:rsidP="000F1677" w:rsidRDefault="000F1677" w14:paraId="4C4589E1" w14:textId="566EE798">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136924" w:rsidR="00136924">
            <w:rPr>
              <w:rStyle w:val="eSPISCCParagraphDefaultFont"/>
              <w:rFonts w:eastAsiaTheme="minorHAnsi"/>
            </w:rPr>
            <w:t>Marijan Uroić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36924" w:rsidR="00136924">
            <w:rPr>
              <w:rStyle w:val="eSPISCCParagraphDefaultFont"/>
              <w:rFonts w:eastAsiaTheme="minorHAnsi"/>
            </w:rPr>
            <w:t>11.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136924" w:rsidR="00136924">
            <w:rPr>
              <w:rStyle w:val="eSPISCCParagraphDefaultFont"/>
              <w:rFonts w:eastAsiaTheme="minorHAnsi"/>
            </w:rPr>
            <w:t>10:40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36924" w:rsidR="00136924">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36924" w:rsidR="00136924">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136924" w:rsidR="00136924">
            <w:rPr>
              <w:rStyle w:val="eSPISCCParagraphDefaultFont"/>
              <w:rFonts w:eastAsiaTheme="minorHAnsi"/>
            </w:rPr>
            <w:t>220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136924" w:rsidR="00136924">
            <w:rPr>
              <w:rStyle w:val="eSPISCCParagraphDefaultFont"/>
              <w:rFonts w:eastAsiaTheme="minorHAnsi"/>
            </w:rPr>
            <w:t>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136924" w:rsidR="00136924">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22C765CA"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698C32F"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136924" w:rsidR="00136924">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3D84C2E2"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293525A7"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6F2516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492ADA07"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0BFB1C22" w14:textId="77777777">
      <w:pPr>
        <w:spacing w:after="0"/>
      </w:pPr>
    </w:p>
    <w:p w:rsidRPr="0041581F" w:rsidR="0041581F" w:rsidP="00A70E0A" w:rsidRDefault="0041581F" w14:paraId="3B72F2CF"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136924" w:rsidR="00136924">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136924" w:rsidR="00136924">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43D9BA5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136924" w14:paraId="12CEEFA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36924">
            <w:rPr>
              <w:rStyle w:val="eSPISCCParagraphDefaultFont"/>
              <w:rFonts w:eastAsiaTheme="minorHAnsi"/>
            </w:rPr>
            <w:t>Iva Šiprak</w:t>
          </w:r>
        </w:sdtContent>
      </w:sdt>
    </w:p>
    <w:p w:rsidRPr="0041581F" w:rsidR="006F62A9" w:rsidP="006F62A9" w:rsidRDefault="006F62A9" w14:paraId="27CCB528" w14:textId="77777777">
      <w:pPr>
        <w:keepNext/>
        <w:spacing w:after="0"/>
        <w:contextualSpacing/>
        <w:rPr>
          <w:rFonts w:cs="Times New Roman"/>
          <w:noProof/>
        </w:rPr>
      </w:pPr>
    </w:p>
    <w:p w:rsidRPr="0041581F" w:rsidR="00176071" w:rsidP="000F1677" w:rsidRDefault="006F62A9" w14:paraId="734E910D"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6E8FA57E" w14:textId="77777777">
      <w:r>
        <w:separator/>
      </w:r>
    </w:p>
  </w:endnote>
  <w:endnote w:type="continuationSeparator" w:id="0">
    <w:p w:rsidR="008D1415" w:rsidP="00537B78" w:rsidRDefault="008D1415" w14:paraId="25065254"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43D64F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257CC85"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2217C589" w14:textId="77777777">
      <w:r>
        <w:separator/>
      </w:r>
    </w:p>
  </w:footnote>
  <w:footnote w:type="continuationSeparator" w:id="0">
    <w:p w:rsidR="008D1415" w:rsidP="00537B78" w:rsidRDefault="008D1415" w14:paraId="31477B96"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292BC9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136924" w:rsidR="00136924">
          <w:rPr>
            <w:rStyle w:val="eSPISCCParagraphDefaultFont"/>
          </w:rPr>
          <w:t>77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36924" w:rsidR="00136924">
          <w:rPr>
            <w:rStyle w:val="eSPISCCParagraphDefaultFont"/>
          </w:rPr>
          <w:t>Pp-17343/2025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6924"/>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052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13AD"/>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7B9B355"/>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CC3984"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052D"/>
    <w:rsid w:val="009C203C"/>
    <w:rsid w:val="009E5D09"/>
    <w:rsid w:val="00A35B62"/>
    <w:rsid w:val="00AB0B20"/>
    <w:rsid w:val="00B31B98"/>
    <w:rsid w:val="00B51F9D"/>
    <w:rsid w:val="00C2171A"/>
    <w:rsid w:val="00C647F0"/>
    <w:rsid w:val="00CB0F87"/>
    <w:rsid w:val="00CC30E8"/>
    <w:rsid w:val="00CC3984"/>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Veliko Trojstvo</izvorni_sadrzaj>
    <derivirana_varijabla naziv="DomainObject.UcesnikSudskeRadnje.Adresa.Naselje_1">Veliko Trojstvo</derivirana_varijabla>
  </DomainObject.UcesnikSudskeRadnje.Adresa.Naselje>
  <DomainObject.UcesnikSudskeRadnje.Adresa.PostBroj>
    <izvorni_sadrzaj>43226</izvorni_sadrzaj>
    <derivirana_varijabla naziv="DomainObject.UcesnikSudskeRadnje.Adresa.PostBroj_1">43226</derivirana_varijabla>
  </DomainObject.UcesnikSudskeRadnje.Adresa.PostBroj>
  <DomainObject.UcesnikSudskeRadnje.Adresa.UlicaIKBR>
    <izvorni_sadrzaj>Paulovac 30B</izvorni_sadrzaj>
    <derivirana_varijabla naziv="DomainObject.UcesnikSudskeRadnje.Adresa.UlicaIKBR_1">Paulovac 30B</derivirana_varijabla>
  </DomainObject.UcesnikSudskeRadnje.Adresa.UlicaIKBR>
  <DomainObject.UcesnikSudskeRadnje.Naziv>
    <izvorni_sadrzaj>Marijan Uroić</izvorni_sadrzaj>
    <derivirana_varijabla naziv="DomainObject.UcesnikSudskeRadnje.Naziv_1">Marijan Uroić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220</izvorni_sadrzaj>
    <derivirana_varijabla naziv="DomainObject.UcesnikSudskeRadnje.SudskaRadnja.Prostorija.Oznaka_1">220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10:40</izvorni_sadrzaj>
    <derivirana_varijabla naziv="DomainObject.UcesnikSudskeRadnje.SudskaRadnja.PlaniraniPocetakVrijeme_1">10:40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17343</izvorni_sadrzaj>
    <derivirana_varijabla naziv="DomainObject.Predmet.Broj_1">17343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studenog 2025.</izvorni_sadrzaj>
    <derivirana_varijabla naziv="DomainObject.Predmet.DatumOsnivanja_1">19.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svibnja 1961.</izvorni_sadrzaj>
    <derivirana_varijabla naziv="DomainObject.Predmet.OkrivljenikFizickaOsoba.DatumRodjenja_1">9. svibnja 1961.</derivirana_varijabla>
  </DomainObject.Predmet.OkrivljenikFizickaOsoba.DatumRodjenja>
  <DomainObject.Predmet.OkrivljenikFizickaOsoba.DatumRodjenjaFormated>
    <izvorni_sadrzaj>9.5.1961.</izvorni_sadrzaj>
    <derivirana_varijabla naziv="DomainObject.Predmet.OkrivljenikFizickaOsoba.DatumRodjenjaFormated_1">9.5.1961.</derivirana_varijabla>
  </DomainObject.Predmet.OkrivljenikFizickaOsoba.DatumRodjenjaFormated>
  <DomainObject.Predmet.OkrivljenikFizickaOsoba.Ime>
    <izvorni_sadrzaj>Slavko</izvorni_sadrzaj>
    <derivirana_varijabla naziv="DomainObject.Predmet.OkrivljenikFizickaOsoba.Ime_1">Slavko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Požega (Požega)</izvorni_sadrzaj>
    <derivirana_varijabla naziv="DomainObject.Predmet.OkrivljenikFizickaOsoba.MjestoRodjenja_1">Požega (Požega)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Slavko Ladišić</izvorni_sadrzaj>
    <derivirana_varijabla naziv="DomainObject.Predmet.OkrivljenikFizickaOsoba.Naziv_1">Slavko Ladišić</derivirana_varijabla>
  </DomainObject.Predmet.OkrivljenikFizickaOsoba.Naziv>
  <DomainObject.Predmet.OkrivljenikFizickaOsoba.Prezime>
    <izvorni_sadrzaj>Ladišić</izvorni_sadrzaj>
    <derivirana_varijabla naziv="DomainObject.Predmet.OkrivljenikFizickaOsoba.Prezime_1">Ladišić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51235298088</izvorni_sadrzaj>
    <derivirana_varijabla naziv="DomainObject.Predmet.OkrivljenikFizickaOsoba.Oib_1">51235298088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Pp-17343/2025</izvorni_sadrzaj>
    <derivirana_varijabla naziv="DomainObject.Predmet.OznakaBroj_1">Pp-17343/2025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Marijan Uroić; Slavko Ladišić</izvorni_sadrzaj>
    <derivirana_varijabla naziv="DomainObject.Predmet.ProtustrankaFormated_1">  Marijan Uroić; Slavko Ladišić</derivirana_varijabla>
  </DomainObject.Predmet.ProtustrankaFormated>
  <DomainObject.Predmet.ProtustrankaFormatedOIB>
    <izvorni_sadrzaj>  Marijan Uroić, OIB 57106608504; Slavko Ladišić, OIB 51235298088</izvorni_sadrzaj>
    <derivirana_varijabla naziv="DomainObject.Predmet.ProtustrankaFormatedOIB_1">  Marijan Uroić, OIB 57106608504; Slavko Ladišić, OIB 51235298088</derivirana_varijabla>
  </DomainObject.Predmet.ProtustrankaFormatedOIB>
  <DomainObject.Predmet.ProtustrankaFormatedWithAdress>
    <izvorni_sadrzaj> Marijan Uroić, Paulovac 30B, 43226 Veliko Trojstvo; Slavko Ladišić, Paulovac 30b, 43000 Paulovac</izvorni_sadrzaj>
    <derivirana_varijabla naziv="DomainObject.Predmet.ProtustrankaFormatedWithAdress_1"> Marijan Uroić, Paulovac 30B, 43226 Veliko Trojstvo; Slavko Ladišić, Paulovac 30b, 43000 Paulovac</derivirana_varijabla>
  </DomainObject.Predmet.ProtustrankaFormatedWithAdress>
  <DomainObject.Predmet.ProtustrankaFormatedWithAdressOIB>
    <izvorni_sadrzaj> Marijan Uroić, OIB 57106608504, Paulovac 30B, 43226 Veliko Trojstvo; Slavko Ladišić, OIB 51235298088, Paulovac 30b, 43000 Paulovac</izvorni_sadrzaj>
    <derivirana_varijabla naziv="DomainObject.Predmet.ProtustrankaFormatedWithAdressOIB_1"> Marijan Uroić, OIB 57106608504, Paulovac 30B, 43226 Veliko Trojstvo; Slavko Ladišić, OIB 51235298088, Paulovac 30b, 43000 Paulovac</derivirana_varijabla>
  </DomainObject.Predmet.ProtustrankaFormatedWithAdressOIB>
  <DomainObject.Predmet.ProtustrankaWithAdress>
    <izvorni_sadrzaj>Marijan Uroić Paulovac 30B, 43226 Veliko Trojstvo, Slavko Ladišić Paulovac 30b, 43000 Paulovac</izvorni_sadrzaj>
    <derivirana_varijabla naziv="DomainObject.Predmet.ProtustrankaWithAdress_1">Marijan Uroić Paulovac 30B, 43226 Veliko Trojstvo, Slavko Ladišić Paulovac 30b, 43000 Paulovac</derivirana_varijabla>
  </DomainObject.Predmet.ProtustrankaWithAdress>
  <DomainObject.Predmet.ProtustrankaWithAdressOIB>
    <izvorni_sadrzaj>Marijan Uroić, OIB 57106608504, Paulovac 30B, 43226 Veliko Trojstvo, Slavko Ladišić, OIB 51235298088, Paulovac 30b, 43000 Paulovac</izvorni_sadrzaj>
    <derivirana_varijabla naziv="DomainObject.Predmet.ProtustrankaWithAdressOIB_1">Marijan Uroić, OIB 57106608504, Paulovac 30B, 43226 Veliko Trojstvo, Slavko Ladišić, OIB 51235298088, Paulovac 30b, 43000 Paulovac</derivirana_varijabla>
  </DomainObject.Predmet.ProtustrankaWithAdressOIB>
  <DomainObject.Predmet.ProtustrankaNazivFormated>
    <izvorni_sadrzaj>Marijan Uroić,Slavko Ladišić</izvorni_sadrzaj>
    <derivirana_varijabla naziv="DomainObject.Predmet.ProtustrankaNazivFormated_1">Marijan Uroić,Slavko Ladišić</derivirana_varijabla>
    <derivirana_varijabla naziv="Padez">Marijan Uroić,Slavko Ladišić</derivirana_varijabla>
  </DomainObject.Predmet.ProtustrankaNazivFormated>
  <DomainObject.Predmet.ProtustrankaNazivFormatedOIB>
    <izvorni_sadrzaj>Marijan Uroić, OIB 57106608504,Slavko Ladišić, OIB 51235298088</izvorni_sadrzaj>
    <derivirana_varijabla naziv="DomainObject.Predmet.ProtustrankaNazivFormatedOIB_1">Marijan Uroić, OIB 57106608504,Slavko Ladišić, OIB 51235298088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Šiprak, 77.</izvorni_sadrzaj>
    <derivirana_varijabla naziv="DomainObject.Predmet.Referada.Naziv_1">Iva Šiprak, 77.</derivirana_varijabla>
  </DomainObject.Predmet.Referada.Naziv>
  <DomainObject.Predmet.Referada.Oznaka>
    <izvorni_sadrzaj>77</izvorni_sadrzaj>
    <derivirana_varijabla naziv="DomainObject.Predmet.Referada.Oznaka_1">77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220</izvorni_sadrzaj>
    <derivirana_varijabla naziv="DomainObject.Predmet.Referada.Prostorija.Oznaka_1">220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 Šiprak</izvorni_sadrzaj>
    <derivirana_varijabla naziv="DomainObject.Predmet.Referada.Sudac_1">Iva Šiprak</derivirana_varijabla>
    <derivirana_varijabla naziv="Dativ">Iva Šiprak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Bjelovar</izvorni_sadrzaj>
    <derivirana_varijabla naziv="DomainObject.Predmet.StrankaFormated_1">  Policijska postaja Bjelovar</derivirana_varijabla>
  </DomainObject.Predmet.StrankaFormated>
  <DomainObject.Predmet.StrankaFormatedOIB>
    <izvorni_sadrzaj>  Policijska postaja Bjelovar</izvorni_sadrzaj>
    <derivirana_varijabla naziv="DomainObject.Predmet.StrankaFormatedOIB_1">  Policijska postaja Bjelovar</derivirana_varijabla>
  </DomainObject.Predmet.StrankaFormatedOIB>
  <DomainObject.Predmet.StrankaFormatedWithAdress>
    <izvorni_sadrzaj> Policijska postaja Bjelovar, Vlahe Paljetka 2, 43000 Bjelovar</izvorni_sadrzaj>
    <derivirana_varijabla naziv="DomainObject.Predmet.StrankaFormatedWithAdress_1"> Policijska postaja Bjelovar, Vlahe Paljetka 2, 43000 Bjelovar</derivirana_varijabla>
  </DomainObject.Predmet.StrankaFormatedWithAdress>
  <DomainObject.Predmet.StrankaFormatedWithAdressOIB>
    <izvorni_sadrzaj> Policijska postaja Bjelovar, Vlahe Paljetka 2, 43000 Bjelovar</izvorni_sadrzaj>
    <derivirana_varijabla naziv="DomainObject.Predmet.StrankaFormatedWithAdressOIB_1"> Policijska postaja Bjelovar, Vlahe Paljetka 2, 43000 Bjelovar</derivirana_varijabla>
  </DomainObject.Predmet.StrankaFormatedWithAdressOIB>
  <DomainObject.Predmet.StrankaWithAdress>
    <izvorni_sadrzaj>Policijska postaja Bjelovar Vlahe Paljetka 2,43000 Bjelovar</izvorni_sadrzaj>
    <derivirana_varijabla naziv="DomainObject.Predmet.StrankaWithAdress_1">Policijska postaja Bjelovar Vlahe Paljetka 2,43000 Bjelovar</derivirana_varijabla>
  </DomainObject.Predmet.StrankaWithAdress>
  <DomainObject.Predmet.StrankaWithAdressOIB>
    <izvorni_sadrzaj>Policijska postaja Bjelovar, Vlahe Paljetka 2,43000 Bjelovar</izvorni_sadrzaj>
    <derivirana_varijabla naziv="DomainObject.Predmet.StrankaWithAdressOIB_1">Policijska postaja Bjelovar, Vlahe Paljetka 2,43000 Bjelovar</derivirana_varijabla>
  </DomainObject.Predmet.StrankaWithAdressOIB>
  <DomainObject.Predmet.StrankaNazivFormated>
    <izvorni_sadrzaj>Policijska postaja Bjelovar</izvorni_sadrzaj>
    <derivirana_varijabla naziv="DomainObject.Predmet.StrankaNazivFormated_1">Policijska postaja Bjelovar</derivirana_varijabla>
    <derivirana_varijabla naziv="Padez">Policijska postaja Bjelovar</derivirana_varijabla>
  </DomainObject.Predmet.StrankaNazivFormated>
  <DomainObject.Predmet.StrankaNazivFormatedOIB>
    <izvorni_sadrzaj>Policijska postaja Bjelovar</izvorni_sadrzaj>
    <derivirana_varijabla naziv="DomainObject.Predmet.StrankaNazivFormatedOIB_1">Policijska postaja Bjelovar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Šiprak, 77.</izvorni_sadrzaj>
    <derivirana_varijabla naziv="DomainObject.Predmet.TrenutnaLokacijaSpisa.Naziv_1">Iva Šiprak, 77.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Mirela Miloloža</izvorni_sadrzaj>
    <derivirana_varijabla naziv="DomainObject.Predmet.Zapisnicar_1">Mirela Miloloža</derivirana_varijabla>
    <derivirana_varijabla naziv="Padez">Mirela Miloloža</derivirana_varijabla>
  </DomainObject.Predmet.Zapisnicar>
  <DomainObject.Predmet.StrankaListFormated>
    <izvorni_sadrzaj>
      <item>Policijska postaja Bjelovar</item>
    </izvorni_sadrzaj>
    <derivirana_varijabla naziv="DomainObject.Predmet.StrankaListFormated_1">
      <item>Policijska postaja Bjelovar</item>
    </derivirana_varijabla>
  </DomainObject.Predmet.StrankaListFormated>
  <DomainObject.Predmet.StrankaListFormatedOIB>
    <izvorni_sadrzaj>
      <item>Policijska postaja Bjelovar</item>
    </izvorni_sadrzaj>
    <derivirana_varijabla naziv="DomainObject.Predmet.StrankaListFormatedOIB_1">
      <item>Policijska postaja Bjelovar</item>
    </derivirana_varijabla>
  </DomainObject.Predmet.StrankaListFormatedOIB>
  <DomainObject.Predmet.StrankaListFormatedWithAdress>
    <izvorni_sadrzaj>
      <item>Policijska postaja Bjelovar, Vlahe Paljetka 2, 43000 Bjelovar</item>
    </izvorni_sadrzaj>
    <derivirana_varijabla naziv="DomainObject.Predmet.StrankaListFormatedWithAdress_1">
      <item>Policijska postaja Bjelovar, Vlahe Paljetka 2, 43000 Bjelovar</item>
    </derivirana_varijabla>
  </DomainObject.Predmet.StrankaListFormatedWithAdress>
  <DomainObject.Predmet.StrankaListFormatedWithAdressOIB>
    <izvorni_sadrzaj>
      <item>Policijska postaja Bjelovar, Vlahe Paljetka 2, 43000 Bjelovar</item>
    </izvorni_sadrzaj>
    <derivirana_varijabla naziv="DomainObject.Predmet.StrankaListFormatedWithAdressOIB_1">
      <item>Policijska postaja Bjelovar, Vlahe Paljetka 2, 43000 Bjelovar</item>
    </derivirana_varijabla>
  </DomainObject.Predmet.StrankaListFormatedWithAdressOIB>
  <DomainObject.Predmet.StrankaListNazivFormated>
    <izvorni_sadrzaj>
      <item>Policijska postaja Bjelovar</item>
    </izvorni_sadrzaj>
    <derivirana_varijabla naziv="DomainObject.Predmet.StrankaListNazivFormated_1">
      <item>Policijska postaja Bjelovar</item>
    </derivirana_varijabla>
  </DomainObject.Predmet.StrankaListNazivFormated>
  <DomainObject.Predmet.StrankaListNazivFormatedOIB>
    <izvorni_sadrzaj>
      <item>Policijska postaja Bjelovar</item>
    </izvorni_sadrzaj>
    <derivirana_varijabla naziv="DomainObject.Predmet.StrankaListNazivFormatedOIB_1">
      <item>Policijska postaja Bjelovar</item>
    </derivirana_varijabla>
  </DomainObject.Predmet.StrankaListNazivFormatedOIB>
  <DomainObject.Predmet.ProtuStrankaListFormated>
    <izvorni_sadrzaj>
      <item>Marijan Uroić</item>
      <item>Slavko Ladišić</item>
    </izvorni_sadrzaj>
    <derivirana_varijabla naziv="DomainObject.Predmet.ProtuStrankaListFormated_1">
      <item>Marijan Uroić</item>
      <item>Slavko Ladišić</item>
    </derivirana_varijabla>
  </DomainObject.Predmet.ProtuStrankaListFormated>
  <DomainObject.Predmet.ProtuStrankaListFormatedOIB>
    <izvorni_sadrzaj>
      <item>Marijan Uroić, OIB 57106608504</item>
      <item>Slavko Ladišić, OIB 51235298088</item>
    </izvorni_sadrzaj>
    <derivirana_varijabla naziv="DomainObject.Predmet.ProtuStrankaListFormatedOIB_1">
      <item>Marijan Uroić, OIB 57106608504</item>
      <item>Slavko Ladišić, OIB 51235298088</item>
    </derivirana_varijabla>
  </DomainObject.Predmet.ProtuStrankaListFormatedOIB>
  <DomainObject.Predmet.ProtuStrankaListFormatedWithAdress>
    <izvorni_sadrzaj>
      <item>Marijan Uroić, Paulovac 30B, 43226 Veliko Trojstvo</item>
      <item>Slavko Ladišić, Paulovac 30b, 43000 Paulovac</item>
    </izvorni_sadrzaj>
    <derivirana_varijabla naziv="DomainObject.Predmet.ProtuStrankaListFormatedWithAdress_1">
      <item>Marijan Uroić, Paulovac 30B, 43226 Veliko Trojstvo</item>
      <item>Slavko Ladišić, Paulovac 30b, 43000 Paulovac</item>
    </derivirana_varijabla>
  </DomainObject.Predmet.ProtuStrankaListFormatedWithAdress>
  <DomainObject.Predmet.ProtuStrankaListFormatedWithAdressOIB>
    <izvorni_sadrzaj>
      <item>Marijan Uroić, OIB 57106608504, Paulovac 30B, 43226 Veliko Trojstvo</item>
      <item>Slavko Ladišić, OIB 51235298088, Paulovac 30b, 43000 Paulovac</item>
    </izvorni_sadrzaj>
    <derivirana_varijabla naziv="DomainObject.Predmet.ProtuStrankaListFormatedWithAdressOIB_1">
      <item>Marijan Uroić, OIB 57106608504, Paulovac 30B, 43226 Veliko Trojstvo</item>
      <item>Slavko Ladišić, OIB 51235298088, Paulovac 30b, 43000 Paulovac</item>
    </derivirana_varijabla>
  </DomainObject.Predmet.ProtuStrankaListFormatedWithAdressOIB>
  <DomainObject.Predmet.ProtuStrankaListNazivFormated>
    <izvorni_sadrzaj>
      <item>Marijan Uroić</item>
      <item>Slavko Ladišić</item>
    </izvorni_sadrzaj>
    <derivirana_varijabla naziv="DomainObject.Predmet.ProtuStrankaListNazivFormated_1">
      <item>Marijan Uroić</item>
      <item>Slavko Ladišić</item>
    </derivirana_varijabla>
  </DomainObject.Predmet.ProtuStrankaListNazivFormated>
  <DomainObject.Predmet.ProtuStrankaListNazivFormatedOIB>
    <izvorni_sadrzaj>
      <item>Marijan Uroić, OIB 57106608504</item>
      <item>Slavko Ladišić, OIB 51235298088</item>
    </izvorni_sadrzaj>
    <derivirana_varijabla naziv="DomainObject.Predmet.ProtuStrankaListNazivFormatedOIB_1">
      <item>Marijan Uroić, OIB 57106608504</item>
      <item>Slavko Ladišić, OIB 51235298088</item>
    </derivirana_varijabla>
  </DomainObject.Predmet.ProtuStrankaListNazivFormatedOIB>
  <DomainObject.Predmet.OstaliListFormated>
    <izvorni_sadrzaj>
      <item>Policijska postaja Bjelovar (Alen Fran)</item>
    </izvorni_sadrzaj>
    <derivirana_varijabla naziv="DomainObject.Predmet.OstaliListFormated_1">
      <item>Policijska postaja Bjelovar (Alen Fran)</item>
    </derivirana_varijabla>
    <derivirana_varijabla naziv="DrugaOsoba">
      <item>Policijska postaja Bjelovar (Alen Fran)</item>
    </derivirana_varijabla>
  </DomainObject.Predmet.OstaliListFormated>
  <DomainObject.Predmet.OstaliListFormatedOIB>
    <izvorni_sadrzaj>
      <item>Policijska postaja Bjelovar (Alen Fran)</item>
    </izvorni_sadrzaj>
    <derivirana_varijabla naziv="DomainObject.Predmet.OstaliListFormatedOIB_1">
      <item>Policijska postaja Bjelovar (Alen Fran)</item>
    </derivirana_varijabla>
  </DomainObject.Predmet.OstaliListFormatedOIB>
  <DomainObject.Predmet.OstaliListFormatedWithAdress>
    <izvorni_sadrzaj>
      <item>Policijska postaja Bjelovar (Alen Fran), Vlahe Paljetka 2, 43000 Bjelovar</item>
    </izvorni_sadrzaj>
    <derivirana_varijabla naziv="DomainObject.Predmet.OstaliListFormatedWithAdress_1">
      <item>Policijska postaja Bjelovar (Alen Fran), Vlahe Paljetka 2, 43000 Bjelovar</item>
    </derivirana_varijabla>
  </DomainObject.Predmet.OstaliListFormatedWithAdress>
  <DomainObject.Predmet.OstaliListFormatedWithAdressOIB>
    <izvorni_sadrzaj>
      <item>Policijska postaja Bjelovar (Alen Fran), Vlahe Paljetka 2, 43000 Bjelovar</item>
    </izvorni_sadrzaj>
    <derivirana_varijabla naziv="DomainObject.Predmet.OstaliListFormatedWithAdressOIB_1">
      <item>Policijska postaja Bjelovar (Alen Fran), Vlahe Paljetka 2, 43000 Bjelovar</item>
    </derivirana_varijabla>
  </DomainObject.Predmet.OstaliListFormatedWithAdressOIB>
  <DomainObject.Predmet.OstaliListNazivFormated>
    <izvorni_sadrzaj>
      <item>Policijska postaja Bjelovar (Alen Fran)</item>
    </izvorni_sadrzaj>
    <derivirana_varijabla naziv="DomainObject.Predmet.OstaliListNazivFormated_1">
      <item>Policijska postaja Bjelovar (Alen Fran)</item>
    </derivirana_varijabla>
  </DomainObject.Predmet.OstaliListNazivFormated>
  <DomainObject.Predmet.OstaliListNazivFormatedOIB>
    <izvorni_sadrzaj>
      <item>Policijska postaja Bjelovar (Alen Fran)</item>
    </izvorni_sadrzaj>
    <derivirana_varijabla naziv="DomainObject.Predmet.OstaliListNazivFormatedOIB_1">
      <item>Policijska postaja Bjelovar (Alen Fran)</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članka 13.</izvorni_sadrzaj>
    <derivirana_varijabla naziv="DomainObject.Predmet.ClanakZakonaFull_1">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Policijska postaja Bjelovar</izvorni_sadrzaj>
    <derivirana_varijabla naziv="DomainObject.Predmet.StrankaIDrugi_1">Policijska postaja Bjelovar</derivirana_varijabla>
  </DomainObject.Predmet.StrankaIDrugi>
  <DomainObject.Predmet.ProtustrankaIDrugi>
    <izvorni_sadrzaj>Marijan Uroić i dr.</izvorni_sadrzaj>
    <derivirana_varijabla naziv="DomainObject.Predmet.ProtustrankaIDrugi_1">Marijan Uroić i dr.</derivirana_varijabla>
  </DomainObject.Predmet.ProtustrankaIDrugi>
  <DomainObject.Predmet.StrankaIDrugiAdressOIB>
    <izvorni_sadrzaj>Policijska postaja Bjelovar, Vlahe Paljetka 2, 43000 Bjelovar</izvorni_sadrzaj>
    <derivirana_varijabla naziv="DomainObject.Predmet.StrankaIDrugiAdressOIB_1">Policijska postaja Bjelovar, Vlahe Paljetka 2, 43000 Bjelovar</derivirana_varijabla>
  </DomainObject.Predmet.StrankaIDrugiAdressOIB>
  <DomainObject.Predmet.ProtustrankaIDrugiAdressOIB>
    <izvorni_sadrzaj>Marijan Uroić, OIB 57106608504, Paulovac 30B, 43226 Veliko Trojstvo i dr.</izvorni_sadrzaj>
    <derivirana_varijabla naziv="DomainObject.Predmet.ProtustrankaIDrugiAdressOIB_1">Marijan Uroić, OIB 57106608504, Paulovac 30B, 43226 Veliko Trojstvo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Marijan Uroić</item>
      <item>Policijska postaja Bjelovar</item>
      <item>Slavko Ladišić</item>
      <item>Policijska postaja Bjelovar (Alen Fran)</item>
    </izvorni_sadrzaj>
    <derivirana_varijabla naziv="DomainObject.Predmet.SudioniciListNaziv_1">
      <item>Marijan Uroić</item>
      <item>Policijska postaja Bjelovar</item>
      <item>Slavko Ladišić</item>
      <item>Policijska postaja Bjelovar (Alen Fran)</item>
    </derivirana_varijabla>
    <derivirana_varijabla naziv="OstaliSudionici">
      <item>Marijan Uroić</item>
      <item>Policijska postaja Bjelovar</item>
      <item>Slavko Ladišić</item>
      <item>Policijska postaja Bjelovar (Alen Fran)</item>
    </derivirana_varijabla>
  </DomainObject.Predmet.SudioniciListNaziv>
  <DomainObject.Predmet.SudioniciListAdressOIB>
    <izvorni_sadrzaj>
      <item>Marijan Uroić, OIB 57106608504, Paulovac 30B,43226 Veliko Trojstvo</item>
      <item>Policijska postaja Bjelovar, Vlahe Paljetka 2,43000 Bjelovar</item>
      <item>Slavko Ladišić, OIB 51235298088, Paulovac 30b,43000 Paulovac</item>
      <item>Policijska postaja Bjelovar (Alen Fran), Vlahe Paljetka 2,43000 Bjelovar</item>
    </izvorni_sadrzaj>
    <derivirana_varijabla naziv="DomainObject.Predmet.SudioniciListAdressOIB_1">
      <item>Marijan Uroić, OIB 57106608504, Paulovac 30B,43226 Veliko Trojstvo</item>
      <item>Policijska postaja Bjelovar, Vlahe Paljetka 2,43000 Bjelovar</item>
      <item>Slavko Ladišić, OIB 51235298088, Paulovac 30b,43000 Paulovac</item>
      <item>Policijska postaja Bjelovar (Alen Fran), Vlahe Paljetka 2,43000 Bjelovar</item>
    </derivirana_varijabla>
  </DomainObject.Predmet.SudioniciListAdressOIB>
  <DomainObject.UcesnikSudskeRadnje.NazivFormated>
    <izvorni_sadrzaj>Marijan Uroić, OIB 57106608504, Paulovac 30B,43226 Veliko Trojstvo</izvorni_sadrzaj>
    <derivirana_varijabla naziv="DomainObject.UcesnikSudskeRadnje.NazivFormated_1">Marijan Uroić, OIB 57106608504, Paulovac 30B,43226 Veliko Trojstvo</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57106608504</item>
      <item>, OIB null</item>
      <item>, OIB 51235298088</item>
      <item>, OIB null</item>
    </izvorni_sadrzaj>
    <derivirana_varijabla naziv="DomainObject.Predmet.SudioniciListNazivOIB_1">
      <item>, OIB 57106608504</item>
      <item>, OIB null</item>
      <item>, OIB 51235298088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Bjelovar, Vlahe Paljetka 2, 43000 Bjelovar
2. Okrivljenik Marijan Uroić, OIB 57106608504, Paulovac 30B, 43226 Veliko Trojstvo
3. Okrivljenik Slavko Ladišić, OIB 51235298088, Paulovac 30b, 43000 Paulovac
4. Svjedok Policijska postaja Bjelovar (Alen Fran), Vlahe Paljetka 2, 43000 Bjelovar</izvorni_sadrzaj>
    <derivirana_varijabla naziv="DomainObject.UcesnikSudskeRadnje.SudskaRadnja.UcesniciObavijest_1">1. Tužitelj Policijska postaja Bjelovar, Vlahe Paljetka 2, 43000 Bjelovar
2. Okrivljenik Marijan Uroić, OIB 57106608504, Paulovac 30B, 43226 Veliko Trojstvo
3. Okrivljenik Slavko Ladišić, OIB 51235298088, Paulovac 30b, 43000 Paulovac
4. Svjedok Policijska postaja Bjelovar (Alen Fran), Vlahe Paljetka 2, 43000 Bjelovar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kolovoza 2025.</izvorni_sadrzaj>
    <derivirana_varijabla naziv="DomainObject.Predmet.DatumPocetkaProcesa_1">25.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Marijan Uroić, Paulovac 30B, 43226 Veliko Trojstvo, OIB: 57106608504, rođen-a 09.08.1979., mjesto rođenja Kutina (Kutina)</item>
      <item>Slavko Ladišić, Paulovac 30b, 43000 Paulovac, OIB: 51235298088, rođen-a 09.05.1961., mjesto rođenja Požega (Požega)</item>
    </izvorni_sadrzaj>
    <derivirana_varijabla naziv="DomainObject.Predmet.OkrivljenikAdresaMjestoRodjenjaList_1">
      <item>Marijan Uroić, Paulovac 30B, 43226 Veliko Trojstvo, OIB: 57106608504, rođen-a 09.08.1979., mjesto rođenja Kutina (Kutina)</item>
      <item>Slavko Ladišić, Paulovac 30b, 43000 Paulovac, OIB: 51235298088, rođen-a 09.05.1961., mjesto rođenja Požega (Požega)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Iva.Siprak@pszg.pravosudje.hr</izvorni_sadrzaj>
    <derivirana_varijabla naziv="DomainObject.Sudac.Email_1">Iva.Siprak@pszg.pravosudje.hr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305</properties:Words>
  <properties:Characters>1759</properties:Characters>
  <properties:Lines>48</properties:Lines>
  <properties:Paragraphs>22</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2225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 Šiprak</cp:lastModifiedBy>
  <dcterms:modified xmlns:xsi="http://www.w3.org/2001/XMLSchema-instance" xsi:type="dcterms:W3CDTF">2026-09-22T12:09:00Z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Marijan Uroić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