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EF5E7F" w:rsidR="005E57A5" w:rsidP="00EF5E7F" w:rsidRDefault="004F3811" w14:paraId="6A5CE722" w14:textId="5BFEB8FC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4BF7AC97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D26164">
        <w:rPr>
          <w:rFonts w:cs="Arial"/>
        </w:rPr>
        <w:t>24</w:t>
      </w:r>
      <w:r w:rsidRPr="00BE62FB">
        <w:rPr>
          <w:rFonts w:cs="Arial"/>
        </w:rPr>
        <w:t xml:space="preserve">. </w:t>
      </w:r>
      <w:r w:rsidR="00D26164">
        <w:rPr>
          <w:rFonts w:cs="Arial"/>
        </w:rPr>
        <w:t>rujna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Pr="00EC24E8" w:rsidR="00EC24E8" w:rsidP="00EC24E8" w:rsidRDefault="004F3811" w14:paraId="7F612056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="00F1000F" w:rsidP="00F1000F" w:rsidRDefault="00F1000F" w14:paraId="700463DC" w14:textId="77777777">
      <w:pPr>
        <w:jc w:val="center"/>
        <w:rPr>
          <w:rFonts w:cs="Arial"/>
          <w:b/>
        </w:rPr>
      </w:pPr>
      <w:r w:rsidRPr="00F1000F">
        <w:rPr>
          <w:rFonts w:cs="Arial"/>
          <w:b/>
        </w:rPr>
        <w:t>SKIV</w:t>
      </w:r>
      <w:r>
        <w:rPr>
          <w:rFonts w:cs="Arial"/>
          <w:b/>
        </w:rPr>
        <w:t xml:space="preserve"> </w:t>
      </w:r>
      <w:r w:rsidRPr="00F1000F">
        <w:rPr>
          <w:rFonts w:cs="Arial"/>
          <w:b/>
        </w:rPr>
        <w:t xml:space="preserve">KREATIVA </w:t>
      </w:r>
      <w:proofErr w:type="spellStart"/>
      <w:r w:rsidRPr="00F1000F">
        <w:rPr>
          <w:rFonts w:cs="Arial"/>
          <w:b/>
        </w:rPr>
        <w:t>j.d.o.o</w:t>
      </w:r>
      <w:proofErr w:type="spellEnd"/>
      <w:r w:rsidRPr="00F1000F">
        <w:rPr>
          <w:rFonts w:cs="Arial"/>
          <w:b/>
        </w:rPr>
        <w:t xml:space="preserve">., OIB: 67463658475, MBS: 130128081, </w:t>
      </w:r>
    </w:p>
    <w:p w:rsidRPr="00BE62FB" w:rsidR="004F3811" w:rsidP="00F1000F" w:rsidRDefault="00F1000F" w14:paraId="4C228983" w14:textId="7129EA0A">
      <w:pPr>
        <w:jc w:val="center"/>
        <w:rPr>
          <w:rFonts w:cs="Arial"/>
          <w:b/>
        </w:rPr>
      </w:pPr>
      <w:proofErr w:type="spellStart"/>
      <w:r w:rsidRPr="00F1000F">
        <w:rPr>
          <w:rFonts w:cs="Arial"/>
          <w:b/>
        </w:rPr>
        <w:t>Žužići</w:t>
      </w:r>
      <w:proofErr w:type="spellEnd"/>
      <w:r w:rsidRPr="00F1000F">
        <w:rPr>
          <w:rFonts w:cs="Arial"/>
          <w:b/>
        </w:rPr>
        <w:t xml:space="preserve"> (Višnjan), Bratovići</w:t>
      </w:r>
      <w:r>
        <w:rPr>
          <w:rFonts w:cs="Arial"/>
          <w:b/>
        </w:rPr>
        <w:t xml:space="preserve"> </w:t>
      </w:r>
      <w:r w:rsidRPr="00F1000F">
        <w:rPr>
          <w:rFonts w:cs="Arial"/>
          <w:b/>
        </w:rPr>
        <w:t>45</w:t>
      </w:r>
      <w:r w:rsidRPr="00BE62FB" w:rsidR="004F3811">
        <w:rPr>
          <w:rFonts w:cs="Arial"/>
          <w:b/>
        </w:rPr>
        <w:t>,</w:t>
      </w:r>
    </w:p>
    <w:p w:rsidRPr="00BE62FB" w:rsidR="004F3811" w:rsidP="004F3811" w:rsidRDefault="004F3811" w14:paraId="6402539C" w14:textId="77777777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4F3811" w:rsidRDefault="004F3811" w14:paraId="484E6C86" w14:textId="77777777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24AE54BF" w14:textId="77777777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Pr="00BE62FB" w:rsidR="004F3811" w:rsidP="004F3811" w:rsidRDefault="004F3811" w14:paraId="4EF5E5D9" w14:textId="77777777">
      <w:pPr>
        <w:jc w:val="both"/>
        <w:rPr>
          <w:rFonts w:cs="Arial"/>
        </w:rPr>
      </w:pPr>
    </w:p>
    <w:p w:rsidRPr="00BE62FB" w:rsidR="004F3811" w:rsidP="004F3811" w:rsidRDefault="004F3811" w14:paraId="4A7F9417" w14:textId="1AF2527C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0F0577">
        <w:rPr>
          <w:rFonts w:cs="Arial"/>
        </w:rPr>
        <w:t>u 9,</w:t>
      </w:r>
      <w:r w:rsidR="00D26164">
        <w:rPr>
          <w:rFonts w:cs="Arial"/>
        </w:rPr>
        <w:t>00</w:t>
      </w:r>
      <w:r w:rsidRPr="00BE62FB">
        <w:rPr>
          <w:rFonts w:cs="Arial"/>
        </w:rPr>
        <w:t xml:space="preserve"> sati</w:t>
      </w:r>
    </w:p>
    <w:p w:rsidRPr="00BE62FB" w:rsidR="004F3811" w:rsidP="005E57A5" w:rsidRDefault="004F3811" w14:paraId="05729298" w14:textId="731D2C46">
      <w:pPr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Predlagatelj, dužnik. 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5BF3996E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D26164">
        <w:rPr>
          <w:rFonts w:cs="Arial"/>
        </w:rPr>
        <w:t>19</w:t>
      </w:r>
      <w:r w:rsidRPr="00BE62FB">
        <w:rPr>
          <w:rFonts w:cs="Arial"/>
        </w:rPr>
        <w:t xml:space="preserve">. </w:t>
      </w:r>
      <w:r w:rsidR="00D26164">
        <w:rPr>
          <w:rFonts w:cs="Arial"/>
        </w:rPr>
        <w:t>kolovoza</w:t>
      </w:r>
      <w:r w:rsidRPr="00BE62FB">
        <w:rPr>
          <w:rFonts w:cs="Arial"/>
        </w:rPr>
        <w:t xml:space="preserve"> </w:t>
      </w:r>
      <w:r w:rsidR="000F0577">
        <w:rPr>
          <w:rFonts w:cs="Arial"/>
        </w:rPr>
        <w:t>2026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Pr="00A22171" w:rsidR="001A18A5" w:rsidP="001A18A5" w:rsidRDefault="001A18A5" w14:paraId="6251C5DA" w14:textId="504E4FA2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F1000F">
        <w:rPr>
          <w:rFonts w:cs="Arial"/>
        </w:rPr>
        <w:t>30</w:t>
      </w:r>
      <w:r w:rsidR="00D72719">
        <w:rPr>
          <w:rFonts w:cs="Arial"/>
        </w:rPr>
        <w:t xml:space="preserve">. </w:t>
      </w:r>
      <w:r w:rsidR="00F1000F">
        <w:rPr>
          <w:rFonts w:cs="Arial"/>
        </w:rPr>
        <w:t>lipnja</w:t>
      </w:r>
      <w:r w:rsidRPr="00BE62FB">
        <w:rPr>
          <w:rFonts w:cs="Arial"/>
        </w:rPr>
        <w:t xml:space="preserve"> </w:t>
      </w:r>
      <w:r w:rsidR="000F0577">
        <w:rPr>
          <w:rFonts w:cs="Arial"/>
        </w:rPr>
        <w:t>2026</w:t>
      </w:r>
      <w:r w:rsidRPr="00BE62FB">
        <w:rPr>
          <w:rFonts w:cs="Arial"/>
        </w:rPr>
        <w:t xml:space="preserve">. prema kojemu na dan </w:t>
      </w:r>
      <w:r w:rsidR="00F1000F">
        <w:rPr>
          <w:rFonts w:cs="Arial"/>
        </w:rPr>
        <w:t>29</w:t>
      </w:r>
      <w:r w:rsidRPr="00BE62FB">
        <w:rPr>
          <w:rFonts w:cs="Arial"/>
        </w:rPr>
        <w:t xml:space="preserve">. </w:t>
      </w:r>
      <w:r w:rsidR="000F0577">
        <w:rPr>
          <w:rFonts w:cs="Arial"/>
        </w:rPr>
        <w:t xml:space="preserve">lipanj </w:t>
      </w:r>
      <w:r w:rsidRPr="00BE62FB">
        <w:rPr>
          <w:rFonts w:cs="Arial"/>
        </w:rPr>
        <w:t>20</w:t>
      </w:r>
      <w:r w:rsidR="00EC24E8">
        <w:rPr>
          <w:rFonts w:cs="Arial"/>
        </w:rPr>
        <w:t>2</w:t>
      </w:r>
      <w:r w:rsidR="000F0577">
        <w:rPr>
          <w:rFonts w:cs="Arial"/>
        </w:rPr>
        <w:t>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="00EC24E8">
        <w:rPr>
          <w:rFonts w:cs="Arial"/>
        </w:rPr>
        <w:t>120</w:t>
      </w:r>
      <w:r w:rsidRPr="00BE62FB">
        <w:rPr>
          <w:rFonts w:cs="Arial"/>
        </w:rPr>
        <w:t xml:space="preserve"> dana u ukupnom iznosu od </w:t>
      </w:r>
      <w:r w:rsidR="00F1000F">
        <w:rPr>
          <w:rFonts w:cs="Arial"/>
        </w:rPr>
        <w:t>3.888,07</w:t>
      </w:r>
      <w:r w:rsidR="00EC24E8">
        <w:rPr>
          <w:rFonts w:cs="Arial"/>
        </w:rPr>
        <w:t xml:space="preserve"> EUR</w:t>
      </w:r>
      <w:r w:rsidRPr="00A22171" w:rsidR="00EC24E8">
        <w:rPr>
          <w:rFonts w:cs="Arial"/>
        </w:rPr>
        <w:t xml:space="preserve">. Na današnji dan blokada iznosi </w:t>
      </w:r>
      <w:r w:rsidRPr="00A22171" w:rsidR="00A22171">
        <w:rPr>
          <w:rFonts w:cs="Arial"/>
        </w:rPr>
        <w:t>3.921,50</w:t>
      </w:r>
      <w:r w:rsidRPr="00A22171" w:rsidR="00D26164">
        <w:rPr>
          <w:rFonts w:cs="Arial"/>
        </w:rPr>
        <w:t xml:space="preserve"> </w:t>
      </w:r>
      <w:r w:rsidRPr="00A22171" w:rsidR="00EC24E8">
        <w:rPr>
          <w:rFonts w:cs="Arial"/>
        </w:rPr>
        <w:t xml:space="preserve">EUR. </w:t>
      </w:r>
    </w:p>
    <w:p w:rsidR="0031302F" w:rsidP="0031302F" w:rsidRDefault="0031302F" w14:paraId="46FFAC38" w14:textId="77777777">
      <w:pPr>
        <w:ind w:right="-288"/>
        <w:jc w:val="both"/>
        <w:rPr>
          <w:rFonts w:cs="Arial"/>
        </w:rPr>
      </w:pPr>
    </w:p>
    <w:p w:rsidRPr="00BE62FB" w:rsidR="000213D0" w:rsidP="0031302F" w:rsidRDefault="000213D0" w14:paraId="277A1833" w14:textId="77777777">
      <w:pPr>
        <w:ind w:right="-288"/>
        <w:jc w:val="both"/>
        <w:rPr>
          <w:rFonts w:cs="Arial"/>
        </w:rPr>
      </w:pPr>
    </w:p>
    <w:p w:rsidRPr="00BE62FB" w:rsidR="0031302F" w:rsidP="00EF5E7F" w:rsidRDefault="0031302F" w14:paraId="6D1875FC" w14:textId="4F9A2E0E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31302F" w:rsidP="0031302F" w:rsidRDefault="0031302F" w14:paraId="5E7344E6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Pr="00BE62FB" w:rsidR="0031302F" w:rsidP="0031302F" w:rsidRDefault="0031302F" w14:paraId="07270B3E" w14:textId="77777777">
      <w:pPr>
        <w:ind w:right="-288"/>
        <w:jc w:val="both"/>
        <w:rPr>
          <w:rFonts w:cs="Arial"/>
        </w:rPr>
      </w:pPr>
    </w:p>
    <w:p w:rsidRPr="00BE62FB" w:rsidR="0031302F" w:rsidP="0031302F" w:rsidRDefault="0031302F" w14:paraId="7FE6FB46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Sukladno čl. 132. SZ-a pozvati će osobe koje imaju pravni interes za provedbom stečajnog postupka da u roku od 15 dana uplate predujam za namirenje troškova prethodnog i otvorenog stečajnog postupka.</w:t>
      </w:r>
    </w:p>
    <w:p w:rsidRPr="00BE62FB" w:rsidR="0031302F" w:rsidP="0031302F" w:rsidRDefault="0031302F" w14:paraId="5B429DA5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4F6C6292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C0E62E5" w14:textId="3B800E69">
      <w:pPr>
        <w:jc w:val="center"/>
        <w:rPr>
          <w:rFonts w:cs="Arial"/>
        </w:rPr>
      </w:pPr>
      <w:r w:rsidRPr="00BE62FB">
        <w:rPr>
          <w:rFonts w:cs="Arial"/>
        </w:rPr>
        <w:t>Dovršeno u 09:</w:t>
      </w:r>
      <w:r w:rsidR="0031302F">
        <w:rPr>
          <w:rFonts w:cs="Arial"/>
        </w:rPr>
        <w:t>05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1EF4953B" w14:textId="77777777">
      <w:pPr>
        <w:jc w:val="both"/>
        <w:rPr>
          <w:rFonts w:cs="Arial"/>
        </w:rPr>
      </w:pP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760B827E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  <w:t xml:space="preserve">                              </w:t>
      </w:r>
    </w:p>
    <w:p w:rsidRPr="00BE62FB" w:rsidR="004F3811" w:rsidP="004F3811" w:rsidRDefault="004F3811" w14:paraId="384B7364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</w:p>
    <w:p w:rsidRPr="00BE62FB" w:rsidR="004F3811" w:rsidP="004F3811" w:rsidRDefault="004F3811" w14:paraId="4196A4CF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</w:p>
    <w:p w:rsidRPr="00BE62FB" w:rsidR="004F3811" w:rsidP="004F3811" w:rsidRDefault="004F3811" w14:paraId="4B3D7F1A" w14:textId="77777777">
      <w:pPr>
        <w:jc w:val="both"/>
        <w:rPr>
          <w:rFonts w:cs="Arial"/>
        </w:rPr>
      </w:pPr>
      <w:r w:rsidRPr="00BE62FB">
        <w:rPr>
          <w:rFonts w:cs="Arial"/>
        </w:rPr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            Zapisničar</w:t>
      </w:r>
    </w:p>
    <w:p w:rsidRPr="00BE62FB" w:rsidR="004F3811" w:rsidP="004F3811" w:rsidRDefault="004F3811" w14:paraId="1141E37D" w14:textId="77777777">
      <w:pPr>
        <w:rPr>
          <w:rFonts w:cs="Arial"/>
        </w:rPr>
      </w:pPr>
    </w:p>
    <w:sectPr w:rsidRPr="00BE62FB" w:rsidR="004F3811" w:rsidSect="008072B5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C5F16" w:rsidRDefault="00BC5F16" w14:paraId="1C5C8E14" w14:textId="77777777">
      <w:r>
        <w:separator/>
      </w:r>
    </w:p>
  </w:endnote>
  <w:endnote w:type="continuationSeparator" w:id="0">
    <w:p w:rsidR="00BC5F16" w:rsidRDefault="00BC5F16" w14:paraId="54AFBA4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C5F16" w:rsidRDefault="00BC5F16" w14:paraId="2B7C075A" w14:textId="77777777">
      <w:r>
        <w:separator/>
      </w:r>
    </w:p>
  </w:footnote>
  <w:footnote w:type="continuationSeparator" w:id="0">
    <w:p w:rsidR="00BC5F16" w:rsidRDefault="00BC5F16" w14:paraId="4965291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="00D26164" w:rsidP="00D26164" w:rsidRDefault="000F0577" w14:paraId="73F0D4B9" w14:textId="77777777">
    <w:pPr>
      <w:pStyle w:val="Zaglavlje"/>
      <w:jc w:val="right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D26164">
      <w:rPr>
        <w:rFonts w:ascii="Arial" w:hAnsi="Arial" w:cs="Arial"/>
      </w:rPr>
      <w:t>4 St-249/2026-20</w:t>
    </w:r>
  </w:p>
  <w:p w:rsidR="00D72719" w:rsidP="00D72719" w:rsidRDefault="00D72719" w14:paraId="746E4244" w14:textId="0D31F122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0F0577" w:rsidRDefault="000F0577" w14:paraId="18F01F67" w14:textId="643ADD4B">
    <w:pPr>
      <w:pStyle w:val="Zaglavlje"/>
      <w:jc w:val="right"/>
    </w:pPr>
    <w:r>
      <w:rPr>
        <w:rFonts w:ascii="Arial" w:hAnsi="Arial" w:cs="Arial"/>
      </w:rPr>
      <w:t>4 St-</w:t>
    </w:r>
    <w:r w:rsidR="00F1000F">
      <w:rPr>
        <w:rFonts w:ascii="Arial" w:hAnsi="Arial" w:cs="Arial"/>
      </w:rPr>
      <w:t>249/2026-</w:t>
    </w:r>
    <w:r w:rsidR="00D26164">
      <w:rPr>
        <w:rFonts w:ascii="Arial" w:hAnsi="Arial" w:cs="Arial"/>
      </w:rPr>
      <w:t>20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6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213D0"/>
    <w:rsid w:val="000236D4"/>
    <w:rsid w:val="000455B5"/>
    <w:rsid w:val="00045B86"/>
    <w:rsid w:val="00070A05"/>
    <w:rsid w:val="0007639B"/>
    <w:rsid w:val="000A00E1"/>
    <w:rsid w:val="000A7400"/>
    <w:rsid w:val="000E6670"/>
    <w:rsid w:val="000F0577"/>
    <w:rsid w:val="00117DBA"/>
    <w:rsid w:val="00126C34"/>
    <w:rsid w:val="00146FFC"/>
    <w:rsid w:val="0016483A"/>
    <w:rsid w:val="00175DF2"/>
    <w:rsid w:val="00185666"/>
    <w:rsid w:val="001A18A5"/>
    <w:rsid w:val="001A2D7B"/>
    <w:rsid w:val="001B5B91"/>
    <w:rsid w:val="002107A0"/>
    <w:rsid w:val="0021775B"/>
    <w:rsid w:val="0024037F"/>
    <w:rsid w:val="0024367D"/>
    <w:rsid w:val="00280812"/>
    <w:rsid w:val="00293650"/>
    <w:rsid w:val="00297EDB"/>
    <w:rsid w:val="002A1DBD"/>
    <w:rsid w:val="002B5CF4"/>
    <w:rsid w:val="003079B6"/>
    <w:rsid w:val="0031302F"/>
    <w:rsid w:val="003313E8"/>
    <w:rsid w:val="00382C76"/>
    <w:rsid w:val="00395085"/>
    <w:rsid w:val="003E49B3"/>
    <w:rsid w:val="0046778E"/>
    <w:rsid w:val="00471E38"/>
    <w:rsid w:val="004C7145"/>
    <w:rsid w:val="004D73AE"/>
    <w:rsid w:val="004F3811"/>
    <w:rsid w:val="00576B3E"/>
    <w:rsid w:val="005A3F55"/>
    <w:rsid w:val="005D6AA7"/>
    <w:rsid w:val="005E57A5"/>
    <w:rsid w:val="005F0E7C"/>
    <w:rsid w:val="00603281"/>
    <w:rsid w:val="00626B34"/>
    <w:rsid w:val="00637A2F"/>
    <w:rsid w:val="00675ED3"/>
    <w:rsid w:val="00683B28"/>
    <w:rsid w:val="00685D0D"/>
    <w:rsid w:val="006A31D7"/>
    <w:rsid w:val="006A334F"/>
    <w:rsid w:val="006B52E7"/>
    <w:rsid w:val="006D396B"/>
    <w:rsid w:val="00742948"/>
    <w:rsid w:val="00753A24"/>
    <w:rsid w:val="00762F0D"/>
    <w:rsid w:val="00773C8F"/>
    <w:rsid w:val="007F4EBE"/>
    <w:rsid w:val="008072B5"/>
    <w:rsid w:val="008145B5"/>
    <w:rsid w:val="0081659F"/>
    <w:rsid w:val="008357EF"/>
    <w:rsid w:val="00874813"/>
    <w:rsid w:val="00881084"/>
    <w:rsid w:val="008936AA"/>
    <w:rsid w:val="008B3034"/>
    <w:rsid w:val="008C0427"/>
    <w:rsid w:val="0091062F"/>
    <w:rsid w:val="00924A2B"/>
    <w:rsid w:val="0093737F"/>
    <w:rsid w:val="00937EFC"/>
    <w:rsid w:val="00940C4B"/>
    <w:rsid w:val="00963B1D"/>
    <w:rsid w:val="00966254"/>
    <w:rsid w:val="009732C9"/>
    <w:rsid w:val="0097467C"/>
    <w:rsid w:val="009C512A"/>
    <w:rsid w:val="009C5E29"/>
    <w:rsid w:val="009E7ED5"/>
    <w:rsid w:val="009F687B"/>
    <w:rsid w:val="00A22171"/>
    <w:rsid w:val="00A61E53"/>
    <w:rsid w:val="00A73FBB"/>
    <w:rsid w:val="00A830AE"/>
    <w:rsid w:val="00A9646B"/>
    <w:rsid w:val="00AA6053"/>
    <w:rsid w:val="00AB50C1"/>
    <w:rsid w:val="00AC33A7"/>
    <w:rsid w:val="00AE7D77"/>
    <w:rsid w:val="00B12902"/>
    <w:rsid w:val="00B200C4"/>
    <w:rsid w:val="00B46C27"/>
    <w:rsid w:val="00BC5F16"/>
    <w:rsid w:val="00BE3960"/>
    <w:rsid w:val="00BE62FB"/>
    <w:rsid w:val="00C01DDD"/>
    <w:rsid w:val="00C14820"/>
    <w:rsid w:val="00C22467"/>
    <w:rsid w:val="00C41454"/>
    <w:rsid w:val="00C50565"/>
    <w:rsid w:val="00C66696"/>
    <w:rsid w:val="00C67C0F"/>
    <w:rsid w:val="00C917D3"/>
    <w:rsid w:val="00C91BCA"/>
    <w:rsid w:val="00C958D4"/>
    <w:rsid w:val="00CD254E"/>
    <w:rsid w:val="00CD2568"/>
    <w:rsid w:val="00CE714D"/>
    <w:rsid w:val="00CF7611"/>
    <w:rsid w:val="00D26164"/>
    <w:rsid w:val="00D72719"/>
    <w:rsid w:val="00DF0331"/>
    <w:rsid w:val="00E3781E"/>
    <w:rsid w:val="00E51C1E"/>
    <w:rsid w:val="00EB53EC"/>
    <w:rsid w:val="00EC24E8"/>
    <w:rsid w:val="00EF5E7F"/>
    <w:rsid w:val="00F1000F"/>
    <w:rsid w:val="00F54B6C"/>
    <w:rsid w:val="00F7305D"/>
    <w:rsid w:val="00FA3B38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431A847C"/>
  <w15:docId w15:val="{973F5EFA-4D23-42A3-AF27-19A2C6F8FA59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2217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2217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22171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22171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22171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24. rujna 2026.</izvorni_sadrzaj>
    <derivirana_varijabla naziv="DomainObject.StvarniPocetakDatum_1">24. rujna 2026.</derivirana_varijabla>
  </DomainObject.StvarniPocetakDatum>
  <DomainObject.StvarniZavrsetakDatum>
    <izvorni_sadrzaj>24. rujna 2026.</izvorni_sadrzaj>
    <derivirana_varijabla naziv="DomainObject.StvarniZavrsetakDatum_1">24. rujna 2026.</derivirana_varijabla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09:05</izvorni_sadrzaj>
    <derivirana_varijabla naziv="DomainObject.StvarniZavrsetakVrijeme_1">09:05</derivirana_varijabla>
  </DomainObject.StvarniZavrsetakVrijeme>
  <DomainObject.PlaniraniZavrsetakVrijeme>
    <izvorni_sadrzaj>09:05</izvorni_sadrzaj>
    <derivirana_varijabla naziv="DomainObject.PlaniraniZavrsetakVrijeme_1">09:05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St-249/2026-20</izvorni_sadrzaj>
    <derivirana_varijabla naziv="DomainObject.Zapisnik.Oznaka_1">St-249/2026-20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249</izvorni_sadrzaj>
    <derivirana_varijabla naziv="DomainObject.Predmet.Broj_1">249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30. lipnja 2026.</izvorni_sadrzaj>
    <derivirana_varijabla naziv="DomainObject.Predmet.DatumIzradeOptuznogAkta_1">30. lipnja 2026.</derivirana_varijabla>
  </DomainObject.Predmet.DatumIzradeOptuznogAkta>
  <DomainObject.Predmet.DatumIzradeOptuznogAktaFormated>
    <izvorni_sadrzaj>30.6.2026.</izvorni_sadrzaj>
    <derivirana_varijabla naziv="DomainObject.Predmet.DatumIzradeOptuznogAktaFormated_1">30.6.2026.</derivirana_varijabla>
  </DomainObject.Predmet.DatumIzradeOptuznogAktaFormated>
  <DomainObject.Predmet.DatumOsnivanja>
    <izvorni_sadrzaj>1. srpnja 2026.</izvorni_sadrzaj>
    <derivirana_varijabla naziv="DomainObject.Predmet.DatumOsnivanja_1">1.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30. lipnja 2026.</izvorni_sadrzaj>
    <derivirana_varijabla naziv="DomainObject.Predmet.DatumPrimitkaOptuznogAkta_1">30.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St-249/2026</izvorni_sadrzaj>
    <derivirana_varijabla naziv="DomainObject.Predmet.OznakaBroj_1">St-249/2026</derivirana_varijabla>
  </DomainObject.Predmet.OznakaBroj>
  <DomainObject.Predmet.OznakaBrojOptuznogAkta>
    <izvorni_sadrzaj>04-06-26-2531</izvorni_sadrzaj>
    <derivirana_varijabla naziv="DomainObject.Predmet.OznakaBrojOptuznogAkta_1">04-06-26-2531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SKIV KREATIVA j.d.o.o., ŽUŽIĆI zastupanog po punomoćniku Sandro Udović</izvorni_sadrzaj>
    <derivirana_varijabla naziv="DomainObject.Predmet.ProtustrankaFormated_1">  SKIV KREATIVA j.d.o.o., ŽUŽIĆI zastupanog po punomoćniku Sandro Udović</derivirana_varijabla>
  </DomainObject.Predmet.ProtustrankaFormated>
  <DomainObject.Predmet.ProtustrankaFormatedOIB>
    <izvorni_sadrzaj>  SKIV KREATIVA j.d.o.o., ŽUŽIĆI, OIB 67463658475 zastupanog po punomoćniku Sandro Udović</izvorni_sadrzaj>
    <derivirana_varijabla naziv="DomainObject.Predmet.ProtustrankaFormatedOIB_1">  SKIV KREATIVA j.d.o.o., ŽUŽIĆI, OIB 67463658475 zastupanog po punomoćniku Sandro Udović</derivirana_varijabla>
  </DomainObject.Predmet.ProtustrankaFormatedOIB>
  <DomainObject.Predmet.ProtustrankaFormatedWithAdress>
    <izvorni_sadrzaj> SKIV KREATIVA j.d.o.o., ŽUŽIĆI, Bratovići 45, 52463 Žužići zastupanog po punomoćniku Sandro Udović</izvorni_sadrzaj>
    <derivirana_varijabla naziv="DomainObject.Predmet.ProtustrankaFormatedWithAdress_1"> SKIV KREATIVA j.d.o.o., ŽUŽIĆI, Bratovići 45, 52463 Žužići zastupanog po punomoćniku Sandro Udović</derivirana_varijabla>
  </DomainObject.Predmet.ProtustrankaFormatedWithAdress>
  <DomainObject.Predmet.ProtustrankaFormatedWithAdressOIB>
    <izvorni_sadrzaj> SKIV KREATIVA j.d.o.o., ŽUŽIĆI, OIB 67463658475, Bratovići 45, 52463 Žužići zastupanog po punomoćniku Sandro Udović</izvorni_sadrzaj>
    <derivirana_varijabla naziv="DomainObject.Predmet.ProtustrankaFormatedWithAdressOIB_1"> SKIV KREATIVA j.d.o.o., ŽUŽIĆI, OIB 67463658475, Bratovići 45, 52463 Žužići zastupanog po punomoćniku Sandro Udović</derivirana_varijabla>
  </DomainObject.Predmet.ProtustrankaFormatedWithAdressOIB>
  <DomainObject.Predmet.ProtustrankaWithAdress>
    <izvorni_sadrzaj>SKIV KREATIVA j.d.o.o., ŽUŽIĆI Bratovići 45, 52463 Žužići</izvorni_sadrzaj>
    <derivirana_varijabla naziv="DomainObject.Predmet.ProtustrankaWithAdress_1">SKIV KREATIVA j.d.o.o., ŽUŽIĆI Bratovići 45, 52463 Žužići</derivirana_varijabla>
  </DomainObject.Predmet.ProtustrankaWithAdress>
  <DomainObject.Predmet.ProtustrankaWithAdressOIB>
    <izvorni_sadrzaj>SKIV KREATIVA j.d.o.o., ŽUŽIĆI, OIB 67463658475, Bratovići 45, 52463 Žužići</izvorni_sadrzaj>
    <derivirana_varijabla naziv="DomainObject.Predmet.ProtustrankaWithAdressOIB_1">SKIV KREATIVA j.d.o.o., ŽUŽIĆI, OIB 67463658475, Bratovići 45, 52463 Žužići</derivirana_varijabla>
  </DomainObject.Predmet.ProtustrankaWithAdressOIB>
  <DomainObject.Predmet.ProtustrankaNazivFormated>
    <izvorni_sadrzaj>SKIV KREATIVA j.d.o.o., ŽUŽIĆI</izvorni_sadrzaj>
    <derivirana_varijabla naziv="DomainObject.Predmet.ProtustrankaNazivFormated_1">SKIV KREATIVA j.d.o.o., ŽUŽIĆI</derivirana_varijabla>
  </DomainObject.Predmet.ProtustrankaNazivFormated>
  <DomainObject.Predmet.ProtustrankaNazivFormatedOIB>
    <izvorni_sadrzaj>SKIV KREATIVA j.d.o.o., ŽUŽIĆI, OIB 67463658475</izvorni_sadrzaj>
    <derivirana_varijabla naziv="DomainObject.Predmet.ProtustrankaNazivFormatedOIB_1">SKIV KREATIVA j.d.o.o., ŽUŽIĆI, OIB 67463658475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3888.07</izvorni_sadrzaj>
    <derivirana_varijabla naziv="DomainObject.Predmet.TrenutnaVrijednost_1">3888.07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SKIV KREATIVA j.d.o.o., ŽUŽIĆI zastupanog po punomoćniku Sandro Udović</item>
    </izvorni_sadrzaj>
    <derivirana_varijabla naziv="DomainObject.Predmet.ProtuStrankaListFormated_1">
      <item>SKIV KREATIVA j.d.o.o., ŽUŽIĆI zastupanog po punomoćniku Sandro Udović</item>
    </derivirana_varijabla>
  </DomainObject.Predmet.ProtuStrankaListFormated>
  <DomainObject.Predmet.ProtuStrankaListFormatedOIB>
    <izvorni_sadrzaj>
      <item>SKIV KREATIVA j.d.o.o., ŽUŽIĆI, OIB 67463658475 zastupanog po punomoćniku Sandro Udović</item>
    </izvorni_sadrzaj>
    <derivirana_varijabla naziv="DomainObject.Predmet.ProtuStrankaListFormatedOIB_1">
      <item>SKIV KREATIVA j.d.o.o., ŽUŽIĆI, OIB 67463658475 zastupanog po punomoćniku Sandro Udović</item>
    </derivirana_varijabla>
  </DomainObject.Predmet.ProtuStrankaListFormatedOIB>
  <DomainObject.Predmet.ProtuStrankaListFormatedWithAdress>
    <izvorni_sadrzaj>
      <item>SKIV KREATIVA j.d.o.o., ŽUŽIĆI, Bratovići 45, 52463 Žužići zastupanog po punomoćniku Sandro Udović</item>
    </izvorni_sadrzaj>
    <derivirana_varijabla naziv="DomainObject.Predmet.ProtuStrankaListFormatedWithAdress_1">
      <item>SKIV KREATIVA j.d.o.o., ŽUŽIĆI, Bratovići 45, 52463 Žužići zastupanog po punomoćniku Sandro Udović</item>
    </derivirana_varijabla>
  </DomainObject.Predmet.ProtuStrankaListFormatedWithAdress>
  <DomainObject.Predmet.ProtuStrankaListFormatedWithAdressOIB>
    <izvorni_sadrzaj>
      <item>SKIV KREATIVA j.d.o.o., ŽUŽIĆI, OIB 67463658475, Bratovići 45, 52463 Žužići zastupanog po punomoćniku Sandro Udović</item>
    </izvorni_sadrzaj>
    <derivirana_varijabla naziv="DomainObject.Predmet.ProtuStrankaListFormatedWithAdressOIB_1">
      <item>SKIV KREATIVA j.d.o.o., ŽUŽIĆI, OIB 67463658475, Bratovići 45, 52463 Žužići zastupanog po punomoćniku Sandro Udović</item>
    </derivirana_varijabla>
  </DomainObject.Predmet.ProtuStrankaListFormatedWithAdressOIB>
  <DomainObject.Predmet.ProtuStrankaListNazivFormated>
    <izvorni_sadrzaj>
      <item>SKIV KREATIVA j.d.o.o., ŽUŽIĆI</item>
    </izvorni_sadrzaj>
    <derivirana_varijabla naziv="DomainObject.Predmet.ProtuStrankaListNazivFormated_1">
      <item>SKIV KREATIVA j.d.o.o., ŽUŽIĆI</item>
    </derivirana_varijabla>
  </DomainObject.Predmet.ProtuStrankaListNazivFormated>
  <DomainObject.Predmet.ProtuStrankaListNazivFormatedOIB>
    <izvorni_sadrzaj>
      <item>SKIV KREATIVA j.d.o.o., ŽUŽIĆI, OIB 67463658475</item>
    </izvorni_sadrzaj>
    <derivirana_varijabla naziv="DomainObject.Predmet.ProtuStrankaListNazivFormatedOIB_1">
      <item>SKIV KREATIVA j.d.o.o., ŽUŽIĆI, OIB 67463658475</item>
    </derivirana_varijabla>
  </DomainObject.Predmet.ProtuStrankaListNazivFormatedOIB>
  <DomainObject.Predmet.OstaliListFormated>
    <izvorni_sadrzaj>
      <item>Sandro Udović punomoćnik sudionika u postupku SKIV KREATIVA j.d.o.o., ŽUŽIĆI</item>
    </izvorni_sadrzaj>
    <derivirana_varijabla naziv="DomainObject.Predmet.OstaliListFormated_1">
      <item>Sandro Udović punomoćnik sudionika u postupku SKIV KREATIVA j.d.o.o., ŽUŽIĆI</item>
    </derivirana_varijabla>
  </DomainObject.Predmet.OstaliListFormated>
  <DomainObject.Predmet.OstaliListFormatedOIB>
    <izvorni_sadrzaj>
      <item>Sandro Udović, OIB 41737368746 punomoćnik sudionika u postupku SKIV KREATIVA j.d.o.o., ŽUŽIĆI</item>
    </izvorni_sadrzaj>
    <derivirana_varijabla naziv="DomainObject.Predmet.OstaliListFormatedOIB_1">
      <item>Sandro Udović, OIB 41737368746 punomoćnik sudionika u postupku SKIV KREATIVA j.d.o.o., ŽUŽIĆI</item>
    </derivirana_varijabla>
  </DomainObject.Predmet.OstaliListFormatedOIB>
  <DomainObject.Predmet.OstaliListFormatedWithAdress>
    <izvorni_sadrzaj>
      <item>Sandro Udović, Bratovići 45, 52444 Žužići punomoćnik sudionika u postupku SKIV KREATIVA j.d.o.o., ŽUŽIĆI</item>
    </izvorni_sadrzaj>
    <derivirana_varijabla naziv="DomainObject.Predmet.OstaliListFormatedWithAdress_1">
      <item>Sandro Udović, Bratovići 45, 52444 Žužići punomoćnik sudionika u postupku SKIV KREATIVA j.d.o.o., ŽUŽIĆI</item>
    </derivirana_varijabla>
  </DomainObject.Predmet.OstaliListFormatedWithAdress>
  <DomainObject.Predmet.OstaliListFormatedWithAdressOIB>
    <izvorni_sadrzaj>
      <item>Sandro Udović, OIB 41737368746, Bratovići 45, 52444 Žužići punomoćnik sudionika u postupku SKIV KREATIVA j.d.o.o., ŽUŽIĆI</item>
    </izvorni_sadrzaj>
    <derivirana_varijabla naziv="DomainObject.Predmet.OstaliListFormatedWithAdressOIB_1">
      <item>Sandro Udović, OIB 41737368746, Bratovići 45, 52444 Žužići punomoćnik sudionika u postupku SKIV KREATIVA j.d.o.o., ŽUŽIĆI</item>
    </derivirana_varijabla>
  </DomainObject.Predmet.OstaliListFormatedWithAdressOIB>
  <DomainObject.Predmet.OstaliListNazivFormated>
    <izvorni_sadrzaj>
      <item>Sandro Udović</item>
    </izvorni_sadrzaj>
    <derivirana_varijabla naziv="DomainObject.Predmet.OstaliListNazivFormated_1">
      <item>Sandro Udović</item>
    </derivirana_varijabla>
  </DomainObject.Predmet.OstaliListNazivFormated>
  <DomainObject.Predmet.OstaliListNazivFormatedOIB>
    <izvorni_sadrzaj>
      <item>Sandro Udović, OIB 41737368746</item>
    </izvorni_sadrzaj>
    <derivirana_varijabla naziv="DomainObject.Predmet.OstaliListNazivFormatedOIB_1">
      <item>Sandro Udović, OIB 41737368746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St-249/2026-20</izvorni_sadrzaj>
    <derivirana_varijabla naziv="DomainObject.PoslovniBrojDokumenta_1">St-249/2026-20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SKIV KREATIVA j.d.o.o., ŽUŽIĆI</izvorni_sadrzaj>
    <derivirana_varijabla naziv="DomainObject.Predmet.ProtustrankaIDrugi_1">SKIV KREATIVA j.d.o.o., ŽUŽIĆI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SKIV KREATIVA j.d.o.o., ŽUŽIĆI, OIB 67463658475, Bratovići 45, 52463 Žužići</izvorni_sadrzaj>
    <derivirana_varijabla naziv="DomainObject.Predmet.ProtustrankaIDrugiAdressOIB_1">SKIV KREATIVA j.d.o.o., ŽUŽIĆI, OIB 67463658475, Bratovići 45, 52463 Žužići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SKIV KREATIVA j.d.o.o., ŽUŽIĆI</item>
      <item>Financijska agencija (FINA)</item>
      <item>Sandro Udović</item>
    </izvorni_sadrzaj>
    <derivirana_varijabla naziv="DomainObject.Predmet.SudioniciListNaziv_1">
      <item>SKIV KREATIVA j.d.o.o., ŽUŽIĆI</item>
      <item>Financijska agencija (FINA)</item>
      <item>Sandro Udović</item>
    </derivirana_varijabla>
  </DomainObject.Predmet.SudioniciListNaziv>
  <DomainObject.Predmet.SudioniciListAdressOIB>
    <izvorni_sadrzaj>
      <item>SKIV KREATIVA j.d.o.o., ŽUŽIĆI, OIB 67463658475, Bratovići 45,52463 Žužići</item>
      <item>Financijska agencija (FINA), OIB 85821130368, Ulica grada Vukovara 70,10000 Zagreb</item>
      <item>Sandro Udović, OIB 41737368746, Bratovići 45,52444 Žužići</item>
    </izvorni_sadrzaj>
    <derivirana_varijabla naziv="DomainObject.Predmet.SudioniciListAdressOIB_1">
      <item>SKIV KREATIVA j.d.o.o., ŽUŽIĆI, OIB 67463658475, Bratovići 45,52463 Žužići</item>
      <item>Financijska agencija (FINA), OIB 85821130368, Ulica grada Vukovara 70,10000 Zagreb</item>
      <item>Sandro Udović, OIB 41737368746, Bratovići 45,52444 Žužići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67463658475</item>
      <item>, OIB 85821130368</item>
      <item>, OIB 41737368746</item>
    </izvorni_sadrzaj>
    <derivirana_varijabla naziv="DomainObject.Predmet.SudioniciListNazivOIB_1">
      <item>, OIB 67463658475</item>
      <item>, OIB 85821130368</item>
      <item>, OIB 41737368746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lipnja 2026.</izvorni_sadrzaj>
    <derivirana_varijabla naziv="DomainObject.Predmet.DatumPocetkaProcesa_1">30.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1</properties:Pages>
  <properties:Words>248</properties:Words>
  <properties:Characters>1385</properties:Characters>
  <properties:Lines>49</properties:Lines>
  <properties:Paragraphs>23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1692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2026-09-23T12:39:00Z</dcterms:created>
  <dc:creator>epincin</dc:creator>
  <dc:description/>
  <cp:keywords/>
  <cp:lastModifiedBy>Sanja Prodan</cp:lastModifiedBy>
  <cp:lastPrinted>2015-12-17T09:17:00Z</cp:lastPrinted>
  <dcterms:modified xmlns:xsi="http://www.w3.org/2001/XMLSchema-instance" xsi:type="dcterms:W3CDTF">2026-09-24T09:59:00Z</dcterms:modified>
  <cp:revision>5</cp:revision>
  <dc:subject/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St-249/2026-20 / Zapisnik - Ročište radi rasprave o uvjetima za otvaranje steč. post. (St-249-2026-skiv kreativa (9,00) II. ročište.docx)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