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E130F" w:rsidR="00141AF6" w:rsidP="005F6053" w:rsidRDefault="00141AF6" w14:paraId="533E5563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6E130F"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 w:rsidRPr="006E130F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E130F" w:rsidR="00141AF6" w:rsidP="005F6053" w:rsidRDefault="00141AF6" w14:paraId="195EA27D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6E130F">
        <w:rPr>
          <w:rFonts w:ascii="Arial" w:hAnsi="Arial" w:cs="Arial"/>
          <w:sz w:val="24"/>
        </w:rPr>
        <w:t xml:space="preserve">        REPUBLIKA HRVATSKA</w:t>
      </w:r>
      <w:r w:rsidRPr="006E130F">
        <w:rPr>
          <w:rFonts w:ascii="Arial" w:hAnsi="Arial" w:cs="Arial"/>
          <w:sz w:val="24"/>
        </w:rPr>
        <w:tab/>
      </w:r>
    </w:p>
    <w:p w:rsidRPr="006E130F" w:rsidR="00141AF6" w:rsidP="005F6053" w:rsidRDefault="007941B2" w14:paraId="5E8C61FC" w14:textId="77777777">
      <w:pPr>
        <w:spacing w:after="0" w:line="240" w:lineRule="auto"/>
        <w:rPr>
          <w:rFonts w:ascii="Arial" w:hAnsi="Arial" w:cs="Arial"/>
          <w:sz w:val="24"/>
        </w:rPr>
      </w:pPr>
      <w:r w:rsidRPr="006E130F">
        <w:rPr>
          <w:rFonts w:ascii="Arial" w:hAnsi="Arial" w:cs="Arial"/>
          <w:sz w:val="24"/>
        </w:rPr>
        <w:t>OPĆINSKI</w:t>
      </w:r>
      <w:r w:rsidRPr="006E130F" w:rsidR="00141AF6">
        <w:rPr>
          <w:rFonts w:ascii="Arial" w:hAnsi="Arial" w:cs="Arial"/>
          <w:sz w:val="24"/>
        </w:rPr>
        <w:t xml:space="preserve"> SUD U NOVOM ZAGREBU</w:t>
      </w:r>
    </w:p>
    <w:p w:rsidRPr="006E130F" w:rsidR="00141AF6" w:rsidP="005F6053" w:rsidRDefault="00141AF6" w14:paraId="4A97F2D0" w14:textId="77777777">
      <w:pPr>
        <w:spacing w:after="0" w:line="240" w:lineRule="auto"/>
        <w:rPr>
          <w:rFonts w:ascii="Arial" w:hAnsi="Arial" w:cs="Arial"/>
          <w:sz w:val="24"/>
        </w:rPr>
      </w:pPr>
      <w:r w:rsidRPr="006E130F">
        <w:rPr>
          <w:rFonts w:ascii="Arial" w:hAnsi="Arial" w:cs="Arial"/>
          <w:sz w:val="24"/>
        </w:rPr>
        <w:t xml:space="preserve">               Zagreb, Turinina 3</w:t>
      </w:r>
    </w:p>
    <w:p w:rsidR="009416CE" w:rsidP="009416CE" w:rsidRDefault="009416CE" w14:paraId="424AEF7A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Posebna sudska pisarnica za izvršenje</w:t>
      </w:r>
    </w:p>
    <w:p w:rsidR="009416CE" w:rsidP="009416CE" w:rsidRDefault="009416CE" w14:paraId="4FD1F3F6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6E130F" w:rsidR="00141AF6" w:rsidP="005F6053" w:rsidRDefault="00141AF6" w14:paraId="4488F9A3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6E130F" w:rsidR="005F6053" w:rsidP="005F6053" w:rsidRDefault="005F6053" w14:paraId="34D50A28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6E130F" w:rsidR="00141AF6" w:rsidP="005F6053" w:rsidRDefault="00141AF6" w14:paraId="6BF37E44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6E130F">
        <w:rPr>
          <w:rFonts w:ascii="Arial" w:hAnsi="Arial" w:eastAsia="Calibri" w:cs="Arial"/>
          <w:sz w:val="24"/>
        </w:rPr>
        <w:t>R E P U B L I K A  H R V A T S K A</w:t>
      </w:r>
    </w:p>
    <w:p w:rsidRPr="006E130F" w:rsidR="00141AF6" w:rsidP="005F6053" w:rsidRDefault="00141AF6" w14:paraId="773FD975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6E130F">
        <w:rPr>
          <w:rFonts w:ascii="Arial" w:hAnsi="Arial" w:eastAsia="Times New Roman" w:cs="Arial"/>
          <w:sz w:val="24"/>
        </w:rPr>
        <w:t>R J E Š E N J E</w:t>
      </w:r>
    </w:p>
    <w:p w:rsidRPr="006E130F" w:rsidR="00141AF6" w:rsidP="005F6053" w:rsidRDefault="00141AF6" w14:paraId="678646ED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="00141AF6" w:rsidP="005F6053" w:rsidRDefault="006E130F" w14:paraId="255BE1D1" w14:textId="0BC4387A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6E130F">
        <w:rPr>
          <w:rFonts w:ascii="Arial" w:hAnsi="Arial" w:cs="Arial"/>
          <w:sz w:val="24"/>
        </w:rPr>
        <w:t>Općinski</w:t>
      </w:r>
      <w:r w:rsidRPr="006E130F" w:rsidR="00141AF6">
        <w:rPr>
          <w:rFonts w:ascii="Arial" w:hAnsi="Arial" w:cs="Arial"/>
          <w:sz w:val="24"/>
        </w:rPr>
        <w:t xml:space="preserve"> sud u Novom Zagrebu</w:t>
      </w:r>
      <w:r w:rsidRPr="006E130F" w:rsidR="00141AF6">
        <w:rPr>
          <w:rFonts w:ascii="Arial" w:hAnsi="Arial" w:cs="Arial"/>
          <w:b/>
          <w:sz w:val="24"/>
        </w:rPr>
        <w:t>,</w:t>
      </w:r>
      <w:r w:rsidRPr="006E130F" w:rsidR="00141AF6">
        <w:rPr>
          <w:rFonts w:ascii="Arial" w:hAnsi="Arial" w:cs="Arial"/>
          <w:sz w:val="24"/>
        </w:rPr>
        <w:t xml:space="preserve"> po sutkinji Bojani Atanasov</w:t>
      </w:r>
      <w:r w:rsidRPr="006E130F" w:rsidR="001D03BA">
        <w:rPr>
          <w:rFonts w:ascii="Arial" w:hAnsi="Arial" w:cs="Arial"/>
          <w:sz w:val="24"/>
        </w:rPr>
        <w:t>, uz sudjelovanje sudsk</w:t>
      </w:r>
      <w:r w:rsidR="0018444C">
        <w:rPr>
          <w:rFonts w:ascii="Arial" w:hAnsi="Arial" w:cs="Arial"/>
          <w:sz w:val="24"/>
        </w:rPr>
        <w:t>og referenta</w:t>
      </w:r>
      <w:r w:rsidRPr="006E130F" w:rsidR="001D03BA">
        <w:rPr>
          <w:rFonts w:ascii="Arial" w:hAnsi="Arial" w:cs="Arial"/>
          <w:sz w:val="24"/>
        </w:rPr>
        <w:t xml:space="preserve"> </w:t>
      </w:r>
      <w:r w:rsidR="00663A06">
        <w:rPr>
          <w:rFonts w:ascii="Arial" w:hAnsi="Arial" w:cs="Arial"/>
          <w:sz w:val="24"/>
        </w:rPr>
        <w:t>Marka Jakelića</w:t>
      </w:r>
      <w:r w:rsidRPr="006E130F">
        <w:rPr>
          <w:rFonts w:ascii="Arial" w:hAnsi="Arial" w:cs="Arial"/>
          <w:sz w:val="24"/>
        </w:rPr>
        <w:t>,</w:t>
      </w:r>
      <w:r w:rsidRPr="006E130F" w:rsidR="00141AF6">
        <w:rPr>
          <w:rFonts w:ascii="Arial" w:hAnsi="Arial" w:cs="Arial"/>
          <w:sz w:val="24"/>
        </w:rPr>
        <w:t xml:space="preserve"> </w:t>
      </w:r>
      <w:r w:rsidRPr="006E130F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6E130F" w:rsidR="00DF6301">
        <w:rPr>
          <w:rFonts w:ascii="Arial" w:hAnsi="Arial" w:eastAsia="Times New Roman" w:cs="Arial"/>
          <w:sz w:val="24"/>
        </w:rPr>
        <w:t>odluke o troškovima prekršajnog postupka</w:t>
      </w:r>
      <w:r w:rsidRPr="006E130F" w:rsidR="00141AF6">
        <w:rPr>
          <w:rFonts w:ascii="Arial" w:hAnsi="Arial" w:eastAsia="Times New Roman" w:cs="Arial"/>
          <w:sz w:val="24"/>
        </w:rPr>
        <w:t xml:space="preserve"> </w:t>
      </w:r>
      <w:r w:rsidRPr="006E130F" w:rsidR="00A9410A">
        <w:rPr>
          <w:rFonts w:ascii="Arial" w:hAnsi="Arial" w:eastAsia="Times New Roman" w:cs="Arial"/>
          <w:sz w:val="24"/>
        </w:rPr>
        <w:t>osuđeno</w:t>
      </w:r>
      <w:r w:rsidRPr="006E130F" w:rsidR="00B43B98">
        <w:rPr>
          <w:rFonts w:ascii="Arial" w:hAnsi="Arial" w:eastAsia="Times New Roman" w:cs="Arial"/>
          <w:sz w:val="24"/>
        </w:rPr>
        <w:t xml:space="preserve">m </w:t>
      </w:r>
      <w:r w:rsidR="00174D7F">
        <w:rPr>
          <w:rFonts w:ascii="Arial" w:hAnsi="Arial" w:eastAsia="Times New Roman" w:cs="Arial"/>
          <w:sz w:val="24"/>
        </w:rPr>
        <w:t>Darku Bosaku</w:t>
      </w:r>
      <w:r w:rsidRPr="006E130F" w:rsidR="007941B2">
        <w:rPr>
          <w:rFonts w:ascii="Arial" w:hAnsi="Arial" w:eastAsia="Times New Roman" w:cs="Arial"/>
          <w:sz w:val="24"/>
        </w:rPr>
        <w:t xml:space="preserve">, </w:t>
      </w:r>
      <w:r w:rsidR="00174D7F">
        <w:rPr>
          <w:rFonts w:ascii="Arial" w:hAnsi="Arial" w:eastAsia="Times New Roman" w:cs="Arial"/>
          <w:sz w:val="24"/>
        </w:rPr>
        <w:t>1. listopada 2026.</w:t>
      </w:r>
    </w:p>
    <w:p w:rsidRPr="006E130F" w:rsidR="00511051" w:rsidP="005F6053" w:rsidRDefault="00511051" w14:paraId="50F2E218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6E130F" w:rsidR="00141AF6" w:rsidP="005F6053" w:rsidRDefault="00141AF6" w14:paraId="10D8A463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6E130F">
        <w:rPr>
          <w:rFonts w:ascii="Arial" w:hAnsi="Arial" w:eastAsia="Times New Roman" w:cs="Arial"/>
          <w:sz w:val="24"/>
        </w:rPr>
        <w:t>r i j e š i o   j e</w:t>
      </w:r>
    </w:p>
    <w:p w:rsidRPr="006E130F" w:rsidR="00141AF6" w:rsidP="005F6053" w:rsidRDefault="00141AF6" w14:paraId="6227327E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6E130F" w:rsidR="00141AF6" w:rsidP="005F6053" w:rsidRDefault="00A678F9" w14:paraId="14C90563" w14:textId="6B3C9AAC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 </w:t>
      </w:r>
      <w:r w:rsidRPr="006E130F" w:rsidR="00141AF6">
        <w:rPr>
          <w:rFonts w:ascii="Arial" w:hAnsi="Arial" w:eastAsia="Times New Roman" w:cs="Arial"/>
          <w:sz w:val="24"/>
        </w:rPr>
        <w:t>Na temelju članka 14.b Prekršajnog zakona</w:t>
      </w:r>
      <w:r>
        <w:rPr>
          <w:rFonts w:ascii="Arial" w:hAnsi="Arial" w:eastAsia="Times New Roman" w:cs="Arial"/>
          <w:sz w:val="24"/>
        </w:rPr>
        <w:t xml:space="preserve"> o</w:t>
      </w:r>
      <w:r w:rsidRPr="006E130F" w:rsidR="00141AF6">
        <w:rPr>
          <w:rFonts w:ascii="Arial" w:hAnsi="Arial" w:eastAsia="Times New Roman" w:cs="Arial"/>
          <w:sz w:val="24"/>
        </w:rPr>
        <w:t>bustavlja se postupak izvršenja</w:t>
      </w:r>
      <w:r w:rsidRPr="006E130F" w:rsidR="00DF6301">
        <w:rPr>
          <w:rFonts w:ascii="Arial" w:hAnsi="Arial" w:eastAsia="Times New Roman" w:cs="Arial"/>
          <w:sz w:val="24"/>
        </w:rPr>
        <w:t xml:space="preserve"> odluke o</w:t>
      </w:r>
      <w:r w:rsidRPr="006E130F" w:rsidR="00141AF6">
        <w:rPr>
          <w:rFonts w:ascii="Arial" w:hAnsi="Arial" w:eastAsia="Times New Roman" w:cs="Arial"/>
          <w:sz w:val="24"/>
        </w:rPr>
        <w:t xml:space="preserve"> troškov</w:t>
      </w:r>
      <w:r w:rsidRPr="006E130F" w:rsidR="00DF6301">
        <w:rPr>
          <w:rFonts w:ascii="Arial" w:hAnsi="Arial" w:eastAsia="Times New Roman" w:cs="Arial"/>
          <w:sz w:val="24"/>
        </w:rPr>
        <w:t>ima</w:t>
      </w:r>
      <w:r w:rsidRPr="006E130F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6E130F" w:rsidR="00DF6301">
        <w:rPr>
          <w:rFonts w:ascii="Arial" w:hAnsi="Arial" w:eastAsia="Times New Roman" w:cs="Arial"/>
          <w:sz w:val="24"/>
        </w:rPr>
        <w:t xml:space="preserve">protiv </w:t>
      </w:r>
      <w:r w:rsidRPr="006E130F" w:rsidR="00141AF6">
        <w:rPr>
          <w:rFonts w:ascii="Arial" w:hAnsi="Arial" w:eastAsia="Times New Roman" w:cs="Arial"/>
          <w:sz w:val="24"/>
        </w:rPr>
        <w:t>osuđ</w:t>
      </w:r>
      <w:r w:rsidRPr="006E130F" w:rsidR="006E130F">
        <w:rPr>
          <w:rFonts w:ascii="Arial" w:hAnsi="Arial" w:eastAsia="Times New Roman" w:cs="Arial"/>
          <w:sz w:val="24"/>
        </w:rPr>
        <w:t>en</w:t>
      </w:r>
      <w:r w:rsidRPr="006E130F" w:rsidR="00B43B98">
        <w:rPr>
          <w:rFonts w:ascii="Arial" w:hAnsi="Arial" w:eastAsia="Times New Roman" w:cs="Arial"/>
          <w:sz w:val="24"/>
        </w:rPr>
        <w:t>og</w:t>
      </w:r>
      <w:r w:rsidR="0011028C">
        <w:rPr>
          <w:rFonts w:ascii="Arial" w:hAnsi="Arial" w:eastAsia="Times New Roman" w:cs="Arial"/>
          <w:sz w:val="24"/>
        </w:rPr>
        <w:t xml:space="preserve"> </w:t>
      </w:r>
      <w:r w:rsidR="00174D7F">
        <w:rPr>
          <w:rFonts w:ascii="Arial" w:hAnsi="Arial" w:eastAsia="Times New Roman" w:cs="Arial"/>
          <w:sz w:val="24"/>
        </w:rPr>
        <w:t>Darka Bosaka</w:t>
      </w:r>
      <w:r w:rsidRPr="006E130F" w:rsidR="00141AF6">
        <w:rPr>
          <w:rFonts w:ascii="Arial" w:hAnsi="Arial" w:cs="Arial"/>
          <w:sz w:val="24"/>
        </w:rPr>
        <w:t>, OIB</w:t>
      </w:r>
      <w:r w:rsidR="00012378">
        <w:rPr>
          <w:rFonts w:ascii="Arial" w:hAnsi="Arial" w:cs="Arial"/>
          <w:sz w:val="24"/>
        </w:rPr>
        <w:t xml:space="preserve">                      </w:t>
      </w:r>
      <w:r w:rsidR="00C73E70">
        <w:rPr>
          <w:rFonts w:ascii="Arial" w:hAnsi="Arial" w:cs="Arial"/>
          <w:sz w:val="24"/>
        </w:rPr>
        <w:t xml:space="preserve"> </w:t>
      </w:r>
      <w:r w:rsidR="00174D7F">
        <w:rPr>
          <w:rFonts w:ascii="Arial" w:hAnsi="Arial" w:cs="Arial"/>
          <w:sz w:val="24"/>
        </w:rPr>
        <w:t>26356056350</w:t>
      </w:r>
      <w:r w:rsidR="00A351BA">
        <w:rPr>
          <w:rFonts w:ascii="Arial" w:hAnsi="Arial" w:cs="Arial"/>
          <w:sz w:val="24"/>
        </w:rPr>
        <w:t>.</w:t>
      </w:r>
    </w:p>
    <w:p w:rsidRPr="006E130F" w:rsidR="00141AF6" w:rsidP="005F6053" w:rsidRDefault="00141AF6" w14:paraId="7EE052D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6E130F" w:rsidR="00141AF6" w:rsidP="005F6053" w:rsidRDefault="00141AF6" w14:paraId="7ED81FC8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6E130F">
        <w:rPr>
          <w:rFonts w:ascii="Arial" w:hAnsi="Arial" w:eastAsia="Times New Roman" w:cs="Arial"/>
          <w:sz w:val="24"/>
        </w:rPr>
        <w:t>Obrazloženje</w:t>
      </w:r>
    </w:p>
    <w:p w:rsidRPr="006E130F" w:rsidR="00141AF6" w:rsidP="005F6053" w:rsidRDefault="00141AF6" w14:paraId="444835B7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6E130F" w:rsidR="00610190" w:rsidP="005F6053" w:rsidRDefault="00A678F9" w14:paraId="21418347" w14:textId="38EF2BA2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1. </w:t>
      </w:r>
      <w:r w:rsidRPr="006E130F" w:rsidR="00141AF6">
        <w:rPr>
          <w:rFonts w:ascii="Arial" w:hAnsi="Arial" w:eastAsia="Times New Roman" w:cs="Arial"/>
          <w:sz w:val="24"/>
        </w:rPr>
        <w:t xml:space="preserve">Pravomoćnom </w:t>
      </w:r>
      <w:r w:rsidR="00A209DE">
        <w:rPr>
          <w:rFonts w:ascii="Arial" w:hAnsi="Arial" w:eastAsia="Times New Roman" w:cs="Arial"/>
          <w:sz w:val="24"/>
        </w:rPr>
        <w:t>presudom</w:t>
      </w:r>
      <w:r w:rsidRPr="006E130F" w:rsidR="00141AF6">
        <w:rPr>
          <w:rFonts w:ascii="Arial" w:hAnsi="Arial" w:eastAsia="Times New Roman" w:cs="Arial"/>
          <w:sz w:val="24"/>
        </w:rPr>
        <w:t xml:space="preserve"> </w:t>
      </w:r>
      <w:r w:rsidR="00174D7F">
        <w:rPr>
          <w:rFonts w:ascii="Arial" w:hAnsi="Arial" w:eastAsia="Times New Roman" w:cs="Arial"/>
          <w:sz w:val="24"/>
        </w:rPr>
        <w:t>Općinskog</w:t>
      </w:r>
      <w:r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6E130F" w:rsidR="002A4B98">
        <w:rPr>
          <w:rFonts w:ascii="Arial" w:hAnsi="Arial" w:eastAsia="Times New Roman" w:cs="Arial"/>
          <w:sz w:val="24"/>
        </w:rPr>
        <w:t xml:space="preserve"> </w:t>
      </w:r>
      <w:r w:rsidRPr="006E130F" w:rsidR="00141AF6">
        <w:rPr>
          <w:rFonts w:ascii="Arial" w:hAnsi="Arial" w:eastAsia="Times New Roman" w:cs="Arial"/>
          <w:sz w:val="24"/>
        </w:rPr>
        <w:t xml:space="preserve">poslovni broj </w:t>
      </w:r>
      <w:r w:rsidR="00174D7F">
        <w:rPr>
          <w:rFonts w:ascii="Arial" w:hAnsi="Arial" w:eastAsia="Times New Roman" w:cs="Arial"/>
          <w:sz w:val="24"/>
        </w:rPr>
        <w:t>Pp-4229/2021</w:t>
      </w:r>
      <w:r w:rsidRPr="006E130F" w:rsidR="00DF6301">
        <w:rPr>
          <w:rFonts w:ascii="Arial" w:hAnsi="Arial" w:eastAsia="Times New Roman" w:cs="Arial"/>
          <w:sz w:val="24"/>
        </w:rPr>
        <w:t xml:space="preserve"> od </w:t>
      </w:r>
      <w:r w:rsidR="00174D7F">
        <w:rPr>
          <w:rFonts w:ascii="Arial" w:hAnsi="Arial" w:eastAsia="Times New Roman" w:cs="Arial"/>
          <w:sz w:val="24"/>
        </w:rPr>
        <w:t>30. rujna 2021</w:t>
      </w:r>
      <w:r w:rsidR="00D864B0">
        <w:rPr>
          <w:rFonts w:ascii="Arial" w:hAnsi="Arial" w:eastAsia="Times New Roman" w:cs="Arial"/>
          <w:sz w:val="24"/>
        </w:rPr>
        <w:t>.</w:t>
      </w:r>
      <w:r w:rsidRPr="006E130F" w:rsidR="007941B2">
        <w:rPr>
          <w:rFonts w:ascii="Arial" w:hAnsi="Arial" w:eastAsia="Times New Roman" w:cs="Arial"/>
          <w:sz w:val="24"/>
        </w:rPr>
        <w:t>,</w:t>
      </w:r>
      <w:r w:rsidRPr="006E130F" w:rsidR="00DF6301">
        <w:rPr>
          <w:rFonts w:ascii="Arial" w:hAnsi="Arial" w:eastAsia="Times New Roman" w:cs="Arial"/>
          <w:sz w:val="24"/>
        </w:rPr>
        <w:t xml:space="preserve"> osuđen</w:t>
      </w:r>
      <w:r w:rsidRPr="006E130F" w:rsidR="00B43B98">
        <w:rPr>
          <w:rFonts w:ascii="Arial" w:hAnsi="Arial" w:eastAsia="Times New Roman" w:cs="Arial"/>
          <w:sz w:val="24"/>
        </w:rPr>
        <w:t>i</w:t>
      </w:r>
      <w:r w:rsidRPr="006E130F" w:rsidR="003F5F2A">
        <w:rPr>
          <w:rFonts w:ascii="Arial" w:hAnsi="Arial" w:eastAsia="Times New Roman" w:cs="Arial"/>
          <w:sz w:val="24"/>
        </w:rPr>
        <w:t xml:space="preserve"> </w:t>
      </w:r>
      <w:r w:rsidR="00174D7F">
        <w:rPr>
          <w:rFonts w:ascii="Arial" w:hAnsi="Arial" w:eastAsia="Times New Roman" w:cs="Arial"/>
          <w:sz w:val="24"/>
        </w:rPr>
        <w:t>Darku Bosaku</w:t>
      </w:r>
      <w:r w:rsidRPr="006E130F" w:rsidR="00B43B98">
        <w:rPr>
          <w:rFonts w:ascii="Arial" w:hAnsi="Arial" w:eastAsia="Times New Roman" w:cs="Arial"/>
          <w:sz w:val="24"/>
        </w:rPr>
        <w:t xml:space="preserve"> o</w:t>
      </w:r>
      <w:r w:rsidRPr="006E130F" w:rsidR="00DF6301">
        <w:rPr>
          <w:rFonts w:ascii="Arial" w:hAnsi="Arial" w:eastAsia="Times New Roman" w:cs="Arial"/>
          <w:sz w:val="24"/>
        </w:rPr>
        <w:t>bvez</w:t>
      </w:r>
      <w:r w:rsidRPr="006E130F" w:rsidR="00B43B98">
        <w:rPr>
          <w:rFonts w:ascii="Arial" w:hAnsi="Arial" w:eastAsia="Times New Roman" w:cs="Arial"/>
          <w:sz w:val="24"/>
        </w:rPr>
        <w:t>a</w:t>
      </w:r>
      <w:r w:rsidRPr="006E130F" w:rsidR="00DF6301">
        <w:rPr>
          <w:rFonts w:ascii="Arial" w:hAnsi="Arial" w:eastAsia="Times New Roman" w:cs="Arial"/>
          <w:sz w:val="24"/>
        </w:rPr>
        <w:t>n</w:t>
      </w:r>
      <w:r w:rsidRPr="006E130F" w:rsidR="00B43B98">
        <w:rPr>
          <w:rFonts w:ascii="Arial" w:hAnsi="Arial" w:eastAsia="Times New Roman" w:cs="Arial"/>
          <w:sz w:val="24"/>
        </w:rPr>
        <w:t xml:space="preserve"> je </w:t>
      </w:r>
      <w:r w:rsidRPr="006E130F" w:rsidR="00DF6301">
        <w:rPr>
          <w:rFonts w:ascii="Arial" w:hAnsi="Arial" w:eastAsia="Times New Roman" w:cs="Arial"/>
          <w:sz w:val="24"/>
        </w:rPr>
        <w:t>naknaditi</w:t>
      </w:r>
      <w:r w:rsidRPr="006E130F" w:rsidR="00141AF6">
        <w:rPr>
          <w:rFonts w:ascii="Arial" w:hAnsi="Arial" w:eastAsia="Times New Roman" w:cs="Arial"/>
          <w:sz w:val="24"/>
        </w:rPr>
        <w:t xml:space="preserve"> troškov</w:t>
      </w:r>
      <w:r w:rsidRPr="006E130F" w:rsidR="00DF6301">
        <w:rPr>
          <w:rFonts w:ascii="Arial" w:hAnsi="Arial" w:eastAsia="Times New Roman" w:cs="Arial"/>
          <w:sz w:val="24"/>
        </w:rPr>
        <w:t>e</w:t>
      </w:r>
      <w:r w:rsidRPr="006E130F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="00174D7F">
        <w:rPr>
          <w:rFonts w:ascii="Arial" w:hAnsi="Arial" w:eastAsia="Times New Roman" w:cs="Arial"/>
          <w:sz w:val="24"/>
        </w:rPr>
        <w:t>92</w:t>
      </w:r>
      <w:r w:rsidR="00A209DE">
        <w:rPr>
          <w:rFonts w:ascii="Arial" w:hAnsi="Arial" w:eastAsia="Times New Roman" w:cs="Arial"/>
          <w:sz w:val="24"/>
        </w:rPr>
        <w:t>,</w:t>
      </w:r>
      <w:r w:rsidR="00174D7F">
        <w:rPr>
          <w:rFonts w:ascii="Arial" w:hAnsi="Arial" w:eastAsia="Times New Roman" w:cs="Arial"/>
          <w:sz w:val="24"/>
        </w:rPr>
        <w:t>91</w:t>
      </w:r>
      <w:r w:rsidR="00A209DE">
        <w:rPr>
          <w:rFonts w:ascii="Arial" w:hAnsi="Arial" w:eastAsia="Times New Roman" w:cs="Arial"/>
          <w:sz w:val="24"/>
        </w:rPr>
        <w:t xml:space="preserve"> eura</w:t>
      </w:r>
      <w:r w:rsidRPr="006E130F" w:rsidR="00141AF6">
        <w:rPr>
          <w:rFonts w:ascii="Arial" w:hAnsi="Arial" w:eastAsia="Times New Roman" w:cs="Arial"/>
          <w:sz w:val="24"/>
        </w:rPr>
        <w:t>.</w:t>
      </w:r>
      <w:r w:rsidR="009812C2">
        <w:rPr>
          <w:rFonts w:ascii="Arial" w:hAnsi="Arial" w:eastAsia="Times New Roman" w:cs="Arial"/>
          <w:sz w:val="24"/>
        </w:rPr>
        <w:t xml:space="preserve"> </w:t>
      </w:r>
      <w:r>
        <w:rPr>
          <w:rFonts w:ascii="Arial" w:hAnsi="Arial" w:eastAsia="Times New Roman" w:cs="Arial"/>
          <w:sz w:val="24"/>
        </w:rPr>
        <w:t xml:space="preserve"> </w:t>
      </w:r>
      <w:r w:rsidR="00A209DE">
        <w:rPr>
          <w:rFonts w:ascii="Arial" w:hAnsi="Arial" w:eastAsia="Times New Roman" w:cs="Arial"/>
          <w:sz w:val="24"/>
        </w:rPr>
        <w:t>Presuda</w:t>
      </w:r>
      <w:r w:rsidRPr="006E130F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="00174D7F">
        <w:rPr>
          <w:rFonts w:ascii="Arial" w:hAnsi="Arial" w:eastAsia="Times New Roman" w:cs="Arial"/>
          <w:sz w:val="24"/>
        </w:rPr>
        <w:t>30. rujna 2021</w:t>
      </w:r>
      <w:r w:rsidR="00D864B0">
        <w:rPr>
          <w:rFonts w:ascii="Arial" w:hAnsi="Arial" w:eastAsia="Times New Roman" w:cs="Arial"/>
          <w:sz w:val="24"/>
        </w:rPr>
        <w:t>.</w:t>
      </w:r>
    </w:p>
    <w:p w:rsidRPr="006E130F" w:rsidR="00141AF6" w:rsidP="005F6053" w:rsidRDefault="00A678F9" w14:paraId="6955ED71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2. </w:t>
      </w:r>
      <w:r w:rsidRPr="006E130F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6E130F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6E130F" w:rsidR="00141AF6">
        <w:rPr>
          <w:rFonts w:ascii="Arial" w:hAnsi="Arial" w:eastAsia="Times New Roman" w:cs="Arial"/>
          <w:sz w:val="24"/>
        </w:rPr>
        <w:t xml:space="preserve"> </w:t>
      </w:r>
      <w:r w:rsidRPr="006E130F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6E130F" w:rsidR="00DF6301">
        <w:rPr>
          <w:rFonts w:ascii="Arial" w:hAnsi="Arial" w:eastAsia="Times New Roman" w:cs="Arial"/>
          <w:sz w:val="24"/>
        </w:rPr>
        <w:t>zastarijeva</w:t>
      </w:r>
      <w:r w:rsidRPr="006E130F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6E130F" w:rsidR="00DF6301">
        <w:rPr>
          <w:rFonts w:ascii="Arial" w:hAnsi="Arial" w:eastAsia="Times New Roman" w:cs="Arial"/>
          <w:sz w:val="24"/>
        </w:rPr>
        <w:t>su izrečeni</w:t>
      </w:r>
      <w:r w:rsidRPr="006E130F" w:rsidR="00141AF6">
        <w:rPr>
          <w:rFonts w:ascii="Arial" w:hAnsi="Arial" w:eastAsia="Times New Roman" w:cs="Arial"/>
          <w:sz w:val="24"/>
        </w:rPr>
        <w:t>.</w:t>
      </w:r>
    </w:p>
    <w:p w:rsidRPr="006E130F" w:rsidR="00141AF6" w:rsidP="005F6053" w:rsidRDefault="00A678F9" w14:paraId="2083002A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3. </w:t>
      </w:r>
      <w:r w:rsidRPr="006E130F" w:rsidR="00141AF6">
        <w:rPr>
          <w:rFonts w:ascii="Arial" w:hAnsi="Arial" w:eastAsia="Times New Roman" w:cs="Arial"/>
          <w:sz w:val="24"/>
        </w:rPr>
        <w:t>Budući je od dana pravomoćnost</w:t>
      </w:r>
      <w:r w:rsidRPr="006E130F" w:rsidR="00470666">
        <w:rPr>
          <w:rFonts w:ascii="Arial" w:hAnsi="Arial" w:eastAsia="Times New Roman" w:cs="Arial"/>
          <w:sz w:val="24"/>
        </w:rPr>
        <w:t xml:space="preserve">i </w:t>
      </w:r>
      <w:r w:rsidR="00A209DE">
        <w:rPr>
          <w:rFonts w:ascii="Arial" w:hAnsi="Arial" w:eastAsia="Times New Roman" w:cs="Arial"/>
          <w:sz w:val="24"/>
        </w:rPr>
        <w:t>presude</w:t>
      </w:r>
      <w:r w:rsidRPr="006E130F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6E130F" w:rsidR="00141AF6">
        <w:rPr>
          <w:rFonts w:ascii="Arial" w:hAnsi="Arial" w:eastAsia="Times New Roman" w:cs="Arial"/>
          <w:sz w:val="24"/>
        </w:rPr>
        <w:t>, nastupila je zastara izvršenja</w:t>
      </w:r>
      <w:r w:rsidRPr="006E130F" w:rsidR="00DF6301">
        <w:rPr>
          <w:rFonts w:ascii="Arial" w:hAnsi="Arial" w:eastAsia="Times New Roman" w:cs="Arial"/>
          <w:sz w:val="24"/>
        </w:rPr>
        <w:t xml:space="preserve"> odluke o</w:t>
      </w:r>
      <w:r w:rsidRPr="006E130F" w:rsidR="00141AF6">
        <w:rPr>
          <w:rFonts w:ascii="Arial" w:hAnsi="Arial" w:eastAsia="Times New Roman" w:cs="Arial"/>
          <w:sz w:val="24"/>
        </w:rPr>
        <w:t xml:space="preserve"> troškov</w:t>
      </w:r>
      <w:r w:rsidRPr="006E130F" w:rsidR="00DF6301">
        <w:rPr>
          <w:rFonts w:ascii="Arial" w:hAnsi="Arial" w:eastAsia="Times New Roman" w:cs="Arial"/>
          <w:sz w:val="24"/>
        </w:rPr>
        <w:t>ima</w:t>
      </w:r>
      <w:r w:rsidRPr="006E130F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6E130F" w:rsidR="00DF6301">
        <w:rPr>
          <w:rFonts w:ascii="Arial" w:hAnsi="Arial" w:eastAsia="Times New Roman" w:cs="Arial"/>
          <w:sz w:val="24"/>
        </w:rPr>
        <w:t>odlučeno kao u izreci ovog rješenja</w:t>
      </w:r>
      <w:r w:rsidRPr="006E130F" w:rsidR="00141AF6">
        <w:rPr>
          <w:rFonts w:ascii="Arial" w:hAnsi="Arial" w:eastAsia="Times New Roman" w:cs="Arial"/>
          <w:sz w:val="24"/>
        </w:rPr>
        <w:t>.</w:t>
      </w:r>
    </w:p>
    <w:p w:rsidRPr="006E130F" w:rsidR="001D03BA" w:rsidP="005F6053" w:rsidRDefault="001D03BA" w14:paraId="5CAA0540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5F6053" w:rsidR="00915CC0" w:rsidP="005F6053" w:rsidRDefault="00141AF6" w14:paraId="019858B9" w14:textId="06498BFA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6E130F">
        <w:rPr>
          <w:rFonts w:ascii="Arial" w:hAnsi="Arial" w:cs="Arial"/>
          <w:sz w:val="24"/>
        </w:rPr>
        <w:t xml:space="preserve">U </w:t>
      </w:r>
      <w:r w:rsidRPr="006E130F" w:rsidR="00610190">
        <w:rPr>
          <w:rFonts w:ascii="Arial" w:hAnsi="Arial" w:cs="Arial"/>
          <w:sz w:val="24"/>
        </w:rPr>
        <w:t>Zagrebu</w:t>
      </w:r>
      <w:r w:rsidRPr="006E130F" w:rsidR="007941B2">
        <w:rPr>
          <w:rFonts w:ascii="Arial" w:hAnsi="Arial" w:cs="Arial"/>
          <w:sz w:val="24"/>
        </w:rPr>
        <w:t xml:space="preserve"> </w:t>
      </w:r>
      <w:r w:rsidR="00174D7F">
        <w:rPr>
          <w:rFonts w:ascii="Arial" w:hAnsi="Arial" w:cs="Arial"/>
          <w:sz w:val="24"/>
        </w:rPr>
        <w:t>1. listopada 2026.</w:t>
      </w:r>
    </w:p>
    <w:p w:rsidRPr="006E130F" w:rsidR="00915CC0" w:rsidP="005F6053" w:rsidRDefault="00915CC0" w14:paraId="4C9056F8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tbl>
      <w:tblPr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044"/>
        <w:gridCol w:w="2957"/>
        <w:gridCol w:w="3071"/>
      </w:tblGrid>
      <w:tr w:rsidRPr="006E130F" w:rsidR="00915CC0" w:rsidTr="00035935" w14:paraId="34F44866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E130F" w:rsidR="00915CC0" w:rsidP="005F6053" w:rsidRDefault="0018444C" w14:paraId="586556EA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Sudski referent</w:t>
            </w:r>
          </w:p>
          <w:p w:rsidRPr="006E130F" w:rsidR="00915CC0" w:rsidP="00985856" w:rsidRDefault="00174D7F" w14:paraId="42C426C0" w14:textId="6CD3D409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Marko Jakelić, v.r.</w:t>
            </w: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E130F" w:rsidR="00915CC0" w:rsidP="005F6053" w:rsidRDefault="00915CC0" w14:paraId="7A0F621F" w14:textId="777777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E130F" w:rsidR="00915CC0" w:rsidP="005F6053" w:rsidRDefault="00915CC0" w14:paraId="3B343F51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130F">
              <w:rPr>
                <w:rFonts w:ascii="Arial" w:hAnsi="Arial" w:cs="Arial"/>
                <w:sz w:val="24"/>
                <w:szCs w:val="24"/>
              </w:rPr>
              <w:t>Sutkinja</w:t>
            </w:r>
          </w:p>
          <w:p w:rsidRPr="006E130F" w:rsidR="00915CC0" w:rsidP="005F6053" w:rsidRDefault="00915CC0" w14:paraId="5E6DCA3C" w14:textId="68DD235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130F">
              <w:rPr>
                <w:rFonts w:ascii="Arial" w:hAnsi="Arial" w:cs="Arial"/>
                <w:sz w:val="24"/>
                <w:szCs w:val="24"/>
              </w:rPr>
              <w:t>Bojana Atanasov</w:t>
            </w:r>
            <w:r w:rsidR="00174D7F">
              <w:rPr>
                <w:rFonts w:ascii="Arial" w:hAnsi="Arial" w:cs="Arial"/>
                <w:sz w:val="24"/>
                <w:szCs w:val="24"/>
              </w:rPr>
              <w:t>, v.r.</w:t>
            </w:r>
          </w:p>
        </w:tc>
      </w:tr>
      <w:tr w:rsidRPr="006E130F" w:rsidR="00915CC0" w:rsidTr="00035935" w14:paraId="068DAD78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E130F" w:rsidR="00915CC0" w:rsidP="005F6053" w:rsidRDefault="00915CC0" w14:paraId="1A8A3A69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E130F" w:rsidR="00915CC0" w:rsidP="005F6053" w:rsidRDefault="00915CC0" w14:paraId="43EFA151" w14:textId="777777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E130F" w:rsidR="00915CC0" w:rsidP="005F6053" w:rsidRDefault="00915CC0" w14:paraId="5B0C6BBA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Pr="006E130F" w:rsidR="00915CC0" w:rsidP="005F6053" w:rsidRDefault="00915CC0" w14:paraId="0444817B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6E130F" w:rsidR="00141AF6" w:rsidP="005F6053" w:rsidRDefault="00915CC0" w14:paraId="5327F797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6E130F">
        <w:rPr>
          <w:rFonts w:ascii="Arial" w:hAnsi="Arial" w:eastAsia="Times New Roman" w:cs="Arial"/>
          <w:sz w:val="24"/>
        </w:rPr>
        <w:t>U</w:t>
      </w:r>
      <w:r w:rsidRPr="006E130F" w:rsidR="00141AF6">
        <w:rPr>
          <w:rFonts w:ascii="Arial" w:hAnsi="Arial" w:eastAsia="Times New Roman" w:cs="Arial"/>
          <w:sz w:val="24"/>
        </w:rPr>
        <w:t>puta o pravnom lijeku:</w:t>
      </w:r>
    </w:p>
    <w:p w:rsidRPr="006E130F" w:rsidR="00141AF6" w:rsidP="005F6053" w:rsidRDefault="00141AF6" w14:paraId="3F5246A1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6E130F">
        <w:rPr>
          <w:rFonts w:ascii="Arial" w:hAnsi="Arial" w:eastAsia="Times New Roman" w:cs="Arial"/>
          <w:sz w:val="24"/>
        </w:rPr>
        <w:t>Protiv ovog rješen</w:t>
      </w:r>
      <w:r w:rsidRPr="006E130F" w:rsidR="00610190">
        <w:rPr>
          <w:rFonts w:ascii="Arial" w:hAnsi="Arial" w:eastAsia="Times New Roman" w:cs="Arial"/>
          <w:sz w:val="24"/>
        </w:rPr>
        <w:t>ja dopuštena je žalba u roku od tri</w:t>
      </w:r>
      <w:r w:rsidRPr="006E130F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6E130F" w:rsidR="007941B2">
        <w:rPr>
          <w:rFonts w:ascii="Arial" w:hAnsi="Arial" w:eastAsia="Times New Roman" w:cs="Arial"/>
          <w:sz w:val="24"/>
        </w:rPr>
        <w:t>Općinskom</w:t>
      </w:r>
      <w:r w:rsidRPr="006E130F" w:rsidR="00610190">
        <w:rPr>
          <w:rFonts w:ascii="Arial" w:hAnsi="Arial" w:eastAsia="Times New Roman" w:cs="Arial"/>
          <w:sz w:val="24"/>
        </w:rPr>
        <w:t xml:space="preserve"> sudu u Novom Zagrebu, </w:t>
      </w:r>
      <w:r w:rsidRPr="006E130F" w:rsidR="00380BEA">
        <w:rPr>
          <w:rFonts w:ascii="Arial" w:hAnsi="Arial" w:eastAsia="Times New Roman" w:cs="Arial"/>
          <w:sz w:val="24"/>
        </w:rPr>
        <w:t>Turinina 3</w:t>
      </w:r>
      <w:r w:rsidRPr="006E130F" w:rsidR="002A4B98">
        <w:rPr>
          <w:rFonts w:ascii="Arial" w:hAnsi="Arial" w:eastAsia="Times New Roman" w:cs="Arial"/>
          <w:sz w:val="24"/>
        </w:rPr>
        <w:t>,</w:t>
      </w:r>
      <w:r w:rsidRPr="006E130F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6E130F" w:rsidR="00141AF6" w:rsidP="005F6053" w:rsidRDefault="00141AF6" w14:paraId="526C621C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="00141AF6" w:rsidP="00174D7F" w:rsidRDefault="00174D7F" w14:paraId="772973A5" w14:textId="46A165FE">
      <w:pPr>
        <w:spacing w:after="0" w:line="240" w:lineRule="auto"/>
        <w:contextualSpacing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za točnost otpravka – ovlašteni referent</w:t>
      </w:r>
    </w:p>
    <w:p w:rsidRPr="005F6053" w:rsidR="00174D7F" w:rsidP="00174D7F" w:rsidRDefault="00174D7F" w14:paraId="2E7EC531" w14:textId="0FBE8EDD">
      <w:pPr>
        <w:spacing w:after="0" w:line="240" w:lineRule="auto"/>
        <w:contextualSpacing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Marko Jakelić</w:t>
      </w:r>
    </w:p>
    <w:sectPr w:rsidRPr="005F6053" w:rsidR="00174D7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23CF8" w:rsidP="006E130F" w:rsidRDefault="00623CF8" w14:paraId="70E9F7AC" w14:textId="77777777">
      <w:pPr>
        <w:spacing w:after="0" w:line="240" w:lineRule="auto"/>
      </w:pPr>
      <w:r>
        <w:separator/>
      </w:r>
    </w:p>
  </w:endnote>
  <w:endnote w:type="continuationSeparator" w:id="0">
    <w:p w:rsidR="00623CF8" w:rsidP="006E130F" w:rsidRDefault="00623CF8" w14:paraId="63284BD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4D68C594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3A06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47709F59" w14:textId="77777777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23CF8" w:rsidP="006E130F" w:rsidRDefault="00623CF8" w14:paraId="47F62F82" w14:textId="77777777">
      <w:pPr>
        <w:spacing w:after="0" w:line="240" w:lineRule="auto"/>
      </w:pPr>
      <w:r>
        <w:separator/>
      </w:r>
    </w:p>
  </w:footnote>
  <w:footnote w:type="continuationSeparator" w:id="0">
    <w:p w:rsidR="00623CF8" w:rsidP="006E130F" w:rsidRDefault="00623CF8" w14:paraId="142DC89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2EE31F3C" w14:textId="1AB900FA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Poslovni broj: Pp Ik</w:t>
    </w:r>
    <w:r w:rsidRPr="00027460" w:rsidR="006E130F">
      <w:rPr>
        <w:rFonts w:ascii="Arial" w:hAnsi="Arial" w:cs="Arial"/>
        <w:sz w:val="24"/>
        <w:szCs w:val="24"/>
      </w:rPr>
      <w:t>p-</w:t>
    </w:r>
    <w:r w:rsidR="00174D7F">
      <w:rPr>
        <w:rFonts w:ascii="Arial" w:hAnsi="Arial" w:cs="Arial"/>
        <w:sz w:val="24"/>
        <w:szCs w:val="24"/>
      </w:rPr>
      <w:t>2056</w:t>
    </w:r>
    <w:r w:rsidR="00012378">
      <w:rPr>
        <w:rFonts w:ascii="Arial" w:hAnsi="Arial" w:cs="Arial"/>
        <w:sz w:val="24"/>
        <w:szCs w:val="24"/>
      </w:rPr>
      <w:t>/20</w:t>
    </w:r>
    <w:r w:rsidR="00174D7F">
      <w:rPr>
        <w:rFonts w:ascii="Arial" w:hAnsi="Arial" w:cs="Arial"/>
        <w:sz w:val="24"/>
        <w:szCs w:val="24"/>
      </w:rPr>
      <w:t>21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27460"/>
    <w:rsid w:val="0005710C"/>
    <w:rsid w:val="000D3B09"/>
    <w:rsid w:val="0010609E"/>
    <w:rsid w:val="0011028C"/>
    <w:rsid w:val="00141AF6"/>
    <w:rsid w:val="0015612C"/>
    <w:rsid w:val="00174D7F"/>
    <w:rsid w:val="0018444C"/>
    <w:rsid w:val="001C1C56"/>
    <w:rsid w:val="001D03BA"/>
    <w:rsid w:val="002A4B98"/>
    <w:rsid w:val="00346D3D"/>
    <w:rsid w:val="00373B05"/>
    <w:rsid w:val="00380BEA"/>
    <w:rsid w:val="003860CF"/>
    <w:rsid w:val="003E14BA"/>
    <w:rsid w:val="003F5F2A"/>
    <w:rsid w:val="0044052F"/>
    <w:rsid w:val="00457445"/>
    <w:rsid w:val="00470666"/>
    <w:rsid w:val="00511051"/>
    <w:rsid w:val="005A0E07"/>
    <w:rsid w:val="005E671B"/>
    <w:rsid w:val="005F6053"/>
    <w:rsid w:val="00610190"/>
    <w:rsid w:val="00623CF8"/>
    <w:rsid w:val="00634811"/>
    <w:rsid w:val="00663A06"/>
    <w:rsid w:val="006E130F"/>
    <w:rsid w:val="00711866"/>
    <w:rsid w:val="00715F87"/>
    <w:rsid w:val="00773115"/>
    <w:rsid w:val="007941B2"/>
    <w:rsid w:val="007B5D32"/>
    <w:rsid w:val="007C1EFA"/>
    <w:rsid w:val="007F4C9D"/>
    <w:rsid w:val="008E479C"/>
    <w:rsid w:val="00915CC0"/>
    <w:rsid w:val="009416CE"/>
    <w:rsid w:val="009812C2"/>
    <w:rsid w:val="00985856"/>
    <w:rsid w:val="00A07F6F"/>
    <w:rsid w:val="00A209DE"/>
    <w:rsid w:val="00A351BA"/>
    <w:rsid w:val="00A46F5A"/>
    <w:rsid w:val="00A54D52"/>
    <w:rsid w:val="00A678F9"/>
    <w:rsid w:val="00A832C8"/>
    <w:rsid w:val="00A9410A"/>
    <w:rsid w:val="00AA084C"/>
    <w:rsid w:val="00B43B98"/>
    <w:rsid w:val="00B53AAF"/>
    <w:rsid w:val="00C47F84"/>
    <w:rsid w:val="00C62DBA"/>
    <w:rsid w:val="00C64715"/>
    <w:rsid w:val="00C73E70"/>
    <w:rsid w:val="00CD42F3"/>
    <w:rsid w:val="00CE6A66"/>
    <w:rsid w:val="00D20BA4"/>
    <w:rsid w:val="00D82AFE"/>
    <w:rsid w:val="00D864B0"/>
    <w:rsid w:val="00DA55F8"/>
    <w:rsid w:val="00DF6301"/>
    <w:rsid w:val="00E14EFD"/>
    <w:rsid w:val="00E41883"/>
    <w:rsid w:val="00E82307"/>
    <w:rsid w:val="00EB58AF"/>
    <w:rsid w:val="00F1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3A26D49"/>
  <w15:docId w15:val="{FD3FFE85-D67F-4967-A426-20B43B6728DB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1. listopada 2026.</izvorni_sadrzaj>
    <derivirana_varijabla naziv="DomainObject.DatumDonosenjaOdluke_1">1.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2056</izvorni_sadrzaj>
    <derivirana_varijabla naziv="DomainObject.Predmet.Broj_1">2056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listopada 2021.</izvorni_sadrzaj>
    <derivirana_varijabla naziv="DomainObject.Predmet.DatumOsnivanja_1">21. listopada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Ikp-2056/2021</izvorni_sadrzaj>
    <derivirana_varijabla naziv="DomainObject.Predmet.OznakaBroj_1">Pp Ikp-2056/2021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Darko Bosak</izvorni_sadrzaj>
    <derivirana_varijabla naziv="DomainObject.Predmet.ProtustrankaFormated_1">  Darko Bosak</derivirana_varijabla>
  </DomainObject.Predmet.ProtustrankaFormated>
  <DomainObject.Predmet.ProtustrankaFormatedOIB>
    <izvorni_sadrzaj>  Darko Bosak, OIB 26356056350</izvorni_sadrzaj>
    <derivirana_varijabla naziv="DomainObject.Predmet.ProtustrankaFormatedOIB_1">  Darko Bosak, OIB 26356056350</derivirana_varijabla>
  </DomainObject.Predmet.ProtustrankaFormatedOIB>
  <DomainObject.Predmet.ProtustrankaFormatedWithAdress>
    <izvorni_sadrzaj> Darko Bosak, Hribarov Prilaz 6, 10000 Zagreb</izvorni_sadrzaj>
    <derivirana_varijabla naziv="DomainObject.Predmet.ProtustrankaFormatedWithAdress_1"> Darko Bosak, Hribarov Prilaz 6, 10000 Zagreb</derivirana_varijabla>
  </DomainObject.Predmet.ProtustrankaFormatedWithAdress>
  <DomainObject.Predmet.ProtustrankaFormatedWithAdressOIB>
    <izvorni_sadrzaj> Darko Bosak, OIB 26356056350, Hribarov Prilaz 6, 10000 Zagreb</izvorni_sadrzaj>
    <derivirana_varijabla naziv="DomainObject.Predmet.ProtustrankaFormatedWithAdressOIB_1"> Darko Bosak, OIB 26356056350, Hribarov Prilaz 6, 10000 Zagreb</derivirana_varijabla>
  </DomainObject.Predmet.ProtustrankaFormatedWithAdressOIB>
  <DomainObject.Predmet.ProtustrankaWithAdress>
    <izvorni_sadrzaj>Darko Bosak Hribarov Prilaz 6, 10000 Zagreb</izvorni_sadrzaj>
    <derivirana_varijabla naziv="DomainObject.Predmet.ProtustrankaWithAdress_1">Darko Bosak Hribarov Prilaz 6, 10000 Zagreb</derivirana_varijabla>
  </DomainObject.Predmet.ProtustrankaWithAdress>
  <DomainObject.Predmet.ProtustrankaWithAdressOIB>
    <izvorni_sadrzaj>Darko Bosak, OIB 26356056350, Hribarov Prilaz 6, 10000 Zagreb</izvorni_sadrzaj>
    <derivirana_varijabla naziv="DomainObject.Predmet.ProtustrankaWithAdressOIB_1">Darko Bosak, OIB 26356056350, Hribarov Prilaz 6, 10000 Zagreb</derivirana_varijabla>
  </DomainObject.Predmet.ProtustrankaWithAdressOIB>
  <DomainObject.Predmet.ProtustrankaNazivFormated>
    <izvorni_sadrzaj>Darko Bosak</izvorni_sadrzaj>
    <derivirana_varijabla naziv="DomainObject.Predmet.ProtustrankaNazivFormated_1">Darko Bosak</derivirana_varijabla>
  </DomainObject.Predmet.ProtustrankaNazivFormated>
  <DomainObject.Predmet.ProtustrankaNazivFormatedOIB>
    <izvorni_sadrzaj>Darko Bosak, OIB 26356056350</izvorni_sadrzaj>
    <derivirana_varijabla naziv="DomainObject.Predmet.ProtustrankaNazivFormatedOIB_1">Darko Bosak, OIB 26356056350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Darko Bosak</item>
    </izvorni_sadrzaj>
    <derivirana_varijabla naziv="DomainObject.Predmet.ProtuStrankaListFormated_1">
      <item>Darko Bosak</item>
    </derivirana_varijabla>
  </DomainObject.Predmet.ProtuStrankaListFormated>
  <DomainObject.Predmet.ProtuStrankaListFormatedOIB>
    <izvorni_sadrzaj>
      <item>Darko Bosak, OIB 26356056350</item>
    </izvorni_sadrzaj>
    <derivirana_varijabla naziv="DomainObject.Predmet.ProtuStrankaListFormatedOIB_1">
      <item>Darko Bosak, OIB 26356056350</item>
    </derivirana_varijabla>
  </DomainObject.Predmet.ProtuStrankaListFormatedOIB>
  <DomainObject.Predmet.ProtuStrankaListFormatedWithAdress>
    <izvorni_sadrzaj>
      <item>Darko Bosak, Hribarov Prilaz 6, 10000 Zagreb</item>
    </izvorni_sadrzaj>
    <derivirana_varijabla naziv="DomainObject.Predmet.ProtuStrankaListFormatedWithAdress_1">
      <item>Darko Bosak, Hribarov Prilaz 6, 10000 Zagreb</item>
    </derivirana_varijabla>
  </DomainObject.Predmet.ProtuStrankaListFormatedWithAdress>
  <DomainObject.Predmet.ProtuStrankaListFormatedWithAdressOIB>
    <izvorni_sadrzaj>
      <item>Darko Bosak, OIB 26356056350, Hribarov Prilaz 6, 10000 Zagreb</item>
    </izvorni_sadrzaj>
    <derivirana_varijabla naziv="DomainObject.Predmet.ProtuStrankaListFormatedWithAdressOIB_1">
      <item>Darko Bosak, OIB 26356056350, Hribarov Prilaz 6, 10000 Zagreb</item>
    </derivirana_varijabla>
  </DomainObject.Predmet.ProtuStrankaListFormatedWithAdressOIB>
  <DomainObject.Predmet.ProtuStrankaListNazivFormated>
    <izvorni_sadrzaj>
      <item>Darko Bosak</item>
    </izvorni_sadrzaj>
    <derivirana_varijabla naziv="DomainObject.Predmet.ProtuStrankaListNazivFormated_1">
      <item>Darko Bosak</item>
    </derivirana_varijabla>
  </DomainObject.Predmet.ProtuStrankaListNazivFormated>
  <DomainObject.Predmet.ProtuStrankaListNazivFormatedOIB>
    <izvorni_sadrzaj>
      <item>Darko Bosak, OIB 26356056350</item>
    </izvorni_sadrzaj>
    <derivirana_varijabla naziv="DomainObject.Predmet.ProtuStrankaListNazivFormatedOIB_1">
      <item>Darko Bosak, OIB 26356056350</item>
    </derivirana_varijabla>
  </DomainObject.Predmet.ProtuStrankaListNazivFormatedOIB>
  <DomainObject.Predmet.OstaliListFormated>
    <izvorni_sadrzaj>
      <item>Ministarstvo financija, Porezna uprava, Područni ured Zagreb, Ispostava Novi Zagreb</item>
    </izvorni_sadrzaj>
    <derivirana_varijabla naziv="DomainObject.Predmet.OstaliListFormated_1">
      <item>Ministarstvo financija, Porezna uprava, Područni ured Zagreb, Ispostava Novi Zagreb</item>
    </derivirana_varijabla>
  </DomainObject.Predmet.OstaliListFormated>
  <DomainObject.Predmet.OstaliListFormatedOIB>
    <izvorni_sadrzaj>
      <item>Ministarstvo financija, Porezna uprava, Područni ured Zagreb, Ispostava Novi Zagreb</item>
    </izvorni_sadrzaj>
    <derivirana_varijabla naziv="DomainObject.Predmet.OstaliListFormatedOIB_1">
      <item>Ministarstvo financija, Porezna uprava, Područni ured Zagreb, Ispostava Novi Zagreb</item>
    </derivirana_varijabla>
  </DomainObject.Predmet.OstaliListFormatedOIB>
  <DomainObject.Predmet.OstaliListFormatedWithAdress>
    <izvorni_sadrzaj>
      <item>Ministarstvo financija, Porezna uprava, Područni ured Zagreb, Ispostava Novi Zagreb, Avenija Dubrovnik 12, 10000 Zagreb</item>
    </izvorni_sadrzaj>
    <derivirana_varijabla naziv="DomainObject.Predmet.OstaliListFormatedWithAdress_1">
      <item>Ministarstvo financija, Porezna uprava, Područni ured Zagreb, Ispostava Novi Zagreb, Avenija Dubrovnik 12, 10000 Zagreb</item>
    </derivirana_varijabla>
  </DomainObject.Predmet.OstaliListFormatedWithAdress>
  <DomainObject.Predmet.OstaliListFormatedWithAdressOIB>
    <izvorni_sadrzaj>
      <item>Ministarstvo financija, Porezna uprava, Područni ured Zagreb, Ispostava Novi Zagreb, Avenija Dubrovnik 12, 10000 Zagreb</item>
    </izvorni_sadrzaj>
    <derivirana_varijabla naziv="DomainObject.Predmet.OstaliListFormatedWithAdressOIB_1">
      <item>Ministarstvo financija, Porezna uprava, Područni ured Zagreb, Ispostava Novi Zagreb, Avenija Dubrovnik 12, 10000 Zagreb</item>
    </derivirana_varijabla>
  </DomainObject.Predmet.OstaliListFormatedWithAdressOIB>
  <DomainObject.Predmet.OstaliListNazivFormated>
    <izvorni_sadrzaj>
      <item>Ministarstvo financija, Porezna uprava, Područni ured Zagreb, Ispostava Novi Zagreb</item>
    </izvorni_sadrzaj>
    <derivirana_varijabla naziv="DomainObject.Predmet.OstaliListNazivFormated_1">
      <item>Ministarstvo financija, Porezna uprava, Područni ured Zagreb, Ispostava Novi Zagreb</item>
    </derivirana_varijabla>
  </DomainObject.Predmet.OstaliListNazivFormated>
  <DomainObject.Predmet.OstaliListNazivFormatedOIB>
    <izvorni_sadrzaj>
      <item>Ministarstvo financija, Porezna uprava, Područni ured Zagreb, Ispostava Novi Zagreb</item>
    </izvorni_sadrzaj>
    <derivirana_varijabla naziv="DomainObject.Predmet.OstaliListNazivFormatedOIB_1"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17, 13</izvorni_sadrzaj>
    <derivirana_varijabla naziv="DomainObject.Predmet.ClanakZakona_1">17, 13</derivirana_varijabla>
  </DomainObject.Predmet.ClanakZakona>
  <DomainObject.Predmet.ClanakZakonaFull>
    <izvorni_sadrzaj>članka 17. stavka 1., članka 13. stavka 1.</izvorni_sadrzaj>
    <derivirana_varijabla naziv="DomainObject.Predmet.ClanakZakonaFull_1">članka 17. stavka 1., članka 13.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1. listopada 2026.</izvorni_sadrzaj>
    <derivirana_varijabla naziv="DomainObject.Datum_1">1.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Darko Bosak</izvorni_sadrzaj>
    <derivirana_varijabla naziv="DomainObject.Predmet.ProtustrankaIDrugi_1">Darko Bosak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Darko Bosak, OIB 26356056350, Hribarov Prilaz 6, 10000 Zagreb</izvorni_sadrzaj>
    <derivirana_varijabla naziv="DomainObject.Predmet.ProtustrankaIDrugiAdressOIB_1">Darko Bosak, OIB 26356056350, Hribarov Prilaz 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Darko Bosak</item>
      <item>Općinski sud u Novom Zagrebu</item>
      <item>Ministarstvo financija, Porezna uprava, Područni ured Zagreb, Ispostava Novi Zagreb</item>
    </izvorni_sadrzaj>
    <derivirana_varijabla naziv="DomainObject.Predmet.SudioniciListNaziv_1">
      <item>Darko Bosak</item>
      <item>Općinski sud u Novom Zagrebu</item>
      <item>Ministarstvo financija, Porezna uprava, Područni ured Zagreb, Ispostava Novi Zagreb</item>
    </derivirana_varijabla>
  </DomainObject.Predmet.SudioniciListNaziv>
  <DomainObject.Predmet.SudioniciListAdressOIB>
    <izvorni_sadrzaj>
      <item>Darko Bosak, OIB 26356056350, Hribarov Prilaz 6,10000 Zagreb</item>
      <item>Općinski sud u Novom Zagrebu, OIB 87297014856, Turinina 3,10000 Zagreb</item>
      <item>Ministarstvo financija, Porezna uprava, Područni ured Zagreb, Ispostava Novi Zagreb, Avenija Dubrovnik 12,10000 Zagreb</item>
    </izvorni_sadrzaj>
    <derivirana_varijabla naziv="DomainObject.Predmet.SudioniciListAdressOIB_1">
      <item>Darko Bosak, OIB 26356056350, Hribarov Prilaz 6,10000 Zagreb</item>
      <item>Općinski sud u Novom Zagrebu, OIB 87297014856, Turinina 3,10000 Zagreb</item>
      <item>Ministarstvo financija, Porezna uprava, Područni ured Zagreb, Ispostava Novi Zagreb, Avenija Dubrovnik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120,51 EUR, trošak u iznosu od 92,91 EUR, u ukupnom iznosu od 213,42 EUR</izvorni_sadrzaj>
    <derivirana_varijabla naziv="DomainObject.Predmet.Pristojbe_1">troškove za novčana kazna u iznosu od 120,51 EUR, trošak u iznosu od 92,91 EUR, u ukupnom iznosu od 213,42 EUR</derivirana_varijabla>
  </DomainObject.Predmet.Pristojbe>
  <DomainObject.Predmet.PristojbeSudionikNazivOIB>
    <izvorni_sadrzaj>Darko Bosak, OIB 26356056350</izvorni_sadrzaj>
    <derivirana_varijabla naziv="DomainObject.Predmet.PristojbeSudionikNazivOIB_1">Darko Bosak, OIB 26356056350</derivirana_varijabla>
  </DomainObject.Predmet.PristojbeSudionikNazivOIB>
  <DomainObject.Predmet.PristojbePNB>
    <izvorni_sadrzaj>HR63 6068-48769-1051515092</izvorni_sadrzaj>
    <derivirana_varijabla naziv="DomainObject.Predmet.PristojbePNB_1">HR63 6068-48769-1051515092</derivirana_varijabla>
  </DomainObject.Predmet.PristojbePNB>
  <DomainObject.Predmet.PristojbeIznos>
    <izvorni_sadrzaj>213,42 EUR</izvorni_sadrzaj>
    <derivirana_varijabla naziv="DomainObject.Predmet.PristojbeIznos_1">213,42 EUR</derivirana_varijabla>
  </DomainObject.Predmet.PristojbeIznos>
  <DomainObject.Predmet.PristojbeOpisPlacanja>
    <izvorni_sadrzaj>Troškovi iz predmeta Pp Ikp-2056/2021, OS NZG</izvorni_sadrzaj>
    <derivirana_varijabla naziv="DomainObject.Predmet.PristojbeOpisPlacanja_1">Troškovi iz predmeta Pp Ikp-2056/2021,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26356056350</item>
      <item>, OIB 87297014856</item>
    </izvorni_sadrzaj>
    <derivirana_varijabla naziv="DomainObject.Predmet.SudioniciListNazivOIB_1">
      <item>, OIB null</item>
      <item>, OIB 26356056350</item>
      <item>, OIB 87297014856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Ikp-2056/2021, OS NZG</izvorni_sadrzaj>
    <derivirana_varijabla naziv="DomainObject.Predmet.PristojbeNazivVrste_1">Troškovi iz predmeta Pp Ikp-2056/2021,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30. studenog 2023.</izvorni_sadrzaj>
    <derivirana_varijabla naziv="DomainObject.PredzadnjaOdlukaIzPredmeta.DatumDonosenjaOdluke_1">30. studenog 2023.</derivirana_varijabla>
  </DomainObject.PredzadnjaOdlukaIzPredmeta.DatumDonosenjaOdluke>
  <DomainObject.PredzadnjaOdlukaIzPredmeta.Oznaka>
    <izvorni_sadrzaj>Pp Ikp-2056/2021-4</izvorni_sadrzaj>
    <derivirana_varijabla naziv="DomainObject.PredzadnjaOdlukaIzPredmeta.Oznaka_1">Pp Ikp-2056/2021-4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rujna 2021.</izvorni_sadrzaj>
    <derivirana_varijabla naziv="DomainObject.Predmet.DatumPocetkaProcesa_1">30. rujna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Darko Bosak, Hribarov Prilaz 6, 10000 Zagreb</izvorni_sadrzaj>
    <derivirana_varijabla naziv="DomainObject.Predmet.OsudenikImePrezimeAdresa_1">Darko Bosak, Hribarov Prilaz 6, 10000 Zagreb</derivirana_varijabla>
  </DomainObject.Predmet.OsudenikImePrezimeAdresa>
  <DomainObject.Predmet.OsudenikImePrezimeOIBDatRodenja>
    <izvorni_sadrzaj>Darko Bosak, OIB 26356056350, rođen-a 17.01.1974.</izvorni_sadrzaj>
    <derivirana_varijabla naziv="DomainObject.Predmet.OsudenikImePrezimeOIBDatRodenja_1">Darko Bosak, OIB 26356056350, rođen-a 17.01.1974.</derivirana_varijabla>
  </DomainObject.Predmet.OsudenikImePrezimeOIBDatRodenja>
  <DomainObject.IkpPredmet.OdlukaRjesenjeIshodisni>
    <izvorni_sadrzaj>Pp-4229/2021-4 donesena 30.09.2021.</izvorni_sadrzaj>
    <derivirana_varijabla naziv="DomainObject.IkpPredmet.OdlukaRjesenjeIshodisni_1">Pp-4229/2021-4 donesena 30.09.2021.</derivirana_varijabla>
  </DomainObject.IkpPredmet.OdlukaRjesenjeIshodisni>
  <DomainObject.IkpPredmet.NovcanaObaveza.PreostaliIznos>
    <izvorni_sadrzaj>120,51 EUR</izvorni_sadrzaj>
    <derivirana_varijabla naziv="DomainObject.IkpPredmet.NovcanaObaveza.PreostaliIznos_1">120,51 EUR</derivirana_varijabla>
  </DomainObject.IkpPredmet.NovcanaObaveza.PreostaliIznos>
  <DomainObject.IkpPredmet.NovcanaObaveza.PNB>
    <izvorni_sadrzaj>HR63 6068-48769-1051515092</izvorni_sadrzaj>
    <derivirana_varijabla naziv="DomainObject.IkpPredmet.NovcanaObaveza.PNB_1">HR63 6068-48769-1051515092</derivirana_varijabla>
  </DomainObject.IkpPredmet.NovcanaObaveza.PNB>
  <DomainObject.IkpPredmet.Trosak.PreostaliIznos>
    <izvorni_sadrzaj>92,91 EUR</izvorni_sadrzaj>
    <derivirana_varijabla naziv="DomainObject.IkpPredmet.Trosak.PreostaliIznos_1">92,91 EUR</derivirana_varijabla>
  </DomainObject.IkpPredmet.Trosak.PreostaliIznos>
  <DomainObject.IkpPredmet.Trosak.PNB>
    <izvorni_sadrzaj>HR63 6068-48769-1051515122</izvorni_sadrzaj>
    <derivirana_varijabla naziv="DomainObject.IkpPredmet.Trosak.PNB_1">HR63 6068-48769-1051515122</derivirana_varijabla>
  </DomainObject.IkpPredmet.Trosak.PNB>
  <DomainObject.IkpPredmet.IshodisnaOdlukaDatumPravomocnosti>
    <izvorni_sadrzaj>30.09.2021.</izvorni_sadrzaj>
    <derivirana_varijabla naziv="DomainObject.IkpPredmet.IshodisnaOdlukaDatumPravomocnosti_1">30.09.2021.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C00A9F33-6078-46B9-8258-393708B3E1EB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microsoft.com/office/word/2012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257</properties:Words>
  <properties:Characters>1361</properties:Characters>
  <properties:Lines>52</properties:Lines>
  <properties:Paragraphs>23</properties:Paragraphs>
  <properties:TotalTime>18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1746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2021-10-07T07:17:00Z</dcterms:created>
  <dc:creator>Jasenka Peroš</dc:creator>
  <cp:lastModifiedBy>Marko Jakelić</cp:lastModifiedBy>
  <cp:lastPrinted>2026-10-01T06:11:00Z</cp:lastPrinted>
  <dcterms:modified xmlns:xsi="http://www.w3.org/2001/XMLSchema-instance" xsi:type="dcterms:W3CDTF">2026-10-01T06:12:00Z</dcterms:modified>
  <cp:revision>17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(1  zastara troška.docx)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