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05e860" w14:paraId="505e860" w:rsidRDefault="008613BD" w:rsidP="00572798" w:rsidR="008613BD" w:rsidRPr="00E26BFC">
      <w:pPr>
        <w:tabs>
          <w:tab w:pos="6150" w:val="left"/>
        </w:tabs>
        <w15:collapsed w:val="false"/>
      </w:pPr>
      <w:bookmarkStart w:name="_GoBack" w:id="0"/>
      <w:bookmarkEnd w:id="0"/>
    </w:p>
    <w:p w:rsidRDefault="00CB0338" w:rsidP="00325398" w:rsidR="00325398">
      <w:r>
        <w:t xml:space="preserve">        </w:t>
      </w:r>
      <w:r w:rsidR="00325398">
        <w:t xml:space="preserve"> </w:t>
      </w:r>
      <w:r>
        <w:rPr>
          <w:noProof/>
        </w:rPr>
        <w:drawing>
          <wp:inline distR="0" distL="0" distB="0" distT="0">
            <wp:extent cy="771525" cx="581025"/>
            <wp:effectExtent b="9525" r="9525" t="0" l="0"/>
            <wp:docPr name="Picture 2" id="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CB0338" w:rsidR="00CB0338">
      <w:r>
        <w:t xml:space="preserve">    Republika Hrvatska</w:t>
      </w:r>
    </w:p>
    <w:p w:rsidRDefault="00CB0338" w:rsidR="00CB0338" w:rsidRPr="006F62D7">
      <w:r w:rsidRPr="006F62D7">
        <w:t>Trgovački sud u Zagrebu</w:t>
      </w:r>
    </w:p>
    <w:p w:rsidRDefault="00CB0338" w:rsidR="00CB0338" w:rsidRPr="007E4602">
      <w:pPr>
        <w:tabs>
          <w:tab w:pos="2340" w:val="center"/>
          <w:tab w:pos="6480" w:val="left"/>
        </w:tabs>
        <w:jc w:val="both"/>
      </w:pPr>
      <w:r>
        <w:t xml:space="preserve">  </w:t>
      </w:r>
      <w:r w:rsidRPr="006F62D7">
        <w:t>Zagreb, Amruševa 2/II</w:t>
      </w:r>
    </w:p>
    <w:p w:rsidRDefault="00ED6AA8" w:rsidP="00325398" w:rsidR="00ED6AA8"/>
    <w:p w:rsidRDefault="00325398" w:rsidP="00325398" w:rsidR="00325398"/>
    <w:p w:rsidRDefault="00325398" w:rsidP="00CB0338" w:rsidR="00ED6AA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D261E5">
        <w:t>2859</w:t>
      </w:r>
      <w:r w:rsidR="001D4418">
        <w:t>/17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B2671D">
        <w:t>13. veljače</w:t>
      </w:r>
      <w:r w:rsidR="00F67997">
        <w:t xml:space="preserve"> </w:t>
      </w:r>
      <w:r w:rsidR="001D4418">
        <w:t>2018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CB0338" w:rsidP="00CB0338" w:rsidR="00CB0338" w:rsidRPr="00CB0338">
      <w:pPr>
        <w:jc w:val="both"/>
      </w:pPr>
    </w:p>
    <w:p w:rsidRDefault="00325398" w:rsidP="00325398" w:rsidR="00325398" w:rsidRPr="00CB0338">
      <w:pPr>
        <w:jc w:val="center"/>
      </w:pPr>
      <w:r w:rsidRPr="00CB0338"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D261E5" w:rsidR="00D66226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693392">
        <w:t xml:space="preserve"> </w:t>
      </w:r>
      <w:r w:rsidR="00A84C69">
        <w:t xml:space="preserve"> </w:t>
      </w:r>
      <w:r w:rsidR="00D261E5">
        <w:t xml:space="preserve">UDRUGA DJECA I OTOCI, Kalinovica, Svetonedjeljska cesta 10, OIB </w:t>
      </w:r>
      <w:r w:rsidR="00D261E5" w:rsidRPr="00D261E5">
        <w:t>78612163387</w:t>
      </w:r>
      <w:r w:rsidR="00190634">
        <w:t>.</w:t>
      </w:r>
    </w:p>
    <w:p w:rsidRDefault="00D01B78" w:rsidP="00D01B78" w:rsidR="00D01B78">
      <w:pPr>
        <w:pStyle w:val="Odlomakpopisa"/>
        <w:ind w:left="1428"/>
      </w:pPr>
    </w:p>
    <w:p w:rsidRDefault="00AC4528" w:rsidP="00D66226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D66226">
        <w:t xml:space="preserve">je </w:t>
      </w:r>
      <w:r w:rsidR="00D261E5">
        <w:t>43.000,69</w:t>
      </w:r>
      <w:r w:rsidR="00B73EDD">
        <w:t xml:space="preserve">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B2671D">
        <w:t>13. veljače</w:t>
      </w:r>
      <w:r w:rsidR="00590AEF">
        <w:t xml:space="preserve"> 201</w:t>
      </w:r>
      <w:r w:rsidR="001D4418">
        <w:t>8</w:t>
      </w:r>
      <w:r w:rsidR="00590AEF">
        <w:t>.</w:t>
      </w:r>
      <w:r w:rsidR="00E5092D">
        <w:t xml:space="preserve"> godine</w:t>
      </w:r>
    </w:p>
    <w:p w:rsidRDefault="00325398" w:rsidP="00325398" w:rsidR="00325398"/>
    <w:p w:rsidRDefault="00404E04" w:rsidP="00997C6E" w:rsidR="00404E04" w:rsidRPr="0051786A">
      <w:pPr>
        <w:tabs>
          <w:tab w:pos="7200" w:val="center"/>
        </w:tabs>
        <w:jc w:val="right"/>
        <w:rPr>
          <w:bCs/>
        </w:rPr>
      </w:pPr>
      <w:r>
        <w:t xml:space="preserve">                                                                                                           </w:t>
      </w:r>
      <w:r>
        <w:rPr>
          <w:bCs/>
        </w:rPr>
        <w:t>Sudac</w:t>
      </w:r>
      <w:r w:rsidRPr="0051786A">
        <w:rPr>
          <w:bCs/>
        </w:rPr>
        <w:t>:</w:t>
      </w:r>
    </w:p>
    <w:p w:rsidRDefault="00404E04" w:rsidP="00997C6E" w:rsidR="00404E04">
      <w:pPr>
        <w:pStyle w:val="Tijeloteksta"/>
        <w:tabs>
          <w:tab w:pos="7080" w:val="center"/>
        </w:tabs>
        <w:spacing w:after="0"/>
        <w:jc w:val="right"/>
      </w:pPr>
      <w:r w:rsidRPr="0051786A">
        <w:tab/>
      </w:r>
      <w:r>
        <w:t xml:space="preserve">     </w:t>
      </w:r>
      <w:r w:rsidR="00997C6E">
        <w:t xml:space="preserve">           Sanda Jeromela</w:t>
      </w:r>
      <w:r w:rsidR="00051DB6">
        <w:t>,v.r.</w:t>
      </w:r>
      <w:r w:rsidR="00997C6E">
        <w:t xml:space="preserve"> </w:t>
      </w:r>
    </w:p>
    <w:p w:rsidRDefault="00051DB6" w:rsidP="00997C6E" w:rsidR="00051DB6">
      <w:pPr>
        <w:pStyle w:val="Tijeloteksta"/>
        <w:tabs>
          <w:tab w:pos="7080" w:val="center"/>
        </w:tabs>
        <w:spacing w:after="0"/>
        <w:jc w:val="right"/>
      </w:pPr>
    </w:p>
    <w:p w:rsidRDefault="00051DB6" w:rsidP="002152A3" w:rsidR="00051DB6" w:rsidRPr="0087660A">
      <w:pPr>
        <w:jc w:val="right"/>
        <w:rPr>
          <w:szCs w:val="20"/>
        </w:rPr>
      </w:pPr>
      <w:r w:rsidRPr="0087660A">
        <w:rPr>
          <w:szCs w:val="20"/>
        </w:rPr>
        <w:t>za točnost otpravka-ovlašteni službenik</w:t>
      </w:r>
    </w:p>
    <w:p w:rsidRDefault="00051DB6" w:rsidP="002152A3" w:rsidR="00051DB6" w:rsidRPr="0087660A">
      <w:pPr>
        <w:jc w:val="right"/>
        <w:rPr>
          <w:szCs w:val="20"/>
        </w:rPr>
      </w:pPr>
      <w:r w:rsidRPr="0087660A">
        <w:rPr>
          <w:szCs w:val="20"/>
        </w:rPr>
        <w:t>Višnja Svečak</w:t>
      </w:r>
    </w:p>
    <w:p w:rsidRDefault="00404E04" w:rsidP="00404E04" w:rsidR="00404E04">
      <w:pPr>
        <w:pStyle w:val="Tijeloteksta"/>
        <w:tabs>
          <w:tab w:pos="7080" w:val="center"/>
        </w:tabs>
        <w:spacing w:after="0"/>
      </w:pPr>
    </w:p>
    <w:sectPr w:rsidSect="00CB0338" w:rsidR="00404E04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8209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51DB6"/>
    <w:rsid w:val="0007056B"/>
    <w:rsid w:val="000902AB"/>
    <w:rsid w:val="000D387C"/>
    <w:rsid w:val="00111057"/>
    <w:rsid w:val="00114EAD"/>
    <w:rsid w:val="00185571"/>
    <w:rsid w:val="00186AF0"/>
    <w:rsid w:val="00190634"/>
    <w:rsid w:val="001D4418"/>
    <w:rsid w:val="001E50FB"/>
    <w:rsid w:val="001F6933"/>
    <w:rsid w:val="00230A63"/>
    <w:rsid w:val="00263D6D"/>
    <w:rsid w:val="00264D19"/>
    <w:rsid w:val="00297E94"/>
    <w:rsid w:val="002A51C3"/>
    <w:rsid w:val="00325398"/>
    <w:rsid w:val="00371DD2"/>
    <w:rsid w:val="0038246E"/>
    <w:rsid w:val="003D35F9"/>
    <w:rsid w:val="003E3A15"/>
    <w:rsid w:val="00404E04"/>
    <w:rsid w:val="00413F4C"/>
    <w:rsid w:val="004B337A"/>
    <w:rsid w:val="004D7C50"/>
    <w:rsid w:val="004F3962"/>
    <w:rsid w:val="0053446F"/>
    <w:rsid w:val="00572798"/>
    <w:rsid w:val="00577E3A"/>
    <w:rsid w:val="00590AEF"/>
    <w:rsid w:val="00591994"/>
    <w:rsid w:val="005A0039"/>
    <w:rsid w:val="005A7327"/>
    <w:rsid w:val="005D476D"/>
    <w:rsid w:val="005E4AB8"/>
    <w:rsid w:val="005F0073"/>
    <w:rsid w:val="005F4627"/>
    <w:rsid w:val="00627F6A"/>
    <w:rsid w:val="00657B8E"/>
    <w:rsid w:val="00693392"/>
    <w:rsid w:val="0073619E"/>
    <w:rsid w:val="007574B5"/>
    <w:rsid w:val="007B5AFD"/>
    <w:rsid w:val="007D5A5D"/>
    <w:rsid w:val="007F12D4"/>
    <w:rsid w:val="008155EE"/>
    <w:rsid w:val="008613BD"/>
    <w:rsid w:val="00863025"/>
    <w:rsid w:val="00871F01"/>
    <w:rsid w:val="00910A89"/>
    <w:rsid w:val="00920CA0"/>
    <w:rsid w:val="009218D2"/>
    <w:rsid w:val="009419D8"/>
    <w:rsid w:val="00946FC6"/>
    <w:rsid w:val="00997C6E"/>
    <w:rsid w:val="009D34BE"/>
    <w:rsid w:val="00A71431"/>
    <w:rsid w:val="00A84C69"/>
    <w:rsid w:val="00AC4528"/>
    <w:rsid w:val="00AD027A"/>
    <w:rsid w:val="00B2671D"/>
    <w:rsid w:val="00B73EDD"/>
    <w:rsid w:val="00B8209B"/>
    <w:rsid w:val="00B82F18"/>
    <w:rsid w:val="00BF240D"/>
    <w:rsid w:val="00C25912"/>
    <w:rsid w:val="00C73B1E"/>
    <w:rsid w:val="00C77DA3"/>
    <w:rsid w:val="00C836B9"/>
    <w:rsid w:val="00C84FD0"/>
    <w:rsid w:val="00C958E9"/>
    <w:rsid w:val="00CB0338"/>
    <w:rsid w:val="00CE7362"/>
    <w:rsid w:val="00D01B78"/>
    <w:rsid w:val="00D261E5"/>
    <w:rsid w:val="00D66226"/>
    <w:rsid w:val="00DB7A30"/>
    <w:rsid w:val="00E26BFC"/>
    <w:rsid w:val="00E5092D"/>
    <w:rsid w:val="00E511F9"/>
    <w:rsid w:val="00EC3302"/>
    <w:rsid w:val="00ED6AA8"/>
    <w:rsid w:val="00F034D3"/>
    <w:rsid w:val="00F67997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051DB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51DB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51DB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51DB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51DB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1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051DB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51DB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51DB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51DB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51DB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13. veljače 2018.</izvorni_sadrzaj>
    <derivirana_varijabla naziv="DomainObject.DatumDonosenjaOdluke_1">13. veljače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</izvorni_sadrzaj>
    <derivirana_varijabla naziv="DomainObject.DonositeljOdluke.Ime_1">Sanda</derivirana_varijabla>
  </DomainObject.DonositeljOdluke.Ime>
  <DomainObject.DonositeljOdluke.Prezime>
    <izvorni_sadrzaj>Jeromela</izvorni_sadrzaj>
    <derivirana_varijabla naziv="DomainObject.DonositeljOdluke.Prezime_1">Jeromela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2859</izvorni_sadrzaj>
    <derivirana_varijabla naziv="DomainObject.Predmet.Broj_1">2859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31. listopada 2017.</izvorni_sadrzaj>
    <derivirana_varijabla naziv="DomainObject.Predmet.DatumOsnivanja_1">31.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St-2859/2017</izvorni_sadrzaj>
    <derivirana_varijabla naziv="DomainObject.Predmet.OznakaBroj_1">St-2859/2017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Udruga djeca i otoci</izvorni_sadrzaj>
    <derivirana_varijabla naziv="DomainObject.Predmet.ProtustrankaFormated_1">  Udruga djeca i otoci</derivirana_varijabla>
  </DomainObject.Predmet.ProtustrankaFormated>
  <DomainObject.Predmet.ProtustrankaFormatedOIB>
    <izvorni_sadrzaj>  Udruga djeca i otoci, OIB 78612163387</izvorni_sadrzaj>
    <derivirana_varijabla naziv="DomainObject.Predmet.ProtustrankaFormatedOIB_1">  Udruga djeca i otoci, OIB 78612163387</derivirana_varijabla>
  </DomainObject.Predmet.ProtustrankaFormatedOIB>
  <DomainObject.Predmet.ProtustrankaFormatedWithAdress>
    <izvorni_sadrzaj> Udruga djeca i otoci, Svetonedjeljska cesta 10, 10436 Kalinovica</izvorni_sadrzaj>
    <derivirana_varijabla naziv="DomainObject.Predmet.ProtustrankaFormatedWithAdress_1"> Udruga djeca i otoci, Svetonedjeljska cesta 10, 10436 Kalinovica</derivirana_varijabla>
  </DomainObject.Predmet.ProtustrankaFormatedWithAdress>
  <DomainObject.Predmet.ProtustrankaFormatedWithAdressOIB>
    <izvorni_sadrzaj> Udruga djeca i otoci, OIB 78612163387, Svetonedjeljska cesta 10, 10436 Kalinovica</izvorni_sadrzaj>
    <derivirana_varijabla naziv="DomainObject.Predmet.ProtustrankaFormatedWithAdressOIB_1"> Udruga djeca i otoci, OIB 78612163387, Svetonedjeljska cesta 10, 10436 Kalinovica</derivirana_varijabla>
  </DomainObject.Predmet.ProtustrankaFormatedWithAdressOIB>
  <DomainObject.Predmet.ProtustrankaWithAdress>
    <izvorni_sadrzaj>Udruga djeca i otoci Svetonedjeljska cesta 10, 10436 Kalinovica</izvorni_sadrzaj>
    <derivirana_varijabla naziv="DomainObject.Predmet.ProtustrankaWithAdress_1">Udruga djeca i otoci Svetonedjeljska cesta 10, 10436 Kalinovica</derivirana_varijabla>
  </DomainObject.Predmet.ProtustrankaWithAdress>
  <DomainObject.Predmet.ProtustrankaWithAdressOIB>
    <izvorni_sadrzaj>Udruga djeca i otoci, OIB 78612163387, Svetonedjeljska cesta 10, 10436 Kalinovica</izvorni_sadrzaj>
    <derivirana_varijabla naziv="DomainObject.Predmet.ProtustrankaWithAdressOIB_1">Udruga djeca i otoci, OIB 78612163387, Svetonedjeljska cesta 10, 10436 Kalinovica</derivirana_varijabla>
  </DomainObject.Predmet.ProtustrankaWithAdressOIB>
  <DomainObject.Predmet.ProtustrankaNazivFormated>
    <izvorni_sadrzaj>Udruga djeca i otoci</izvorni_sadrzaj>
    <derivirana_varijabla naziv="DomainObject.Predmet.ProtustrankaNazivFormated_1">Udruga djeca i otoci</derivirana_varijabla>
  </DomainObject.Predmet.ProtustrankaNazivFormated>
  <DomainObject.Predmet.ProtustrankaNazivFormatedOIB>
    <izvorni_sadrzaj>Udruga djeca i otoci, OIB 78612163387</izvorni_sadrzaj>
    <derivirana_varijabla naziv="DomainObject.Predmet.ProtustrankaNazivFormatedOIB_1">Udruga djeca i otoci, OIB 78612163387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 - S. Jeromela</izvorni_sadrzaj>
    <derivirana_varijabla naziv="DomainObject.Predmet.Referada.Naziv_1">75. - S. Jeromela</derivirana_varijabla>
  </DomainObject.Predmet.Referada.Naziv>
  <DomainObject.Predmet.Referada.Oznaka>
    <izvorni_sadrzaj>75. </izvorni_sadrzaj>
    <derivirana_varijabla naziv="DomainObject.Predmet.Referada.Oznaka_1">75. 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Jeromela</izvorni_sadrzaj>
    <derivirana_varijabla naziv="DomainObject.Predmet.Referada.Sudac_1">Sanda Jeromela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Služba prijepisa</izvorni_sadrzaj>
    <derivirana_varijabla naziv="DomainObject.Predmet.TrenutnaLokacijaSpisa.Naziv_1">Služba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Višnja Svečak</izvorni_sadrzaj>
    <derivirana_varijabla naziv="DomainObject.Predmet.Zapisnicar_1">Višnja Svečak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djeca i otoci</item>
    </izvorni_sadrzaj>
    <derivirana_varijabla naziv="DomainObject.Predmet.ProtuStrankaListFormated_1">
      <item>Udruga djeca i otoci</item>
    </derivirana_varijabla>
  </DomainObject.Predmet.ProtuStrankaListFormated>
  <DomainObject.Predmet.ProtuStrankaListFormatedOIB>
    <izvorni_sadrzaj>
      <item>Udruga djeca i otoci, OIB 78612163387</item>
    </izvorni_sadrzaj>
    <derivirana_varijabla naziv="DomainObject.Predmet.ProtuStrankaListFormatedOIB_1">
      <item>Udruga djeca i otoci, OIB 78612163387</item>
    </derivirana_varijabla>
  </DomainObject.Predmet.ProtuStrankaListFormatedOIB>
  <DomainObject.Predmet.ProtuStrankaListFormatedWithAdress>
    <izvorni_sadrzaj>
      <item>Udruga djeca i otoci, Svetonedjeljska cesta 10, 10436 Kalinovica</item>
    </izvorni_sadrzaj>
    <derivirana_varijabla naziv="DomainObject.Predmet.ProtuStrankaListFormatedWithAdress_1">
      <item>Udruga djeca i otoci, Svetonedjeljska cesta 10, 10436 Kalinovica</item>
    </derivirana_varijabla>
  </DomainObject.Predmet.ProtuStrankaListFormatedWithAdress>
  <DomainObject.Predmet.ProtuStrankaListFormatedWithAdressOIB>
    <izvorni_sadrzaj>
      <item>Udruga djeca i otoci, OIB 78612163387, Svetonedjeljska cesta 10, 10436 Kalinovica</item>
    </izvorni_sadrzaj>
    <derivirana_varijabla naziv="DomainObject.Predmet.ProtuStrankaListFormatedWithAdressOIB_1">
      <item>Udruga djeca i otoci, OIB 78612163387, Svetonedjeljska cesta 10, 10436 Kalinovica</item>
    </derivirana_varijabla>
  </DomainObject.Predmet.ProtuStrankaListFormatedWithAdressOIB>
  <DomainObject.Predmet.ProtuStrankaListNazivFormated>
    <izvorni_sadrzaj>
      <item>Udruga djeca i otoci</item>
    </izvorni_sadrzaj>
    <derivirana_varijabla naziv="DomainObject.Predmet.ProtuStrankaListNazivFormated_1">
      <item>Udruga djeca i otoci</item>
    </derivirana_varijabla>
  </DomainObject.Predmet.ProtuStrankaListNazivFormated>
  <DomainObject.Predmet.ProtuStrankaListNazivFormatedOIB>
    <izvorni_sadrzaj>
      <item>Udruga djeca i otoci, OIB 78612163387</item>
    </izvorni_sadrzaj>
    <derivirana_varijabla naziv="DomainObject.Predmet.ProtuStrankaListNazivFormatedOIB_1">
      <item>Udruga djeca i otoci, OIB 78612163387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veljače 2018.</izvorni_sadrzaj>
    <derivirana_varijabla naziv="DomainObject.Datum_1">13. veljače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djeca i otoci</izvorni_sadrzaj>
    <derivirana_varijabla naziv="DomainObject.Predmet.ProtustrankaIDrugi_1">Udruga djeca i otoci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Udruga djeca i otoci, OIB 78612163387, Svetonedjeljska cesta 10, 10436 Kalinovica</izvorni_sadrzaj>
    <derivirana_varijabla naziv="DomainObject.Predmet.ProtustrankaIDrugiAdressOIB_1">Udruga djeca i otoci, OIB 78612163387, Svetonedjeljska cesta 10, 10436 Kalinovica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djeca i otoci</item>
    </izvorni_sadrzaj>
    <derivirana_varijabla naziv="DomainObject.Predmet.SudioniciListNaziv_1">
      <item>FINA Regionalni centar Zagreb</item>
      <item>Udruga djeca i otoci</item>
    </derivirana_varijabla>
  </DomainObject.Predmet.SudioniciListNaziv>
  <DomainObject.Predmet.SudioniciListAdressOIB>
    <izvorni_sadrzaj>
      <item>FINA Regionalni centar Zagreb, OIB 85821130368, Trg svibanjskih žrtava 1995. br. 1,10000 Zagreb</item>
      <item>Udruga djeca i otoci, OIB 78612163387, Svetonedjeljska cesta 10,10436 Kalinovica</item>
    </izvorni_sadrzaj>
    <derivirana_varijabla naziv="DomainObject.Predmet.SudioniciListAdressOIB_1">
      <item>FINA Regionalni centar Zagreb, OIB 85821130368, Trg svibanjskih žrtava 1995. br. 1,10000 Zagreb</item>
      <item>Udruga djeca i otoci, OIB 78612163387, Svetonedjeljska cesta 10,10436 Kalinovica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78612163387</item>
    </izvorni_sadrzaj>
    <derivirana_varijabla naziv="DomainObject.Predmet.SudioniciListNazivOIB_1">
      <item>, OIB 85821130368</item>
      <item>, OIB 78612163387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1</properties:Pages>
  <properties:Words>239</properties:Words>
  <properties:Characters>1338</properties:Characters>
  <properties:Lines>45</properties:Lines>
  <properties:Paragraphs>17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1720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2018-02-13T09:43:00Z</dcterms:created>
  <dc:creator>ilukac</dc:creator>
  <cp:lastModifiedBy>Višnja Svečak</cp:lastModifiedBy>
  <cp:lastPrinted>2018-02-13T09:43:00Z</cp:lastPrinted>
  <dcterms:modified xmlns:xsi="http://www.w3.org/2001/XMLSchema-instance" xsi:type="dcterms:W3CDTF">2018-02-13T10:18:00Z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