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781D1" w14:textId="1151D99B" w:rsidR="006E50F0" w:rsidRDefault="00F619D8" w:rsidP="0051396B">
      <w:pPr>
        <w:rPr>
          <w:rFonts w:cs="Calibri"/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04C35">
        <w:rPr>
          <w:rFonts w:cs="Calibri"/>
          <w:b/>
          <w:bCs/>
        </w:rPr>
        <w:t>MARKO LOKMER</w:t>
      </w:r>
    </w:p>
    <w:p w14:paraId="4CC4AA2E" w14:textId="3D127636" w:rsidR="0051396B" w:rsidRDefault="0051396B" w:rsidP="0051396B">
      <w:pPr>
        <w:rPr>
          <w:rFonts w:cs="Calibri"/>
          <w:b/>
          <w:bCs/>
        </w:rPr>
      </w:pP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 w:rsidR="00404C35">
        <w:rPr>
          <w:rFonts w:cs="Calibri"/>
          <w:b/>
          <w:bCs/>
        </w:rPr>
        <w:t>51215 Kastav, Brestovice 15</w:t>
      </w:r>
    </w:p>
    <w:p w14:paraId="0604B4ED" w14:textId="77777777" w:rsidR="006E50F0" w:rsidRPr="006E50F0" w:rsidRDefault="006E50F0" w:rsidP="00F619D8">
      <w:pPr>
        <w:pStyle w:val="Default"/>
        <w:jc w:val="center"/>
        <w:rPr>
          <w:sz w:val="23"/>
          <w:szCs w:val="23"/>
        </w:rPr>
      </w:pPr>
    </w:p>
    <w:p w14:paraId="7D9DA53C" w14:textId="0F4D3631" w:rsidR="006E50F0" w:rsidRPr="000760E7" w:rsidRDefault="006E50F0" w:rsidP="006E50F0">
      <w:pPr>
        <w:pStyle w:val="Default"/>
        <w:jc w:val="both"/>
        <w:rPr>
          <w:b/>
          <w:bCs/>
          <w:sz w:val="23"/>
          <w:szCs w:val="23"/>
        </w:rPr>
      </w:pPr>
      <w:r w:rsidRPr="006E50F0">
        <w:rPr>
          <w:sz w:val="23"/>
          <w:szCs w:val="23"/>
        </w:rPr>
        <w:t xml:space="preserve">PREDMET: </w:t>
      </w:r>
      <w:r w:rsidR="000760E7">
        <w:rPr>
          <w:sz w:val="23"/>
          <w:szCs w:val="23"/>
        </w:rPr>
        <w:t xml:space="preserve">Prethodni postupak </w:t>
      </w:r>
      <w:bookmarkStart w:id="0" w:name="_Hlk51679459"/>
      <w:r w:rsidR="000760E7">
        <w:rPr>
          <w:sz w:val="23"/>
          <w:szCs w:val="23"/>
        </w:rPr>
        <w:t>radi izjašnjenja o utvrđivanju uvjeta za pokretanje stečajnog postupka</w:t>
      </w:r>
      <w:bookmarkEnd w:id="0"/>
      <w:r w:rsidR="000760E7">
        <w:rPr>
          <w:sz w:val="23"/>
          <w:szCs w:val="23"/>
        </w:rPr>
        <w:t xml:space="preserve"> nad dužnikom  </w:t>
      </w:r>
      <w:r w:rsidR="00404C35">
        <w:rPr>
          <w:b/>
          <w:bCs/>
        </w:rPr>
        <w:t xml:space="preserve">ZIDAR </w:t>
      </w:r>
      <w:r w:rsidR="004E2774" w:rsidRPr="007500A8">
        <w:rPr>
          <w:b/>
          <w:bCs/>
        </w:rPr>
        <w:t>d.o.o.</w:t>
      </w:r>
      <w:r w:rsidR="004E2774">
        <w:rPr>
          <w:b/>
          <w:bCs/>
        </w:rPr>
        <w:t xml:space="preserve">, </w:t>
      </w:r>
      <w:r w:rsidR="00C80814">
        <w:rPr>
          <w:b/>
          <w:bCs/>
        </w:rPr>
        <w:t xml:space="preserve">Rijeka, </w:t>
      </w:r>
      <w:r w:rsidR="00404C35">
        <w:rPr>
          <w:b/>
          <w:bCs/>
        </w:rPr>
        <w:t>Janka Polić Kamova 85</w:t>
      </w:r>
      <w:r w:rsidR="000760E7">
        <w:rPr>
          <w:b/>
          <w:bCs/>
        </w:rPr>
        <w:t xml:space="preserve">, </w:t>
      </w:r>
      <w:r w:rsidR="000760E7" w:rsidRPr="000760E7">
        <w:rPr>
          <w:b/>
          <w:bCs/>
          <w:sz w:val="23"/>
          <w:szCs w:val="23"/>
        </w:rPr>
        <w:t xml:space="preserve">OIB: </w:t>
      </w:r>
      <w:r w:rsidR="00404C35">
        <w:rPr>
          <w:b/>
          <w:bCs/>
          <w:sz w:val="23"/>
          <w:szCs w:val="23"/>
        </w:rPr>
        <w:t>85272274160</w:t>
      </w:r>
    </w:p>
    <w:p w14:paraId="55979643" w14:textId="77777777" w:rsidR="006E50F0" w:rsidRPr="006E50F0" w:rsidRDefault="006E50F0" w:rsidP="00F619D8">
      <w:pPr>
        <w:pStyle w:val="Default"/>
        <w:jc w:val="center"/>
        <w:rPr>
          <w:sz w:val="23"/>
          <w:szCs w:val="23"/>
        </w:rPr>
      </w:pPr>
    </w:p>
    <w:p w14:paraId="336C6780" w14:textId="3BF23271" w:rsidR="006E50F0" w:rsidRPr="002C0872" w:rsidRDefault="000760E7" w:rsidP="00F619D8">
      <w:pPr>
        <w:pStyle w:val="Default"/>
        <w:jc w:val="center"/>
        <w:rPr>
          <w:b/>
          <w:bCs/>
          <w:sz w:val="23"/>
          <w:szCs w:val="23"/>
        </w:rPr>
      </w:pPr>
      <w:r w:rsidRPr="002C0872">
        <w:rPr>
          <w:b/>
          <w:bCs/>
          <w:sz w:val="23"/>
          <w:szCs w:val="23"/>
        </w:rPr>
        <w:t xml:space="preserve">ZAHTJEV </w:t>
      </w:r>
    </w:p>
    <w:p w14:paraId="5585FD61" w14:textId="07D5A495" w:rsidR="000760E7" w:rsidRPr="002C0872" w:rsidRDefault="000760E7" w:rsidP="00F619D8">
      <w:pPr>
        <w:pStyle w:val="Default"/>
        <w:jc w:val="center"/>
        <w:rPr>
          <w:b/>
          <w:bCs/>
          <w:sz w:val="23"/>
          <w:szCs w:val="23"/>
        </w:rPr>
      </w:pPr>
      <w:r w:rsidRPr="002C0872">
        <w:rPr>
          <w:b/>
          <w:bCs/>
          <w:sz w:val="23"/>
          <w:szCs w:val="23"/>
        </w:rPr>
        <w:t xml:space="preserve">za dostavu podataka </w:t>
      </w:r>
      <w:r w:rsidR="002C0872" w:rsidRPr="002C0872">
        <w:rPr>
          <w:b/>
          <w:bCs/>
          <w:sz w:val="23"/>
          <w:szCs w:val="23"/>
        </w:rPr>
        <w:t>po čl. 117 SZ</w:t>
      </w:r>
    </w:p>
    <w:p w14:paraId="60CB6733" w14:textId="77777777" w:rsidR="006E50F0" w:rsidRPr="002C0872" w:rsidRDefault="006E50F0" w:rsidP="00F619D8">
      <w:pPr>
        <w:pStyle w:val="Default"/>
        <w:pBdr>
          <w:bottom w:val="single" w:sz="12" w:space="1" w:color="auto"/>
        </w:pBdr>
        <w:jc w:val="center"/>
        <w:rPr>
          <w:b/>
          <w:bCs/>
          <w:sz w:val="23"/>
          <w:szCs w:val="23"/>
        </w:rPr>
      </w:pPr>
    </w:p>
    <w:p w14:paraId="021354E6" w14:textId="77777777" w:rsidR="006E50F0" w:rsidRPr="006E50F0" w:rsidRDefault="006E50F0" w:rsidP="003A2A81">
      <w:pPr>
        <w:pStyle w:val="Default"/>
        <w:jc w:val="both"/>
      </w:pPr>
    </w:p>
    <w:p w14:paraId="3AACB387" w14:textId="145D289E" w:rsidR="0007654D" w:rsidRPr="0007654D" w:rsidRDefault="006E50F0" w:rsidP="003A2A81">
      <w:pPr>
        <w:pStyle w:val="Default"/>
        <w:jc w:val="both"/>
        <w:rPr>
          <w:sz w:val="23"/>
          <w:szCs w:val="23"/>
        </w:rPr>
      </w:pPr>
      <w:r w:rsidRPr="006E50F0">
        <w:t xml:space="preserve">Rješenjem Trgovačkog suda u </w:t>
      </w:r>
      <w:r w:rsidR="00CB3F23">
        <w:t>Rijeci</w:t>
      </w:r>
      <w:r w:rsidRPr="006E50F0">
        <w:t xml:space="preserve"> </w:t>
      </w:r>
      <w:r w:rsidR="0007654D" w:rsidRPr="003A2A81">
        <w:rPr>
          <w:b/>
          <w:bCs/>
          <w:sz w:val="23"/>
          <w:szCs w:val="23"/>
        </w:rPr>
        <w:t>St-</w:t>
      </w:r>
      <w:r w:rsidR="00404C35">
        <w:rPr>
          <w:b/>
          <w:bCs/>
          <w:sz w:val="23"/>
          <w:szCs w:val="23"/>
        </w:rPr>
        <w:t>21</w:t>
      </w:r>
      <w:r w:rsidR="0007654D" w:rsidRPr="003A2A81">
        <w:rPr>
          <w:b/>
          <w:bCs/>
          <w:sz w:val="23"/>
          <w:szCs w:val="23"/>
        </w:rPr>
        <w:t>/202</w:t>
      </w:r>
      <w:r w:rsidR="00404C35">
        <w:rPr>
          <w:b/>
          <w:bCs/>
          <w:sz w:val="23"/>
          <w:szCs w:val="23"/>
        </w:rPr>
        <w:t>2</w:t>
      </w:r>
      <w:r w:rsidR="0007654D">
        <w:rPr>
          <w:sz w:val="23"/>
          <w:szCs w:val="23"/>
        </w:rPr>
        <w:t xml:space="preserve"> od </w:t>
      </w:r>
      <w:r w:rsidR="00404C35">
        <w:rPr>
          <w:sz w:val="23"/>
          <w:szCs w:val="23"/>
        </w:rPr>
        <w:t>21.01.2022</w:t>
      </w:r>
      <w:r w:rsidR="0007654D">
        <w:rPr>
          <w:sz w:val="23"/>
          <w:szCs w:val="23"/>
        </w:rPr>
        <w:t xml:space="preserve">. godine </w:t>
      </w:r>
      <w:r w:rsidRPr="006E50F0">
        <w:t xml:space="preserve">imenovana sam </w:t>
      </w:r>
      <w:r w:rsidR="003A2A81">
        <w:t xml:space="preserve">privremenim </w:t>
      </w:r>
      <w:r w:rsidRPr="006E50F0">
        <w:t xml:space="preserve">stečajnim upraviteljem za trgovačko društvo  </w:t>
      </w:r>
      <w:r w:rsidR="00404C35">
        <w:rPr>
          <w:b/>
          <w:bCs/>
        </w:rPr>
        <w:t xml:space="preserve">ZIDAR </w:t>
      </w:r>
      <w:r w:rsidR="00404C35" w:rsidRPr="007500A8">
        <w:rPr>
          <w:b/>
          <w:bCs/>
        </w:rPr>
        <w:t>d.o.o.</w:t>
      </w:r>
      <w:r w:rsidR="00404C35">
        <w:rPr>
          <w:b/>
          <w:bCs/>
        </w:rPr>
        <w:t xml:space="preserve">, Rijeka, Janka Polić Kamova 85, </w:t>
      </w:r>
      <w:r w:rsidR="00404C35" w:rsidRPr="000760E7">
        <w:rPr>
          <w:b/>
          <w:bCs/>
          <w:sz w:val="23"/>
          <w:szCs w:val="23"/>
        </w:rPr>
        <w:t xml:space="preserve">OIB: </w:t>
      </w:r>
      <w:r w:rsidR="00404C35">
        <w:rPr>
          <w:b/>
          <w:bCs/>
          <w:sz w:val="23"/>
          <w:szCs w:val="23"/>
        </w:rPr>
        <w:t>85272274160</w:t>
      </w:r>
      <w:r w:rsidR="00404C35">
        <w:rPr>
          <w:b/>
          <w:bCs/>
          <w:sz w:val="23"/>
          <w:szCs w:val="23"/>
        </w:rPr>
        <w:t xml:space="preserve">, </w:t>
      </w:r>
      <w:r w:rsidR="000760E7">
        <w:rPr>
          <w:sz w:val="23"/>
          <w:szCs w:val="23"/>
        </w:rPr>
        <w:t xml:space="preserve">čiji ste zakonski zastupnik. </w:t>
      </w:r>
    </w:p>
    <w:p w14:paraId="0E700FD3" w14:textId="77777777" w:rsidR="007E3325" w:rsidRDefault="007E3325" w:rsidP="0007654D">
      <w:pPr>
        <w:pStyle w:val="Default"/>
        <w:jc w:val="both"/>
        <w:rPr>
          <w:sz w:val="23"/>
          <w:szCs w:val="23"/>
        </w:rPr>
      </w:pPr>
    </w:p>
    <w:p w14:paraId="7C1BCA98" w14:textId="585A8181" w:rsidR="006E50F0" w:rsidRDefault="007E3325" w:rsidP="006E50F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PRILOG: Rješenje TS </w:t>
      </w:r>
      <w:r w:rsidR="00CB3F23">
        <w:rPr>
          <w:sz w:val="23"/>
          <w:szCs w:val="23"/>
        </w:rPr>
        <w:t>Rijeka</w:t>
      </w:r>
      <w:r w:rsidR="0007654D">
        <w:rPr>
          <w:sz w:val="23"/>
          <w:szCs w:val="23"/>
        </w:rPr>
        <w:t xml:space="preserve"> </w:t>
      </w:r>
      <w:r w:rsidR="00404C35" w:rsidRPr="003A2A81">
        <w:rPr>
          <w:b/>
          <w:bCs/>
          <w:sz w:val="23"/>
          <w:szCs w:val="23"/>
        </w:rPr>
        <w:t>St-</w:t>
      </w:r>
      <w:r w:rsidR="00404C35">
        <w:rPr>
          <w:b/>
          <w:bCs/>
          <w:sz w:val="23"/>
          <w:szCs w:val="23"/>
        </w:rPr>
        <w:t>21</w:t>
      </w:r>
      <w:r w:rsidR="00404C35" w:rsidRPr="003A2A81">
        <w:rPr>
          <w:b/>
          <w:bCs/>
          <w:sz w:val="23"/>
          <w:szCs w:val="23"/>
        </w:rPr>
        <w:t>/202</w:t>
      </w:r>
      <w:r w:rsidR="00404C35">
        <w:rPr>
          <w:b/>
          <w:bCs/>
          <w:sz w:val="23"/>
          <w:szCs w:val="23"/>
        </w:rPr>
        <w:t>2</w:t>
      </w:r>
      <w:r w:rsidR="00404C35">
        <w:rPr>
          <w:sz w:val="23"/>
          <w:szCs w:val="23"/>
        </w:rPr>
        <w:t xml:space="preserve"> od 21.01.2022</w:t>
      </w:r>
      <w:r>
        <w:rPr>
          <w:sz w:val="23"/>
          <w:szCs w:val="23"/>
        </w:rPr>
        <w:t>. godine</w:t>
      </w:r>
    </w:p>
    <w:p w14:paraId="51382B38" w14:textId="77777777" w:rsidR="007E3325" w:rsidRDefault="007E3325" w:rsidP="006E50F0">
      <w:pPr>
        <w:pStyle w:val="Default"/>
        <w:rPr>
          <w:sz w:val="23"/>
          <w:szCs w:val="23"/>
        </w:rPr>
      </w:pPr>
    </w:p>
    <w:p w14:paraId="3D4A3A88" w14:textId="51D95FFD" w:rsidR="002C0872" w:rsidRDefault="006E50F0" w:rsidP="007E3325">
      <w:pPr>
        <w:pStyle w:val="Default"/>
        <w:jc w:val="both"/>
        <w:rPr>
          <w:sz w:val="23"/>
          <w:szCs w:val="23"/>
        </w:rPr>
      </w:pPr>
      <w:r w:rsidRPr="006E50F0">
        <w:rPr>
          <w:sz w:val="23"/>
          <w:szCs w:val="23"/>
        </w:rPr>
        <w:t>Slijedom naved</w:t>
      </w:r>
      <w:r w:rsidR="007E3325">
        <w:rPr>
          <w:sz w:val="23"/>
          <w:szCs w:val="23"/>
        </w:rPr>
        <w:t>e</w:t>
      </w:r>
      <w:r w:rsidRPr="006E50F0">
        <w:rPr>
          <w:sz w:val="23"/>
          <w:szCs w:val="23"/>
        </w:rPr>
        <w:t>nog</w:t>
      </w:r>
      <w:r w:rsidR="000760E7">
        <w:rPr>
          <w:sz w:val="23"/>
          <w:szCs w:val="23"/>
        </w:rPr>
        <w:t xml:space="preserve">, a sukladno čl. 117. Stečajnog zakona molim da mi kao zakonski zastupnik </w:t>
      </w:r>
      <w:r w:rsidR="00404C35">
        <w:rPr>
          <w:sz w:val="23"/>
          <w:szCs w:val="23"/>
        </w:rPr>
        <w:t>ZIDAR d.o.o.</w:t>
      </w:r>
      <w:r w:rsidR="000760E7">
        <w:rPr>
          <w:sz w:val="23"/>
          <w:szCs w:val="23"/>
        </w:rPr>
        <w:t xml:space="preserve"> , u roku od </w:t>
      </w:r>
      <w:r w:rsidR="002C0872">
        <w:rPr>
          <w:sz w:val="23"/>
          <w:szCs w:val="23"/>
        </w:rPr>
        <w:t xml:space="preserve"> </w:t>
      </w:r>
      <w:r w:rsidR="002C0872" w:rsidRPr="002C0872">
        <w:rPr>
          <w:b/>
          <w:bCs/>
          <w:sz w:val="23"/>
          <w:szCs w:val="23"/>
          <w:u w:val="single"/>
        </w:rPr>
        <w:t>8</w:t>
      </w:r>
      <w:r w:rsidR="002C0872" w:rsidRPr="002C0872">
        <w:rPr>
          <w:sz w:val="23"/>
          <w:szCs w:val="23"/>
          <w:u w:val="single"/>
        </w:rPr>
        <w:t xml:space="preserve"> </w:t>
      </w:r>
      <w:r w:rsidR="002C0872" w:rsidRPr="002C0872">
        <w:rPr>
          <w:b/>
          <w:bCs/>
          <w:sz w:val="23"/>
          <w:szCs w:val="23"/>
          <w:u w:val="single"/>
        </w:rPr>
        <w:t>(</w:t>
      </w:r>
      <w:r w:rsidR="000760E7" w:rsidRPr="002C0872">
        <w:rPr>
          <w:b/>
          <w:bCs/>
          <w:sz w:val="23"/>
          <w:szCs w:val="23"/>
          <w:u w:val="single"/>
        </w:rPr>
        <w:t>osam dana</w:t>
      </w:r>
      <w:r w:rsidR="002C0872" w:rsidRPr="002C0872">
        <w:rPr>
          <w:b/>
          <w:bCs/>
          <w:sz w:val="23"/>
          <w:szCs w:val="23"/>
          <w:u w:val="single"/>
        </w:rPr>
        <w:t>)</w:t>
      </w:r>
      <w:r w:rsidR="000760E7" w:rsidRPr="002C0872">
        <w:rPr>
          <w:sz w:val="23"/>
          <w:szCs w:val="23"/>
          <w:u w:val="single"/>
        </w:rPr>
        <w:t>,</w:t>
      </w:r>
      <w:r w:rsidR="000760E7">
        <w:rPr>
          <w:sz w:val="23"/>
          <w:szCs w:val="23"/>
        </w:rPr>
        <w:t xml:space="preserve"> od zaprimanja ovog </w:t>
      </w:r>
      <w:r>
        <w:rPr>
          <w:sz w:val="23"/>
          <w:szCs w:val="23"/>
        </w:rPr>
        <w:t xml:space="preserve"> </w:t>
      </w:r>
      <w:r w:rsidR="002C0872">
        <w:rPr>
          <w:sz w:val="23"/>
          <w:szCs w:val="23"/>
        </w:rPr>
        <w:t xml:space="preserve">Zahtjeva dostavite sljedeće podatke i dokumentaciju; </w:t>
      </w:r>
    </w:p>
    <w:p w14:paraId="6BB29BEA" w14:textId="54EC15D8" w:rsidR="00F619D8" w:rsidRPr="002C0872" w:rsidRDefault="002C0872" w:rsidP="00F534F7">
      <w:pPr>
        <w:pStyle w:val="Default"/>
        <w:numPr>
          <w:ilvl w:val="0"/>
          <w:numId w:val="2"/>
        </w:numPr>
        <w:jc w:val="both"/>
      </w:pPr>
      <w:r w:rsidRPr="002C0872">
        <w:rPr>
          <w:sz w:val="23"/>
          <w:szCs w:val="23"/>
        </w:rPr>
        <w:t xml:space="preserve">Godišnja financijska izvješća </w:t>
      </w:r>
      <w:r w:rsidR="006E50F0" w:rsidRPr="002C0872">
        <w:rPr>
          <w:sz w:val="23"/>
          <w:szCs w:val="23"/>
        </w:rPr>
        <w:t xml:space="preserve"> </w:t>
      </w:r>
      <w:r>
        <w:rPr>
          <w:sz w:val="23"/>
          <w:szCs w:val="23"/>
        </w:rPr>
        <w:t>(bilanca, račun dobiti i gubitka, bilješke uz financijska izvješća, odluka o raspodjeli dobiti/pokriću gubitka)  zadnje predane Poreznoj upravi</w:t>
      </w:r>
    </w:p>
    <w:p w14:paraId="764C7BFD" w14:textId="3E4328BB" w:rsidR="002C0872" w:rsidRPr="002C0872" w:rsidRDefault="002C0872" w:rsidP="00F534F7">
      <w:pPr>
        <w:pStyle w:val="Default"/>
        <w:numPr>
          <w:ilvl w:val="0"/>
          <w:numId w:val="2"/>
        </w:numPr>
        <w:jc w:val="both"/>
      </w:pPr>
      <w:r>
        <w:rPr>
          <w:sz w:val="23"/>
          <w:szCs w:val="23"/>
        </w:rPr>
        <w:t>Bilanca sastavljena na dan prethodno donošenju Rješenja o pokretanju prethodnog postupka</w:t>
      </w:r>
    </w:p>
    <w:p w14:paraId="317E6800" w14:textId="07EB1D40" w:rsidR="002C0872" w:rsidRPr="002C0872" w:rsidRDefault="002C0872" w:rsidP="00F534F7">
      <w:pPr>
        <w:pStyle w:val="Default"/>
        <w:numPr>
          <w:ilvl w:val="0"/>
          <w:numId w:val="2"/>
        </w:numPr>
        <w:jc w:val="both"/>
      </w:pPr>
      <w:r>
        <w:rPr>
          <w:sz w:val="23"/>
          <w:szCs w:val="23"/>
        </w:rPr>
        <w:t>Podatak o stanju blagajne,</w:t>
      </w:r>
    </w:p>
    <w:p w14:paraId="61CDDD9D" w14:textId="4CAAA15A" w:rsidR="002C0872" w:rsidRPr="002C0872" w:rsidRDefault="002C0872" w:rsidP="00F534F7">
      <w:pPr>
        <w:pStyle w:val="Default"/>
        <w:numPr>
          <w:ilvl w:val="0"/>
          <w:numId w:val="2"/>
        </w:numPr>
        <w:jc w:val="both"/>
      </w:pPr>
      <w:r>
        <w:rPr>
          <w:sz w:val="23"/>
          <w:szCs w:val="23"/>
        </w:rPr>
        <w:t>Popis dugotrajne imovine društva, sitnog inventara kao i ostale imovine</w:t>
      </w:r>
    </w:p>
    <w:p w14:paraId="48FCC55F" w14:textId="5275CD2D" w:rsidR="002C0872" w:rsidRPr="002C0872" w:rsidRDefault="002C0872" w:rsidP="00F534F7">
      <w:pPr>
        <w:pStyle w:val="Default"/>
        <w:numPr>
          <w:ilvl w:val="0"/>
          <w:numId w:val="2"/>
        </w:numPr>
        <w:jc w:val="both"/>
      </w:pPr>
      <w:r>
        <w:rPr>
          <w:sz w:val="23"/>
          <w:szCs w:val="23"/>
        </w:rPr>
        <w:t>Popis svih sudskih, upravnih i drugih predmeta , ukoliko ih ima i tko zastupa dužnika</w:t>
      </w:r>
    </w:p>
    <w:p w14:paraId="30893BFC" w14:textId="153304E0" w:rsidR="002C0872" w:rsidRPr="002C0872" w:rsidRDefault="002C0872" w:rsidP="00F534F7">
      <w:pPr>
        <w:pStyle w:val="Default"/>
        <w:numPr>
          <w:ilvl w:val="0"/>
          <w:numId w:val="2"/>
        </w:numPr>
        <w:jc w:val="both"/>
      </w:pPr>
      <w:r>
        <w:rPr>
          <w:sz w:val="23"/>
          <w:szCs w:val="23"/>
        </w:rPr>
        <w:t>Popis imovinskih prava i potraživanja (dionice, koncesije, udjeli u trgovačkim društvim itd)</w:t>
      </w:r>
    </w:p>
    <w:p w14:paraId="614EB9C0" w14:textId="0830FD8D" w:rsidR="002C0872" w:rsidRPr="002C0872" w:rsidRDefault="002C0872" w:rsidP="00F534F7">
      <w:pPr>
        <w:pStyle w:val="Default"/>
        <w:numPr>
          <w:ilvl w:val="0"/>
          <w:numId w:val="2"/>
        </w:numPr>
        <w:jc w:val="both"/>
      </w:pPr>
      <w:r>
        <w:rPr>
          <w:sz w:val="23"/>
          <w:szCs w:val="23"/>
        </w:rPr>
        <w:t>Podatke o osobi/društvu koje vodi knjigovodstvo -adresa, telefon, e-mail</w:t>
      </w:r>
    </w:p>
    <w:p w14:paraId="5A7BC065" w14:textId="05999EF2" w:rsidR="002C0872" w:rsidRPr="002C0872" w:rsidRDefault="002C0872" w:rsidP="00F534F7">
      <w:pPr>
        <w:pStyle w:val="Default"/>
        <w:numPr>
          <w:ilvl w:val="0"/>
          <w:numId w:val="2"/>
        </w:numPr>
        <w:jc w:val="both"/>
      </w:pPr>
      <w:r>
        <w:rPr>
          <w:sz w:val="23"/>
          <w:szCs w:val="23"/>
        </w:rPr>
        <w:t>Javnobilježnički ovjeren prokazni popis imovine Društva</w:t>
      </w:r>
    </w:p>
    <w:p w14:paraId="72EFE70F" w14:textId="77777777" w:rsidR="002C0872" w:rsidRPr="002C0872" w:rsidRDefault="002C0872" w:rsidP="002C0872">
      <w:pPr>
        <w:pStyle w:val="Default"/>
        <w:ind w:left="720"/>
        <w:jc w:val="both"/>
      </w:pPr>
    </w:p>
    <w:p w14:paraId="62615186" w14:textId="54036874" w:rsidR="002C0872" w:rsidRPr="002C0872" w:rsidRDefault="002C0872" w:rsidP="002C0872">
      <w:pPr>
        <w:pStyle w:val="Default"/>
        <w:ind w:left="720"/>
        <w:jc w:val="both"/>
      </w:pPr>
    </w:p>
    <w:p w14:paraId="6571A9B9" w14:textId="02C8041E" w:rsidR="002C0872" w:rsidRDefault="002C0872" w:rsidP="002C0872">
      <w:pPr>
        <w:jc w:val="both"/>
        <w:rPr>
          <w:rFonts w:cs="Calibri"/>
        </w:rPr>
      </w:pPr>
      <w:r>
        <w:rPr>
          <w:rFonts w:cs="Calibri"/>
        </w:rPr>
        <w:t>Za bilo kakva pitanja i/ili pojašnjenja u svezi zatražene dokumentacije možete me kontaktirati na tel.br. 0911215311 ili e-mail rovis@lawyer-rovis.com.</w:t>
      </w:r>
    </w:p>
    <w:p w14:paraId="3E14599E" w14:textId="20E82B8B" w:rsidR="00F619D8" w:rsidRPr="006E50F0" w:rsidRDefault="006E50F0" w:rsidP="000247A2">
      <w:pPr>
        <w:rPr>
          <w:rFonts w:cs="Calibri"/>
        </w:rPr>
      </w:pPr>
      <w:r w:rsidRPr="006E50F0">
        <w:rPr>
          <w:rFonts w:cs="Calibri"/>
        </w:rPr>
        <w:t xml:space="preserve">U Puli, </w:t>
      </w:r>
      <w:r w:rsidR="00404C35">
        <w:rPr>
          <w:rFonts w:cs="Calibri"/>
        </w:rPr>
        <w:t>24.01.2022</w:t>
      </w:r>
      <w:r>
        <w:rPr>
          <w:rFonts w:cs="Calibri"/>
        </w:rPr>
        <w:t>. godine</w:t>
      </w:r>
    </w:p>
    <w:p w14:paraId="2DBED4BF" w14:textId="304CCA14" w:rsidR="00132CD1" w:rsidRPr="006E50F0" w:rsidRDefault="00132CD1" w:rsidP="000247A2">
      <w:pPr>
        <w:rPr>
          <w:rFonts w:cs="Calibri"/>
        </w:rPr>
      </w:pPr>
      <w:r w:rsidRPr="006E50F0">
        <w:rPr>
          <w:rFonts w:cs="Calibri"/>
        </w:rPr>
        <w:tab/>
      </w:r>
      <w:r w:rsidRPr="006E50F0">
        <w:rPr>
          <w:rFonts w:cs="Calibri"/>
        </w:rPr>
        <w:tab/>
      </w:r>
      <w:r w:rsidRPr="006E50F0">
        <w:rPr>
          <w:rFonts w:cs="Calibri"/>
        </w:rPr>
        <w:tab/>
      </w:r>
      <w:r w:rsidR="00F35E18" w:rsidRPr="006E50F0">
        <w:rPr>
          <w:rFonts w:cs="Calibri"/>
        </w:rPr>
        <w:tab/>
      </w:r>
      <w:r w:rsidRPr="006E50F0">
        <w:rPr>
          <w:rFonts w:cs="Calibri"/>
        </w:rPr>
        <w:tab/>
      </w:r>
      <w:r w:rsidRPr="006E50F0">
        <w:rPr>
          <w:rFonts w:cs="Calibri"/>
        </w:rPr>
        <w:tab/>
      </w:r>
      <w:r w:rsidRPr="006E50F0">
        <w:rPr>
          <w:rFonts w:cs="Calibri"/>
        </w:rPr>
        <w:tab/>
      </w:r>
      <w:r w:rsidRPr="006E50F0">
        <w:rPr>
          <w:rFonts w:cs="Calibri"/>
        </w:rPr>
        <w:tab/>
      </w:r>
      <w:r w:rsidRPr="006E50F0">
        <w:rPr>
          <w:rFonts w:cs="Calibri"/>
        </w:rPr>
        <w:tab/>
      </w:r>
      <w:r w:rsidR="0051396B">
        <w:rPr>
          <w:rFonts w:cs="Calibri"/>
        </w:rPr>
        <w:t>Privremeni s</w:t>
      </w:r>
      <w:r w:rsidR="0007654D">
        <w:rPr>
          <w:rFonts w:cs="Calibri"/>
        </w:rPr>
        <w:t>tečajni upravitelj</w:t>
      </w:r>
      <w:r w:rsidRPr="006E50F0">
        <w:rPr>
          <w:rFonts w:cs="Calibri"/>
        </w:rPr>
        <w:tab/>
      </w:r>
      <w:r w:rsidRPr="006E50F0">
        <w:rPr>
          <w:rFonts w:cs="Calibri"/>
        </w:rPr>
        <w:tab/>
      </w:r>
      <w:r w:rsidRPr="006E50F0">
        <w:rPr>
          <w:rFonts w:cs="Calibri"/>
        </w:rPr>
        <w:tab/>
      </w:r>
      <w:r w:rsidRPr="006E50F0">
        <w:rPr>
          <w:rFonts w:cs="Calibri"/>
        </w:rPr>
        <w:tab/>
      </w:r>
      <w:r w:rsidRPr="006E50F0">
        <w:rPr>
          <w:rFonts w:cs="Calibri"/>
        </w:rPr>
        <w:tab/>
      </w:r>
      <w:r w:rsidRPr="006E50F0">
        <w:rPr>
          <w:rFonts w:cs="Calibri"/>
        </w:rPr>
        <w:tab/>
      </w:r>
      <w:r w:rsidRPr="006E50F0">
        <w:rPr>
          <w:rFonts w:cs="Calibri"/>
        </w:rPr>
        <w:tab/>
      </w:r>
      <w:r w:rsidRPr="006E50F0">
        <w:rPr>
          <w:rFonts w:cs="Calibri"/>
        </w:rPr>
        <w:tab/>
      </w:r>
      <w:r w:rsidRPr="006E50F0">
        <w:rPr>
          <w:rFonts w:cs="Calibri"/>
        </w:rPr>
        <w:tab/>
        <w:t>Tamara Vejnović Rovis</w:t>
      </w:r>
    </w:p>
    <w:sectPr w:rsidR="00132CD1" w:rsidRPr="006E50F0" w:rsidSect="00286F65">
      <w:footerReference w:type="default" r:id="rId8"/>
      <w:headerReference w:type="first" r:id="rId9"/>
      <w:footerReference w:type="first" r:id="rId10"/>
      <w:pgSz w:w="11906" w:h="16838"/>
      <w:pgMar w:top="284" w:right="1418" w:bottom="284" w:left="1418" w:header="96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DCFAF" w14:textId="77777777" w:rsidR="00E4245D" w:rsidRDefault="00E4245D" w:rsidP="00737139">
      <w:pPr>
        <w:spacing w:after="0" w:line="240" w:lineRule="auto"/>
      </w:pPr>
      <w:r>
        <w:separator/>
      </w:r>
    </w:p>
  </w:endnote>
  <w:endnote w:type="continuationSeparator" w:id="0">
    <w:p w14:paraId="35F70D7D" w14:textId="77777777" w:rsidR="00E4245D" w:rsidRDefault="00E4245D" w:rsidP="00737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80E4B" w14:textId="77777777" w:rsidR="00754389" w:rsidRDefault="00754389" w:rsidP="00754389">
    <w:pPr>
      <w:spacing w:after="0" w:line="240" w:lineRule="auto"/>
      <w:rPr>
        <w:color w:val="595959"/>
        <w:sz w:val="16"/>
        <w:szCs w:val="16"/>
      </w:rPr>
    </w:pPr>
    <w:r>
      <w:rPr>
        <w:color w:val="595959"/>
        <w:sz w:val="16"/>
        <w:szCs w:val="16"/>
      </w:rPr>
      <w:t xml:space="preserve">                                                                              </w:t>
    </w:r>
    <w:r>
      <w:rPr>
        <w:color w:val="595959"/>
        <w:sz w:val="16"/>
        <w:szCs w:val="16"/>
      </w:rPr>
      <w:t>ODVJETNICA – AVVOCATESSA |BUSINESS MEDIATOR</w:t>
    </w:r>
  </w:p>
  <w:p w14:paraId="22891389" w14:textId="77777777" w:rsidR="00754389" w:rsidRDefault="00754389" w:rsidP="00754389">
    <w:pPr>
      <w:spacing w:after="0" w:line="240" w:lineRule="auto"/>
      <w:rPr>
        <w:color w:val="595959"/>
        <w:sz w:val="16"/>
        <w:szCs w:val="16"/>
      </w:rPr>
    </w:pPr>
    <w:r>
      <w:rPr>
        <w:color w:val="595959"/>
        <w:sz w:val="16"/>
        <w:szCs w:val="16"/>
      </w:rPr>
      <w:tab/>
    </w:r>
    <w:r>
      <w:rPr>
        <w:color w:val="595959"/>
        <w:sz w:val="16"/>
        <w:szCs w:val="16"/>
      </w:rPr>
      <w:tab/>
    </w:r>
    <w:r>
      <w:rPr>
        <w:color w:val="595959"/>
        <w:sz w:val="16"/>
        <w:szCs w:val="16"/>
      </w:rPr>
      <w:tab/>
    </w:r>
    <w:r w:rsidRPr="007947AF">
      <w:rPr>
        <w:color w:val="595959"/>
        <w:sz w:val="16"/>
        <w:szCs w:val="16"/>
      </w:rPr>
      <w:t>PULA</w:t>
    </w:r>
    <w:r>
      <w:rPr>
        <w:color w:val="595959"/>
        <w:sz w:val="16"/>
        <w:szCs w:val="16"/>
      </w:rPr>
      <w:t>,</w:t>
    </w:r>
    <w:r w:rsidRPr="007947AF">
      <w:rPr>
        <w:color w:val="595959"/>
        <w:sz w:val="16"/>
        <w:szCs w:val="16"/>
      </w:rPr>
      <w:t xml:space="preserve"> DALMATINOVA 4</w:t>
    </w:r>
    <w:r>
      <w:rPr>
        <w:color w:val="595959"/>
        <w:sz w:val="16"/>
        <w:szCs w:val="16"/>
      </w:rPr>
      <w:t xml:space="preserve">, </w:t>
    </w:r>
    <w:r w:rsidRPr="007947AF">
      <w:rPr>
        <w:color w:val="595959"/>
        <w:sz w:val="16"/>
        <w:szCs w:val="16"/>
      </w:rPr>
      <w:t>GSM  ++385(0)91.121.53.11</w:t>
    </w:r>
    <w:r>
      <w:rPr>
        <w:color w:val="595959"/>
        <w:sz w:val="16"/>
        <w:szCs w:val="16"/>
      </w:rPr>
      <w:t xml:space="preserve">, </w:t>
    </w:r>
    <w:r w:rsidRPr="007947AF">
      <w:rPr>
        <w:color w:val="595959"/>
        <w:sz w:val="16"/>
        <w:szCs w:val="16"/>
      </w:rPr>
      <w:t>TEL ++385(0)52.88.42.40</w:t>
    </w:r>
    <w:r>
      <w:rPr>
        <w:color w:val="595959"/>
        <w:sz w:val="16"/>
        <w:szCs w:val="16"/>
      </w:rPr>
      <w:tab/>
    </w:r>
  </w:p>
  <w:p w14:paraId="7FBF42C3" w14:textId="77777777" w:rsidR="005B7793" w:rsidRPr="00754389" w:rsidRDefault="00754389" w:rsidP="00754389">
    <w:pPr>
      <w:spacing w:after="0" w:line="240" w:lineRule="auto"/>
      <w:rPr>
        <w:color w:val="595959"/>
        <w:sz w:val="16"/>
        <w:szCs w:val="16"/>
      </w:rPr>
    </w:pPr>
    <w:r>
      <w:tab/>
    </w:r>
    <w:r>
      <w:tab/>
    </w:r>
    <w:r>
      <w:tab/>
    </w:r>
    <w:r>
      <w:tab/>
    </w:r>
    <w:hyperlink r:id="rId1" w:history="1">
      <w:r w:rsidRPr="007449E9">
        <w:rPr>
          <w:rStyle w:val="Hyperlink"/>
          <w:sz w:val="16"/>
          <w:szCs w:val="16"/>
        </w:rPr>
        <w:t>rovis@lawyer-rovis.com</w:t>
      </w:r>
    </w:hyperlink>
    <w:r>
      <w:rPr>
        <w:color w:val="595959"/>
        <w:sz w:val="16"/>
        <w:szCs w:val="16"/>
      </w:rPr>
      <w:t xml:space="preserve">, </w:t>
    </w:r>
    <w:hyperlink r:id="rId2" w:tgtFrame="_blank" w:history="1">
      <w:r w:rsidRPr="007947AF">
        <w:rPr>
          <w:rStyle w:val="Hyperlink"/>
          <w:color w:val="595959"/>
          <w:sz w:val="16"/>
          <w:szCs w:val="16"/>
        </w:rPr>
        <w:t>www.lawyer-rovis.com</w:t>
      </w:r>
    </w:hyperlink>
    <w:r w:rsidR="00D348B4" w:rsidRPr="00D348B4">
      <w:rPr>
        <w:b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90715" w14:textId="77777777" w:rsidR="00B67ECF" w:rsidRDefault="00B67ECF" w:rsidP="001D6C8F">
    <w:pPr>
      <w:spacing w:after="0" w:line="240" w:lineRule="auto"/>
      <w:rPr>
        <w:color w:val="595959"/>
        <w:sz w:val="16"/>
        <w:szCs w:val="16"/>
      </w:rPr>
    </w:pPr>
    <w:r>
      <w:rPr>
        <w:color w:val="595959"/>
        <w:sz w:val="16"/>
        <w:szCs w:val="16"/>
      </w:rPr>
      <w:t xml:space="preserve">                                                                              </w:t>
    </w:r>
    <w:r>
      <w:rPr>
        <w:color w:val="595959"/>
        <w:sz w:val="16"/>
        <w:szCs w:val="16"/>
      </w:rPr>
      <w:t xml:space="preserve">ODVJETNICA </w:t>
    </w:r>
    <w:r>
      <w:rPr>
        <w:color w:val="595959"/>
        <w:sz w:val="16"/>
        <w:szCs w:val="16"/>
      </w:rPr>
      <w:t>– AVVOCATESSA |BUSINESS MEDIATOR</w:t>
    </w:r>
  </w:p>
  <w:p w14:paraId="3C21A080" w14:textId="77777777" w:rsidR="001D6C8F" w:rsidRDefault="00B67ECF" w:rsidP="001D6C8F">
    <w:pPr>
      <w:spacing w:after="0" w:line="240" w:lineRule="auto"/>
      <w:rPr>
        <w:color w:val="595959"/>
        <w:sz w:val="16"/>
        <w:szCs w:val="16"/>
      </w:rPr>
    </w:pPr>
    <w:r>
      <w:rPr>
        <w:color w:val="595959"/>
        <w:sz w:val="16"/>
        <w:szCs w:val="16"/>
      </w:rPr>
      <w:tab/>
    </w:r>
    <w:r>
      <w:rPr>
        <w:color w:val="595959"/>
        <w:sz w:val="16"/>
        <w:szCs w:val="16"/>
      </w:rPr>
      <w:tab/>
    </w:r>
    <w:r>
      <w:rPr>
        <w:color w:val="595959"/>
        <w:sz w:val="16"/>
        <w:szCs w:val="16"/>
      </w:rPr>
      <w:tab/>
    </w:r>
    <w:r w:rsidR="00AD48B3" w:rsidRPr="007947AF">
      <w:rPr>
        <w:color w:val="595959"/>
        <w:sz w:val="16"/>
        <w:szCs w:val="16"/>
      </w:rPr>
      <w:t>PULA</w:t>
    </w:r>
    <w:r w:rsidR="00B94F4A">
      <w:rPr>
        <w:color w:val="595959"/>
        <w:sz w:val="16"/>
        <w:szCs w:val="16"/>
      </w:rPr>
      <w:t>,</w:t>
    </w:r>
    <w:r w:rsidR="00AD48B3" w:rsidRPr="007947AF">
      <w:rPr>
        <w:color w:val="595959"/>
        <w:sz w:val="16"/>
        <w:szCs w:val="16"/>
      </w:rPr>
      <w:t xml:space="preserve"> DALMATINOVA 4</w:t>
    </w:r>
    <w:r>
      <w:rPr>
        <w:color w:val="595959"/>
        <w:sz w:val="16"/>
        <w:szCs w:val="16"/>
      </w:rPr>
      <w:t xml:space="preserve">, </w:t>
    </w:r>
    <w:r w:rsidR="00AD48B3" w:rsidRPr="007947AF">
      <w:rPr>
        <w:color w:val="595959"/>
        <w:sz w:val="16"/>
        <w:szCs w:val="16"/>
      </w:rPr>
      <w:t>GSM  ++385(0)91.121.53.11</w:t>
    </w:r>
    <w:r w:rsidR="001D6C8F">
      <w:rPr>
        <w:color w:val="595959"/>
        <w:sz w:val="16"/>
        <w:szCs w:val="16"/>
      </w:rPr>
      <w:t xml:space="preserve">, </w:t>
    </w:r>
    <w:r w:rsidR="00AD48B3" w:rsidRPr="007947AF">
      <w:rPr>
        <w:color w:val="595959"/>
        <w:sz w:val="16"/>
        <w:szCs w:val="16"/>
      </w:rPr>
      <w:t>TEL ++385(0)52.88.42.40</w:t>
    </w:r>
    <w:r w:rsidR="001D6C8F">
      <w:rPr>
        <w:color w:val="595959"/>
        <w:sz w:val="16"/>
        <w:szCs w:val="16"/>
      </w:rPr>
      <w:tab/>
    </w:r>
  </w:p>
  <w:p w14:paraId="711714DB" w14:textId="77777777" w:rsidR="00AD48B3" w:rsidRPr="007947AF" w:rsidRDefault="00B67ECF" w:rsidP="00044AE6">
    <w:pPr>
      <w:spacing w:after="0" w:line="240" w:lineRule="auto"/>
      <w:rPr>
        <w:color w:val="595959"/>
        <w:sz w:val="16"/>
        <w:szCs w:val="16"/>
      </w:rPr>
    </w:pPr>
    <w:r>
      <w:tab/>
    </w:r>
    <w:r>
      <w:tab/>
    </w:r>
    <w:r>
      <w:tab/>
    </w:r>
    <w:r>
      <w:tab/>
    </w:r>
    <w:hyperlink r:id="rId1" w:history="1">
      <w:r w:rsidRPr="007449E9">
        <w:rPr>
          <w:rStyle w:val="Hyperlink"/>
          <w:sz w:val="16"/>
          <w:szCs w:val="16"/>
        </w:rPr>
        <w:t>rovis@lawyer-rovis.com</w:t>
      </w:r>
    </w:hyperlink>
    <w:r w:rsidR="001D6C8F">
      <w:rPr>
        <w:color w:val="595959"/>
        <w:sz w:val="16"/>
        <w:szCs w:val="16"/>
      </w:rPr>
      <w:t xml:space="preserve">, </w:t>
    </w:r>
    <w:hyperlink r:id="rId2" w:tgtFrame="_blank" w:history="1">
      <w:r w:rsidR="00AD48B3" w:rsidRPr="007947AF">
        <w:rPr>
          <w:rStyle w:val="Hyperlink"/>
          <w:color w:val="595959"/>
          <w:sz w:val="16"/>
          <w:szCs w:val="16"/>
        </w:rPr>
        <w:t>www.lawyer-rovis.com</w:t>
      </w:r>
    </w:hyperlink>
  </w:p>
  <w:p w14:paraId="1D8804E8" w14:textId="77777777" w:rsidR="00737139" w:rsidRDefault="005B7793" w:rsidP="005B7793">
    <w:pPr>
      <w:pStyle w:val="Footer"/>
      <w:tabs>
        <w:tab w:val="clear" w:pos="4513"/>
        <w:tab w:val="clear" w:pos="9026"/>
        <w:tab w:val="left" w:pos="75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42872" w14:textId="77777777" w:rsidR="00E4245D" w:rsidRDefault="00E4245D" w:rsidP="00737139">
      <w:pPr>
        <w:spacing w:after="0" w:line="240" w:lineRule="auto"/>
      </w:pPr>
      <w:r>
        <w:separator/>
      </w:r>
    </w:p>
  </w:footnote>
  <w:footnote w:type="continuationSeparator" w:id="0">
    <w:p w14:paraId="568C7853" w14:textId="77777777" w:rsidR="00E4245D" w:rsidRDefault="00E4245D" w:rsidP="00737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F77E2" w14:textId="77777777" w:rsidR="00286F65" w:rsidRDefault="00286F65" w:rsidP="00286F65">
    <w:pPr>
      <w:spacing w:after="0" w:line="240" w:lineRule="auto"/>
      <w:rPr>
        <w:color w:val="444444"/>
        <w:sz w:val="18"/>
        <w:szCs w:val="18"/>
      </w:rPr>
    </w:pPr>
    <w:r>
      <w:rPr>
        <w:noProof/>
        <w:color w:val="444444"/>
        <w:sz w:val="18"/>
        <w:szCs w:val="18"/>
        <w:lang w:val="en-US"/>
      </w:rPr>
      <w:drawing>
        <wp:inline distT="0" distB="0" distL="0" distR="0" wp14:anchorId="45095691" wp14:editId="124ADE48">
          <wp:extent cx="1333500" cy="933450"/>
          <wp:effectExtent l="19050" t="0" r="0" b="0"/>
          <wp:docPr id="1" name="Picture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47A9319" w14:textId="5AD58F2D" w:rsidR="0051396B" w:rsidRDefault="0051396B" w:rsidP="0051396B">
    <w:pPr>
      <w:spacing w:after="0" w:line="240" w:lineRule="auto"/>
      <w:rPr>
        <w:color w:val="595959"/>
        <w:sz w:val="16"/>
        <w:szCs w:val="16"/>
      </w:rPr>
    </w:pPr>
    <w:r>
      <w:rPr>
        <w:color w:val="595959"/>
        <w:sz w:val="16"/>
        <w:szCs w:val="16"/>
      </w:rPr>
      <w:t xml:space="preserve">       </w:t>
    </w:r>
    <w:r>
      <w:rPr>
        <w:color w:val="595959"/>
        <w:sz w:val="16"/>
        <w:szCs w:val="16"/>
      </w:rPr>
      <w:t xml:space="preserve">STEČAJNA </w:t>
    </w:r>
    <w:r>
      <w:rPr>
        <w:color w:val="595959"/>
        <w:sz w:val="16"/>
        <w:szCs w:val="16"/>
      </w:rPr>
      <w:t>UPRAVITELJICA</w:t>
    </w:r>
  </w:p>
  <w:p w14:paraId="1D6A2264" w14:textId="77777777" w:rsidR="0051396B" w:rsidRDefault="0051396B" w:rsidP="0051396B">
    <w:pPr>
      <w:spacing w:after="0" w:line="240" w:lineRule="auto"/>
      <w:rPr>
        <w:color w:val="595959"/>
        <w:sz w:val="24"/>
        <w:szCs w:val="24"/>
      </w:rPr>
    </w:pPr>
    <w:r>
      <w:rPr>
        <w:color w:val="595959"/>
        <w:sz w:val="24"/>
        <w:szCs w:val="24"/>
      </w:rPr>
      <w:t>TAMARA VEJNOVIĆ ROVIS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A1854"/>
    <w:multiLevelType w:val="hybridMultilevel"/>
    <w:tmpl w:val="38743DB2"/>
    <w:lvl w:ilvl="0" w:tplc="3930467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3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ED4E2B"/>
    <w:multiLevelType w:val="hybridMultilevel"/>
    <w:tmpl w:val="05304046"/>
    <w:lvl w:ilvl="0" w:tplc="21F4E6E2">
      <w:start w:val="1"/>
      <w:numFmt w:val="upperRoman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2295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B8F7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6A8D6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F0CE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E22E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6848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22D8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3AA7B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ECF"/>
    <w:rsid w:val="000025B7"/>
    <w:rsid w:val="000247A2"/>
    <w:rsid w:val="00033678"/>
    <w:rsid w:val="00044AE6"/>
    <w:rsid w:val="00066289"/>
    <w:rsid w:val="000760E7"/>
    <w:rsid w:val="0007654D"/>
    <w:rsid w:val="000E0ECB"/>
    <w:rsid w:val="00132CD1"/>
    <w:rsid w:val="00152DAB"/>
    <w:rsid w:val="0017222F"/>
    <w:rsid w:val="00193A10"/>
    <w:rsid w:val="001D6C8F"/>
    <w:rsid w:val="001E15EA"/>
    <w:rsid w:val="001E7C76"/>
    <w:rsid w:val="001F15E4"/>
    <w:rsid w:val="002115A2"/>
    <w:rsid w:val="0024213F"/>
    <w:rsid w:val="00286F65"/>
    <w:rsid w:val="002917F8"/>
    <w:rsid w:val="002976B6"/>
    <w:rsid w:val="002B0DAD"/>
    <w:rsid w:val="002C0872"/>
    <w:rsid w:val="0031737E"/>
    <w:rsid w:val="00344244"/>
    <w:rsid w:val="00385EAC"/>
    <w:rsid w:val="003A210F"/>
    <w:rsid w:val="003A2A81"/>
    <w:rsid w:val="004012B0"/>
    <w:rsid w:val="00404C35"/>
    <w:rsid w:val="004C12B2"/>
    <w:rsid w:val="004E2774"/>
    <w:rsid w:val="00503F2F"/>
    <w:rsid w:val="005050E6"/>
    <w:rsid w:val="0051396B"/>
    <w:rsid w:val="00523CDD"/>
    <w:rsid w:val="0054365A"/>
    <w:rsid w:val="005726F9"/>
    <w:rsid w:val="005B7793"/>
    <w:rsid w:val="005C55E3"/>
    <w:rsid w:val="005D5F47"/>
    <w:rsid w:val="005D61BE"/>
    <w:rsid w:val="005D7EE6"/>
    <w:rsid w:val="005F2A84"/>
    <w:rsid w:val="005F6552"/>
    <w:rsid w:val="00602FDE"/>
    <w:rsid w:val="00637645"/>
    <w:rsid w:val="0064058B"/>
    <w:rsid w:val="006519EE"/>
    <w:rsid w:val="006709F7"/>
    <w:rsid w:val="00680EF4"/>
    <w:rsid w:val="006C27C5"/>
    <w:rsid w:val="006E50F0"/>
    <w:rsid w:val="00737139"/>
    <w:rsid w:val="007500A8"/>
    <w:rsid w:val="00754389"/>
    <w:rsid w:val="007947AF"/>
    <w:rsid w:val="007A21BD"/>
    <w:rsid w:val="007B44BF"/>
    <w:rsid w:val="007D289F"/>
    <w:rsid w:val="007E3325"/>
    <w:rsid w:val="007F5F41"/>
    <w:rsid w:val="00845B62"/>
    <w:rsid w:val="008511C6"/>
    <w:rsid w:val="00871F31"/>
    <w:rsid w:val="00874940"/>
    <w:rsid w:val="008A023C"/>
    <w:rsid w:val="008A53CE"/>
    <w:rsid w:val="008A6ECB"/>
    <w:rsid w:val="008C3C90"/>
    <w:rsid w:val="009350D1"/>
    <w:rsid w:val="009564AA"/>
    <w:rsid w:val="009608D0"/>
    <w:rsid w:val="0096204B"/>
    <w:rsid w:val="00974B49"/>
    <w:rsid w:val="00A13742"/>
    <w:rsid w:val="00A45A44"/>
    <w:rsid w:val="00A7516C"/>
    <w:rsid w:val="00A85E54"/>
    <w:rsid w:val="00AD48B3"/>
    <w:rsid w:val="00AE06DC"/>
    <w:rsid w:val="00B25546"/>
    <w:rsid w:val="00B57968"/>
    <w:rsid w:val="00B67ECF"/>
    <w:rsid w:val="00B94F4A"/>
    <w:rsid w:val="00BB225D"/>
    <w:rsid w:val="00BB599B"/>
    <w:rsid w:val="00BF2973"/>
    <w:rsid w:val="00C72486"/>
    <w:rsid w:val="00C80814"/>
    <w:rsid w:val="00C83437"/>
    <w:rsid w:val="00CB3F23"/>
    <w:rsid w:val="00CD4ECC"/>
    <w:rsid w:val="00CF0529"/>
    <w:rsid w:val="00D10616"/>
    <w:rsid w:val="00D1162B"/>
    <w:rsid w:val="00D313FF"/>
    <w:rsid w:val="00D348B4"/>
    <w:rsid w:val="00D55A07"/>
    <w:rsid w:val="00D95690"/>
    <w:rsid w:val="00DC6AEA"/>
    <w:rsid w:val="00E4245D"/>
    <w:rsid w:val="00EB280F"/>
    <w:rsid w:val="00EF3A86"/>
    <w:rsid w:val="00F35E18"/>
    <w:rsid w:val="00F37C91"/>
    <w:rsid w:val="00F619D8"/>
    <w:rsid w:val="00F8329D"/>
    <w:rsid w:val="00F91F40"/>
    <w:rsid w:val="00FE0E2D"/>
    <w:rsid w:val="00FE56C3"/>
    <w:rsid w:val="00FF3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35AA3B59"/>
  <w15:docId w15:val="{99E5A8D4-A4D2-43B2-9D23-976AA0F1D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12B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7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139"/>
  </w:style>
  <w:style w:type="paragraph" w:styleId="Footer">
    <w:name w:val="footer"/>
    <w:basedOn w:val="Normal"/>
    <w:link w:val="FooterChar"/>
    <w:uiPriority w:val="99"/>
    <w:unhideWhenUsed/>
    <w:rsid w:val="00737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139"/>
  </w:style>
  <w:style w:type="paragraph" w:styleId="BalloonText">
    <w:name w:val="Balloon Text"/>
    <w:basedOn w:val="Normal"/>
    <w:link w:val="BalloonTextChar"/>
    <w:uiPriority w:val="99"/>
    <w:semiHidden/>
    <w:unhideWhenUsed/>
    <w:rsid w:val="0073713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3713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A210F"/>
    <w:rPr>
      <w:color w:val="0563C1"/>
      <w:u w:val="single"/>
    </w:rPr>
  </w:style>
  <w:style w:type="character" w:customStyle="1" w:styleId="Nerijeenospominjanje1">
    <w:name w:val="Neriješeno spominjanje1"/>
    <w:uiPriority w:val="99"/>
    <w:semiHidden/>
    <w:unhideWhenUsed/>
    <w:rsid w:val="003A210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A6E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efault">
    <w:name w:val="Default"/>
    <w:rsid w:val="00F619D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0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2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awyer-rovis.com" TargetMode="External"/><Relationship Id="rId1" Type="http://schemas.openxmlformats.org/officeDocument/2006/relationships/hyperlink" Target="mailto:rovis@lawyer-rovis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awyer-rovis.com" TargetMode="External"/><Relationship Id="rId1" Type="http://schemas.openxmlformats.org/officeDocument/2006/relationships/hyperlink" Target="mailto:rovis@lawyer-rovi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risnik\Desktop\TVR-odvjetnicki%20ured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DC3132-8389-435D-9C8E-65BDA866C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TVR-odvjetnicki ured.dot</Template>
  <TotalTime>23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svi mi</Company>
  <LinksUpToDate>false</LinksUpToDate>
  <CharactersWithSpaces>1697</CharactersWithSpaces>
  <SharedDoc>false</SharedDoc>
  <HLinks>
    <vt:vector size="12" baseType="variant">
      <vt:variant>
        <vt:i4>1048643</vt:i4>
      </vt:variant>
      <vt:variant>
        <vt:i4>3</vt:i4>
      </vt:variant>
      <vt:variant>
        <vt:i4>0</vt:i4>
      </vt:variant>
      <vt:variant>
        <vt:i4>5</vt:i4>
      </vt:variant>
      <vt:variant>
        <vt:lpwstr>http://www.lawyer-rovis.com/</vt:lpwstr>
      </vt:variant>
      <vt:variant>
        <vt:lpwstr/>
      </vt:variant>
      <vt:variant>
        <vt:i4>65650</vt:i4>
      </vt:variant>
      <vt:variant>
        <vt:i4>0</vt:i4>
      </vt:variant>
      <vt:variant>
        <vt:i4>0</vt:i4>
      </vt:variant>
      <vt:variant>
        <vt:i4>5</vt:i4>
      </vt:variant>
      <vt:variant>
        <vt:lpwstr>mailto:rovis@lawyer-rovis.com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Tamara Rovis</cp:lastModifiedBy>
  <cp:revision>11</cp:revision>
  <cp:lastPrinted>2022-01-24T10:44:00Z</cp:lastPrinted>
  <dcterms:created xsi:type="dcterms:W3CDTF">2020-09-22T13:00:00Z</dcterms:created>
  <dcterms:modified xsi:type="dcterms:W3CDTF">2022-01-24T10:46:00Z</dcterms:modified>
</cp:coreProperties>
</file>