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1BB5F" w14:textId="77777777" w:rsidR="008A4138" w:rsidRPr="00B444B2" w:rsidRDefault="008A4138" w:rsidP="008A4138">
      <w:pPr>
        <w:jc w:val="both"/>
        <w:rPr>
          <w:b/>
          <w:bCs/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Nadležni trgovački sud: </w:t>
      </w:r>
      <w:r w:rsidRPr="00B444B2">
        <w:rPr>
          <w:b/>
          <w:bCs/>
          <w:color w:val="000000" w:themeColor="text1"/>
          <w:lang w:val="hr-HR"/>
        </w:rPr>
        <w:t>TRGOVAČKI SUD U ZAGREBU</w:t>
      </w:r>
    </w:p>
    <w:p w14:paraId="3C3E22E0" w14:textId="77777777" w:rsidR="008A4138" w:rsidRPr="00B444B2" w:rsidRDefault="008A4138" w:rsidP="008A4138">
      <w:pPr>
        <w:pStyle w:val="HTMLPreformatted"/>
        <w:rPr>
          <w:rFonts w:ascii="Times New Roman" w:hAnsi="Times New Roman" w:cs="Times New Roman"/>
          <w:b/>
          <w:bCs/>
          <w:sz w:val="24"/>
          <w:szCs w:val="24"/>
        </w:rPr>
      </w:pPr>
      <w:r w:rsidRPr="00B444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Poslovni broj spisa: </w:t>
      </w:r>
      <w:r w:rsidRPr="00B444B2">
        <w:rPr>
          <w:rFonts w:ascii="Times New Roman" w:hAnsi="Times New Roman" w:cs="Times New Roman"/>
          <w:b/>
          <w:bCs/>
          <w:sz w:val="24"/>
          <w:szCs w:val="24"/>
        </w:rPr>
        <w:t>89. St-1313/2021</w:t>
      </w:r>
    </w:p>
    <w:p w14:paraId="36CCAC7D" w14:textId="77777777" w:rsidR="008A4138" w:rsidRPr="00B444B2" w:rsidRDefault="008A4138" w:rsidP="008A4138">
      <w:pPr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Dužnik (ime i prezime / tvrtka ili naziv, OIB, adresa / sjedište)</w:t>
      </w:r>
    </w:p>
    <w:p w14:paraId="65020B54" w14:textId="77777777" w:rsidR="008A4138" w:rsidRPr="00B444B2" w:rsidRDefault="008A4138" w:rsidP="008A4138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B444B2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DIVJAK PRIJEVOZ </w:t>
      </w:r>
      <w:proofErr w:type="spellStart"/>
      <w:r w:rsidRPr="00B444B2">
        <w:rPr>
          <w:rFonts w:ascii="Times New Roman" w:hAnsi="Times New Roman" w:cs="Times New Roman"/>
          <w:b/>
          <w:bCs/>
          <w:sz w:val="24"/>
          <w:szCs w:val="24"/>
          <w:lang w:val="hr-HR"/>
        </w:rPr>
        <w:t>j.d.o.o</w:t>
      </w:r>
      <w:proofErr w:type="spellEnd"/>
      <w:r w:rsidRPr="00B444B2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. u </w:t>
      </w:r>
      <w:proofErr w:type="spellStart"/>
      <w:r w:rsidRPr="00B444B2">
        <w:rPr>
          <w:rFonts w:ascii="Times New Roman" w:hAnsi="Times New Roman" w:cs="Times New Roman"/>
          <w:b/>
          <w:bCs/>
          <w:sz w:val="24"/>
          <w:szCs w:val="24"/>
          <w:lang w:val="hr-HR"/>
        </w:rPr>
        <w:t>stečaju</w:t>
      </w:r>
      <w:proofErr w:type="spellEnd"/>
      <w:r w:rsidRPr="00B444B2">
        <w:rPr>
          <w:rFonts w:ascii="Times New Roman" w:hAnsi="Times New Roman" w:cs="Times New Roman"/>
          <w:b/>
          <w:bCs/>
          <w:sz w:val="24"/>
          <w:szCs w:val="24"/>
          <w:lang w:val="hr-HR"/>
        </w:rPr>
        <w:t>,</w:t>
      </w:r>
    </w:p>
    <w:p w14:paraId="1A798024" w14:textId="77777777" w:rsidR="008A4138" w:rsidRPr="00B444B2" w:rsidRDefault="008A4138" w:rsidP="008A4138">
      <w:pPr>
        <w:pStyle w:val="ListParagraph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</w:pPr>
      <w:r w:rsidRPr="00B444B2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OIB: 40589726575, Vida </w:t>
      </w:r>
      <w:proofErr w:type="spellStart"/>
      <w:r w:rsidRPr="00B444B2">
        <w:rPr>
          <w:rFonts w:ascii="Times New Roman" w:hAnsi="Times New Roman" w:cs="Times New Roman"/>
          <w:b/>
          <w:bCs/>
          <w:sz w:val="24"/>
          <w:szCs w:val="24"/>
          <w:lang w:val="hr-HR"/>
        </w:rPr>
        <w:t>Došena</w:t>
      </w:r>
      <w:proofErr w:type="spellEnd"/>
      <w:r w:rsidRPr="00B444B2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42, Zagreb</w:t>
      </w:r>
      <w:r w:rsidRPr="00B444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  <w:t xml:space="preserve"> </w:t>
      </w:r>
    </w:p>
    <w:p w14:paraId="0424F03C" w14:textId="77777777" w:rsidR="00E352A5" w:rsidRPr="00B444B2" w:rsidRDefault="00E352A5" w:rsidP="00C80F2E">
      <w:pPr>
        <w:pStyle w:val="NormalWeb"/>
        <w:spacing w:before="0" w:beforeAutospacing="0" w:after="0" w:afterAutospacing="0"/>
        <w:ind w:right="-290"/>
        <w:rPr>
          <w:lang w:eastAsia="en-GB"/>
        </w:rPr>
      </w:pPr>
    </w:p>
    <w:p w14:paraId="1820F176" w14:textId="22ECEC3E" w:rsidR="00C80F2E" w:rsidRPr="00B444B2" w:rsidRDefault="00C80F2E" w:rsidP="00C80F2E">
      <w:pPr>
        <w:pStyle w:val="NormalWeb"/>
        <w:spacing w:before="0" w:beforeAutospacing="0" w:after="0" w:afterAutospacing="0"/>
        <w:ind w:right="-290"/>
        <w:rPr>
          <w:color w:val="000000" w:themeColor="text1"/>
          <w:lang w:eastAsia="hr-HR"/>
        </w:rPr>
      </w:pPr>
      <w:r w:rsidRPr="00B444B2">
        <w:rPr>
          <w:color w:val="000000" w:themeColor="text1"/>
        </w:rPr>
        <w:t>Na temelju</w:t>
      </w:r>
      <w:r w:rsidRPr="00B444B2">
        <w:rPr>
          <w:color w:val="000000" w:themeColor="text1"/>
          <w:lang w:eastAsia="hr-HR"/>
        </w:rPr>
        <w:t xml:space="preserve"> članka 227. Stečajnog zakona, te </w:t>
      </w:r>
      <w:r w:rsidRPr="00B444B2">
        <w:rPr>
          <w:color w:val="000000" w:themeColor="text1"/>
        </w:rPr>
        <w:t xml:space="preserve">rješenja Trgovačkog suda u Zagrebu, poslovni broj  </w:t>
      </w:r>
      <w:r w:rsidR="00BE61B6" w:rsidRPr="00B444B2">
        <w:rPr>
          <w:color w:val="000000" w:themeColor="text1"/>
        </w:rPr>
        <w:t>89. St-1313/2021</w:t>
      </w:r>
      <w:r w:rsidRPr="00B444B2">
        <w:rPr>
          <w:color w:val="000000" w:themeColor="text1"/>
        </w:rPr>
        <w:t xml:space="preserve">od </w:t>
      </w:r>
      <w:r w:rsidR="00D233CA" w:rsidRPr="00B444B2">
        <w:rPr>
          <w:color w:val="000000" w:themeColor="text1"/>
        </w:rPr>
        <w:t>14. listopada 2021.,</w:t>
      </w:r>
      <w:r w:rsidRPr="00B444B2">
        <w:rPr>
          <w:color w:val="000000" w:themeColor="text1"/>
        </w:rPr>
        <w:t xml:space="preserve"> </w:t>
      </w:r>
      <w:r w:rsidRPr="00B444B2">
        <w:rPr>
          <w:color w:val="000000" w:themeColor="text1"/>
          <w:lang w:eastAsia="hr-HR"/>
        </w:rPr>
        <w:t>stečajni upravitelj 15 dana prije izvještajnog  ročišta dostavlja sudu  slijedeće:</w:t>
      </w:r>
    </w:p>
    <w:p w14:paraId="42DBF02B" w14:textId="77777777" w:rsidR="00ED4A12" w:rsidRPr="00B444B2" w:rsidRDefault="00ED4A12" w:rsidP="00C80F2E">
      <w:pPr>
        <w:ind w:right="-290"/>
        <w:rPr>
          <w:color w:val="FF0000"/>
          <w:lang w:val="hr-HR"/>
        </w:rPr>
      </w:pPr>
    </w:p>
    <w:p w14:paraId="0A997339" w14:textId="77777777" w:rsidR="00326DFD" w:rsidRPr="00B444B2" w:rsidRDefault="00326DFD" w:rsidP="00CB0878">
      <w:pPr>
        <w:ind w:right="-290"/>
        <w:jc w:val="center"/>
        <w:rPr>
          <w:b/>
          <w:bCs/>
          <w:color w:val="000000" w:themeColor="text1"/>
          <w:lang w:val="hr-HR"/>
        </w:rPr>
      </w:pPr>
      <w:r w:rsidRPr="00B444B2">
        <w:rPr>
          <w:b/>
          <w:bCs/>
          <w:color w:val="000000" w:themeColor="text1"/>
          <w:lang w:val="hr-HR"/>
        </w:rPr>
        <w:t>IZVJEŠĆE</w:t>
      </w:r>
    </w:p>
    <w:p w14:paraId="3BE5FDC4" w14:textId="77777777" w:rsidR="00326DFD" w:rsidRPr="00B444B2" w:rsidRDefault="00326DFD" w:rsidP="00CB0878">
      <w:pPr>
        <w:ind w:right="-290"/>
        <w:jc w:val="center"/>
        <w:rPr>
          <w:b/>
          <w:bCs/>
          <w:color w:val="000000" w:themeColor="text1"/>
          <w:lang w:val="hr-HR"/>
        </w:rPr>
      </w:pPr>
      <w:r w:rsidRPr="00B444B2">
        <w:rPr>
          <w:b/>
          <w:bCs/>
          <w:color w:val="000000" w:themeColor="text1"/>
          <w:lang w:val="hr-HR"/>
        </w:rPr>
        <w:t>O GOSPODARSKOM POLOŽAJU DUŽNIKA I NJEGOVIM UZROCIMA</w:t>
      </w:r>
    </w:p>
    <w:p w14:paraId="0B0B455A" w14:textId="64B574A5" w:rsidR="008A1720" w:rsidRPr="00B444B2" w:rsidRDefault="00326DFD" w:rsidP="00081331">
      <w:pPr>
        <w:pStyle w:val="NormalWeb"/>
        <w:spacing w:before="0" w:beforeAutospacing="0" w:after="0" w:afterAutospacing="0"/>
        <w:ind w:right="-290"/>
        <w:jc w:val="center"/>
        <w:rPr>
          <w:color w:val="000000" w:themeColor="text1"/>
        </w:rPr>
      </w:pPr>
      <w:r w:rsidRPr="00B444B2">
        <w:rPr>
          <w:color w:val="000000" w:themeColor="text1"/>
        </w:rPr>
        <w:t>(za Izvještajno ročište</w:t>
      </w:r>
      <w:r w:rsidR="00B642E7" w:rsidRPr="00B444B2">
        <w:rPr>
          <w:color w:val="000000" w:themeColor="text1"/>
        </w:rPr>
        <w:t xml:space="preserve"> </w:t>
      </w:r>
      <w:r w:rsidR="00081331" w:rsidRPr="00B444B2">
        <w:rPr>
          <w:color w:val="000000" w:themeColor="text1"/>
        </w:rPr>
        <w:t xml:space="preserve">1. </w:t>
      </w:r>
      <w:proofErr w:type="spellStart"/>
      <w:r w:rsidR="00081331" w:rsidRPr="00B444B2">
        <w:rPr>
          <w:color w:val="000000" w:themeColor="text1"/>
        </w:rPr>
        <w:t>veljače</w:t>
      </w:r>
      <w:proofErr w:type="spellEnd"/>
      <w:r w:rsidR="00081331" w:rsidRPr="00B444B2">
        <w:rPr>
          <w:color w:val="000000" w:themeColor="text1"/>
        </w:rPr>
        <w:t xml:space="preserve"> 2022. u 8:30 sati, </w:t>
      </w:r>
      <w:r w:rsidR="008A1720" w:rsidRPr="00B444B2">
        <w:rPr>
          <w:color w:val="000000" w:themeColor="text1"/>
        </w:rPr>
        <w:t xml:space="preserve">dvorana 100 - </w:t>
      </w:r>
      <w:proofErr w:type="spellStart"/>
      <w:r w:rsidR="008A1720" w:rsidRPr="00B444B2">
        <w:rPr>
          <w:color w:val="000000" w:themeColor="text1"/>
        </w:rPr>
        <w:t>ulična</w:t>
      </w:r>
      <w:proofErr w:type="spellEnd"/>
      <w:r w:rsidR="008A1720" w:rsidRPr="00B444B2">
        <w:rPr>
          <w:color w:val="000000" w:themeColor="text1"/>
        </w:rPr>
        <w:t xml:space="preserve"> zgrada</w:t>
      </w:r>
      <w:r w:rsidR="00081331" w:rsidRPr="00B444B2">
        <w:rPr>
          <w:color w:val="000000" w:themeColor="text1"/>
        </w:rPr>
        <w:t>)</w:t>
      </w:r>
      <w:r w:rsidR="008A1720" w:rsidRPr="00B444B2">
        <w:rPr>
          <w:color w:val="000000" w:themeColor="text1"/>
        </w:rPr>
        <w:t xml:space="preserve"> </w:t>
      </w:r>
    </w:p>
    <w:p w14:paraId="53185E9A" w14:textId="77777777" w:rsidR="008427B1" w:rsidRPr="00B444B2" w:rsidRDefault="008427B1" w:rsidP="00CB0878">
      <w:pPr>
        <w:ind w:right="-290"/>
        <w:jc w:val="both"/>
        <w:rPr>
          <w:color w:val="000000" w:themeColor="text1"/>
          <w:lang w:val="hr-HR"/>
        </w:rPr>
      </w:pPr>
    </w:p>
    <w:p w14:paraId="68F20971" w14:textId="27B4BFDE" w:rsidR="00326DFD" w:rsidRPr="00B444B2" w:rsidRDefault="00326DFD" w:rsidP="00CB0878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I. </w:t>
      </w:r>
      <w:r w:rsidR="00267DEF" w:rsidRPr="00B444B2">
        <w:rPr>
          <w:color w:val="000000" w:themeColor="text1"/>
          <w:lang w:val="hr-HR"/>
        </w:rPr>
        <w:t>UVOD</w:t>
      </w:r>
    </w:p>
    <w:p w14:paraId="5C31707A" w14:textId="77777777" w:rsidR="00267DEF" w:rsidRPr="00B444B2" w:rsidRDefault="00267DEF" w:rsidP="00CB0878">
      <w:pPr>
        <w:ind w:right="-290"/>
        <w:jc w:val="both"/>
        <w:rPr>
          <w:color w:val="000000" w:themeColor="text1"/>
          <w:lang w:val="hr-HR"/>
        </w:rPr>
      </w:pPr>
    </w:p>
    <w:p w14:paraId="16F86817" w14:textId="6B7CB2EC" w:rsidR="00BE61B6" w:rsidRPr="00B444B2" w:rsidRDefault="00C772C0" w:rsidP="00CF76DE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</w:rPr>
      </w:pPr>
      <w:r w:rsidRPr="00B444B2">
        <w:rPr>
          <w:color w:val="000000" w:themeColor="text1"/>
        </w:rPr>
        <w:t xml:space="preserve"> </w:t>
      </w:r>
      <w:proofErr w:type="spellStart"/>
      <w:r w:rsidR="00BE61B6" w:rsidRPr="00B444B2">
        <w:rPr>
          <w:color w:val="000000" w:themeColor="text1"/>
        </w:rPr>
        <w:t>Trgovački</w:t>
      </w:r>
      <w:proofErr w:type="spellEnd"/>
      <w:r w:rsidR="00BE61B6" w:rsidRPr="00B444B2">
        <w:rPr>
          <w:color w:val="000000" w:themeColor="text1"/>
        </w:rPr>
        <w:t xml:space="preserve"> sud u Zagrebu, </w:t>
      </w:r>
      <w:r w:rsidR="00D156DC" w:rsidRPr="00B444B2">
        <w:rPr>
          <w:color w:val="000000" w:themeColor="text1"/>
        </w:rPr>
        <w:t xml:space="preserve">Rješenjem </w:t>
      </w:r>
      <w:r w:rsidRPr="00B444B2">
        <w:rPr>
          <w:color w:val="000000" w:themeColor="text1"/>
        </w:rPr>
        <w:t>poslov</w:t>
      </w:r>
      <w:r w:rsidR="00B37FCB">
        <w:rPr>
          <w:color w:val="000000" w:themeColor="text1"/>
        </w:rPr>
        <w:t>ni</w:t>
      </w:r>
      <w:r w:rsidRPr="00B444B2">
        <w:rPr>
          <w:color w:val="000000" w:themeColor="text1"/>
        </w:rPr>
        <w:t xml:space="preserve"> </w:t>
      </w:r>
      <w:r w:rsidR="00D156DC" w:rsidRPr="00B444B2">
        <w:rPr>
          <w:color w:val="000000" w:themeColor="text1"/>
        </w:rPr>
        <w:t xml:space="preserve">broj </w:t>
      </w:r>
      <w:r w:rsidR="00D156DC" w:rsidRPr="00B444B2">
        <w:rPr>
          <w:color w:val="000000" w:themeColor="text1"/>
        </w:rPr>
        <w:t xml:space="preserve">89. St-1313/21-12 </w:t>
      </w:r>
      <w:r w:rsidR="00BE61B6" w:rsidRPr="00B444B2">
        <w:rPr>
          <w:color w:val="000000" w:themeColor="text1"/>
        </w:rPr>
        <w:t xml:space="preserve">po sutkinji Nikolini </w:t>
      </w:r>
      <w:proofErr w:type="spellStart"/>
      <w:r w:rsidR="00BE61B6" w:rsidRPr="00B444B2">
        <w:rPr>
          <w:color w:val="000000" w:themeColor="text1"/>
        </w:rPr>
        <w:t>Doric</w:t>
      </w:r>
      <w:proofErr w:type="spellEnd"/>
      <w:r w:rsidR="00BE61B6" w:rsidRPr="00B444B2">
        <w:rPr>
          <w:color w:val="000000" w:themeColor="text1"/>
        </w:rPr>
        <w:t xml:space="preserve">́ </w:t>
      </w:r>
      <w:proofErr w:type="spellStart"/>
      <w:r w:rsidR="00BE61B6" w:rsidRPr="00B444B2">
        <w:rPr>
          <w:color w:val="000000" w:themeColor="text1"/>
        </w:rPr>
        <w:t>Hadžisejdic</w:t>
      </w:r>
      <w:proofErr w:type="spellEnd"/>
      <w:r w:rsidR="00BE61B6" w:rsidRPr="00B444B2">
        <w:rPr>
          <w:color w:val="000000" w:themeColor="text1"/>
        </w:rPr>
        <w:t xml:space="preserve">́, u </w:t>
      </w:r>
      <w:proofErr w:type="spellStart"/>
      <w:r w:rsidR="00BE61B6" w:rsidRPr="00B444B2">
        <w:rPr>
          <w:color w:val="000000" w:themeColor="text1"/>
        </w:rPr>
        <w:t>stečajnom</w:t>
      </w:r>
      <w:proofErr w:type="spellEnd"/>
      <w:r w:rsidR="00BE61B6" w:rsidRPr="00B444B2">
        <w:rPr>
          <w:color w:val="000000" w:themeColor="text1"/>
        </w:rPr>
        <w:t xml:space="preserve"> predmetu u povodu prijedloga predlagatelja Financijske agencije, RC Zagreb, </w:t>
      </w:r>
      <w:proofErr w:type="spellStart"/>
      <w:r w:rsidR="00BE61B6" w:rsidRPr="00B444B2">
        <w:rPr>
          <w:color w:val="000000" w:themeColor="text1"/>
        </w:rPr>
        <w:t>Podružnica</w:t>
      </w:r>
      <w:proofErr w:type="spellEnd"/>
      <w:r w:rsidR="00BE61B6" w:rsidRPr="00B444B2">
        <w:rPr>
          <w:color w:val="000000" w:themeColor="text1"/>
        </w:rPr>
        <w:t xml:space="preserve"> Zagreb, Trg svibanjskih </w:t>
      </w:r>
      <w:proofErr w:type="spellStart"/>
      <w:r w:rsidR="00BE61B6" w:rsidRPr="00B444B2">
        <w:rPr>
          <w:color w:val="000000" w:themeColor="text1"/>
        </w:rPr>
        <w:t>žrtava</w:t>
      </w:r>
      <w:proofErr w:type="spellEnd"/>
      <w:r w:rsidR="00BE61B6" w:rsidRPr="00B444B2">
        <w:rPr>
          <w:color w:val="000000" w:themeColor="text1"/>
        </w:rPr>
        <w:t xml:space="preserve"> 1995. 1, OIB: 85821130368, za otvaranje </w:t>
      </w:r>
      <w:proofErr w:type="spellStart"/>
      <w:r w:rsidR="00BE61B6" w:rsidRPr="00B444B2">
        <w:rPr>
          <w:color w:val="000000" w:themeColor="text1"/>
        </w:rPr>
        <w:t>stečajnog</w:t>
      </w:r>
      <w:proofErr w:type="spellEnd"/>
      <w:r w:rsidR="00BE61B6" w:rsidRPr="00B444B2">
        <w:rPr>
          <w:color w:val="000000" w:themeColor="text1"/>
        </w:rPr>
        <w:t xml:space="preserve"> postupka nad </w:t>
      </w:r>
      <w:proofErr w:type="spellStart"/>
      <w:r w:rsidR="00BE61B6" w:rsidRPr="00B444B2">
        <w:rPr>
          <w:color w:val="000000" w:themeColor="text1"/>
        </w:rPr>
        <w:t>dužnikom</w:t>
      </w:r>
      <w:proofErr w:type="spellEnd"/>
      <w:r w:rsidR="00BE61B6" w:rsidRPr="00B444B2">
        <w:rPr>
          <w:color w:val="000000" w:themeColor="text1"/>
        </w:rPr>
        <w:t xml:space="preserve"> DIVJAK PRIJEVOZ </w:t>
      </w:r>
      <w:proofErr w:type="spellStart"/>
      <w:r w:rsidR="00BE61B6" w:rsidRPr="00B444B2">
        <w:rPr>
          <w:color w:val="000000" w:themeColor="text1"/>
        </w:rPr>
        <w:t>j.d.o.o</w:t>
      </w:r>
      <w:proofErr w:type="spellEnd"/>
      <w:r w:rsidR="00BE61B6" w:rsidRPr="00B444B2">
        <w:rPr>
          <w:color w:val="000000" w:themeColor="text1"/>
        </w:rPr>
        <w:t xml:space="preserve">., OIB: 40589726575, Vida </w:t>
      </w:r>
      <w:proofErr w:type="spellStart"/>
      <w:r w:rsidR="00BE61B6" w:rsidRPr="00B444B2">
        <w:rPr>
          <w:color w:val="000000" w:themeColor="text1"/>
        </w:rPr>
        <w:t>Došena</w:t>
      </w:r>
      <w:proofErr w:type="spellEnd"/>
      <w:r w:rsidR="00BE61B6" w:rsidRPr="00B444B2">
        <w:rPr>
          <w:color w:val="000000" w:themeColor="text1"/>
        </w:rPr>
        <w:t xml:space="preserve"> 42, Zagreb, 14. listopada 2021., riješio je</w:t>
      </w:r>
    </w:p>
    <w:p w14:paraId="52BDED02" w14:textId="36E09680" w:rsidR="00BE61B6" w:rsidRPr="00B444B2" w:rsidRDefault="00C772C0" w:rsidP="00871890">
      <w:pPr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”</w:t>
      </w:r>
      <w:r w:rsidR="006E37F3" w:rsidRPr="00B444B2">
        <w:rPr>
          <w:color w:val="000000" w:themeColor="text1"/>
          <w:lang w:val="hr-HR"/>
        </w:rPr>
        <w:t xml:space="preserve"> </w:t>
      </w:r>
      <w:r w:rsidR="00BE61B6" w:rsidRPr="00B444B2">
        <w:rPr>
          <w:color w:val="000000" w:themeColor="text1"/>
          <w:lang w:val="hr-HR"/>
        </w:rPr>
        <w:t xml:space="preserve">I. Otvara se </w:t>
      </w:r>
      <w:proofErr w:type="spellStart"/>
      <w:r w:rsidR="00BE61B6" w:rsidRPr="00B444B2">
        <w:rPr>
          <w:color w:val="000000" w:themeColor="text1"/>
          <w:lang w:val="hr-HR"/>
        </w:rPr>
        <w:t>stečajni</w:t>
      </w:r>
      <w:proofErr w:type="spellEnd"/>
      <w:r w:rsidR="00BE61B6" w:rsidRPr="00B444B2">
        <w:rPr>
          <w:color w:val="000000" w:themeColor="text1"/>
          <w:lang w:val="hr-HR"/>
        </w:rPr>
        <w:t xml:space="preserve"> postupak nad </w:t>
      </w:r>
      <w:proofErr w:type="spellStart"/>
      <w:r w:rsidR="00BE61B6" w:rsidRPr="00B444B2">
        <w:rPr>
          <w:color w:val="000000" w:themeColor="text1"/>
          <w:lang w:val="hr-HR"/>
        </w:rPr>
        <w:t>dužnikom</w:t>
      </w:r>
      <w:proofErr w:type="spellEnd"/>
      <w:r w:rsidR="00BE61B6" w:rsidRPr="00B444B2">
        <w:rPr>
          <w:color w:val="000000" w:themeColor="text1"/>
          <w:lang w:val="hr-HR"/>
        </w:rPr>
        <w:t xml:space="preserve"> DIVJAK PRIJEVOZ </w:t>
      </w:r>
      <w:proofErr w:type="spellStart"/>
      <w:r w:rsidR="00BE61B6" w:rsidRPr="00B444B2">
        <w:rPr>
          <w:color w:val="000000" w:themeColor="text1"/>
          <w:lang w:val="hr-HR"/>
        </w:rPr>
        <w:t>j.d.o.o</w:t>
      </w:r>
      <w:proofErr w:type="spellEnd"/>
      <w:r w:rsidR="00BE61B6" w:rsidRPr="00B444B2">
        <w:rPr>
          <w:color w:val="000000" w:themeColor="text1"/>
          <w:lang w:val="hr-HR"/>
        </w:rPr>
        <w:t xml:space="preserve">., OIB: 40589726575, Vida </w:t>
      </w:r>
      <w:proofErr w:type="spellStart"/>
      <w:r w:rsidR="00BE61B6" w:rsidRPr="00B444B2">
        <w:rPr>
          <w:color w:val="000000" w:themeColor="text1"/>
          <w:lang w:val="hr-HR"/>
        </w:rPr>
        <w:t>Došena</w:t>
      </w:r>
      <w:proofErr w:type="spellEnd"/>
      <w:r w:rsidR="00BE61B6" w:rsidRPr="00B444B2">
        <w:rPr>
          <w:color w:val="000000" w:themeColor="text1"/>
          <w:lang w:val="hr-HR"/>
        </w:rPr>
        <w:t xml:space="preserve"> 42, Zagreb. </w:t>
      </w:r>
    </w:p>
    <w:p w14:paraId="5B3A3779" w14:textId="77777777" w:rsidR="00BE61B6" w:rsidRPr="00B444B2" w:rsidRDefault="00BE61B6" w:rsidP="00871890">
      <w:pPr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II. Za </w:t>
      </w:r>
      <w:proofErr w:type="spellStart"/>
      <w:r w:rsidRPr="00B444B2">
        <w:rPr>
          <w:color w:val="000000" w:themeColor="text1"/>
          <w:lang w:val="hr-HR"/>
        </w:rPr>
        <w:t>stečajnog</w:t>
      </w:r>
      <w:proofErr w:type="spellEnd"/>
      <w:r w:rsidRPr="00B444B2">
        <w:rPr>
          <w:color w:val="000000" w:themeColor="text1"/>
          <w:lang w:val="hr-HR"/>
        </w:rPr>
        <w:t xml:space="preserve"> upravitelja imenuje se Ivan </w:t>
      </w:r>
      <w:proofErr w:type="spellStart"/>
      <w:r w:rsidRPr="00B444B2">
        <w:rPr>
          <w:color w:val="000000" w:themeColor="text1"/>
          <w:lang w:val="hr-HR"/>
        </w:rPr>
        <w:t>Kordic</w:t>
      </w:r>
      <w:proofErr w:type="spellEnd"/>
      <w:r w:rsidRPr="00B444B2">
        <w:rPr>
          <w:color w:val="000000" w:themeColor="text1"/>
          <w:lang w:val="hr-HR"/>
        </w:rPr>
        <w:t xml:space="preserve">́, OIB: 65047087723, </w:t>
      </w:r>
      <w:proofErr w:type="spellStart"/>
      <w:r w:rsidRPr="00B444B2">
        <w:rPr>
          <w:color w:val="000000" w:themeColor="text1"/>
          <w:lang w:val="hr-HR"/>
        </w:rPr>
        <w:t>Šenoina</w:t>
      </w:r>
      <w:proofErr w:type="spellEnd"/>
      <w:r w:rsidRPr="00B444B2">
        <w:rPr>
          <w:color w:val="000000" w:themeColor="text1"/>
          <w:lang w:val="hr-HR"/>
        </w:rPr>
        <w:t xml:space="preserve"> 6, Zagreb. </w:t>
      </w:r>
    </w:p>
    <w:p w14:paraId="636EFD50" w14:textId="525709FE" w:rsidR="00BE61B6" w:rsidRPr="00B444B2" w:rsidRDefault="00BE61B6" w:rsidP="00871890">
      <w:pPr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III. </w:t>
      </w:r>
      <w:proofErr w:type="spellStart"/>
      <w:r w:rsidRPr="00B444B2">
        <w:rPr>
          <w:color w:val="000000" w:themeColor="text1"/>
          <w:lang w:val="hr-HR"/>
        </w:rPr>
        <w:t>Stečajni</w:t>
      </w:r>
      <w:proofErr w:type="spellEnd"/>
      <w:r w:rsidRPr="00B444B2">
        <w:rPr>
          <w:color w:val="000000" w:themeColor="text1"/>
          <w:lang w:val="hr-HR"/>
        </w:rPr>
        <w:t xml:space="preserve"> postupak otvoren je 14. listopada 2021. </w:t>
      </w:r>
      <w:proofErr w:type="spellStart"/>
      <w:r w:rsidRPr="00B444B2">
        <w:rPr>
          <w:color w:val="000000" w:themeColor="text1"/>
          <w:lang w:val="hr-HR"/>
        </w:rPr>
        <w:t>Rješenje</w:t>
      </w:r>
      <w:proofErr w:type="spellEnd"/>
      <w:r w:rsidRPr="00B444B2">
        <w:rPr>
          <w:color w:val="000000" w:themeColor="text1"/>
          <w:lang w:val="hr-HR"/>
        </w:rPr>
        <w:t xml:space="preserve"> o otvaranju </w:t>
      </w:r>
      <w:proofErr w:type="spellStart"/>
      <w:r w:rsidRPr="00B444B2">
        <w:rPr>
          <w:color w:val="000000" w:themeColor="text1"/>
          <w:lang w:val="hr-HR"/>
        </w:rPr>
        <w:t>stečajnog</w:t>
      </w:r>
      <w:proofErr w:type="spellEnd"/>
      <w:r w:rsidRPr="00B444B2">
        <w:rPr>
          <w:color w:val="000000" w:themeColor="text1"/>
          <w:lang w:val="hr-HR"/>
        </w:rPr>
        <w:t xml:space="preserve"> postupka nad </w:t>
      </w:r>
      <w:proofErr w:type="spellStart"/>
      <w:r w:rsidRPr="00B444B2">
        <w:rPr>
          <w:color w:val="000000" w:themeColor="text1"/>
          <w:lang w:val="hr-HR"/>
        </w:rPr>
        <w:t>dužnikom</w:t>
      </w:r>
      <w:proofErr w:type="spellEnd"/>
      <w:r w:rsidRPr="00B444B2">
        <w:rPr>
          <w:color w:val="000000" w:themeColor="text1"/>
          <w:lang w:val="hr-HR"/>
        </w:rPr>
        <w:t xml:space="preserve"> istaknuto je na </w:t>
      </w:r>
      <w:proofErr w:type="spellStart"/>
      <w:r w:rsidRPr="00B444B2">
        <w:rPr>
          <w:color w:val="000000" w:themeColor="text1"/>
          <w:lang w:val="hr-HR"/>
        </w:rPr>
        <w:t>mrežnoj</w:t>
      </w:r>
      <w:proofErr w:type="spellEnd"/>
      <w:r w:rsidRPr="00B444B2">
        <w:rPr>
          <w:color w:val="000000" w:themeColor="text1"/>
          <w:lang w:val="hr-HR"/>
        </w:rPr>
        <w:t xml:space="preserve"> stranici e-oglasna </w:t>
      </w:r>
      <w:proofErr w:type="spellStart"/>
      <w:r w:rsidRPr="00B444B2">
        <w:rPr>
          <w:color w:val="000000" w:themeColor="text1"/>
          <w:lang w:val="hr-HR"/>
        </w:rPr>
        <w:t>ploča</w:t>
      </w:r>
      <w:proofErr w:type="spellEnd"/>
      <w:r w:rsidRPr="00B444B2">
        <w:rPr>
          <w:color w:val="000000" w:themeColor="text1"/>
          <w:lang w:val="hr-HR"/>
        </w:rPr>
        <w:t xml:space="preserve"> </w:t>
      </w:r>
      <w:proofErr w:type="spellStart"/>
      <w:r w:rsidRPr="00B444B2">
        <w:rPr>
          <w:color w:val="000000" w:themeColor="text1"/>
          <w:lang w:val="hr-HR"/>
        </w:rPr>
        <w:t>Trgovačkog</w:t>
      </w:r>
      <w:proofErr w:type="spellEnd"/>
      <w:r w:rsidRPr="00B444B2">
        <w:rPr>
          <w:color w:val="000000" w:themeColor="text1"/>
          <w:lang w:val="hr-HR"/>
        </w:rPr>
        <w:t xml:space="preserve"> suda u Zagrebu 14. listopada 2021. u 15,20 sati…”</w:t>
      </w:r>
    </w:p>
    <w:p w14:paraId="43FA9FA8" w14:textId="77777777" w:rsidR="006E37F3" w:rsidRPr="00B444B2" w:rsidRDefault="006E37F3" w:rsidP="00871890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0B827089" w14:textId="5380D001" w:rsidR="00C772C0" w:rsidRPr="00B444B2" w:rsidRDefault="00C772C0" w:rsidP="00CF76DE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</w:rPr>
      </w:pPr>
      <w:proofErr w:type="spellStart"/>
      <w:r w:rsidRPr="00B444B2">
        <w:rPr>
          <w:color w:val="000000" w:themeColor="text1"/>
        </w:rPr>
        <w:t>Trgovački</w:t>
      </w:r>
      <w:proofErr w:type="spellEnd"/>
      <w:r w:rsidRPr="00B444B2">
        <w:rPr>
          <w:color w:val="000000" w:themeColor="text1"/>
        </w:rPr>
        <w:t xml:space="preserve"> sud u Zagrebu,</w:t>
      </w:r>
      <w:r w:rsidRPr="00B444B2">
        <w:rPr>
          <w:color w:val="000000" w:themeColor="text1"/>
        </w:rPr>
        <w:t xml:space="preserve"> </w:t>
      </w:r>
      <w:r w:rsidRPr="00B444B2">
        <w:rPr>
          <w:color w:val="000000" w:themeColor="text1"/>
        </w:rPr>
        <w:t>Rješenjem poslov</w:t>
      </w:r>
      <w:r w:rsidR="00B37FCB">
        <w:rPr>
          <w:color w:val="000000" w:themeColor="text1"/>
        </w:rPr>
        <w:t>n</w:t>
      </w:r>
      <w:r w:rsidRPr="00B444B2">
        <w:rPr>
          <w:color w:val="000000" w:themeColor="text1"/>
        </w:rPr>
        <w:t>i broj</w:t>
      </w:r>
      <w:r w:rsidRPr="00B444B2">
        <w:rPr>
          <w:color w:val="000000" w:themeColor="text1"/>
        </w:rPr>
        <w:t xml:space="preserve"> </w:t>
      </w:r>
      <w:r w:rsidRPr="00B444B2">
        <w:rPr>
          <w:color w:val="000000" w:themeColor="text1"/>
        </w:rPr>
        <w:t xml:space="preserve">89. St-1313/21-17  po sutkinji Nikolini </w:t>
      </w:r>
      <w:proofErr w:type="spellStart"/>
      <w:r w:rsidRPr="00B444B2">
        <w:rPr>
          <w:color w:val="000000" w:themeColor="text1"/>
        </w:rPr>
        <w:t>Doric</w:t>
      </w:r>
      <w:proofErr w:type="spellEnd"/>
      <w:r w:rsidRPr="00B444B2">
        <w:rPr>
          <w:color w:val="000000" w:themeColor="text1"/>
        </w:rPr>
        <w:t xml:space="preserve">́ </w:t>
      </w:r>
      <w:proofErr w:type="spellStart"/>
      <w:r w:rsidRPr="00B444B2">
        <w:rPr>
          <w:color w:val="000000" w:themeColor="text1"/>
        </w:rPr>
        <w:t>Hadžisejdic</w:t>
      </w:r>
      <w:proofErr w:type="spellEnd"/>
      <w:r w:rsidRPr="00B444B2">
        <w:rPr>
          <w:color w:val="000000" w:themeColor="text1"/>
        </w:rPr>
        <w:t xml:space="preserve">́, u </w:t>
      </w:r>
      <w:proofErr w:type="spellStart"/>
      <w:r w:rsidRPr="00B444B2">
        <w:rPr>
          <w:color w:val="000000" w:themeColor="text1"/>
        </w:rPr>
        <w:t>stečajnom</w:t>
      </w:r>
      <w:proofErr w:type="spellEnd"/>
      <w:r w:rsidRPr="00B444B2">
        <w:rPr>
          <w:color w:val="000000" w:themeColor="text1"/>
        </w:rPr>
        <w:t xml:space="preserve"> postupku nad </w:t>
      </w:r>
      <w:proofErr w:type="spellStart"/>
      <w:r w:rsidRPr="00B444B2">
        <w:rPr>
          <w:color w:val="000000" w:themeColor="text1"/>
        </w:rPr>
        <w:t>dužnikom</w:t>
      </w:r>
      <w:proofErr w:type="spellEnd"/>
      <w:r w:rsidRPr="00B444B2">
        <w:rPr>
          <w:color w:val="000000" w:themeColor="text1"/>
        </w:rPr>
        <w:t xml:space="preserve"> DIVJAK PRIJEVOZ </w:t>
      </w:r>
      <w:proofErr w:type="spellStart"/>
      <w:r w:rsidRPr="00B444B2">
        <w:rPr>
          <w:color w:val="000000" w:themeColor="text1"/>
        </w:rPr>
        <w:t>j.d.o.o</w:t>
      </w:r>
      <w:proofErr w:type="spellEnd"/>
      <w:r w:rsidRPr="00B444B2">
        <w:rPr>
          <w:color w:val="000000" w:themeColor="text1"/>
        </w:rPr>
        <w:t xml:space="preserve">. u </w:t>
      </w:r>
      <w:proofErr w:type="spellStart"/>
      <w:r w:rsidRPr="00B444B2">
        <w:rPr>
          <w:color w:val="000000" w:themeColor="text1"/>
        </w:rPr>
        <w:t>stečaju</w:t>
      </w:r>
      <w:proofErr w:type="spellEnd"/>
      <w:r w:rsidRPr="00B444B2">
        <w:rPr>
          <w:color w:val="000000" w:themeColor="text1"/>
        </w:rPr>
        <w:t xml:space="preserve">, OIB: 40589726575, Vida </w:t>
      </w:r>
      <w:proofErr w:type="spellStart"/>
      <w:r w:rsidRPr="00B444B2">
        <w:rPr>
          <w:color w:val="000000" w:themeColor="text1"/>
        </w:rPr>
        <w:t>Došena</w:t>
      </w:r>
      <w:proofErr w:type="spellEnd"/>
      <w:r w:rsidRPr="00B444B2">
        <w:rPr>
          <w:color w:val="000000" w:themeColor="text1"/>
        </w:rPr>
        <w:t xml:space="preserve"> 42, Zagreb, 19. listopada 2021., r i j e š i o je </w:t>
      </w:r>
    </w:p>
    <w:p w14:paraId="373BDB29" w14:textId="77777777" w:rsidR="00CF76DE" w:rsidRDefault="00CF76DE" w:rsidP="00871890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2623F1EA" w14:textId="0FB89514" w:rsidR="00C772C0" w:rsidRPr="00B444B2" w:rsidRDefault="006E37F3" w:rsidP="00871890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B444B2">
        <w:rPr>
          <w:color w:val="000000" w:themeColor="text1"/>
        </w:rPr>
        <w:t xml:space="preserve">” </w:t>
      </w:r>
      <w:r w:rsidR="00C772C0" w:rsidRPr="00B444B2">
        <w:rPr>
          <w:color w:val="000000" w:themeColor="text1"/>
        </w:rPr>
        <w:t>I</w:t>
      </w:r>
      <w:r w:rsidR="00F31CD8">
        <w:rPr>
          <w:color w:val="000000" w:themeColor="text1"/>
        </w:rPr>
        <w:t>.</w:t>
      </w:r>
      <w:r w:rsidR="00C772C0" w:rsidRPr="00B444B2">
        <w:rPr>
          <w:color w:val="000000" w:themeColor="text1"/>
        </w:rPr>
        <w:t xml:space="preserve"> Ivan </w:t>
      </w:r>
      <w:proofErr w:type="spellStart"/>
      <w:r w:rsidR="00C772C0" w:rsidRPr="00B444B2">
        <w:rPr>
          <w:color w:val="000000" w:themeColor="text1"/>
        </w:rPr>
        <w:t>Kordic</w:t>
      </w:r>
      <w:proofErr w:type="spellEnd"/>
      <w:r w:rsidR="00C772C0" w:rsidRPr="00B444B2">
        <w:rPr>
          <w:color w:val="000000" w:themeColor="text1"/>
        </w:rPr>
        <w:t xml:space="preserve">́, OIB: 65047087723, </w:t>
      </w:r>
      <w:proofErr w:type="spellStart"/>
      <w:r w:rsidR="00C772C0" w:rsidRPr="00B444B2">
        <w:rPr>
          <w:color w:val="000000" w:themeColor="text1"/>
        </w:rPr>
        <w:t>Šenoina</w:t>
      </w:r>
      <w:proofErr w:type="spellEnd"/>
      <w:r w:rsidR="00C772C0" w:rsidRPr="00B444B2">
        <w:rPr>
          <w:color w:val="000000" w:themeColor="text1"/>
        </w:rPr>
        <w:t xml:space="preserve"> 6, Zagreb, </w:t>
      </w:r>
      <w:proofErr w:type="spellStart"/>
      <w:r w:rsidR="00C772C0" w:rsidRPr="00B444B2">
        <w:rPr>
          <w:color w:val="000000" w:themeColor="text1"/>
        </w:rPr>
        <w:t>razrješuje</w:t>
      </w:r>
      <w:proofErr w:type="spellEnd"/>
      <w:r w:rsidR="00C772C0" w:rsidRPr="00B444B2">
        <w:rPr>
          <w:color w:val="000000" w:themeColor="text1"/>
        </w:rPr>
        <w:t xml:space="preserve"> se </w:t>
      </w:r>
      <w:proofErr w:type="spellStart"/>
      <w:r w:rsidR="00C772C0" w:rsidRPr="00B444B2">
        <w:rPr>
          <w:color w:val="000000" w:themeColor="text1"/>
        </w:rPr>
        <w:t>dužnosti</w:t>
      </w:r>
      <w:proofErr w:type="spellEnd"/>
      <w:r w:rsidR="00C772C0" w:rsidRPr="00B444B2">
        <w:rPr>
          <w:color w:val="000000" w:themeColor="text1"/>
        </w:rPr>
        <w:t xml:space="preserve"> </w:t>
      </w:r>
      <w:proofErr w:type="spellStart"/>
      <w:r w:rsidR="00C772C0" w:rsidRPr="00B444B2">
        <w:rPr>
          <w:color w:val="000000" w:themeColor="text1"/>
        </w:rPr>
        <w:t>stečajnog</w:t>
      </w:r>
      <w:proofErr w:type="spellEnd"/>
      <w:r w:rsidR="00C772C0" w:rsidRPr="00B444B2">
        <w:rPr>
          <w:color w:val="000000" w:themeColor="text1"/>
        </w:rPr>
        <w:t xml:space="preserve"> upravitelja u ovom </w:t>
      </w:r>
      <w:proofErr w:type="spellStart"/>
      <w:r w:rsidR="00C772C0" w:rsidRPr="00B444B2">
        <w:rPr>
          <w:color w:val="000000" w:themeColor="text1"/>
        </w:rPr>
        <w:t>stečajnom</w:t>
      </w:r>
      <w:proofErr w:type="spellEnd"/>
      <w:r w:rsidR="00C772C0" w:rsidRPr="00B444B2">
        <w:rPr>
          <w:color w:val="000000" w:themeColor="text1"/>
        </w:rPr>
        <w:t xml:space="preserve"> postupku. </w:t>
      </w:r>
    </w:p>
    <w:p w14:paraId="4C04760C" w14:textId="0A266CD0" w:rsidR="00C772C0" w:rsidRPr="00B444B2" w:rsidRDefault="00F31CD8" w:rsidP="00871890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C772C0" w:rsidRPr="00B444B2">
        <w:rPr>
          <w:color w:val="000000" w:themeColor="text1"/>
        </w:rPr>
        <w:t>II</w:t>
      </w:r>
      <w:r>
        <w:rPr>
          <w:color w:val="000000" w:themeColor="text1"/>
        </w:rPr>
        <w:t>.</w:t>
      </w:r>
      <w:r w:rsidR="00C772C0" w:rsidRPr="00B444B2">
        <w:rPr>
          <w:color w:val="000000" w:themeColor="text1"/>
        </w:rPr>
        <w:t xml:space="preserve"> Za novog </w:t>
      </w:r>
      <w:proofErr w:type="spellStart"/>
      <w:r w:rsidR="00C772C0" w:rsidRPr="00B444B2">
        <w:rPr>
          <w:color w:val="000000" w:themeColor="text1"/>
        </w:rPr>
        <w:t>stečajnog</w:t>
      </w:r>
      <w:proofErr w:type="spellEnd"/>
      <w:r w:rsidR="00C772C0" w:rsidRPr="00B444B2">
        <w:rPr>
          <w:color w:val="000000" w:themeColor="text1"/>
        </w:rPr>
        <w:t xml:space="preserve"> upravitelja imenuje se Ibrahim </w:t>
      </w:r>
      <w:proofErr w:type="spellStart"/>
      <w:r w:rsidR="00C772C0" w:rsidRPr="00B444B2">
        <w:rPr>
          <w:color w:val="000000" w:themeColor="text1"/>
        </w:rPr>
        <w:t>Mehmedovic</w:t>
      </w:r>
      <w:proofErr w:type="spellEnd"/>
      <w:r w:rsidR="00C772C0" w:rsidRPr="00B444B2">
        <w:rPr>
          <w:color w:val="000000" w:themeColor="text1"/>
        </w:rPr>
        <w:t xml:space="preserve">́, OIB 91320064198, A. </w:t>
      </w:r>
      <w:proofErr w:type="spellStart"/>
      <w:r w:rsidR="00C772C0" w:rsidRPr="00B444B2">
        <w:rPr>
          <w:color w:val="000000" w:themeColor="text1"/>
        </w:rPr>
        <w:t>Starčevića</w:t>
      </w:r>
      <w:proofErr w:type="spellEnd"/>
      <w:r w:rsidR="00C772C0" w:rsidRPr="00B444B2">
        <w:rPr>
          <w:color w:val="000000" w:themeColor="text1"/>
        </w:rPr>
        <w:t xml:space="preserve"> 5, Rijeka. </w:t>
      </w:r>
    </w:p>
    <w:p w14:paraId="6231949B" w14:textId="6E615AAD" w:rsidR="00C772C0" w:rsidRPr="00B444B2" w:rsidRDefault="00C772C0" w:rsidP="00871890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B444B2">
        <w:rPr>
          <w:color w:val="000000" w:themeColor="text1"/>
        </w:rPr>
        <w:t>III</w:t>
      </w:r>
      <w:r w:rsidR="00CF76DE">
        <w:rPr>
          <w:color w:val="000000" w:themeColor="text1"/>
        </w:rPr>
        <w:t>.</w:t>
      </w:r>
      <w:r w:rsidRPr="00B444B2">
        <w:rPr>
          <w:color w:val="000000" w:themeColor="text1"/>
        </w:rPr>
        <w:t xml:space="preserve"> Pozivaju se vjerovnici u rokovima iz </w:t>
      </w:r>
      <w:proofErr w:type="spellStart"/>
      <w:r w:rsidRPr="00B444B2">
        <w:rPr>
          <w:color w:val="000000" w:themeColor="text1"/>
        </w:rPr>
        <w:t>točke</w:t>
      </w:r>
      <w:proofErr w:type="spellEnd"/>
      <w:r w:rsidRPr="00B444B2">
        <w:rPr>
          <w:color w:val="000000" w:themeColor="text1"/>
        </w:rPr>
        <w:t xml:space="preserve"> IV. i V. izreke </w:t>
      </w:r>
      <w:proofErr w:type="spellStart"/>
      <w:r w:rsidRPr="00B444B2">
        <w:rPr>
          <w:color w:val="000000" w:themeColor="text1"/>
        </w:rPr>
        <w:t>rješenja</w:t>
      </w:r>
      <w:proofErr w:type="spellEnd"/>
      <w:r w:rsidRPr="00B444B2">
        <w:rPr>
          <w:color w:val="000000" w:themeColor="text1"/>
        </w:rPr>
        <w:t xml:space="preserve"> o otvaranju </w:t>
      </w:r>
      <w:proofErr w:type="spellStart"/>
      <w:r w:rsidRPr="00B444B2">
        <w:rPr>
          <w:color w:val="000000" w:themeColor="text1"/>
        </w:rPr>
        <w:t>stečaja</w:t>
      </w:r>
      <w:proofErr w:type="spellEnd"/>
      <w:r w:rsidRPr="00B444B2">
        <w:rPr>
          <w:color w:val="000000" w:themeColor="text1"/>
        </w:rPr>
        <w:t xml:space="preserve"> od 14. listopada 2021. prijaviti </w:t>
      </w:r>
      <w:proofErr w:type="spellStart"/>
      <w:r w:rsidRPr="00B444B2">
        <w:rPr>
          <w:color w:val="000000" w:themeColor="text1"/>
        </w:rPr>
        <w:t>tražbine</w:t>
      </w:r>
      <w:proofErr w:type="spellEnd"/>
      <w:r w:rsidRPr="00B444B2">
        <w:rPr>
          <w:color w:val="000000" w:themeColor="text1"/>
        </w:rPr>
        <w:t xml:space="preserve"> te dostaviti obavijesti o postojanju </w:t>
      </w:r>
      <w:proofErr w:type="spellStart"/>
      <w:r w:rsidRPr="00B444B2">
        <w:rPr>
          <w:color w:val="000000" w:themeColor="text1"/>
        </w:rPr>
        <w:t>razlučnog</w:t>
      </w:r>
      <w:proofErr w:type="spellEnd"/>
      <w:r w:rsidRPr="00B444B2">
        <w:rPr>
          <w:color w:val="000000" w:themeColor="text1"/>
        </w:rPr>
        <w:t xml:space="preserve"> ili </w:t>
      </w:r>
      <w:proofErr w:type="spellStart"/>
      <w:r w:rsidRPr="00B444B2">
        <w:rPr>
          <w:color w:val="000000" w:themeColor="text1"/>
        </w:rPr>
        <w:t>izlučnog</w:t>
      </w:r>
      <w:proofErr w:type="spellEnd"/>
      <w:r w:rsidRPr="00B444B2">
        <w:rPr>
          <w:color w:val="000000" w:themeColor="text1"/>
        </w:rPr>
        <w:t xml:space="preserve"> prava novoimenovanom </w:t>
      </w:r>
      <w:proofErr w:type="spellStart"/>
      <w:r w:rsidRPr="00B444B2">
        <w:rPr>
          <w:color w:val="000000" w:themeColor="text1"/>
        </w:rPr>
        <w:t>stečajnom</w:t>
      </w:r>
      <w:proofErr w:type="spellEnd"/>
      <w:r w:rsidRPr="00B444B2">
        <w:rPr>
          <w:color w:val="000000" w:themeColor="text1"/>
        </w:rPr>
        <w:t xml:space="preserve"> upravitelju Ibrahimu </w:t>
      </w:r>
      <w:proofErr w:type="spellStart"/>
      <w:r w:rsidRPr="00B444B2">
        <w:rPr>
          <w:color w:val="000000" w:themeColor="text1"/>
        </w:rPr>
        <w:t>Mehmedoviću</w:t>
      </w:r>
      <w:proofErr w:type="spellEnd"/>
      <w:r w:rsidRPr="00B444B2">
        <w:rPr>
          <w:color w:val="000000" w:themeColor="text1"/>
        </w:rPr>
        <w:t xml:space="preserve">, na adresu: A. </w:t>
      </w:r>
      <w:proofErr w:type="spellStart"/>
      <w:r w:rsidRPr="00B444B2">
        <w:rPr>
          <w:color w:val="000000" w:themeColor="text1"/>
        </w:rPr>
        <w:t>Starčevića</w:t>
      </w:r>
      <w:proofErr w:type="spellEnd"/>
      <w:r w:rsidRPr="00B444B2">
        <w:rPr>
          <w:color w:val="000000" w:themeColor="text1"/>
        </w:rPr>
        <w:t xml:space="preserve"> 5, Rijeka. </w:t>
      </w:r>
      <w:r w:rsidR="006E37F3" w:rsidRPr="00B444B2">
        <w:rPr>
          <w:color w:val="000000" w:themeColor="text1"/>
        </w:rPr>
        <w:t>”</w:t>
      </w:r>
    </w:p>
    <w:p w14:paraId="1E25DA8C" w14:textId="77777777" w:rsidR="00C772C0" w:rsidRPr="00B444B2" w:rsidRDefault="00C772C0" w:rsidP="00C772C0">
      <w:pPr>
        <w:rPr>
          <w:lang w:val="hr-HR"/>
        </w:rPr>
      </w:pPr>
    </w:p>
    <w:p w14:paraId="343B31FE" w14:textId="31109B13" w:rsidR="00076C08" w:rsidRPr="00B444B2" w:rsidRDefault="00076C08" w:rsidP="00CB0878">
      <w:pPr>
        <w:pStyle w:val="Heading3"/>
        <w:shd w:val="clear" w:color="auto" w:fill="FFFFFF"/>
        <w:spacing w:before="0"/>
        <w:ind w:right="-290"/>
        <w:jc w:val="both"/>
        <w:rPr>
          <w:rFonts w:ascii="Times New Roman" w:hAnsi="Times New Roman" w:cs="Times New Roman"/>
          <w:color w:val="000000" w:themeColor="text1"/>
          <w:lang w:val="hr-HR"/>
        </w:rPr>
      </w:pPr>
      <w:r w:rsidRPr="00B444B2">
        <w:rPr>
          <w:rFonts w:ascii="Times New Roman" w:hAnsi="Times New Roman" w:cs="Times New Roman"/>
          <w:color w:val="000000" w:themeColor="text1"/>
          <w:lang w:val="hr-HR"/>
        </w:rPr>
        <w:t xml:space="preserve">II. </w:t>
      </w:r>
      <w:r w:rsidR="00267DEF" w:rsidRPr="00B444B2">
        <w:rPr>
          <w:rFonts w:ascii="Times New Roman" w:hAnsi="Times New Roman" w:cs="Times New Roman"/>
          <w:color w:val="000000" w:themeColor="text1"/>
          <w:lang w:val="hr-HR"/>
        </w:rPr>
        <w:t>OSNOVNI PODACI</w:t>
      </w:r>
    </w:p>
    <w:p w14:paraId="7BC3BA10" w14:textId="77777777" w:rsidR="00F41B83" w:rsidRPr="00B444B2" w:rsidRDefault="00F41B83" w:rsidP="00CB0878">
      <w:pPr>
        <w:ind w:right="-290"/>
        <w:jc w:val="both"/>
        <w:rPr>
          <w:color w:val="FF0000"/>
          <w:lang w:val="hr-HR"/>
        </w:rPr>
      </w:pPr>
    </w:p>
    <w:p w14:paraId="4F742AE6" w14:textId="4A9196B4" w:rsidR="00076C08" w:rsidRPr="00B444B2" w:rsidRDefault="00076C08" w:rsidP="00267DEF">
      <w:pPr>
        <w:rPr>
          <w:lang w:val="hr-HR"/>
        </w:rPr>
      </w:pPr>
      <w:r w:rsidRPr="00B444B2">
        <w:rPr>
          <w:lang w:val="hr-HR"/>
        </w:rPr>
        <w:t>Naziv</w:t>
      </w:r>
      <w:r w:rsidR="00081331" w:rsidRPr="00B444B2">
        <w:rPr>
          <w:lang w:val="hr-HR"/>
        </w:rPr>
        <w:t>:</w:t>
      </w:r>
      <w:r w:rsidRPr="00B444B2">
        <w:rPr>
          <w:lang w:val="hr-HR"/>
        </w:rPr>
        <w:t xml:space="preserve"> </w:t>
      </w:r>
      <w:r w:rsidR="00603D67" w:rsidRPr="00B444B2">
        <w:rPr>
          <w:lang w:val="hr-HR"/>
        </w:rPr>
        <w:t xml:space="preserve">DIVJAK PRIJEVOZ </w:t>
      </w:r>
      <w:proofErr w:type="spellStart"/>
      <w:r w:rsidR="00603D67" w:rsidRPr="00B444B2">
        <w:rPr>
          <w:lang w:val="hr-HR"/>
        </w:rPr>
        <w:t>j.d.o.o</w:t>
      </w:r>
      <w:proofErr w:type="spellEnd"/>
      <w:r w:rsidR="00603D67" w:rsidRPr="00B444B2">
        <w:rPr>
          <w:lang w:val="hr-HR"/>
        </w:rPr>
        <w:t>. za usluge</w:t>
      </w:r>
    </w:p>
    <w:p w14:paraId="34B2129F" w14:textId="74764089" w:rsidR="00603D67" w:rsidRPr="00B444B2" w:rsidRDefault="00076C08" w:rsidP="00267DEF">
      <w:pPr>
        <w:rPr>
          <w:lang w:val="hr-HR"/>
        </w:rPr>
      </w:pPr>
      <w:r w:rsidRPr="00B444B2">
        <w:rPr>
          <w:lang w:val="hr-HR"/>
        </w:rPr>
        <w:t>OIB</w:t>
      </w:r>
      <w:r w:rsidR="00267DEF" w:rsidRPr="00B444B2">
        <w:rPr>
          <w:lang w:val="hr-HR"/>
        </w:rPr>
        <w:t>:</w:t>
      </w:r>
      <w:r w:rsidRPr="00B444B2">
        <w:rPr>
          <w:lang w:val="hr-HR"/>
        </w:rPr>
        <w:t xml:space="preserve"> </w:t>
      </w:r>
      <w:r w:rsidR="00603D67" w:rsidRPr="00B444B2">
        <w:rPr>
          <w:lang w:val="hr-HR"/>
        </w:rPr>
        <w:t xml:space="preserve">40589726575 </w:t>
      </w:r>
    </w:p>
    <w:p w14:paraId="162F49AE" w14:textId="232E8D20" w:rsidR="00F41B83" w:rsidRPr="00B444B2" w:rsidRDefault="00076C08" w:rsidP="00267DEF">
      <w:pPr>
        <w:rPr>
          <w:lang w:val="hr-HR"/>
        </w:rPr>
      </w:pPr>
      <w:r w:rsidRPr="00B444B2">
        <w:rPr>
          <w:lang w:val="hr-HR"/>
        </w:rPr>
        <w:t>MBS</w:t>
      </w:r>
      <w:r w:rsidR="00267DEF" w:rsidRPr="00B444B2">
        <w:rPr>
          <w:lang w:val="hr-HR"/>
        </w:rPr>
        <w:t>:</w:t>
      </w:r>
      <w:r w:rsidRPr="00B444B2">
        <w:rPr>
          <w:lang w:val="hr-HR"/>
        </w:rPr>
        <w:t xml:space="preserve"> </w:t>
      </w:r>
      <w:r w:rsidR="00603D67" w:rsidRPr="00B444B2">
        <w:rPr>
          <w:lang w:val="hr-HR"/>
        </w:rPr>
        <w:t>081062479</w:t>
      </w:r>
      <w:r w:rsidR="00F41B83" w:rsidRPr="00B444B2">
        <w:rPr>
          <w:lang w:val="hr-HR"/>
        </w:rPr>
        <w:t>Godina osnivanja:</w:t>
      </w:r>
      <w:r w:rsidR="001540FB" w:rsidRPr="00B444B2">
        <w:rPr>
          <w:lang w:val="hr-HR"/>
        </w:rPr>
        <w:t xml:space="preserve"> </w:t>
      </w:r>
      <w:r w:rsidR="00F41B83" w:rsidRPr="00B444B2">
        <w:rPr>
          <w:lang w:val="hr-HR"/>
        </w:rPr>
        <w:t>2016.  Veličina:</w:t>
      </w:r>
      <w:r w:rsidR="004461CC">
        <w:rPr>
          <w:lang w:val="hr-HR"/>
        </w:rPr>
        <w:t xml:space="preserve"> </w:t>
      </w:r>
      <w:r w:rsidR="00F41B83" w:rsidRPr="00B444B2">
        <w:rPr>
          <w:lang w:val="hr-HR"/>
        </w:rPr>
        <w:t>Mikro poduzetnik </w:t>
      </w:r>
    </w:p>
    <w:p w14:paraId="2126470C" w14:textId="77777777" w:rsidR="00076C08" w:rsidRPr="00B444B2" w:rsidRDefault="00076C08" w:rsidP="00267DEF">
      <w:pPr>
        <w:rPr>
          <w:lang w:val="hr-HR"/>
        </w:rPr>
      </w:pPr>
    </w:p>
    <w:p w14:paraId="5C6A6685" w14:textId="5564A52A" w:rsidR="00F41B83" w:rsidRPr="00B444B2" w:rsidRDefault="00267DEF" w:rsidP="00721559">
      <w:pPr>
        <w:rPr>
          <w:lang w:val="hr-HR"/>
        </w:rPr>
      </w:pPr>
      <w:r w:rsidRPr="00B444B2">
        <w:rPr>
          <w:lang w:val="hr-HR"/>
        </w:rPr>
        <w:t>DJELATNOST</w:t>
      </w:r>
      <w:r w:rsidR="00F41B83" w:rsidRPr="00B444B2">
        <w:rPr>
          <w:lang w:val="hr-HR"/>
        </w:rPr>
        <w:t>:</w:t>
      </w:r>
      <w:r w:rsidR="00721559" w:rsidRPr="00B444B2">
        <w:rPr>
          <w:lang w:val="hr-HR"/>
        </w:rPr>
        <w:t xml:space="preserve"> </w:t>
      </w:r>
      <w:proofErr w:type="spellStart"/>
      <w:r w:rsidR="001540FB" w:rsidRPr="00B444B2">
        <w:rPr>
          <w:lang w:val="hr-HR"/>
        </w:rPr>
        <w:t>Brojčana</w:t>
      </w:r>
      <w:proofErr w:type="spellEnd"/>
      <w:r w:rsidR="001540FB" w:rsidRPr="00B444B2">
        <w:rPr>
          <w:lang w:val="hr-HR"/>
        </w:rPr>
        <w:t xml:space="preserve"> oznaka razreda: </w:t>
      </w:r>
      <w:r w:rsidR="00F41B83" w:rsidRPr="00B444B2">
        <w:rPr>
          <w:lang w:val="hr-HR"/>
        </w:rPr>
        <w:t>4932, Taksi služba</w:t>
      </w:r>
    </w:p>
    <w:p w14:paraId="46F62A35" w14:textId="27BF5028" w:rsidR="00F41B83" w:rsidRPr="00B444B2" w:rsidRDefault="00076C08" w:rsidP="00267DEF">
      <w:pPr>
        <w:rPr>
          <w:lang w:val="hr-HR"/>
        </w:rPr>
      </w:pPr>
      <w:proofErr w:type="spellStart"/>
      <w:r w:rsidRPr="00B444B2">
        <w:rPr>
          <w:lang w:val="hr-HR"/>
        </w:rPr>
        <w:t>Sjedište</w:t>
      </w:r>
      <w:proofErr w:type="spellEnd"/>
      <w:r w:rsidRPr="00B444B2">
        <w:rPr>
          <w:lang w:val="hr-HR"/>
        </w:rPr>
        <w:t xml:space="preserve">/adresa:  </w:t>
      </w:r>
      <w:r w:rsidR="00603D67" w:rsidRPr="00B444B2">
        <w:rPr>
          <w:lang w:val="hr-HR"/>
        </w:rPr>
        <w:t xml:space="preserve">Zagreb (Grad Zagreb)  Vida </w:t>
      </w:r>
      <w:proofErr w:type="spellStart"/>
      <w:r w:rsidR="00603D67" w:rsidRPr="00B444B2">
        <w:rPr>
          <w:lang w:val="hr-HR"/>
        </w:rPr>
        <w:t>Došena</w:t>
      </w:r>
      <w:proofErr w:type="spellEnd"/>
      <w:r w:rsidR="00603D67" w:rsidRPr="00B444B2">
        <w:rPr>
          <w:lang w:val="hr-HR"/>
        </w:rPr>
        <w:t xml:space="preserve"> 42</w:t>
      </w:r>
      <w:r w:rsidR="00F41B83" w:rsidRPr="00B444B2">
        <w:rPr>
          <w:lang w:val="hr-HR"/>
        </w:rPr>
        <w:t>PRAVNI OBLIK:</w:t>
      </w:r>
      <w:r w:rsidR="00F41B83" w:rsidRPr="00B444B2">
        <w:rPr>
          <w:lang w:val="hr-HR"/>
        </w:rPr>
        <w:br/>
        <w:t xml:space="preserve">jednostavno </w:t>
      </w:r>
      <w:proofErr w:type="spellStart"/>
      <w:r w:rsidR="00F41B83" w:rsidRPr="00B444B2">
        <w:rPr>
          <w:lang w:val="hr-HR"/>
        </w:rPr>
        <w:t>društvo</w:t>
      </w:r>
      <w:proofErr w:type="spellEnd"/>
      <w:r w:rsidR="00F41B83" w:rsidRPr="00B444B2">
        <w:rPr>
          <w:lang w:val="hr-HR"/>
        </w:rPr>
        <w:t xml:space="preserve"> s </w:t>
      </w:r>
      <w:proofErr w:type="spellStart"/>
      <w:r w:rsidR="00F41B83" w:rsidRPr="00B444B2">
        <w:rPr>
          <w:lang w:val="hr-HR"/>
        </w:rPr>
        <w:t>ograničenom</w:t>
      </w:r>
      <w:proofErr w:type="spellEnd"/>
      <w:r w:rsidR="00F41B83" w:rsidRPr="00B444B2">
        <w:rPr>
          <w:lang w:val="hr-HR"/>
        </w:rPr>
        <w:t xml:space="preserve"> </w:t>
      </w:r>
      <w:proofErr w:type="spellStart"/>
      <w:r w:rsidR="00F41B83" w:rsidRPr="00B444B2">
        <w:rPr>
          <w:lang w:val="hr-HR"/>
        </w:rPr>
        <w:t>odgovornošću</w:t>
      </w:r>
      <w:proofErr w:type="spellEnd"/>
      <w:r w:rsidR="00F41B83" w:rsidRPr="00B444B2">
        <w:rPr>
          <w:lang w:val="hr-HR"/>
        </w:rPr>
        <w:t xml:space="preserve"> </w:t>
      </w:r>
    </w:p>
    <w:p w14:paraId="6FEFBB7E" w14:textId="77777777" w:rsidR="00F41B83" w:rsidRPr="00B444B2" w:rsidRDefault="00F41B83" w:rsidP="00267DEF">
      <w:pPr>
        <w:rPr>
          <w:lang w:val="hr-HR"/>
        </w:rPr>
      </w:pPr>
    </w:p>
    <w:p w14:paraId="2B71ECD3" w14:textId="60FD493E" w:rsidR="00F41B83" w:rsidRPr="00B444B2" w:rsidRDefault="00F41B83" w:rsidP="00267DEF">
      <w:pPr>
        <w:rPr>
          <w:lang w:val="hr-HR"/>
        </w:rPr>
      </w:pPr>
      <w:r w:rsidRPr="00B444B2">
        <w:rPr>
          <w:lang w:val="hr-HR"/>
        </w:rPr>
        <w:t>OSNIVAČI/ČLANOVI DRUŠTVA:</w:t>
      </w:r>
    </w:p>
    <w:p w14:paraId="4C9733D1" w14:textId="7159551F" w:rsidR="00F41B83" w:rsidRPr="00B444B2" w:rsidRDefault="00F41B83" w:rsidP="00267DEF">
      <w:pPr>
        <w:rPr>
          <w:lang w:val="hr-HR"/>
        </w:rPr>
      </w:pPr>
      <w:r w:rsidRPr="00B444B2">
        <w:rPr>
          <w:lang w:val="hr-HR"/>
        </w:rPr>
        <w:t xml:space="preserve">Bojan Divjak, OIB: 22936732678 Zagreb, Vida </w:t>
      </w:r>
      <w:proofErr w:type="spellStart"/>
      <w:r w:rsidRPr="00B444B2">
        <w:rPr>
          <w:lang w:val="hr-HR"/>
        </w:rPr>
        <w:t>Došena</w:t>
      </w:r>
      <w:proofErr w:type="spellEnd"/>
      <w:r w:rsidRPr="00B444B2">
        <w:rPr>
          <w:lang w:val="hr-HR"/>
        </w:rPr>
        <w:t xml:space="preserve"> 42 </w:t>
      </w:r>
    </w:p>
    <w:p w14:paraId="5FABB89C" w14:textId="255012A4" w:rsidR="00F41B83" w:rsidRPr="00B444B2" w:rsidRDefault="00F41B83" w:rsidP="00267DEF">
      <w:pPr>
        <w:rPr>
          <w:lang w:val="hr-HR"/>
        </w:rPr>
      </w:pPr>
      <w:r w:rsidRPr="00B444B2">
        <w:rPr>
          <w:lang w:val="hr-HR"/>
        </w:rPr>
        <w:t xml:space="preserve">- jedini </w:t>
      </w:r>
      <w:proofErr w:type="spellStart"/>
      <w:r w:rsidRPr="00B444B2">
        <w:rPr>
          <w:lang w:val="hr-HR"/>
        </w:rPr>
        <w:t>osnivac</w:t>
      </w:r>
      <w:proofErr w:type="spellEnd"/>
      <w:r w:rsidRPr="00B444B2">
        <w:rPr>
          <w:lang w:val="hr-HR"/>
        </w:rPr>
        <w:t xml:space="preserve">̌ </w:t>
      </w:r>
      <w:proofErr w:type="spellStart"/>
      <w:r w:rsidRPr="00B444B2">
        <w:rPr>
          <w:lang w:val="hr-HR"/>
        </w:rPr>
        <w:t>j.d.o.o</w:t>
      </w:r>
      <w:proofErr w:type="spellEnd"/>
      <w:r w:rsidRPr="00B444B2">
        <w:rPr>
          <w:lang w:val="hr-HR"/>
        </w:rPr>
        <w:t xml:space="preserve">. </w:t>
      </w:r>
    </w:p>
    <w:p w14:paraId="5793B486" w14:textId="77777777" w:rsidR="0061021C" w:rsidRPr="00B444B2" w:rsidRDefault="0061021C" w:rsidP="00267DEF">
      <w:pPr>
        <w:ind w:right="-290"/>
        <w:jc w:val="both"/>
        <w:rPr>
          <w:color w:val="FF0000"/>
          <w:lang w:val="hr-HR"/>
        </w:rPr>
      </w:pPr>
    </w:p>
    <w:p w14:paraId="575526F7" w14:textId="77777777" w:rsidR="0045795A" w:rsidRPr="00B444B2" w:rsidRDefault="0045795A" w:rsidP="0045795A">
      <w:pPr>
        <w:rPr>
          <w:lang w:val="hr-HR"/>
        </w:rPr>
      </w:pPr>
      <w:r w:rsidRPr="00B444B2">
        <w:rPr>
          <w:lang w:val="hr-HR"/>
        </w:rPr>
        <w:t xml:space="preserve">OSOBE OVLAŠTENE ZA ZASTUPANJE: </w:t>
      </w:r>
    </w:p>
    <w:p w14:paraId="6DCC95CA" w14:textId="77777777" w:rsidR="0045795A" w:rsidRPr="00B444B2" w:rsidRDefault="0045795A" w:rsidP="0045795A">
      <w:pPr>
        <w:rPr>
          <w:lang w:val="hr-HR"/>
        </w:rPr>
      </w:pPr>
      <w:r w:rsidRPr="00B444B2">
        <w:rPr>
          <w:lang w:val="hr-HR"/>
        </w:rPr>
        <w:t>BOJAN DIVJAK, OIB: 22936732678</w:t>
      </w:r>
    </w:p>
    <w:p w14:paraId="5C9B5952" w14:textId="77777777" w:rsidR="0045795A" w:rsidRPr="00B444B2" w:rsidRDefault="0045795A" w:rsidP="0045795A">
      <w:pPr>
        <w:rPr>
          <w:lang w:val="hr-HR"/>
        </w:rPr>
      </w:pPr>
      <w:r w:rsidRPr="00B444B2">
        <w:rPr>
          <w:lang w:val="hr-HR"/>
        </w:rPr>
        <w:t>Zagreb, VIDA DOŠENA 42</w:t>
      </w:r>
    </w:p>
    <w:p w14:paraId="4EBE9134" w14:textId="77777777" w:rsidR="0045795A" w:rsidRPr="00B444B2" w:rsidRDefault="0045795A" w:rsidP="0045795A">
      <w:pPr>
        <w:rPr>
          <w:lang w:val="hr-HR"/>
        </w:rPr>
      </w:pPr>
      <w:r w:rsidRPr="00B444B2">
        <w:rPr>
          <w:lang w:val="hr-HR"/>
        </w:rPr>
        <w:t>BOJAN DIVJAK, OIB: 22936732678</w:t>
      </w:r>
    </w:p>
    <w:p w14:paraId="7FD55FBD" w14:textId="77777777" w:rsidR="0045795A" w:rsidRPr="00B444B2" w:rsidRDefault="0045795A" w:rsidP="0045795A">
      <w:pPr>
        <w:rPr>
          <w:lang w:val="hr-HR"/>
        </w:rPr>
      </w:pPr>
      <w:r w:rsidRPr="00B444B2">
        <w:rPr>
          <w:lang w:val="hr-HR"/>
        </w:rPr>
        <w:t>Zagreb, VIDA DOŠENA 42</w:t>
      </w:r>
    </w:p>
    <w:p w14:paraId="3C587ADD" w14:textId="296E3572" w:rsidR="0061021C" w:rsidRPr="00B444B2" w:rsidRDefault="0061021C" w:rsidP="0061021C">
      <w:pPr>
        <w:rPr>
          <w:lang w:val="hr-HR"/>
        </w:rPr>
      </w:pPr>
    </w:p>
    <w:p w14:paraId="2811EFC4" w14:textId="0714620B" w:rsidR="0061021C" w:rsidRPr="00B444B2" w:rsidRDefault="0061021C" w:rsidP="0061021C">
      <w:pPr>
        <w:rPr>
          <w:lang w:val="hr-HR"/>
        </w:rPr>
      </w:pPr>
      <w:r w:rsidRPr="00B444B2">
        <w:rPr>
          <w:lang w:val="hr-HR"/>
        </w:rPr>
        <w:t xml:space="preserve">TEMELJNI KAPITAL: 10,00 kuna </w:t>
      </w:r>
    </w:p>
    <w:p w14:paraId="34020142" w14:textId="2E95E18C" w:rsidR="0045795A" w:rsidRPr="00B444B2" w:rsidRDefault="0045795A" w:rsidP="0061021C">
      <w:pPr>
        <w:rPr>
          <w:lang w:val="hr-HR"/>
        </w:rPr>
      </w:pPr>
    </w:p>
    <w:p w14:paraId="3FBA9C76" w14:textId="70A9B485" w:rsidR="00E8191D" w:rsidRPr="00B444B2" w:rsidRDefault="004F4424" w:rsidP="00CB0878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FF0000"/>
          <w:lang w:val="hr-HR"/>
        </w:rPr>
        <w:cr/>
      </w:r>
      <w:r w:rsidR="00326DFD" w:rsidRPr="00B444B2">
        <w:rPr>
          <w:color w:val="000000" w:themeColor="text1"/>
          <w:lang w:val="hr-HR"/>
        </w:rPr>
        <w:t xml:space="preserve">III. </w:t>
      </w:r>
      <w:r w:rsidR="00AF3F45" w:rsidRPr="00B444B2">
        <w:rPr>
          <w:color w:val="000000" w:themeColor="text1"/>
          <w:lang w:val="hr-HR"/>
        </w:rPr>
        <w:t>Poduzete radnje stečajnog upravitelja od dana preuzimanja dužnosti</w:t>
      </w:r>
      <w:r w:rsidR="00326DFD" w:rsidRPr="00B444B2">
        <w:rPr>
          <w:color w:val="000000" w:themeColor="text1"/>
          <w:lang w:val="hr-HR"/>
        </w:rPr>
        <w:t xml:space="preserve"> </w:t>
      </w:r>
    </w:p>
    <w:p w14:paraId="397F5704" w14:textId="77777777" w:rsidR="00267DEF" w:rsidRPr="00B444B2" w:rsidRDefault="00267DEF" w:rsidP="00CB0878">
      <w:pPr>
        <w:ind w:right="-290"/>
        <w:jc w:val="both"/>
        <w:rPr>
          <w:color w:val="000000" w:themeColor="text1"/>
          <w:lang w:val="hr-HR"/>
        </w:rPr>
      </w:pPr>
    </w:p>
    <w:p w14:paraId="3ED27276" w14:textId="1852D25B" w:rsidR="00207012" w:rsidRPr="00B444B2" w:rsidRDefault="00E8191D" w:rsidP="00B444B2">
      <w:pPr>
        <w:widowControl w:val="0"/>
        <w:autoSpaceDE w:val="0"/>
        <w:autoSpaceDN w:val="0"/>
        <w:adjustRightInd w:val="0"/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-</w:t>
      </w:r>
      <w:r w:rsidR="00207012" w:rsidRPr="00B444B2">
        <w:rPr>
          <w:color w:val="000000" w:themeColor="text1"/>
          <w:lang w:val="hr-HR"/>
        </w:rPr>
        <w:t xml:space="preserve"> Nakon otvaranja stečajnoga postupka uz tvrtku ili naziv dužnika na poslovnom papiru dodana je oznaka  u stečaju s naznakom novog broja računa preko kojeg se obavlja poslovanje dužnika  (članak 219. SZ </w:t>
      </w:r>
      <w:r w:rsidR="00F065CD" w:rsidRPr="00B444B2">
        <w:rPr>
          <w:color w:val="000000" w:themeColor="text1"/>
          <w:lang w:val="hr-HR"/>
        </w:rPr>
        <w:t>)</w:t>
      </w:r>
    </w:p>
    <w:p w14:paraId="2A7DE825" w14:textId="319C0968" w:rsidR="00BB323D" w:rsidRPr="00B444B2" w:rsidRDefault="00E8191D" w:rsidP="00B444B2">
      <w:pPr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-</w:t>
      </w:r>
      <w:r w:rsidR="00207012" w:rsidRPr="00B444B2">
        <w:rPr>
          <w:color w:val="000000" w:themeColor="text1"/>
          <w:lang w:val="hr-HR"/>
        </w:rPr>
        <w:t xml:space="preserve"> </w:t>
      </w:r>
      <w:r w:rsidR="00207012" w:rsidRPr="00B444B2">
        <w:rPr>
          <w:color w:val="000000" w:themeColor="text1"/>
          <w:shd w:val="clear" w:color="auto" w:fill="FFFFFF"/>
          <w:lang w:val="hr-HR"/>
        </w:rPr>
        <w:t>Državno</w:t>
      </w:r>
      <w:r w:rsidR="00BB323D" w:rsidRPr="00B444B2">
        <w:rPr>
          <w:color w:val="000000" w:themeColor="text1"/>
          <w:shd w:val="clear" w:color="auto" w:fill="FFFFFF"/>
          <w:lang w:val="hr-HR"/>
        </w:rPr>
        <w:t xml:space="preserve">m </w:t>
      </w:r>
      <w:r w:rsidR="00207012" w:rsidRPr="00B444B2">
        <w:rPr>
          <w:color w:val="000000" w:themeColor="text1"/>
          <w:shd w:val="clear" w:color="auto" w:fill="FFFFFF"/>
          <w:lang w:val="hr-HR"/>
        </w:rPr>
        <w:t>zavod</w:t>
      </w:r>
      <w:r w:rsidR="00CE6958">
        <w:rPr>
          <w:color w:val="000000" w:themeColor="text1"/>
          <w:shd w:val="clear" w:color="auto" w:fill="FFFFFF"/>
          <w:lang w:val="hr-HR"/>
        </w:rPr>
        <w:t>u</w:t>
      </w:r>
      <w:r w:rsidR="00207012" w:rsidRPr="00B444B2">
        <w:rPr>
          <w:color w:val="000000" w:themeColor="text1"/>
          <w:shd w:val="clear" w:color="auto" w:fill="FFFFFF"/>
          <w:lang w:val="hr-HR"/>
        </w:rPr>
        <w:t xml:space="preserve"> za statistiku </w:t>
      </w:r>
      <w:r w:rsidR="00BB323D" w:rsidRPr="00B444B2">
        <w:rPr>
          <w:color w:val="000000" w:themeColor="text1"/>
          <w:shd w:val="clear" w:color="auto" w:fill="FFFFFF"/>
          <w:lang w:val="hr-HR"/>
        </w:rPr>
        <w:t>dostavljen  je putem e-mail</w:t>
      </w:r>
      <w:r w:rsidR="00E322EC" w:rsidRPr="00B444B2">
        <w:rPr>
          <w:color w:val="000000" w:themeColor="text1"/>
          <w:shd w:val="clear" w:color="auto" w:fill="FFFFFF"/>
          <w:lang w:val="hr-HR"/>
        </w:rPr>
        <w:t>a</w:t>
      </w:r>
      <w:r w:rsidR="00BB323D" w:rsidRPr="00B444B2">
        <w:rPr>
          <w:color w:val="000000" w:themeColor="text1"/>
          <w:shd w:val="clear" w:color="auto" w:fill="FFFFFF"/>
          <w:lang w:val="hr-HR"/>
        </w:rPr>
        <w:t> </w:t>
      </w:r>
      <w:hyperlink r:id="rId9" w:tgtFrame="_blank" w:history="1">
        <w:r w:rsidR="00BB323D" w:rsidRPr="00B444B2">
          <w:rPr>
            <w:rStyle w:val="il"/>
            <w:color w:val="000000" w:themeColor="text1"/>
            <w:u w:val="single"/>
            <w:shd w:val="clear" w:color="auto" w:fill="FFFFFF"/>
            <w:lang w:val="hr-HR"/>
          </w:rPr>
          <w:t>registar@dzs.hr</w:t>
        </w:r>
      </w:hyperlink>
    </w:p>
    <w:p w14:paraId="310B2F84" w14:textId="4A21ACC1" w:rsidR="005520BC" w:rsidRPr="00A17DD6" w:rsidRDefault="00BB323D" w:rsidP="00B444B2">
      <w:pPr>
        <w:jc w:val="both"/>
        <w:rPr>
          <w:lang w:val="hr-HR"/>
        </w:rPr>
      </w:pPr>
      <w:r w:rsidRPr="00B444B2">
        <w:rPr>
          <w:color w:val="000000" w:themeColor="text1"/>
          <w:shd w:val="clear" w:color="auto" w:fill="FFFFFF"/>
          <w:lang w:val="hr-HR"/>
        </w:rPr>
        <w:t>popunjen obrazac RPS-1 i d</w:t>
      </w:r>
      <w:r w:rsidR="00207012" w:rsidRPr="00B444B2">
        <w:rPr>
          <w:color w:val="000000" w:themeColor="text1"/>
          <w:shd w:val="clear" w:color="auto" w:fill="FFFFFF"/>
          <w:lang w:val="hr-HR"/>
        </w:rPr>
        <w:t>obivena</w:t>
      </w:r>
      <w:r w:rsidRPr="00B444B2">
        <w:rPr>
          <w:color w:val="000000" w:themeColor="text1"/>
          <w:shd w:val="clear" w:color="auto" w:fill="FFFFFF"/>
          <w:lang w:val="hr-HR"/>
        </w:rPr>
        <w:t xml:space="preserve"> </w:t>
      </w:r>
      <w:r w:rsidR="00207012" w:rsidRPr="00B444B2">
        <w:rPr>
          <w:color w:val="000000" w:themeColor="text1"/>
          <w:shd w:val="clear" w:color="auto" w:fill="FFFFFF"/>
          <w:lang w:val="hr-HR"/>
        </w:rPr>
        <w:t xml:space="preserve">je </w:t>
      </w:r>
      <w:r w:rsidR="00DD76D9" w:rsidRPr="00B444B2">
        <w:rPr>
          <w:color w:val="000000" w:themeColor="text1"/>
          <w:shd w:val="clear" w:color="auto" w:fill="FFFFFF"/>
          <w:lang w:val="hr-HR"/>
        </w:rPr>
        <w:t>e-</w:t>
      </w:r>
      <w:r w:rsidR="00E322EC" w:rsidRPr="00B444B2">
        <w:rPr>
          <w:color w:val="000000" w:themeColor="text1"/>
          <w:shd w:val="clear" w:color="auto" w:fill="FFFFFF"/>
          <w:lang w:val="hr-HR"/>
        </w:rPr>
        <w:t xml:space="preserve"> poštom </w:t>
      </w:r>
      <w:r w:rsidR="007F3E35" w:rsidRPr="00B444B2">
        <w:rPr>
          <w:color w:val="000000" w:themeColor="text1"/>
          <w:shd w:val="clear" w:color="auto" w:fill="FFFFFF"/>
          <w:lang w:val="hr-HR"/>
        </w:rPr>
        <w:t>O</w:t>
      </w:r>
      <w:r w:rsidR="00207012" w:rsidRPr="00B444B2">
        <w:rPr>
          <w:color w:val="000000" w:themeColor="text1"/>
          <w:shd w:val="clear" w:color="auto" w:fill="FFFFFF"/>
          <w:lang w:val="hr-HR"/>
        </w:rPr>
        <w:t>bavijest o razvrstavanju prema NKD 2007.</w:t>
      </w:r>
      <w:r w:rsidRPr="00B444B2">
        <w:rPr>
          <w:color w:val="000000" w:themeColor="text1"/>
          <w:shd w:val="clear" w:color="auto" w:fill="FFFFFF"/>
          <w:lang w:val="hr-HR"/>
        </w:rPr>
        <w:t xml:space="preserve"> </w:t>
      </w:r>
      <w:r w:rsidR="007F3E35" w:rsidRPr="00B444B2">
        <w:rPr>
          <w:color w:val="000000" w:themeColor="text1"/>
          <w:shd w:val="clear" w:color="auto" w:fill="FFFFFF"/>
          <w:lang w:val="hr-HR"/>
        </w:rPr>
        <w:t xml:space="preserve">i to: </w:t>
      </w:r>
      <w:proofErr w:type="spellStart"/>
      <w:r w:rsidR="00E572B0" w:rsidRPr="00B444B2">
        <w:rPr>
          <w:lang w:val="hr-HR"/>
        </w:rPr>
        <w:t>b</w:t>
      </w:r>
      <w:r w:rsidR="005520BC" w:rsidRPr="00A17DD6">
        <w:rPr>
          <w:lang w:val="hr-HR"/>
        </w:rPr>
        <w:t>rojčana</w:t>
      </w:r>
      <w:proofErr w:type="spellEnd"/>
      <w:r w:rsidR="005520BC" w:rsidRPr="00A17DD6">
        <w:rPr>
          <w:lang w:val="hr-HR"/>
        </w:rPr>
        <w:t xml:space="preserve"> oznaka razreda</w:t>
      </w:r>
      <w:r w:rsidR="007F3E35" w:rsidRPr="00B444B2">
        <w:rPr>
          <w:lang w:val="hr-HR"/>
        </w:rPr>
        <w:t xml:space="preserve"> </w:t>
      </w:r>
      <w:r w:rsidR="005520BC" w:rsidRPr="00A17DD6">
        <w:rPr>
          <w:lang w:val="hr-HR"/>
        </w:rPr>
        <w:t xml:space="preserve"> 49.32 </w:t>
      </w:r>
      <w:r w:rsidR="007F3E35" w:rsidRPr="00B444B2">
        <w:rPr>
          <w:lang w:val="hr-HR"/>
        </w:rPr>
        <w:t xml:space="preserve">, </w:t>
      </w:r>
      <w:proofErr w:type="spellStart"/>
      <w:r w:rsidR="00E572B0" w:rsidRPr="00B444B2">
        <w:rPr>
          <w:lang w:val="hr-HR"/>
        </w:rPr>
        <w:t>m</w:t>
      </w:r>
      <w:r w:rsidR="005520BC" w:rsidRPr="00B444B2">
        <w:rPr>
          <w:lang w:val="hr-HR"/>
        </w:rPr>
        <w:t>atični</w:t>
      </w:r>
      <w:proofErr w:type="spellEnd"/>
      <w:r w:rsidR="005520BC" w:rsidRPr="00B444B2">
        <w:rPr>
          <w:lang w:val="hr-HR"/>
        </w:rPr>
        <w:t xml:space="preserve"> broj poslovnog subjekta</w:t>
      </w:r>
      <w:r w:rsidR="007F3E35" w:rsidRPr="00B444B2">
        <w:rPr>
          <w:lang w:val="hr-HR"/>
        </w:rPr>
        <w:t xml:space="preserve"> </w:t>
      </w:r>
      <w:r w:rsidR="005520BC" w:rsidRPr="00A17DD6">
        <w:rPr>
          <w:lang w:val="hr-HR"/>
        </w:rPr>
        <w:t xml:space="preserve"> 4631293</w:t>
      </w:r>
      <w:r w:rsidR="00CE6958">
        <w:rPr>
          <w:lang w:val="hr-HR"/>
        </w:rPr>
        <w:t>.</w:t>
      </w:r>
    </w:p>
    <w:p w14:paraId="4667348C" w14:textId="1D841EF8" w:rsidR="00537739" w:rsidRPr="00B444B2" w:rsidRDefault="00E8191D" w:rsidP="00B444B2">
      <w:pPr>
        <w:jc w:val="both"/>
        <w:rPr>
          <w:color w:val="000000" w:themeColor="text1"/>
          <w:lang w:val="hr-HR"/>
        </w:rPr>
      </w:pPr>
      <w:r w:rsidRPr="00B444B2">
        <w:rPr>
          <w:color w:val="FF0000"/>
          <w:lang w:val="hr-HR"/>
        </w:rPr>
        <w:t>-</w:t>
      </w:r>
      <w:r w:rsidR="00E71C17" w:rsidRPr="00B444B2">
        <w:rPr>
          <w:color w:val="FF0000"/>
          <w:lang w:val="hr-HR"/>
        </w:rPr>
        <w:t xml:space="preserve"> </w:t>
      </w:r>
      <w:r w:rsidR="00CF7003" w:rsidRPr="00B444B2">
        <w:rPr>
          <w:color w:val="000000" w:themeColor="text1"/>
          <w:lang w:val="hr-HR"/>
        </w:rPr>
        <w:t>Predan je</w:t>
      </w:r>
      <w:r w:rsidR="00E71C17" w:rsidRPr="00B444B2">
        <w:rPr>
          <w:color w:val="000000" w:themeColor="text1"/>
          <w:lang w:val="hr-HR"/>
        </w:rPr>
        <w:t xml:space="preserve"> </w:t>
      </w:r>
      <w:r w:rsidR="00CF7003" w:rsidRPr="00B444B2">
        <w:rPr>
          <w:color w:val="000000" w:themeColor="text1"/>
          <w:lang w:val="hr-HR"/>
        </w:rPr>
        <w:t>FINA-i</w:t>
      </w:r>
      <w:r w:rsidR="00E71C17" w:rsidRPr="00B444B2">
        <w:rPr>
          <w:color w:val="000000" w:themeColor="text1"/>
          <w:lang w:val="hr-HR"/>
        </w:rPr>
        <w:t xml:space="preserve"> </w:t>
      </w:r>
      <w:r w:rsidR="00CF7003" w:rsidRPr="00B444B2">
        <w:rPr>
          <w:color w:val="000000" w:themeColor="text1"/>
          <w:lang w:val="hr-HR"/>
        </w:rPr>
        <w:t xml:space="preserve"> </w:t>
      </w:r>
      <w:r w:rsidR="00537739" w:rsidRPr="00B444B2">
        <w:rPr>
          <w:color w:val="000000" w:themeColor="text1"/>
          <w:lang w:val="hr-HR"/>
        </w:rPr>
        <w:t>p</w:t>
      </w:r>
      <w:r w:rsidR="006A1044" w:rsidRPr="00B444B2">
        <w:rPr>
          <w:color w:val="000000" w:themeColor="text1"/>
          <w:lang w:val="hr-HR"/>
        </w:rPr>
        <w:t>opu</w:t>
      </w:r>
      <w:r w:rsidR="00537739" w:rsidRPr="00B444B2">
        <w:rPr>
          <w:color w:val="000000" w:themeColor="text1"/>
          <w:lang w:val="hr-HR"/>
        </w:rPr>
        <w:t xml:space="preserve">njen </w:t>
      </w:r>
      <w:r w:rsidR="00537739" w:rsidRPr="00B444B2">
        <w:rPr>
          <w:color w:val="000000" w:themeColor="text1"/>
          <w:shd w:val="clear" w:color="auto" w:fill="FFFFFF"/>
          <w:lang w:val="hr-HR"/>
        </w:rPr>
        <w:t>o</w:t>
      </w:r>
      <w:r w:rsidR="00CF7003" w:rsidRPr="00B444B2">
        <w:rPr>
          <w:color w:val="000000" w:themeColor="text1"/>
          <w:shd w:val="clear" w:color="auto" w:fill="FFFFFF"/>
          <w:lang w:val="hr-HR"/>
        </w:rPr>
        <w:t>bra</w:t>
      </w:r>
      <w:r w:rsidR="00537739" w:rsidRPr="00B444B2">
        <w:rPr>
          <w:color w:val="000000" w:themeColor="text1"/>
          <w:shd w:val="clear" w:color="auto" w:fill="FFFFFF"/>
          <w:lang w:val="hr-HR"/>
        </w:rPr>
        <w:t xml:space="preserve">zac </w:t>
      </w:r>
      <w:r w:rsidR="00CF7003" w:rsidRPr="00B444B2">
        <w:rPr>
          <w:color w:val="000000" w:themeColor="text1"/>
          <w:shd w:val="clear" w:color="auto" w:fill="FFFFFF"/>
          <w:lang w:val="hr-HR"/>
        </w:rPr>
        <w:t xml:space="preserve"> RSV-1</w:t>
      </w:r>
      <w:r w:rsidR="006A1044" w:rsidRPr="00B444B2">
        <w:rPr>
          <w:color w:val="000000" w:themeColor="text1"/>
          <w:shd w:val="clear" w:color="auto" w:fill="FFFFFF"/>
          <w:lang w:val="hr-HR"/>
        </w:rPr>
        <w:t>,</w:t>
      </w:r>
      <w:r w:rsidR="00CF7003" w:rsidRPr="00B444B2">
        <w:rPr>
          <w:color w:val="000000" w:themeColor="text1"/>
          <w:shd w:val="clear" w:color="auto" w:fill="FFFFFF"/>
          <w:lang w:val="hr-HR"/>
        </w:rPr>
        <w:t>kojim je izvršen upis u</w:t>
      </w:r>
      <w:r w:rsidR="00537739" w:rsidRPr="00B444B2">
        <w:rPr>
          <w:b/>
          <w:bCs/>
          <w:color w:val="000000" w:themeColor="text1"/>
          <w:shd w:val="clear" w:color="auto" w:fill="FFFFFF"/>
          <w:lang w:val="hr-HR"/>
        </w:rPr>
        <w:t xml:space="preserve"> </w:t>
      </w:r>
      <w:r w:rsidR="00CF7003" w:rsidRPr="00B444B2">
        <w:rPr>
          <w:color w:val="000000" w:themeColor="text1"/>
          <w:lang w:val="hr-HR" w:eastAsia="hr-HR"/>
        </w:rPr>
        <w:t>Registar o stvarnim vlasnicima pravnih subjekata</w:t>
      </w:r>
      <w:r w:rsidR="00537739" w:rsidRPr="00B444B2">
        <w:rPr>
          <w:color w:val="000000" w:themeColor="text1"/>
          <w:lang w:val="hr-HR" w:eastAsia="hr-HR"/>
        </w:rPr>
        <w:t>.</w:t>
      </w:r>
      <w:r w:rsidR="00CF7003" w:rsidRPr="00B444B2">
        <w:rPr>
          <w:color w:val="000000" w:themeColor="text1"/>
          <w:lang w:val="hr-HR" w:eastAsia="hr-HR"/>
        </w:rPr>
        <w:t xml:space="preserve"> </w:t>
      </w:r>
      <w:r w:rsidR="00537739" w:rsidRPr="00B444B2">
        <w:rPr>
          <w:color w:val="000000" w:themeColor="text1"/>
          <w:lang w:val="hr-HR" w:eastAsia="hr-HR"/>
        </w:rPr>
        <w:t xml:space="preserve">(u </w:t>
      </w:r>
      <w:r w:rsidR="00537739" w:rsidRPr="00B444B2">
        <w:rPr>
          <w:color w:val="000000" w:themeColor="text1"/>
          <w:shd w:val="clear" w:color="auto" w:fill="FFFFFF"/>
          <w:lang w:val="hr-HR"/>
        </w:rPr>
        <w:t>obrasc</w:t>
      </w:r>
      <w:r w:rsidR="00CE6958">
        <w:rPr>
          <w:color w:val="000000" w:themeColor="text1"/>
          <w:shd w:val="clear" w:color="auto" w:fill="FFFFFF"/>
          <w:lang w:val="hr-HR"/>
        </w:rPr>
        <w:t>u</w:t>
      </w:r>
      <w:r w:rsidR="00537739" w:rsidRPr="00B444B2">
        <w:rPr>
          <w:color w:val="000000" w:themeColor="text1"/>
          <w:shd w:val="clear" w:color="auto" w:fill="FFFFFF"/>
          <w:lang w:val="hr-HR"/>
        </w:rPr>
        <w:t xml:space="preserve"> pod prirodom stvarnog vlasništva potrebno označiti rubriku pod nazivom „Kontrolni položaj u upravljanju imovinom pravne osobe preko drugih sredstava“ te pod „Napomenu“ upisati činjenicu da je stečajni upravitelj pravnog subjekta za kojega se upisuju podaci u Registar stvarnih vlasnika upisan kao stvarni vlasnik toga pravnog subjekta.)</w:t>
      </w:r>
    </w:p>
    <w:p w14:paraId="0AA0DB91" w14:textId="1778FE32" w:rsidR="00DB2294" w:rsidRPr="00B444B2" w:rsidRDefault="006E7098" w:rsidP="00B444B2">
      <w:pPr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-</w:t>
      </w:r>
      <w:r w:rsidR="00207012" w:rsidRPr="00B444B2">
        <w:rPr>
          <w:color w:val="000000" w:themeColor="text1"/>
          <w:lang w:val="hr-HR"/>
        </w:rPr>
        <w:t xml:space="preserve"> Otvoren je novi račun stečajnog dužnika IBAN: </w:t>
      </w:r>
      <w:r w:rsidR="00DB2294" w:rsidRPr="00B444B2">
        <w:rPr>
          <w:color w:val="000000" w:themeColor="text1"/>
          <w:shd w:val="clear" w:color="auto" w:fill="FFFFFF"/>
          <w:lang w:val="hr-HR"/>
        </w:rPr>
        <w:t> HR28 2488 0011 1001 4240 9</w:t>
      </w:r>
    </w:p>
    <w:p w14:paraId="3DE5B8C3" w14:textId="5A825609" w:rsidR="00207012" w:rsidRPr="00B444B2" w:rsidRDefault="006E7098" w:rsidP="00B444B2">
      <w:pPr>
        <w:jc w:val="both"/>
        <w:rPr>
          <w:lang w:val="hr-HR"/>
        </w:rPr>
      </w:pPr>
      <w:r w:rsidRPr="00B444B2">
        <w:rPr>
          <w:lang w:val="hr-HR"/>
        </w:rPr>
        <w:t>-</w:t>
      </w:r>
      <w:r w:rsidR="00195309" w:rsidRPr="00B444B2">
        <w:rPr>
          <w:lang w:val="hr-HR"/>
        </w:rPr>
        <w:t>P</w:t>
      </w:r>
      <w:r w:rsidR="00207012" w:rsidRPr="00B444B2">
        <w:rPr>
          <w:lang w:val="hr-HR"/>
        </w:rPr>
        <w:t>opis predmeta stečajne mase (čl</w:t>
      </w:r>
      <w:r w:rsidR="00952DF9" w:rsidRPr="00B444B2">
        <w:rPr>
          <w:lang w:val="hr-HR"/>
        </w:rPr>
        <w:t>.</w:t>
      </w:r>
      <w:r w:rsidR="00207012" w:rsidRPr="00B444B2">
        <w:rPr>
          <w:lang w:val="hr-HR"/>
        </w:rPr>
        <w:t xml:space="preserve"> 221.SZ)</w:t>
      </w:r>
      <w:r w:rsidR="004C33B1" w:rsidRPr="00B444B2">
        <w:rPr>
          <w:lang w:val="hr-HR"/>
        </w:rPr>
        <w:t>:</w:t>
      </w:r>
    </w:p>
    <w:p w14:paraId="6230FAA3" w14:textId="4E6B8810" w:rsidR="009C2D4D" w:rsidRPr="00B444B2" w:rsidRDefault="00D55D87" w:rsidP="00B444B2">
      <w:pPr>
        <w:jc w:val="both"/>
        <w:rPr>
          <w:lang w:val="hr-HR"/>
        </w:rPr>
      </w:pPr>
      <w:r w:rsidRPr="00B444B2">
        <w:rPr>
          <w:lang w:val="hr-HR"/>
        </w:rPr>
        <w:t xml:space="preserve">Na temelju uvida u uvjerenje Stanice za tehnički </w:t>
      </w:r>
      <w:r w:rsidR="00E572B0" w:rsidRPr="00B444B2">
        <w:rPr>
          <w:lang w:val="hr-HR"/>
        </w:rPr>
        <w:t xml:space="preserve">pregled stečajni upravitelj je utvrdio da </w:t>
      </w:r>
      <w:r w:rsidRPr="00B444B2">
        <w:rPr>
          <w:lang w:val="hr-HR"/>
        </w:rPr>
        <w:t xml:space="preserve"> </w:t>
      </w:r>
      <w:proofErr w:type="spellStart"/>
      <w:r w:rsidR="00E572B0" w:rsidRPr="00B444B2">
        <w:rPr>
          <w:lang w:val="hr-HR"/>
        </w:rPr>
        <w:t>d</w:t>
      </w:r>
      <w:r w:rsidR="009C2D4D" w:rsidRPr="00B444B2">
        <w:rPr>
          <w:lang w:val="hr-HR"/>
        </w:rPr>
        <w:t>užnik</w:t>
      </w:r>
      <w:proofErr w:type="spellEnd"/>
      <w:r w:rsidR="004C33B1" w:rsidRPr="00B444B2">
        <w:rPr>
          <w:lang w:val="hr-HR"/>
        </w:rPr>
        <w:t xml:space="preserve"> je</w:t>
      </w:r>
      <w:r w:rsidR="009C2D4D" w:rsidRPr="00B444B2">
        <w:rPr>
          <w:lang w:val="hr-HR"/>
        </w:rPr>
        <w:t xml:space="preserve"> vlasnik vozila i to: M1, marka JAGUAR X-TYPE 2.0 D, godina proizvodnje 2005., broj </w:t>
      </w:r>
      <w:proofErr w:type="spellStart"/>
      <w:r w:rsidR="009C2D4D" w:rsidRPr="00B444B2">
        <w:rPr>
          <w:lang w:val="hr-HR"/>
        </w:rPr>
        <w:t>šasije</w:t>
      </w:r>
      <w:proofErr w:type="spellEnd"/>
      <w:r w:rsidR="009C2D4D" w:rsidRPr="00B444B2">
        <w:rPr>
          <w:lang w:val="hr-HR"/>
        </w:rPr>
        <w:t xml:space="preserve"> SAJAF52T556E61842, reg. oznaka ZG6975HR. </w:t>
      </w:r>
    </w:p>
    <w:p w14:paraId="30EDF625" w14:textId="70A4E117" w:rsidR="00207012" w:rsidRPr="00B444B2" w:rsidRDefault="003967AC" w:rsidP="00B444B2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-</w:t>
      </w:r>
      <w:r w:rsidR="00207012" w:rsidRPr="00B444B2">
        <w:rPr>
          <w:color w:val="000000" w:themeColor="text1"/>
          <w:lang w:val="hr-HR"/>
        </w:rPr>
        <w:t xml:space="preserve">Nakon otvaranja stečajnoga postupka stečajni upravitelj </w:t>
      </w:r>
      <w:r w:rsidR="006E7098" w:rsidRPr="00B444B2">
        <w:rPr>
          <w:color w:val="000000" w:themeColor="text1"/>
          <w:lang w:val="hr-HR"/>
        </w:rPr>
        <w:t>nije</w:t>
      </w:r>
      <w:r w:rsidR="00207012" w:rsidRPr="00B444B2">
        <w:rPr>
          <w:color w:val="000000" w:themeColor="text1"/>
          <w:lang w:val="hr-HR"/>
        </w:rPr>
        <w:t xml:space="preserve"> preuzeo  imovinu koja ulazi u stečajnu masu u posjed </w:t>
      </w:r>
      <w:r w:rsidR="006E7098" w:rsidRPr="00B444B2">
        <w:rPr>
          <w:color w:val="000000" w:themeColor="text1"/>
          <w:lang w:val="hr-HR"/>
        </w:rPr>
        <w:t xml:space="preserve"> jer </w:t>
      </w:r>
      <w:r w:rsidR="003552A9" w:rsidRPr="00B444B2">
        <w:rPr>
          <w:color w:val="000000" w:themeColor="text1"/>
          <w:lang w:val="hr-HR"/>
        </w:rPr>
        <w:t>po po</w:t>
      </w:r>
      <w:r w:rsidR="00D55D87" w:rsidRPr="00B444B2">
        <w:rPr>
          <w:color w:val="000000" w:themeColor="text1"/>
          <w:lang w:val="hr-HR"/>
        </w:rPr>
        <w:t>p</w:t>
      </w:r>
      <w:r w:rsidR="003552A9" w:rsidRPr="00B444B2">
        <w:rPr>
          <w:color w:val="000000" w:themeColor="text1"/>
          <w:lang w:val="hr-HR"/>
        </w:rPr>
        <w:t xml:space="preserve">isu  u prilogu </w:t>
      </w:r>
      <w:r w:rsidR="006E7098" w:rsidRPr="00B444B2">
        <w:rPr>
          <w:color w:val="000000" w:themeColor="text1"/>
          <w:lang w:val="hr-HR"/>
        </w:rPr>
        <w:t>stečajni dužnik</w:t>
      </w:r>
      <w:r w:rsidR="003552A9" w:rsidRPr="00B444B2">
        <w:rPr>
          <w:color w:val="000000" w:themeColor="text1"/>
          <w:lang w:val="hr-HR"/>
        </w:rPr>
        <w:t xml:space="preserve"> nema imovine</w:t>
      </w:r>
      <w:r w:rsidR="00D55D87" w:rsidRPr="00B444B2">
        <w:rPr>
          <w:color w:val="000000" w:themeColor="text1"/>
          <w:lang w:val="hr-HR"/>
        </w:rPr>
        <w:t>, a navedeno vozilo prodao je u dijelovima</w:t>
      </w:r>
      <w:r w:rsidR="00E572B0" w:rsidRPr="00B444B2">
        <w:rPr>
          <w:color w:val="000000" w:themeColor="text1"/>
          <w:lang w:val="hr-HR"/>
        </w:rPr>
        <w:t xml:space="preserve"> </w:t>
      </w:r>
      <w:r w:rsidR="00207012" w:rsidRPr="00B444B2">
        <w:rPr>
          <w:color w:val="000000" w:themeColor="text1"/>
          <w:lang w:val="hr-HR"/>
        </w:rPr>
        <w:t>(čl</w:t>
      </w:r>
      <w:r w:rsidR="00AB616E" w:rsidRPr="00B444B2">
        <w:rPr>
          <w:color w:val="000000" w:themeColor="text1"/>
          <w:lang w:val="hr-HR"/>
        </w:rPr>
        <w:t>.</w:t>
      </w:r>
      <w:r w:rsidR="00207012" w:rsidRPr="00B444B2">
        <w:rPr>
          <w:color w:val="000000" w:themeColor="text1"/>
          <w:lang w:val="hr-HR"/>
        </w:rPr>
        <w:t>216. SZ.)</w:t>
      </w:r>
      <w:r w:rsidR="00E572B0" w:rsidRPr="00B444B2">
        <w:rPr>
          <w:color w:val="000000" w:themeColor="text1"/>
          <w:lang w:val="hr-HR"/>
        </w:rPr>
        <w:t>.</w:t>
      </w:r>
    </w:p>
    <w:p w14:paraId="4EF375EE" w14:textId="2DA2688C" w:rsidR="00191AD3" w:rsidRPr="00B444B2" w:rsidRDefault="00721559" w:rsidP="00B444B2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-</w:t>
      </w:r>
      <w:r w:rsidR="00207012" w:rsidRPr="00B444B2">
        <w:rPr>
          <w:color w:val="000000" w:themeColor="text1"/>
          <w:lang w:val="hr-HR"/>
        </w:rPr>
        <w:t>Sastavljen je popis svih dužnikovih vjerovnika   prema prijavama tražbina. ( članak 222.SZ)</w:t>
      </w:r>
    </w:p>
    <w:p w14:paraId="6D001B07" w14:textId="64CF5A2E" w:rsidR="00207012" w:rsidRPr="00B444B2" w:rsidRDefault="00721559" w:rsidP="00B444B2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-</w:t>
      </w:r>
      <w:r w:rsidR="00207012" w:rsidRPr="00B444B2">
        <w:rPr>
          <w:color w:val="000000" w:themeColor="text1"/>
          <w:lang w:val="hr-HR"/>
        </w:rPr>
        <w:t>Obzirom na vrijeme otvaranja stečajnoga postupka sastavljen je sustavan  Pregled imovine i obveza dužnika (čl</w:t>
      </w:r>
      <w:r w:rsidR="00AB616E" w:rsidRPr="00B444B2">
        <w:rPr>
          <w:color w:val="000000" w:themeColor="text1"/>
          <w:lang w:val="hr-HR"/>
        </w:rPr>
        <w:t>.</w:t>
      </w:r>
      <w:r w:rsidR="00207012" w:rsidRPr="00B444B2">
        <w:rPr>
          <w:color w:val="000000" w:themeColor="text1"/>
          <w:lang w:val="hr-HR"/>
        </w:rPr>
        <w:t xml:space="preserve"> 223. SZ).</w:t>
      </w:r>
    </w:p>
    <w:p w14:paraId="323B58E8" w14:textId="03031CA7" w:rsidR="002737E0" w:rsidRPr="00B444B2" w:rsidRDefault="003967AC" w:rsidP="00B444B2">
      <w:pPr>
        <w:jc w:val="both"/>
        <w:rPr>
          <w:color w:val="000000" w:themeColor="text1"/>
          <w:lang w:val="hr-HR" w:eastAsia="hr-HR"/>
        </w:rPr>
      </w:pPr>
      <w:r w:rsidRPr="00B444B2">
        <w:rPr>
          <w:color w:val="000000" w:themeColor="text1"/>
          <w:lang w:val="hr-HR"/>
        </w:rPr>
        <w:t>-</w:t>
      </w:r>
      <w:r w:rsidR="002737E0" w:rsidRPr="00B444B2">
        <w:rPr>
          <w:color w:val="000000" w:themeColor="text1"/>
          <w:lang w:val="hr-HR"/>
        </w:rPr>
        <w:t xml:space="preserve"> Stečajni upravitelj ispitao je prijave tražbina stečajnih vjerovnika.</w:t>
      </w:r>
      <w:r w:rsidR="00AB616E" w:rsidRPr="00B444B2">
        <w:rPr>
          <w:color w:val="000000" w:themeColor="text1"/>
          <w:lang w:val="hr-HR" w:eastAsia="hr-HR"/>
        </w:rPr>
        <w:t xml:space="preserve"> </w:t>
      </w:r>
    </w:p>
    <w:p w14:paraId="29CE9692" w14:textId="005C16C3" w:rsidR="00620E3E" w:rsidRPr="00B444B2" w:rsidRDefault="003967AC" w:rsidP="00B444B2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- </w:t>
      </w:r>
      <w:r w:rsidR="00E42AC9" w:rsidRPr="00B444B2">
        <w:rPr>
          <w:color w:val="000000" w:themeColor="text1"/>
          <w:lang w:val="hr-HR"/>
        </w:rPr>
        <w:t xml:space="preserve">Stečajni upravitelj sačinio je tablicu prijavljenih </w:t>
      </w:r>
      <w:proofErr w:type="spellStart"/>
      <w:r w:rsidR="00E42AC9" w:rsidRPr="00B444B2">
        <w:rPr>
          <w:color w:val="000000" w:themeColor="text1"/>
          <w:lang w:val="hr-HR"/>
        </w:rPr>
        <w:t>tražbina</w:t>
      </w:r>
      <w:proofErr w:type="spellEnd"/>
      <w:r w:rsidR="00E42AC9" w:rsidRPr="00B444B2">
        <w:rPr>
          <w:color w:val="000000" w:themeColor="text1"/>
          <w:lang w:val="hr-HR"/>
        </w:rPr>
        <w:t xml:space="preserve">, </w:t>
      </w:r>
      <w:proofErr w:type="spellStart"/>
      <w:r w:rsidR="00E42AC9" w:rsidRPr="00B444B2">
        <w:rPr>
          <w:color w:val="000000" w:themeColor="text1"/>
          <w:lang w:val="hr-HR"/>
        </w:rPr>
        <w:t>razlučnih</w:t>
      </w:r>
      <w:proofErr w:type="spellEnd"/>
      <w:r w:rsidR="00E42AC9" w:rsidRPr="00B444B2">
        <w:rPr>
          <w:color w:val="000000" w:themeColor="text1"/>
          <w:lang w:val="hr-HR"/>
        </w:rPr>
        <w:t xml:space="preserve"> i </w:t>
      </w:r>
      <w:proofErr w:type="spellStart"/>
      <w:r w:rsidR="00E42AC9" w:rsidRPr="00B444B2">
        <w:rPr>
          <w:color w:val="000000" w:themeColor="text1"/>
          <w:lang w:val="hr-HR"/>
        </w:rPr>
        <w:t>izlučnih</w:t>
      </w:r>
      <w:proofErr w:type="spellEnd"/>
      <w:r w:rsidR="00E42AC9" w:rsidRPr="00B444B2">
        <w:rPr>
          <w:color w:val="000000" w:themeColor="text1"/>
          <w:lang w:val="hr-HR"/>
        </w:rPr>
        <w:t xml:space="preserve"> prava</w:t>
      </w:r>
      <w:r w:rsidR="007D0B5A">
        <w:rPr>
          <w:color w:val="000000" w:themeColor="text1"/>
          <w:lang w:val="hr-HR"/>
        </w:rPr>
        <w:t>.</w:t>
      </w:r>
      <w:r w:rsidR="00E42AC9" w:rsidRPr="00B444B2">
        <w:rPr>
          <w:color w:val="000000" w:themeColor="text1"/>
          <w:lang w:val="hr-HR"/>
        </w:rPr>
        <w:t xml:space="preserve"> </w:t>
      </w:r>
    </w:p>
    <w:p w14:paraId="75733428" w14:textId="77777777" w:rsidR="0047308F" w:rsidRPr="00B444B2" w:rsidRDefault="00AB616E" w:rsidP="00B444B2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 w:eastAsia="hr-HR"/>
        </w:rPr>
        <w:t>(čl.259. SZ)</w:t>
      </w:r>
    </w:p>
    <w:p w14:paraId="5FA4C98E" w14:textId="1B641867" w:rsidR="002737E0" w:rsidRPr="00B444B2" w:rsidRDefault="003967AC" w:rsidP="00B444B2">
      <w:pPr>
        <w:pStyle w:val="BodyText"/>
        <w:tabs>
          <w:tab w:val="left" w:pos="0"/>
        </w:tabs>
        <w:ind w:right="-290"/>
        <w:rPr>
          <w:rFonts w:ascii="Times New Roman" w:hAnsi="Times New Roman" w:cs="Times New Roman"/>
          <w:color w:val="000000" w:themeColor="text1"/>
          <w:spacing w:val="-2"/>
        </w:rPr>
      </w:pPr>
      <w:r w:rsidRPr="00B444B2">
        <w:rPr>
          <w:rFonts w:ascii="Times New Roman" w:hAnsi="Times New Roman" w:cs="Times New Roman"/>
          <w:color w:val="000000" w:themeColor="text1"/>
        </w:rPr>
        <w:t>-</w:t>
      </w:r>
      <w:r w:rsidR="002737E0" w:rsidRPr="00B444B2">
        <w:rPr>
          <w:rFonts w:ascii="Times New Roman" w:hAnsi="Times New Roman" w:cs="Times New Roman"/>
          <w:color w:val="000000" w:themeColor="text1"/>
        </w:rPr>
        <w:t xml:space="preserve">Stečajni upravitelj sačinio je </w:t>
      </w:r>
      <w:r w:rsidR="002737E0" w:rsidRPr="00B444B2">
        <w:rPr>
          <w:rFonts w:ascii="Times New Roman" w:hAnsi="Times New Roman" w:cs="Times New Roman"/>
          <w:color w:val="000000" w:themeColor="text1"/>
          <w:spacing w:val="-2"/>
        </w:rPr>
        <w:t>predračun predvidivih obveza stečajne mase.</w:t>
      </w:r>
    </w:p>
    <w:p w14:paraId="4FD5437F" w14:textId="32BD0BD3" w:rsidR="00E61B3E" w:rsidRPr="00B444B2" w:rsidRDefault="003967AC" w:rsidP="00B444B2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spacing w:val="-2"/>
          <w:lang w:val="hr-HR"/>
        </w:rPr>
        <w:t>-</w:t>
      </w:r>
      <w:r w:rsidR="00E61B3E" w:rsidRPr="00B444B2">
        <w:rPr>
          <w:color w:val="000000" w:themeColor="text1"/>
          <w:spacing w:val="-2"/>
          <w:lang w:val="hr-HR"/>
        </w:rPr>
        <w:t xml:space="preserve">Obaveza podnošenja zahtijeva za </w:t>
      </w:r>
      <w:r w:rsidR="00E61B3E" w:rsidRPr="00B444B2">
        <w:rPr>
          <w:color w:val="000000" w:themeColor="text1"/>
          <w:lang w:val="hr-HR"/>
        </w:rPr>
        <w:t>oslobođenje od plaćanja članarine HGK, ako dužnik ne nastavlja poslovanje u skladu sa člankom 8. stavka 3. Odluka o financiranju Hrvatske gospodarske</w:t>
      </w:r>
    </w:p>
    <w:p w14:paraId="438B4317" w14:textId="67E1DD6D" w:rsidR="00E61B3E" w:rsidRPr="00B444B2" w:rsidRDefault="00E61B3E" w:rsidP="00B444B2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komore (NN 4/2020 )</w:t>
      </w:r>
      <w:r w:rsidR="003967AC" w:rsidRPr="00B444B2">
        <w:rPr>
          <w:color w:val="000000" w:themeColor="text1"/>
          <w:lang w:val="hr-HR"/>
        </w:rPr>
        <w:t xml:space="preserve">- </w:t>
      </w:r>
      <w:r w:rsidR="00E572B0" w:rsidRPr="00B444B2">
        <w:rPr>
          <w:color w:val="000000" w:themeColor="text1"/>
          <w:lang w:val="hr-HR"/>
        </w:rPr>
        <w:t>zahtjev</w:t>
      </w:r>
      <w:r w:rsidR="003967AC" w:rsidRPr="00B444B2">
        <w:rPr>
          <w:color w:val="000000" w:themeColor="text1"/>
          <w:lang w:val="hr-HR"/>
        </w:rPr>
        <w:t xml:space="preserve"> se podnosi nakon donošenja odluka skupštine vjerovnika</w:t>
      </w:r>
      <w:r w:rsidR="007D0B5A">
        <w:rPr>
          <w:color w:val="000000" w:themeColor="text1"/>
          <w:lang w:val="hr-HR"/>
        </w:rPr>
        <w:t>.</w:t>
      </w:r>
    </w:p>
    <w:p w14:paraId="5099AF08" w14:textId="357D9906" w:rsidR="00207012" w:rsidRPr="00B444B2" w:rsidRDefault="00721559" w:rsidP="00B444B2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-</w:t>
      </w:r>
      <w:r w:rsidR="00207012" w:rsidRPr="00B444B2">
        <w:rPr>
          <w:color w:val="000000" w:themeColor="text1"/>
          <w:lang w:val="hr-HR"/>
        </w:rPr>
        <w:t xml:space="preserve"> Ostale  propisane radnje Stečajnim zakonom</w:t>
      </w:r>
      <w:r w:rsidR="00384695" w:rsidRPr="00B444B2">
        <w:rPr>
          <w:color w:val="000000" w:themeColor="text1"/>
          <w:lang w:val="hr-HR"/>
        </w:rPr>
        <w:t>.</w:t>
      </w:r>
    </w:p>
    <w:p w14:paraId="32DCB267" w14:textId="77777777" w:rsidR="00D45BB7" w:rsidRPr="00B444B2" w:rsidRDefault="00D45BB7" w:rsidP="00B444B2">
      <w:pPr>
        <w:pStyle w:val="BodyText"/>
        <w:tabs>
          <w:tab w:val="left" w:pos="0"/>
          <w:tab w:val="left" w:pos="426"/>
        </w:tabs>
        <w:ind w:right="-290"/>
        <w:rPr>
          <w:rFonts w:ascii="Times New Roman" w:hAnsi="Times New Roman" w:cs="Times New Roman"/>
          <w:color w:val="FF0000"/>
        </w:rPr>
      </w:pPr>
    </w:p>
    <w:p w14:paraId="1C8A0D84" w14:textId="77777777" w:rsidR="00076C08" w:rsidRPr="00B444B2" w:rsidRDefault="00076C08" w:rsidP="00CB0878">
      <w:pPr>
        <w:ind w:right="-290"/>
        <w:jc w:val="both"/>
        <w:rPr>
          <w:color w:val="FF0000"/>
          <w:lang w:val="hr-HR"/>
        </w:rPr>
      </w:pPr>
    </w:p>
    <w:p w14:paraId="21621C01" w14:textId="45AF6288" w:rsidR="00D236FE" w:rsidRPr="00B444B2" w:rsidRDefault="00D236FE" w:rsidP="00CB0878">
      <w:pPr>
        <w:ind w:right="-290"/>
        <w:jc w:val="both"/>
        <w:rPr>
          <w:color w:val="FF0000"/>
          <w:lang w:val="hr-HR"/>
        </w:rPr>
      </w:pPr>
    </w:p>
    <w:p w14:paraId="7463E13B" w14:textId="77777777" w:rsidR="00E8191D" w:rsidRPr="00B444B2" w:rsidRDefault="00E8191D" w:rsidP="00CB0878">
      <w:pPr>
        <w:ind w:right="-290"/>
        <w:jc w:val="both"/>
        <w:rPr>
          <w:color w:val="FF0000"/>
          <w:lang w:val="hr-HR"/>
        </w:rPr>
      </w:pPr>
    </w:p>
    <w:p w14:paraId="4BD91A85" w14:textId="20144A92" w:rsidR="002813BC" w:rsidRPr="00B444B2" w:rsidRDefault="00326DFD" w:rsidP="00CB0878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VI. </w:t>
      </w:r>
      <w:r w:rsidR="00E572B0" w:rsidRPr="00B444B2">
        <w:rPr>
          <w:color w:val="000000" w:themeColor="text1"/>
          <w:lang w:val="hr-HR"/>
        </w:rPr>
        <w:t xml:space="preserve">FINANCIJSKI POKAZATELJI </w:t>
      </w:r>
    </w:p>
    <w:p w14:paraId="0B817F60" w14:textId="418BDA06" w:rsidR="00E8191D" w:rsidRPr="00B444B2" w:rsidRDefault="00574160" w:rsidP="00ED4A12">
      <w:pPr>
        <w:spacing w:beforeLines="30" w:before="72" w:afterLines="30" w:after="72"/>
        <w:rPr>
          <w:color w:val="FF0000"/>
          <w:lang w:val="hr-HR"/>
        </w:rPr>
      </w:pPr>
      <w:r w:rsidRPr="00B444B2">
        <w:rPr>
          <w:noProof/>
          <w:color w:val="FF0000"/>
          <w:lang w:val="hr-HR"/>
        </w:rPr>
        <w:drawing>
          <wp:anchor distT="0" distB="0" distL="114300" distR="114300" simplePos="0" relativeHeight="251658240" behindDoc="0" locked="0" layoutInCell="1" allowOverlap="1" wp14:anchorId="2DF54B7E" wp14:editId="7FF598D2">
            <wp:simplePos x="0" y="0"/>
            <wp:positionH relativeFrom="column">
              <wp:posOffset>106045</wp:posOffset>
            </wp:positionH>
            <wp:positionV relativeFrom="paragraph">
              <wp:posOffset>7602220</wp:posOffset>
            </wp:positionV>
            <wp:extent cx="5101590" cy="1014730"/>
            <wp:effectExtent l="0" t="0" r="381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1590" cy="1014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92A" w:rsidRPr="00B444B2">
        <w:rPr>
          <w:noProof/>
          <w:color w:val="FF0000"/>
          <w:lang w:val="hr-HR"/>
        </w:rPr>
        <w:drawing>
          <wp:inline distT="0" distB="0" distL="0" distR="0" wp14:anchorId="2D8470B4" wp14:editId="00E4FEAE">
            <wp:extent cx="5208104" cy="7514464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8580" cy="761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E29C2" w14:textId="289A4668" w:rsidR="00E8191D" w:rsidRPr="00B444B2" w:rsidRDefault="00E8191D" w:rsidP="00ED4A12">
      <w:pPr>
        <w:spacing w:beforeLines="30" w:before="72" w:afterLines="30" w:after="72"/>
        <w:rPr>
          <w:color w:val="FF0000"/>
          <w:lang w:val="hr-HR"/>
        </w:rPr>
      </w:pPr>
    </w:p>
    <w:p w14:paraId="35CD4E1A" w14:textId="394FBD1E" w:rsidR="00574160" w:rsidRDefault="00574160" w:rsidP="00871890">
      <w:pPr>
        <w:spacing w:beforeLines="30" w:before="72" w:afterLines="30" w:after="72"/>
        <w:rPr>
          <w:color w:val="000000" w:themeColor="text1"/>
          <w:lang w:val="hr-HR"/>
        </w:rPr>
      </w:pPr>
    </w:p>
    <w:p w14:paraId="6FCAFDA1" w14:textId="06F7CB54" w:rsidR="00574160" w:rsidRDefault="00574160" w:rsidP="00871890">
      <w:pPr>
        <w:spacing w:beforeLines="30" w:before="72" w:afterLines="30" w:after="72"/>
        <w:rPr>
          <w:color w:val="000000" w:themeColor="text1"/>
          <w:lang w:val="hr-HR"/>
        </w:rPr>
      </w:pPr>
    </w:p>
    <w:p w14:paraId="5CED26BE" w14:textId="77777777" w:rsidR="00574160" w:rsidRDefault="00574160" w:rsidP="00871890">
      <w:pPr>
        <w:spacing w:beforeLines="30" w:before="72" w:afterLines="30" w:after="72"/>
        <w:rPr>
          <w:color w:val="000000" w:themeColor="text1"/>
          <w:lang w:val="hr-HR"/>
        </w:rPr>
      </w:pPr>
    </w:p>
    <w:p w14:paraId="3ECEC945" w14:textId="10F43B2A" w:rsidR="00871890" w:rsidRPr="00B444B2" w:rsidRDefault="00871890" w:rsidP="00871890">
      <w:pPr>
        <w:spacing w:beforeLines="30" w:before="72" w:afterLines="30" w:after="72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lastRenderedPageBreak/>
        <w:t>Broj zaposlenih: 1</w:t>
      </w:r>
    </w:p>
    <w:p w14:paraId="51191E91" w14:textId="7F421D8E" w:rsidR="00AC692A" w:rsidRPr="00B444B2" w:rsidRDefault="00AC692A" w:rsidP="00ED4A12">
      <w:pPr>
        <w:spacing w:beforeLines="30" w:before="72" w:afterLines="30" w:after="72"/>
        <w:rPr>
          <w:color w:val="FF0000"/>
          <w:lang w:val="hr-HR"/>
        </w:rPr>
      </w:pPr>
    </w:p>
    <w:p w14:paraId="39FC22D7" w14:textId="4030054C" w:rsidR="00871890" w:rsidRPr="00B444B2" w:rsidRDefault="00871890" w:rsidP="00871890">
      <w:pPr>
        <w:rPr>
          <w:lang w:val="hr-HR"/>
        </w:rPr>
      </w:pPr>
      <w:r w:rsidRPr="00B444B2">
        <w:rPr>
          <w:lang w:val="hr-HR"/>
        </w:rPr>
        <w:t xml:space="preserve">Kontaktni podaci osobe </w:t>
      </w:r>
      <w:proofErr w:type="spellStart"/>
      <w:r w:rsidRPr="00B444B2">
        <w:rPr>
          <w:lang w:val="hr-HR"/>
        </w:rPr>
        <w:t>ovlaštene</w:t>
      </w:r>
      <w:proofErr w:type="spellEnd"/>
      <w:r w:rsidRPr="00B444B2">
        <w:rPr>
          <w:lang w:val="hr-HR"/>
        </w:rPr>
        <w:t xml:space="preserve"> za zastupanje:</w:t>
      </w:r>
    </w:p>
    <w:p w14:paraId="18D15279" w14:textId="77777777" w:rsidR="00871890" w:rsidRPr="00B444B2" w:rsidRDefault="00871890" w:rsidP="00871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hr-HR"/>
        </w:rPr>
      </w:pPr>
    </w:p>
    <w:p w14:paraId="3155A08F" w14:textId="77777777" w:rsidR="00871890" w:rsidRPr="00B444B2" w:rsidRDefault="00871890" w:rsidP="00871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hr-HR"/>
        </w:rPr>
      </w:pPr>
      <w:r w:rsidRPr="00B444B2">
        <w:rPr>
          <w:lang w:val="hr-HR"/>
        </w:rPr>
        <w:t>Bojan Divjak, OIB: 22936732678</w:t>
      </w:r>
    </w:p>
    <w:p w14:paraId="3CFD550F" w14:textId="77777777" w:rsidR="00871890" w:rsidRPr="00B444B2" w:rsidRDefault="00871890" w:rsidP="00871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hr-HR"/>
        </w:rPr>
      </w:pPr>
      <w:r w:rsidRPr="00B444B2">
        <w:rPr>
          <w:lang w:val="hr-HR"/>
        </w:rPr>
        <w:t xml:space="preserve">Zagreb, Vida </w:t>
      </w:r>
      <w:proofErr w:type="spellStart"/>
      <w:r w:rsidRPr="00B444B2">
        <w:rPr>
          <w:lang w:val="hr-HR"/>
        </w:rPr>
        <w:t>Došena</w:t>
      </w:r>
      <w:proofErr w:type="spellEnd"/>
      <w:r w:rsidRPr="00B444B2">
        <w:rPr>
          <w:lang w:val="hr-HR"/>
        </w:rPr>
        <w:t xml:space="preserve"> 42</w:t>
      </w:r>
    </w:p>
    <w:p w14:paraId="5DB4E262" w14:textId="77777777" w:rsidR="00871890" w:rsidRPr="00B444B2" w:rsidRDefault="00871890" w:rsidP="00871890">
      <w:pPr>
        <w:rPr>
          <w:lang w:val="hr-HR"/>
        </w:rPr>
      </w:pPr>
      <w:r w:rsidRPr="00B444B2">
        <w:rPr>
          <w:color w:val="202124"/>
          <w:shd w:val="clear" w:color="auto" w:fill="FFFFFF"/>
          <w:lang w:val="hr-HR"/>
        </w:rPr>
        <w:t>bokishp@gmail.com</w:t>
      </w:r>
    </w:p>
    <w:p w14:paraId="7F5DC3CE" w14:textId="77777777" w:rsidR="00871890" w:rsidRPr="00B444B2" w:rsidRDefault="00871890" w:rsidP="00871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hr-HR"/>
        </w:rPr>
      </w:pPr>
      <w:r w:rsidRPr="00B444B2">
        <w:rPr>
          <w:lang w:val="hr-HR"/>
        </w:rPr>
        <w:t>097 758 4529</w:t>
      </w:r>
    </w:p>
    <w:p w14:paraId="4B2DBFDA" w14:textId="77777777" w:rsidR="00871890" w:rsidRPr="00B444B2" w:rsidRDefault="00871890" w:rsidP="00871890">
      <w:pPr>
        <w:rPr>
          <w:lang w:val="hr-HR"/>
        </w:rPr>
      </w:pPr>
    </w:p>
    <w:p w14:paraId="3525FE84" w14:textId="0BF4A51B" w:rsidR="00871890" w:rsidRPr="00B444B2" w:rsidRDefault="00871890" w:rsidP="00871890">
      <w:pPr>
        <w:pStyle w:val="NormalWeb"/>
        <w:spacing w:before="0" w:beforeAutospacing="0" w:after="0" w:afterAutospacing="0"/>
        <w:rPr>
          <w:color w:val="000000" w:themeColor="text1"/>
        </w:rPr>
      </w:pPr>
      <w:r w:rsidRPr="00B444B2">
        <w:t xml:space="preserve">Kontaktni podaci </w:t>
      </w:r>
      <w:r w:rsidRPr="00B444B2">
        <w:rPr>
          <w:color w:val="000000" w:themeColor="text1"/>
        </w:rPr>
        <w:t>knjigovodstva dužnika</w:t>
      </w:r>
      <w:r w:rsidR="00574160">
        <w:rPr>
          <w:color w:val="000000" w:themeColor="text1"/>
        </w:rPr>
        <w:t>:</w:t>
      </w:r>
    </w:p>
    <w:p w14:paraId="0DA1CC26" w14:textId="77777777" w:rsidR="00871890" w:rsidRPr="00B444B2" w:rsidRDefault="00871890" w:rsidP="00871890">
      <w:pPr>
        <w:pStyle w:val="NormalWeb"/>
        <w:spacing w:before="0" w:beforeAutospacing="0" w:after="0" w:afterAutospacing="0"/>
        <w:rPr>
          <w:color w:val="000000" w:themeColor="text1"/>
        </w:rPr>
      </w:pPr>
      <w:r w:rsidRPr="00B444B2">
        <w:rPr>
          <w:color w:val="000000" w:themeColor="text1"/>
        </w:rPr>
        <w:t xml:space="preserve">Lidija </w:t>
      </w:r>
      <w:proofErr w:type="spellStart"/>
      <w:r w:rsidRPr="00B444B2">
        <w:rPr>
          <w:color w:val="000000" w:themeColor="text1"/>
        </w:rPr>
        <w:t>Beširević,OIB</w:t>
      </w:r>
      <w:proofErr w:type="spellEnd"/>
      <w:r w:rsidRPr="00B444B2">
        <w:rPr>
          <w:color w:val="000000" w:themeColor="text1"/>
        </w:rPr>
        <w:t xml:space="preserve"> </w:t>
      </w:r>
      <w:r w:rsidRPr="00B444B2">
        <w:rPr>
          <w:color w:val="000000"/>
        </w:rPr>
        <w:t>23445279682</w:t>
      </w:r>
    </w:p>
    <w:p w14:paraId="13217824" w14:textId="77777777" w:rsidR="00871890" w:rsidRPr="00B444B2" w:rsidRDefault="00871890" w:rsidP="00871890">
      <w:pPr>
        <w:pStyle w:val="NormalWeb"/>
        <w:spacing w:before="0" w:beforeAutospacing="0" w:after="0" w:afterAutospacing="0"/>
        <w:rPr>
          <w:color w:val="000000" w:themeColor="text1"/>
        </w:rPr>
      </w:pPr>
      <w:r w:rsidRPr="00B444B2">
        <w:rPr>
          <w:color w:val="000000" w:themeColor="text1"/>
        </w:rPr>
        <w:t>lidija.racunovodstvo7@gmail.com</w:t>
      </w:r>
    </w:p>
    <w:p w14:paraId="060AC89C" w14:textId="77777777" w:rsidR="00871890" w:rsidRPr="00B444B2" w:rsidRDefault="00871890" w:rsidP="00871890">
      <w:pPr>
        <w:pStyle w:val="NormalWeb"/>
        <w:spacing w:before="0" w:beforeAutospacing="0" w:after="0" w:afterAutospacing="0"/>
        <w:rPr>
          <w:color w:val="000000" w:themeColor="text1"/>
        </w:rPr>
      </w:pPr>
      <w:r w:rsidRPr="00B444B2">
        <w:rPr>
          <w:color w:val="000000" w:themeColor="text1"/>
        </w:rPr>
        <w:t>tel.  099 6796166</w:t>
      </w:r>
    </w:p>
    <w:p w14:paraId="34E5388A" w14:textId="77777777" w:rsidR="00871890" w:rsidRPr="00B444B2" w:rsidRDefault="00871890" w:rsidP="00ED4A12">
      <w:pPr>
        <w:spacing w:beforeLines="30" w:before="72" w:afterLines="30" w:after="72"/>
        <w:rPr>
          <w:color w:val="000000" w:themeColor="text1"/>
          <w:lang w:val="hr-HR"/>
        </w:rPr>
      </w:pPr>
    </w:p>
    <w:p w14:paraId="32D1A843" w14:textId="50C04B5B" w:rsidR="00AC692A" w:rsidRPr="00B444B2" w:rsidRDefault="00871890" w:rsidP="00ED4A12">
      <w:pPr>
        <w:spacing w:beforeLines="30" w:before="72" w:afterLines="30" w:after="72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DUŽNIK NE VODI KNJGOVODSTVO:</w:t>
      </w:r>
    </w:p>
    <w:tbl>
      <w:tblPr>
        <w:tblW w:w="90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22"/>
        <w:gridCol w:w="1377"/>
        <w:gridCol w:w="5"/>
        <w:gridCol w:w="16"/>
      </w:tblGrid>
      <w:tr w:rsidR="005355A8" w:rsidRPr="00B444B2" w14:paraId="0CF65A7F" w14:textId="77777777" w:rsidTr="00DC5B6C">
        <w:tc>
          <w:tcPr>
            <w:tcW w:w="7526" w:type="dxa"/>
            <w:noWrap/>
            <w:hideMark/>
          </w:tcPr>
          <w:tbl>
            <w:tblPr>
              <w:tblW w:w="10451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51"/>
            </w:tblGrid>
            <w:tr w:rsidR="005355A8" w:rsidRPr="00B444B2" w14:paraId="235B09A5" w14:textId="77777777">
              <w:tc>
                <w:tcPr>
                  <w:tcW w:w="0" w:type="auto"/>
                  <w:vAlign w:val="center"/>
                  <w:hideMark/>
                </w:tcPr>
                <w:p w14:paraId="667B4D8D" w14:textId="77777777" w:rsidR="005355A8" w:rsidRPr="00B444B2" w:rsidRDefault="005355A8">
                  <w:pPr>
                    <w:pStyle w:val="Heading3"/>
                    <w:spacing w:line="300" w:lineRule="atLeast"/>
                    <w:rPr>
                      <w:rFonts w:ascii="Times New Roman" w:hAnsi="Times New Roman" w:cs="Times New Roman"/>
                      <w:color w:val="5F6368"/>
                      <w:spacing w:val="5"/>
                      <w:lang w:val="hr-HR"/>
                    </w:rPr>
                  </w:pPr>
                  <w:proofErr w:type="spellStart"/>
                  <w:r w:rsidRPr="00B444B2">
                    <w:rPr>
                      <w:rStyle w:val="gd"/>
                      <w:rFonts w:ascii="Times New Roman" w:hAnsi="Times New Roman" w:cs="Times New Roman"/>
                      <w:color w:val="202124"/>
                      <w:spacing w:val="3"/>
                      <w:lang w:val="hr-HR"/>
                    </w:rPr>
                    <w:t>lidija</w:t>
                  </w:r>
                  <w:proofErr w:type="spellEnd"/>
                  <w:r w:rsidRPr="00B444B2">
                    <w:rPr>
                      <w:rStyle w:val="gd"/>
                      <w:rFonts w:ascii="Times New Roman" w:hAnsi="Times New Roman" w:cs="Times New Roman"/>
                      <w:color w:val="202124"/>
                      <w:spacing w:val="3"/>
                      <w:lang w:val="hr-HR"/>
                    </w:rPr>
                    <w:t xml:space="preserve"> </w:t>
                  </w:r>
                  <w:proofErr w:type="spellStart"/>
                  <w:r w:rsidRPr="00B444B2">
                    <w:rPr>
                      <w:rStyle w:val="gd"/>
                      <w:rFonts w:ascii="Times New Roman" w:hAnsi="Times New Roman" w:cs="Times New Roman"/>
                      <w:color w:val="202124"/>
                      <w:spacing w:val="3"/>
                      <w:lang w:val="hr-HR"/>
                    </w:rPr>
                    <w:t>besirevic</w:t>
                  </w:r>
                  <w:proofErr w:type="spellEnd"/>
                  <w:r w:rsidRPr="00B444B2">
                    <w:rPr>
                      <w:rStyle w:val="qu"/>
                      <w:rFonts w:ascii="Times New Roman" w:hAnsi="Times New Roman" w:cs="Times New Roman"/>
                      <w:color w:val="5F6368"/>
                      <w:spacing w:val="5"/>
                      <w:lang w:val="hr-HR"/>
                    </w:rPr>
                    <w:t> </w:t>
                  </w:r>
                  <w:r w:rsidRPr="00B444B2">
                    <w:rPr>
                      <w:rStyle w:val="go"/>
                      <w:rFonts w:ascii="Times New Roman" w:hAnsi="Times New Roman" w:cs="Times New Roman"/>
                      <w:color w:val="555555"/>
                      <w:spacing w:val="5"/>
                      <w:lang w:val="hr-HR"/>
                    </w:rPr>
                    <w:t>&lt;lidija.racunovodstvo7@gmail.com&gt;</w:t>
                  </w:r>
                </w:p>
              </w:tc>
            </w:tr>
          </w:tbl>
          <w:p w14:paraId="768DB63C" w14:textId="77777777" w:rsidR="005355A8" w:rsidRPr="00B444B2" w:rsidRDefault="005355A8">
            <w:pPr>
              <w:spacing w:line="300" w:lineRule="atLeast"/>
              <w:rPr>
                <w:spacing w:val="3"/>
                <w:lang w:val="hr-HR"/>
              </w:rPr>
            </w:pPr>
          </w:p>
        </w:tc>
        <w:tc>
          <w:tcPr>
            <w:tcW w:w="0" w:type="auto"/>
            <w:noWrap/>
            <w:hideMark/>
          </w:tcPr>
          <w:p w14:paraId="35951DF3" w14:textId="77777777" w:rsidR="005355A8" w:rsidRPr="00B444B2" w:rsidRDefault="005355A8" w:rsidP="005355A8">
            <w:pPr>
              <w:jc w:val="right"/>
              <w:rPr>
                <w:color w:val="222222"/>
                <w:spacing w:val="3"/>
                <w:lang w:val="hr-HR"/>
              </w:rPr>
            </w:pPr>
            <w:r w:rsidRPr="00B444B2">
              <w:rPr>
                <w:rStyle w:val="g3"/>
                <w:color w:val="5F6368"/>
                <w:spacing w:val="5"/>
                <w:lang w:val="hr-HR"/>
              </w:rPr>
              <w:t>29. lis 2021. 10:56</w:t>
            </w:r>
          </w:p>
        </w:tc>
        <w:tc>
          <w:tcPr>
            <w:tcW w:w="0" w:type="auto"/>
            <w:noWrap/>
            <w:hideMark/>
          </w:tcPr>
          <w:p w14:paraId="34AABA63" w14:textId="77777777" w:rsidR="005355A8" w:rsidRPr="00B444B2" w:rsidRDefault="005355A8">
            <w:pPr>
              <w:jc w:val="right"/>
              <w:rPr>
                <w:color w:val="222222"/>
                <w:spacing w:val="3"/>
                <w:lang w:val="hr-HR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14:paraId="14BD29E8" w14:textId="186F71F0" w:rsidR="005355A8" w:rsidRPr="00B444B2" w:rsidRDefault="005355A8" w:rsidP="005355A8">
            <w:pPr>
              <w:spacing w:line="270" w:lineRule="atLeast"/>
              <w:jc w:val="center"/>
              <w:rPr>
                <w:color w:val="444444"/>
                <w:spacing w:val="3"/>
                <w:lang w:val="hr-HR"/>
              </w:rPr>
            </w:pPr>
            <w:r w:rsidRPr="00B444B2">
              <w:rPr>
                <w:color w:val="444444"/>
                <w:spacing w:val="3"/>
                <w:lang w:val="hr-HR"/>
              </w:rPr>
              <w:fldChar w:fldCharType="begin"/>
            </w:r>
            <w:r w:rsidRPr="00B444B2">
              <w:rPr>
                <w:color w:val="444444"/>
                <w:spacing w:val="3"/>
                <w:lang w:val="hr-HR"/>
              </w:rPr>
              <w:instrText xml:space="preserve"> INCLUDEPICTURE "https://mail.google.com/mail/u/3/images/cleardot.gif" \* MERGEFORMATINET </w:instrText>
            </w:r>
            <w:r w:rsidRPr="00B444B2">
              <w:rPr>
                <w:color w:val="444444"/>
                <w:spacing w:val="3"/>
                <w:lang w:val="hr-HR"/>
              </w:rPr>
              <w:fldChar w:fldCharType="separate"/>
            </w:r>
            <w:r w:rsidRPr="00B444B2">
              <w:rPr>
                <w:noProof/>
                <w:color w:val="444444"/>
                <w:spacing w:val="3"/>
                <w:lang w:val="hr-HR"/>
              </w:rPr>
              <w:drawing>
                <wp:inline distT="0" distB="0" distL="0" distR="0" wp14:anchorId="751079A3" wp14:editId="6FC29F8A">
                  <wp:extent cx="15875" cy="1587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" cy="1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44B2">
              <w:rPr>
                <w:color w:val="444444"/>
                <w:spacing w:val="3"/>
                <w:lang w:val="hr-HR"/>
              </w:rPr>
              <w:fldChar w:fldCharType="end"/>
            </w:r>
          </w:p>
          <w:p w14:paraId="37FD56C3" w14:textId="331B9173" w:rsidR="005355A8" w:rsidRPr="00B444B2" w:rsidRDefault="005355A8" w:rsidP="005355A8">
            <w:pPr>
              <w:spacing w:line="270" w:lineRule="atLeast"/>
              <w:jc w:val="center"/>
              <w:rPr>
                <w:color w:val="444444"/>
                <w:spacing w:val="3"/>
                <w:lang w:val="hr-HR"/>
              </w:rPr>
            </w:pPr>
            <w:r w:rsidRPr="00B444B2">
              <w:rPr>
                <w:color w:val="444444"/>
                <w:spacing w:val="3"/>
                <w:lang w:val="hr-HR"/>
              </w:rPr>
              <w:fldChar w:fldCharType="begin"/>
            </w:r>
            <w:r w:rsidRPr="00B444B2">
              <w:rPr>
                <w:color w:val="444444"/>
                <w:spacing w:val="3"/>
                <w:lang w:val="hr-HR"/>
              </w:rPr>
              <w:instrText xml:space="preserve"> INCLUDEPICTURE "https://mail.google.com/mail/u/3/images/cleardot.gif" \* MERGEFORMATINET </w:instrText>
            </w:r>
            <w:r w:rsidRPr="00B444B2">
              <w:rPr>
                <w:color w:val="444444"/>
                <w:spacing w:val="3"/>
                <w:lang w:val="hr-HR"/>
              </w:rPr>
              <w:fldChar w:fldCharType="separate"/>
            </w:r>
            <w:r w:rsidRPr="00B444B2">
              <w:rPr>
                <w:noProof/>
                <w:color w:val="444444"/>
                <w:spacing w:val="3"/>
                <w:lang w:val="hr-HR"/>
              </w:rPr>
              <w:drawing>
                <wp:inline distT="0" distB="0" distL="0" distR="0" wp14:anchorId="1417523C" wp14:editId="7C14555B">
                  <wp:extent cx="15875" cy="1587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" cy="1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44B2">
              <w:rPr>
                <w:color w:val="444444"/>
                <w:spacing w:val="3"/>
                <w:lang w:val="hr-HR"/>
              </w:rPr>
              <w:fldChar w:fldCharType="end"/>
            </w:r>
          </w:p>
        </w:tc>
      </w:tr>
      <w:tr w:rsidR="005355A8" w:rsidRPr="00B444B2" w14:paraId="1F729D8D" w14:textId="77777777" w:rsidTr="00DC5B6C">
        <w:tc>
          <w:tcPr>
            <w:tcW w:w="0" w:type="auto"/>
            <w:gridSpan w:val="3"/>
            <w:vAlign w:val="center"/>
            <w:hideMark/>
          </w:tcPr>
          <w:tbl>
            <w:tblPr>
              <w:tblW w:w="138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0"/>
            </w:tblGrid>
            <w:tr w:rsidR="005355A8" w:rsidRPr="00B444B2" w14:paraId="5D7BC98F" w14:textId="77777777">
              <w:tc>
                <w:tcPr>
                  <w:tcW w:w="0" w:type="auto"/>
                  <w:noWrap/>
                  <w:vAlign w:val="center"/>
                  <w:hideMark/>
                </w:tcPr>
                <w:p w14:paraId="61FA83F0" w14:textId="77777777" w:rsidR="005355A8" w:rsidRPr="00B444B2" w:rsidRDefault="005355A8" w:rsidP="005355A8">
                  <w:pPr>
                    <w:spacing w:line="300" w:lineRule="atLeast"/>
                    <w:rPr>
                      <w:lang w:val="hr-HR"/>
                    </w:rPr>
                  </w:pPr>
                  <w:r w:rsidRPr="00B444B2">
                    <w:rPr>
                      <w:rStyle w:val="hb"/>
                      <w:color w:val="5F6368"/>
                      <w:spacing w:val="5"/>
                      <w:lang w:val="hr-HR"/>
                    </w:rPr>
                    <w:t>prima </w:t>
                  </w:r>
                  <w:r w:rsidRPr="00B444B2">
                    <w:rPr>
                      <w:rStyle w:val="g2"/>
                      <w:color w:val="5F6368"/>
                      <w:spacing w:val="5"/>
                      <w:lang w:val="hr-HR"/>
                    </w:rPr>
                    <w:t>ja</w:t>
                  </w:r>
                </w:p>
                <w:p w14:paraId="62A48B2B" w14:textId="100E9619" w:rsidR="005355A8" w:rsidRPr="00B444B2" w:rsidRDefault="005355A8" w:rsidP="005355A8">
                  <w:pPr>
                    <w:spacing w:line="300" w:lineRule="atLeast"/>
                    <w:textAlignment w:val="top"/>
                    <w:rPr>
                      <w:lang w:val="hr-HR"/>
                    </w:rPr>
                  </w:pPr>
                  <w:r w:rsidRPr="00B444B2">
                    <w:rPr>
                      <w:lang w:val="hr-HR"/>
                    </w:rPr>
                    <w:fldChar w:fldCharType="begin"/>
                  </w:r>
                  <w:r w:rsidRPr="00B444B2">
                    <w:rPr>
                      <w:lang w:val="hr-HR"/>
                    </w:rPr>
                    <w:instrText xml:space="preserve"> INCLUDEPICTURE "https://mail.google.com/mail/u/3/images/cleardot.gif" \* MERGEFORMATINET </w:instrText>
                  </w:r>
                  <w:r w:rsidRPr="00B444B2">
                    <w:rPr>
                      <w:lang w:val="hr-HR"/>
                    </w:rPr>
                    <w:fldChar w:fldCharType="separate"/>
                  </w:r>
                  <w:r w:rsidRPr="00B444B2">
                    <w:rPr>
                      <w:noProof/>
                      <w:lang w:val="hr-HR"/>
                    </w:rPr>
                    <w:drawing>
                      <wp:inline distT="0" distB="0" distL="0" distR="0" wp14:anchorId="5DBA908D" wp14:editId="7166CE8B">
                        <wp:extent cx="15875" cy="15875"/>
                        <wp:effectExtent l="0" t="0" r="0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875" cy="15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444B2">
                    <w:rPr>
                      <w:lang w:val="hr-HR"/>
                    </w:rPr>
                    <w:fldChar w:fldCharType="end"/>
                  </w:r>
                </w:p>
              </w:tc>
            </w:tr>
          </w:tbl>
          <w:p w14:paraId="70F06417" w14:textId="77777777" w:rsidR="005355A8" w:rsidRPr="00B444B2" w:rsidRDefault="005355A8">
            <w:pPr>
              <w:rPr>
                <w:spacing w:val="3"/>
                <w:lang w:val="hr-H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13CAAD5" w14:textId="77777777" w:rsidR="005355A8" w:rsidRPr="00B444B2" w:rsidRDefault="005355A8">
            <w:pPr>
              <w:rPr>
                <w:color w:val="444444"/>
                <w:spacing w:val="3"/>
                <w:lang w:val="hr-HR"/>
              </w:rPr>
            </w:pPr>
          </w:p>
        </w:tc>
      </w:tr>
    </w:tbl>
    <w:p w14:paraId="0B12DA7B" w14:textId="77777777" w:rsidR="005355A8" w:rsidRPr="00B444B2" w:rsidRDefault="005355A8" w:rsidP="005355A8">
      <w:pPr>
        <w:rPr>
          <w:color w:val="222222"/>
          <w:lang w:val="hr-HR"/>
        </w:rPr>
      </w:pPr>
      <w:r w:rsidRPr="00B444B2">
        <w:rPr>
          <w:color w:val="222222"/>
          <w:lang w:val="hr-HR"/>
        </w:rPr>
        <w:t>Poštovani!</w:t>
      </w:r>
    </w:p>
    <w:p w14:paraId="6D545342" w14:textId="77777777" w:rsidR="005355A8" w:rsidRPr="00B444B2" w:rsidRDefault="005355A8" w:rsidP="005355A8">
      <w:pPr>
        <w:rPr>
          <w:color w:val="222222"/>
          <w:lang w:val="hr-HR"/>
        </w:rPr>
      </w:pPr>
    </w:p>
    <w:p w14:paraId="570AFC1E" w14:textId="77777777" w:rsidR="005355A8" w:rsidRPr="00B444B2" w:rsidRDefault="005355A8" w:rsidP="005355A8">
      <w:pPr>
        <w:rPr>
          <w:color w:val="222222"/>
          <w:lang w:val="hr-HR"/>
        </w:rPr>
      </w:pPr>
      <w:r w:rsidRPr="00B444B2">
        <w:rPr>
          <w:color w:val="222222"/>
          <w:lang w:val="hr-HR"/>
        </w:rPr>
        <w:t xml:space="preserve">Vezano za pokrenuti stečajni postupak za tvrtku DIVJAK PRIJEVOZ </w:t>
      </w:r>
      <w:proofErr w:type="spellStart"/>
      <w:r w:rsidRPr="00B444B2">
        <w:rPr>
          <w:color w:val="222222"/>
          <w:lang w:val="hr-HR"/>
        </w:rPr>
        <w:t>j.d.o.o</w:t>
      </w:r>
      <w:proofErr w:type="spellEnd"/>
      <w:r w:rsidRPr="00B444B2">
        <w:rPr>
          <w:color w:val="222222"/>
          <w:lang w:val="hr-HR"/>
        </w:rPr>
        <w:t xml:space="preserve">. iz Zagreba, Vida Došena 42,  OIB  40589726575, obavještavam Vas da, odgovorna osoba Bojan Divjak, za 2021.g.  nije dostavio na knjiženje potrebnu dokumentaciju. Shodno tome, od strane knjigovodstva - tvrtka </w:t>
      </w:r>
      <w:proofErr w:type="spellStart"/>
      <w:r w:rsidRPr="00B444B2">
        <w:rPr>
          <w:color w:val="222222"/>
          <w:lang w:val="hr-HR"/>
        </w:rPr>
        <w:t>Seturris</w:t>
      </w:r>
      <w:proofErr w:type="spellEnd"/>
      <w:r w:rsidRPr="00B444B2">
        <w:rPr>
          <w:color w:val="222222"/>
          <w:lang w:val="hr-HR"/>
        </w:rPr>
        <w:t xml:space="preserve"> </w:t>
      </w:r>
      <w:proofErr w:type="spellStart"/>
      <w:r w:rsidRPr="00B444B2">
        <w:rPr>
          <w:color w:val="222222"/>
          <w:lang w:val="hr-HR"/>
        </w:rPr>
        <w:t>j.d.o.o</w:t>
      </w:r>
      <w:proofErr w:type="spellEnd"/>
      <w:r w:rsidRPr="00B444B2">
        <w:rPr>
          <w:color w:val="222222"/>
          <w:lang w:val="hr-HR"/>
        </w:rPr>
        <w:t>. iz Zagreba, nisu izdavani računi za knjigovodstvene usluge.</w:t>
      </w:r>
    </w:p>
    <w:p w14:paraId="5B76EF87" w14:textId="77777777" w:rsidR="005355A8" w:rsidRPr="00B444B2" w:rsidRDefault="005355A8" w:rsidP="005355A8">
      <w:pPr>
        <w:rPr>
          <w:color w:val="222222"/>
          <w:lang w:val="hr-HR"/>
        </w:rPr>
      </w:pPr>
    </w:p>
    <w:p w14:paraId="7CCFE5B5" w14:textId="77777777" w:rsidR="005355A8" w:rsidRPr="00B444B2" w:rsidRDefault="005355A8" w:rsidP="005355A8">
      <w:pPr>
        <w:rPr>
          <w:color w:val="222222"/>
          <w:lang w:val="hr-HR"/>
        </w:rPr>
      </w:pPr>
      <w:r w:rsidRPr="00B444B2">
        <w:rPr>
          <w:color w:val="222222"/>
          <w:lang w:val="hr-HR"/>
        </w:rPr>
        <w:t>S poštovanjem!</w:t>
      </w:r>
    </w:p>
    <w:p w14:paraId="40E77891" w14:textId="77777777" w:rsidR="005355A8" w:rsidRPr="00B444B2" w:rsidRDefault="005355A8" w:rsidP="005355A8">
      <w:pPr>
        <w:rPr>
          <w:color w:val="222222"/>
          <w:lang w:val="hr-HR"/>
        </w:rPr>
      </w:pPr>
      <w:r w:rsidRPr="00B444B2">
        <w:rPr>
          <w:color w:val="222222"/>
          <w:lang w:val="hr-HR"/>
        </w:rPr>
        <w:t xml:space="preserve">Lidija </w:t>
      </w:r>
      <w:proofErr w:type="spellStart"/>
      <w:r w:rsidRPr="00B444B2">
        <w:rPr>
          <w:color w:val="222222"/>
          <w:lang w:val="hr-HR"/>
        </w:rPr>
        <w:t>Beširević</w:t>
      </w:r>
      <w:proofErr w:type="spellEnd"/>
      <w:r w:rsidRPr="00B444B2">
        <w:rPr>
          <w:color w:val="222222"/>
          <w:lang w:val="hr-HR"/>
        </w:rPr>
        <w:t>  099/679-6166</w:t>
      </w:r>
    </w:p>
    <w:p w14:paraId="0B091D02" w14:textId="125B8C44" w:rsidR="005355A8" w:rsidRPr="00B444B2" w:rsidRDefault="005355A8" w:rsidP="005355A8">
      <w:pPr>
        <w:shd w:val="clear" w:color="auto" w:fill="E8EAED"/>
        <w:spacing w:line="90" w:lineRule="atLeast"/>
        <w:rPr>
          <w:color w:val="222222"/>
          <w:lang w:val="hr-HR"/>
        </w:rPr>
      </w:pPr>
      <w:r w:rsidRPr="00B444B2">
        <w:rPr>
          <w:color w:val="222222"/>
          <w:lang w:val="hr-HR"/>
        </w:rPr>
        <w:fldChar w:fldCharType="begin"/>
      </w:r>
      <w:r w:rsidRPr="00B444B2">
        <w:rPr>
          <w:color w:val="222222"/>
          <w:lang w:val="hr-HR"/>
        </w:rPr>
        <w:instrText xml:space="preserve"> INCLUDEPICTURE "https://ssl.gstatic.com/ui/v1/icons/mail/images/cleardot.gif" \* MERGEFORMATINET </w:instrText>
      </w:r>
      <w:r w:rsidRPr="00B444B2">
        <w:rPr>
          <w:color w:val="222222"/>
          <w:lang w:val="hr-HR"/>
        </w:rPr>
        <w:fldChar w:fldCharType="separate"/>
      </w:r>
      <w:r w:rsidRPr="00B444B2">
        <w:rPr>
          <w:noProof/>
          <w:color w:val="222222"/>
          <w:lang w:val="hr-HR"/>
        </w:rPr>
        <w:drawing>
          <wp:inline distT="0" distB="0" distL="0" distR="0" wp14:anchorId="5948595F" wp14:editId="25B45632">
            <wp:extent cx="15875" cy="158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44B2">
        <w:rPr>
          <w:color w:val="222222"/>
          <w:lang w:val="hr-HR"/>
        </w:rPr>
        <w:fldChar w:fldCharType="end"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"/>
        <w:gridCol w:w="8428"/>
      </w:tblGrid>
      <w:tr w:rsidR="005355A8" w:rsidRPr="00B444B2" w14:paraId="6E39605A" w14:textId="77777777" w:rsidTr="005355A8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14:paraId="77AA9064" w14:textId="0672C0F5" w:rsidR="005355A8" w:rsidRPr="00B444B2" w:rsidRDefault="005355A8" w:rsidP="005355A8">
            <w:pPr>
              <w:rPr>
                <w:lang w:val="hr-HR"/>
              </w:rPr>
            </w:pPr>
          </w:p>
        </w:tc>
        <w:tc>
          <w:tcPr>
            <w:tcW w:w="138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725525" w14:textId="4E6B644A" w:rsidR="005355A8" w:rsidRPr="00B444B2" w:rsidRDefault="005355A8" w:rsidP="005355A8">
            <w:pPr>
              <w:shd w:val="clear" w:color="auto" w:fill="FFFFFF"/>
              <w:spacing w:line="300" w:lineRule="atLeast"/>
              <w:rPr>
                <w:color w:val="222222"/>
                <w:lang w:val="hr-HR"/>
              </w:rPr>
            </w:pPr>
          </w:p>
        </w:tc>
      </w:tr>
    </w:tbl>
    <w:p w14:paraId="2A325CD3" w14:textId="77777777" w:rsidR="005355A8" w:rsidRPr="00B444B2" w:rsidRDefault="005355A8" w:rsidP="005355A8">
      <w:pPr>
        <w:rPr>
          <w:rStyle w:val="Hyperlink"/>
          <w:u w:val="none"/>
          <w:lang w:val="hr-HR"/>
        </w:rPr>
      </w:pPr>
      <w:r w:rsidRPr="00B444B2">
        <w:rPr>
          <w:lang w:val="hr-HR"/>
        </w:rPr>
        <w:fldChar w:fldCharType="begin"/>
      </w:r>
      <w:r w:rsidRPr="00B444B2">
        <w:rPr>
          <w:lang w:val="hr-HR"/>
        </w:rPr>
        <w:instrText xml:space="preserve"> HYPERLINK "https://drive.google.com/u/3/settings/storage?hl=hr&amp;utm_medium=web&amp;utm_source=gmail&amp;utm_campaign=storage_meter&amp;utm_content=storage_normal" \t "_blank" </w:instrText>
      </w:r>
      <w:r w:rsidRPr="00B444B2">
        <w:rPr>
          <w:lang w:val="hr-HR"/>
        </w:rPr>
        <w:fldChar w:fldCharType="separate"/>
      </w:r>
    </w:p>
    <w:p w14:paraId="1730C983" w14:textId="10A49731" w:rsidR="00E8191D" w:rsidRPr="00B444B2" w:rsidRDefault="005355A8" w:rsidP="00DC5B6C">
      <w:pPr>
        <w:rPr>
          <w:color w:val="FF0000"/>
          <w:lang w:val="hr-HR"/>
        </w:rPr>
      </w:pPr>
      <w:r w:rsidRPr="00B444B2">
        <w:rPr>
          <w:lang w:val="hr-HR"/>
        </w:rPr>
        <w:fldChar w:fldCharType="end"/>
      </w:r>
    </w:p>
    <w:p w14:paraId="135B98D8" w14:textId="436EB72E" w:rsidR="00F338C9" w:rsidRPr="00B444B2" w:rsidRDefault="007B78AE" w:rsidP="00ED4A12">
      <w:pPr>
        <w:spacing w:beforeLines="30" w:before="72" w:afterLines="30" w:after="72"/>
        <w:rPr>
          <w:color w:val="000000" w:themeColor="text1"/>
          <w:lang w:val="hr-HR" w:eastAsia="hr-HR"/>
        </w:rPr>
      </w:pPr>
      <w:r w:rsidRPr="00B444B2">
        <w:rPr>
          <w:color w:val="000000" w:themeColor="text1"/>
          <w:lang w:val="hr-HR"/>
        </w:rPr>
        <w:t>X</w:t>
      </w:r>
      <w:r w:rsidR="00096A99" w:rsidRPr="00B444B2">
        <w:rPr>
          <w:color w:val="000000" w:themeColor="text1"/>
          <w:lang w:val="hr-HR"/>
        </w:rPr>
        <w:t xml:space="preserve">.   </w:t>
      </w:r>
      <w:r w:rsidR="00A16991" w:rsidRPr="00B444B2">
        <w:rPr>
          <w:iCs/>
          <w:color w:val="000000" w:themeColor="text1"/>
          <w:lang w:val="hr-HR" w:eastAsia="hr-HR"/>
        </w:rPr>
        <w:t xml:space="preserve">POPIS PREDMETA STEČAJNE MASE </w:t>
      </w:r>
      <w:r w:rsidR="00F338C9" w:rsidRPr="00B444B2">
        <w:rPr>
          <w:iCs/>
          <w:color w:val="000000" w:themeColor="text1"/>
          <w:lang w:val="hr-HR" w:eastAsia="hr-HR"/>
        </w:rPr>
        <w:t>(</w:t>
      </w:r>
      <w:r w:rsidR="00F338C9" w:rsidRPr="00B444B2">
        <w:rPr>
          <w:color w:val="000000" w:themeColor="text1"/>
          <w:lang w:val="hr-HR" w:eastAsia="hr-HR"/>
        </w:rPr>
        <w:t>čl. 221. S</w:t>
      </w:r>
      <w:r w:rsidR="00384695" w:rsidRPr="00B444B2">
        <w:rPr>
          <w:color w:val="000000" w:themeColor="text1"/>
          <w:lang w:val="hr-HR" w:eastAsia="hr-HR"/>
        </w:rPr>
        <w:t>Z)</w:t>
      </w:r>
      <w:r w:rsidR="00574160">
        <w:rPr>
          <w:color w:val="000000" w:themeColor="text1"/>
          <w:lang w:val="hr-HR" w:eastAsia="hr-HR"/>
        </w:rPr>
        <w:t>.</w:t>
      </w:r>
    </w:p>
    <w:p w14:paraId="580C6C82" w14:textId="77777777" w:rsidR="00CC116A" w:rsidRPr="00B444B2" w:rsidRDefault="00CC116A" w:rsidP="00CC116A">
      <w:pPr>
        <w:pStyle w:val="NormalWeb"/>
        <w:jc w:val="both"/>
        <w:rPr>
          <w:color w:val="000000"/>
          <w:lang w:eastAsia="hr-HR"/>
        </w:rPr>
      </w:pPr>
      <w:r w:rsidRPr="00B444B2">
        <w:rPr>
          <w:color w:val="000000"/>
          <w:lang w:eastAsia="hr-HR"/>
        </w:rPr>
        <w:t xml:space="preserve">Stečajni dužnik nema niti jedan oblik imovine koja bi ušla u stečajnu masu. </w:t>
      </w:r>
    </w:p>
    <w:p w14:paraId="6FABA465" w14:textId="34779156" w:rsidR="00CC116A" w:rsidRPr="00B444B2" w:rsidRDefault="00CC116A" w:rsidP="00CC116A">
      <w:pPr>
        <w:pStyle w:val="NormalWeb"/>
        <w:jc w:val="both"/>
        <w:rPr>
          <w:color w:val="000000"/>
          <w:lang w:eastAsia="hr-HR"/>
        </w:rPr>
      </w:pPr>
      <w:r w:rsidRPr="00B444B2">
        <w:rPr>
          <w:color w:val="000000"/>
          <w:lang w:eastAsia="hr-HR"/>
        </w:rPr>
        <w:t>Dokaz:</w:t>
      </w:r>
      <w:r w:rsidRPr="00B444B2">
        <w:t xml:space="preserve"> </w:t>
      </w:r>
      <w:r w:rsidRPr="00B444B2">
        <w:rPr>
          <w:color w:val="000000"/>
          <w:lang w:eastAsia="hr-HR"/>
        </w:rPr>
        <w:t xml:space="preserve">Popis imovine i obveza dužnika  DIVJAK PRIJEVOZ </w:t>
      </w:r>
      <w:proofErr w:type="spellStart"/>
      <w:r w:rsidRPr="00B444B2">
        <w:rPr>
          <w:color w:val="000000"/>
          <w:lang w:eastAsia="hr-HR"/>
        </w:rPr>
        <w:t>j.d.o.o</w:t>
      </w:r>
      <w:proofErr w:type="spellEnd"/>
      <w:r w:rsidRPr="00B444B2">
        <w:rPr>
          <w:color w:val="000000"/>
          <w:lang w:eastAsia="hr-HR"/>
        </w:rPr>
        <w:t xml:space="preserve">. u stečaju, koji je izvršio direktor dužnika </w:t>
      </w:r>
      <w:r w:rsidR="00D70E7A">
        <w:rPr>
          <w:color w:val="000000"/>
          <w:lang w:eastAsia="hr-HR"/>
        </w:rPr>
        <w:t>.</w:t>
      </w:r>
    </w:p>
    <w:p w14:paraId="26CEA97C" w14:textId="77777777" w:rsidR="00CC116A" w:rsidRPr="00B444B2" w:rsidRDefault="00CC116A" w:rsidP="00CC11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lang w:val="hr-HR"/>
        </w:rPr>
      </w:pPr>
      <w:r w:rsidRPr="00B444B2">
        <w:rPr>
          <w:color w:val="222222"/>
          <w:lang w:val="hr-HR"/>
        </w:rPr>
        <w:t>Izvod iz Popisa imovine dužnika:</w:t>
      </w:r>
    </w:p>
    <w:p w14:paraId="6148B803" w14:textId="77777777" w:rsidR="00CC116A" w:rsidRPr="00B444B2" w:rsidRDefault="00CC116A" w:rsidP="00CC11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hr-HR"/>
        </w:rPr>
      </w:pPr>
      <w:r w:rsidRPr="00B444B2">
        <w:rPr>
          <w:color w:val="000000" w:themeColor="text1"/>
          <w:lang w:val="hr-HR"/>
        </w:rPr>
        <w:t xml:space="preserve">”…Ja </w:t>
      </w:r>
      <w:r w:rsidRPr="00B444B2">
        <w:rPr>
          <w:lang w:val="hr-HR"/>
        </w:rPr>
        <w:t xml:space="preserve">Bojan Divjak, OIB: 22936732678 Zagreb, Vida </w:t>
      </w:r>
      <w:proofErr w:type="spellStart"/>
      <w:r w:rsidRPr="00B444B2">
        <w:rPr>
          <w:lang w:val="hr-HR"/>
        </w:rPr>
        <w:t>Došena</w:t>
      </w:r>
      <w:proofErr w:type="spellEnd"/>
      <w:r w:rsidRPr="00B444B2">
        <w:rPr>
          <w:lang w:val="hr-HR"/>
        </w:rPr>
        <w:t xml:space="preserve"> 42,</w:t>
      </w:r>
      <w:r w:rsidRPr="00B444B2">
        <w:rPr>
          <w:color w:val="000000" w:themeColor="text1"/>
          <w:lang w:val="hr-HR"/>
        </w:rPr>
        <w:t xml:space="preserve">, direktor </w:t>
      </w:r>
      <w:r w:rsidRPr="00B444B2">
        <w:rPr>
          <w:lang w:val="hr-HR"/>
        </w:rPr>
        <w:t xml:space="preserve">DIVJAK PRIJEVOZ </w:t>
      </w:r>
      <w:proofErr w:type="spellStart"/>
      <w:r w:rsidRPr="00B444B2">
        <w:rPr>
          <w:lang w:val="hr-HR"/>
        </w:rPr>
        <w:t>j.d.o.o</w:t>
      </w:r>
      <w:proofErr w:type="spellEnd"/>
      <w:r w:rsidRPr="00B444B2">
        <w:rPr>
          <w:lang w:val="hr-HR"/>
        </w:rPr>
        <w:t xml:space="preserve">. u tečaju, OIB: 40589726575, </w:t>
      </w:r>
      <w:r w:rsidRPr="00B444B2">
        <w:rPr>
          <w:color w:val="000000" w:themeColor="text1"/>
          <w:lang w:val="hr-HR"/>
        </w:rPr>
        <w:t>izvršio sam dana 27.listopada 2021. godine ovaj  POPIS IMOVINE I OBVEZA DUŽNIKA</w:t>
      </w:r>
      <w:r w:rsidRPr="00B444B2">
        <w:rPr>
          <w:b/>
          <w:bCs/>
          <w:color w:val="000000" w:themeColor="text1"/>
          <w:lang w:val="hr-HR"/>
        </w:rPr>
        <w:t xml:space="preserve"> </w:t>
      </w:r>
      <w:r w:rsidRPr="00B444B2">
        <w:rPr>
          <w:lang w:val="hr-HR"/>
        </w:rPr>
        <w:t xml:space="preserve">DIVJAK PRIJEVOZ </w:t>
      </w:r>
      <w:proofErr w:type="spellStart"/>
      <w:r w:rsidRPr="00B444B2">
        <w:rPr>
          <w:lang w:val="hr-HR"/>
        </w:rPr>
        <w:t>j.d.o.o</w:t>
      </w:r>
      <w:proofErr w:type="spellEnd"/>
      <w:r w:rsidRPr="00B444B2">
        <w:rPr>
          <w:lang w:val="hr-HR"/>
        </w:rPr>
        <w:t xml:space="preserve">. u stečaju, OIB: 40589726575,Vida </w:t>
      </w:r>
      <w:proofErr w:type="spellStart"/>
      <w:r w:rsidRPr="00B444B2">
        <w:rPr>
          <w:lang w:val="hr-HR"/>
        </w:rPr>
        <w:t>Došena</w:t>
      </w:r>
      <w:proofErr w:type="spellEnd"/>
      <w:r w:rsidRPr="00B444B2">
        <w:rPr>
          <w:lang w:val="hr-HR"/>
        </w:rPr>
        <w:t xml:space="preserve"> 42, Zagreb</w:t>
      </w:r>
    </w:p>
    <w:p w14:paraId="3DC82D3F" w14:textId="77777777" w:rsidR="00CC116A" w:rsidRPr="00B444B2" w:rsidRDefault="00CC116A" w:rsidP="00CC116A">
      <w:pPr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1.Nekretnine i pokretnine dužnika (opis svake pojedine nekretnine ili pokretnine s podacima potrebnim za identifikaciju):  </w:t>
      </w:r>
    </w:p>
    <w:p w14:paraId="437CA1C7" w14:textId="77777777" w:rsidR="00CC116A" w:rsidRPr="00B444B2" w:rsidRDefault="00CC116A" w:rsidP="00CC116A">
      <w:pPr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Nekretnine: NEMA  </w:t>
      </w:r>
    </w:p>
    <w:p w14:paraId="1F572B9B" w14:textId="77777777" w:rsidR="00CC116A" w:rsidRPr="00B444B2" w:rsidRDefault="00CC116A" w:rsidP="00CC116A">
      <w:pPr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Pokretnine dužnika- motorna vozila: NEMA</w:t>
      </w:r>
    </w:p>
    <w:p w14:paraId="6E30AAC1" w14:textId="77777777" w:rsidR="00CC116A" w:rsidRPr="00B444B2" w:rsidRDefault="00CC116A" w:rsidP="00CC116A">
      <w:pPr>
        <w:jc w:val="both"/>
        <w:rPr>
          <w:lang w:val="hr-HR"/>
        </w:rPr>
      </w:pPr>
      <w:r w:rsidRPr="00B444B2">
        <w:rPr>
          <w:lang w:val="hr-HR"/>
        </w:rPr>
        <w:lastRenderedPageBreak/>
        <w:t xml:space="preserve">M1, marka JAGUAR X-TYPE 2.0 D, godina proizvodnje 2005., broj </w:t>
      </w:r>
      <w:proofErr w:type="spellStart"/>
      <w:r w:rsidRPr="00B444B2">
        <w:rPr>
          <w:lang w:val="hr-HR"/>
        </w:rPr>
        <w:t>šasije</w:t>
      </w:r>
      <w:proofErr w:type="spellEnd"/>
      <w:r w:rsidRPr="00B444B2">
        <w:rPr>
          <w:lang w:val="hr-HR"/>
        </w:rPr>
        <w:t xml:space="preserve"> SAJAF52T556E61842, reg. oznaka ZG6975HR. </w:t>
      </w:r>
    </w:p>
    <w:p w14:paraId="5C1398F6" w14:textId="77777777" w:rsidR="00CC116A" w:rsidRPr="00B444B2" w:rsidRDefault="00CC116A" w:rsidP="00CC116A">
      <w:pPr>
        <w:ind w:right="-52"/>
        <w:jc w:val="both"/>
        <w:rPr>
          <w:b/>
          <w:bCs/>
          <w:u w:val="single"/>
          <w:lang w:val="hr-HR"/>
        </w:rPr>
      </w:pPr>
      <w:r w:rsidRPr="00B444B2">
        <w:rPr>
          <w:u w:val="single"/>
          <w:lang w:val="hr-HR"/>
        </w:rPr>
        <w:t>NAVEDENO VOZILO NE POSTOJI JER SAM GA PRODAO U DIJELOVIMA…</w:t>
      </w:r>
    </w:p>
    <w:p w14:paraId="76DFF01A" w14:textId="77777777" w:rsidR="00CC116A" w:rsidRPr="00B444B2" w:rsidRDefault="00CC116A" w:rsidP="00CC116A">
      <w:pPr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…. Izjavljujem da sam ovaj Popis izvršio svjestan kaznene i </w:t>
      </w:r>
      <w:proofErr w:type="spellStart"/>
      <w:r w:rsidRPr="00B444B2">
        <w:rPr>
          <w:color w:val="000000" w:themeColor="text1"/>
          <w:lang w:val="hr-HR"/>
        </w:rPr>
        <w:t>matrijalne</w:t>
      </w:r>
      <w:proofErr w:type="spellEnd"/>
      <w:r w:rsidRPr="00B444B2">
        <w:rPr>
          <w:color w:val="000000" w:themeColor="text1"/>
          <w:lang w:val="hr-HR"/>
        </w:rPr>
        <w:t xml:space="preserve"> odgovornosti…”</w:t>
      </w:r>
    </w:p>
    <w:p w14:paraId="7C3427FA" w14:textId="77777777" w:rsidR="00363A93" w:rsidRPr="00B444B2" w:rsidRDefault="00363A93" w:rsidP="00CB0878">
      <w:pPr>
        <w:ind w:right="-290"/>
        <w:jc w:val="both"/>
        <w:rPr>
          <w:color w:val="FF0000"/>
          <w:lang w:val="hr-HR"/>
        </w:rPr>
      </w:pPr>
    </w:p>
    <w:p w14:paraId="77EEAE4F" w14:textId="0976264C" w:rsidR="000F58DE" w:rsidRPr="00B444B2" w:rsidRDefault="00326DFD" w:rsidP="00CB0878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spacing w:val="-2"/>
          <w:lang w:val="hr-HR"/>
        </w:rPr>
        <w:t xml:space="preserve">X.  </w:t>
      </w:r>
      <w:r w:rsidR="00F03FB0" w:rsidRPr="00B444B2">
        <w:rPr>
          <w:color w:val="000000" w:themeColor="text1"/>
          <w:spacing w:val="-2"/>
          <w:lang w:val="hr-HR"/>
        </w:rPr>
        <w:t>POPIS VJEROVNIKA</w:t>
      </w:r>
      <w:r w:rsidR="00AF3F45" w:rsidRPr="00B444B2">
        <w:rPr>
          <w:color w:val="000000" w:themeColor="text1"/>
          <w:spacing w:val="-2"/>
          <w:lang w:val="hr-HR"/>
        </w:rPr>
        <w:t xml:space="preserve"> </w:t>
      </w:r>
      <w:r w:rsidR="000F58DE" w:rsidRPr="00B444B2">
        <w:rPr>
          <w:color w:val="000000" w:themeColor="text1"/>
          <w:lang w:val="hr-HR"/>
        </w:rPr>
        <w:t>(članak 222. SZ)</w:t>
      </w:r>
      <w:r w:rsidR="00574160">
        <w:rPr>
          <w:color w:val="000000" w:themeColor="text1"/>
          <w:lang w:val="hr-HR"/>
        </w:rPr>
        <w:t>.</w:t>
      </w:r>
    </w:p>
    <w:p w14:paraId="1AA1FCB8" w14:textId="77777777" w:rsidR="00962C96" w:rsidRPr="00B444B2" w:rsidRDefault="00962C96" w:rsidP="00CB0878">
      <w:pPr>
        <w:ind w:right="-290"/>
        <w:jc w:val="both"/>
        <w:rPr>
          <w:color w:val="000000" w:themeColor="text1"/>
          <w:lang w:val="hr-HR"/>
        </w:rPr>
      </w:pPr>
    </w:p>
    <w:p w14:paraId="5368E799" w14:textId="77777777" w:rsidR="00962C96" w:rsidRPr="00B444B2" w:rsidRDefault="00962C96" w:rsidP="00CB0878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 Popis dužnikovih vjerovnika prema isplatnim redovima </w:t>
      </w:r>
    </w:p>
    <w:p w14:paraId="5E3C98E2" w14:textId="4A9AF078" w:rsidR="00A16991" w:rsidRPr="00B444B2" w:rsidRDefault="00962C96" w:rsidP="00A16991">
      <w:pPr>
        <w:pStyle w:val="Bodytext20"/>
        <w:shd w:val="clear" w:color="auto" w:fill="auto"/>
        <w:spacing w:before="0" w:after="0" w:line="240" w:lineRule="auto"/>
        <w:rPr>
          <w:b/>
          <w:bCs/>
          <w:color w:val="000000" w:themeColor="text1"/>
          <w:szCs w:val="24"/>
          <w:lang w:val="hr-HR"/>
        </w:rPr>
      </w:pPr>
      <w:r w:rsidRPr="00B444B2">
        <w:rPr>
          <w:color w:val="000000" w:themeColor="text1"/>
          <w:szCs w:val="24"/>
          <w:lang w:val="hr-HR"/>
        </w:rPr>
        <w:t xml:space="preserve">                 1.  Prvi viši isplatni red:  </w:t>
      </w:r>
      <w:r w:rsidR="00BF7894" w:rsidRPr="00B444B2">
        <w:rPr>
          <w:color w:val="000000" w:themeColor="text1"/>
          <w:szCs w:val="24"/>
          <w:lang w:val="hr-HR"/>
        </w:rPr>
        <w:t xml:space="preserve">  </w:t>
      </w:r>
      <w:r w:rsidR="00A16991" w:rsidRPr="00B444B2">
        <w:rPr>
          <w:rStyle w:val="Bodytext2Bold"/>
          <w:b w:val="0"/>
          <w:bCs w:val="0"/>
          <w:color w:val="000000" w:themeColor="text1"/>
        </w:rPr>
        <w:t>80.840,12</w:t>
      </w:r>
      <w:r w:rsidR="00E9444F" w:rsidRPr="00B444B2">
        <w:rPr>
          <w:rStyle w:val="Bodytext2Bold"/>
          <w:b w:val="0"/>
          <w:bCs w:val="0"/>
          <w:color w:val="000000" w:themeColor="text1"/>
        </w:rPr>
        <w:t xml:space="preserve"> kn</w:t>
      </w:r>
    </w:p>
    <w:p w14:paraId="22492529" w14:textId="5EE8360E" w:rsidR="00BF7894" w:rsidRPr="00B444B2" w:rsidRDefault="00962C96" w:rsidP="00BF7894">
      <w:pPr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           </w:t>
      </w:r>
      <w:r w:rsidR="00BF7894" w:rsidRPr="00B444B2">
        <w:rPr>
          <w:color w:val="000000" w:themeColor="text1"/>
          <w:lang w:val="hr-HR"/>
        </w:rPr>
        <w:t xml:space="preserve">    </w:t>
      </w:r>
      <w:r w:rsidRPr="00B444B2">
        <w:rPr>
          <w:color w:val="000000" w:themeColor="text1"/>
          <w:lang w:val="hr-HR"/>
        </w:rPr>
        <w:t xml:space="preserve">  2.  Drugi viši isplatni red:</w:t>
      </w:r>
      <w:r w:rsidRPr="00B444B2">
        <w:rPr>
          <w:color w:val="000000" w:themeColor="text1"/>
          <w:lang w:val="hr-HR" w:eastAsia="en-US"/>
        </w:rPr>
        <w:t xml:space="preserve"> </w:t>
      </w:r>
      <w:r w:rsidR="00BF7894" w:rsidRPr="00B444B2">
        <w:rPr>
          <w:color w:val="000000" w:themeColor="text1"/>
          <w:lang w:val="hr-HR"/>
        </w:rPr>
        <w:t>11.138,34</w:t>
      </w:r>
      <w:r w:rsidR="00E9444F" w:rsidRPr="00B444B2">
        <w:rPr>
          <w:color w:val="000000" w:themeColor="text1"/>
          <w:lang w:val="hr-HR"/>
        </w:rPr>
        <w:t xml:space="preserve"> kn</w:t>
      </w:r>
    </w:p>
    <w:p w14:paraId="29D1F73A" w14:textId="51693515" w:rsidR="00BF7894" w:rsidRPr="00B444B2" w:rsidRDefault="00962C96" w:rsidP="00BF7894">
      <w:pPr>
        <w:rPr>
          <w:color w:val="000000"/>
          <w:lang w:val="hr-HR"/>
        </w:rPr>
      </w:pPr>
      <w:r w:rsidRPr="00B444B2">
        <w:rPr>
          <w:color w:val="000000" w:themeColor="text1"/>
          <w:lang w:val="hr-HR" w:eastAsia="en-US"/>
        </w:rPr>
        <w:t xml:space="preserve">   </w:t>
      </w:r>
      <w:r w:rsidRPr="00B444B2">
        <w:rPr>
          <w:color w:val="000000" w:themeColor="text1"/>
          <w:spacing w:val="-2"/>
          <w:lang w:val="hr-HR"/>
        </w:rPr>
        <w:t xml:space="preserve">                                        </w:t>
      </w:r>
      <w:r w:rsidR="00BF7894" w:rsidRPr="00B444B2">
        <w:rPr>
          <w:color w:val="000000" w:themeColor="text1"/>
          <w:spacing w:val="-2"/>
          <w:lang w:val="hr-HR"/>
        </w:rPr>
        <w:t xml:space="preserve">  </w:t>
      </w:r>
      <w:r w:rsidRPr="00B444B2">
        <w:rPr>
          <w:color w:val="000000" w:themeColor="text1"/>
          <w:spacing w:val="-2"/>
          <w:lang w:val="hr-HR"/>
        </w:rPr>
        <w:t xml:space="preserve"> Ukupno: </w:t>
      </w:r>
      <w:r w:rsidR="00BF7894" w:rsidRPr="00B444B2">
        <w:rPr>
          <w:color w:val="000000"/>
          <w:lang w:val="hr-HR"/>
        </w:rPr>
        <w:t>91.978,46</w:t>
      </w:r>
      <w:r w:rsidR="00E9444F" w:rsidRPr="00B444B2">
        <w:rPr>
          <w:color w:val="000000"/>
          <w:lang w:val="hr-HR"/>
        </w:rPr>
        <w:t xml:space="preserve"> kn</w:t>
      </w:r>
    </w:p>
    <w:p w14:paraId="35C860DD" w14:textId="0B0FA4B7" w:rsidR="00962C96" w:rsidRPr="00B444B2" w:rsidRDefault="00962C96" w:rsidP="00BF7894">
      <w:pPr>
        <w:ind w:right="-290"/>
        <w:rPr>
          <w:color w:val="000000" w:themeColor="text1"/>
          <w:lang w:val="hr-HR"/>
        </w:rPr>
      </w:pPr>
    </w:p>
    <w:p w14:paraId="26DDAE53" w14:textId="2BA55406" w:rsidR="00962C96" w:rsidRPr="00B444B2" w:rsidRDefault="00962C96" w:rsidP="00CB0878">
      <w:pPr>
        <w:shd w:val="clear" w:color="auto" w:fill="FFFFFF"/>
        <w:ind w:right="-290"/>
        <w:jc w:val="both"/>
        <w:rPr>
          <w:color w:val="000000" w:themeColor="text1"/>
          <w:spacing w:val="-2"/>
          <w:lang w:val="hr-HR"/>
        </w:rPr>
      </w:pPr>
      <w:r w:rsidRPr="00B444B2">
        <w:rPr>
          <w:color w:val="000000" w:themeColor="text1"/>
          <w:spacing w:val="-2"/>
          <w:lang w:val="hr-HR"/>
        </w:rPr>
        <w:t xml:space="preserve">XI. </w:t>
      </w:r>
      <w:r w:rsidR="00F03FB0" w:rsidRPr="00B444B2">
        <w:rPr>
          <w:color w:val="000000" w:themeColor="text1"/>
          <w:spacing w:val="-2"/>
          <w:lang w:val="hr-HR"/>
        </w:rPr>
        <w:t xml:space="preserve">PREGLED IMOVINE I OBVEZA STEČAJNOG DUŽNIKA </w:t>
      </w:r>
      <w:r w:rsidRPr="00B444B2">
        <w:rPr>
          <w:color w:val="000000" w:themeColor="text1"/>
          <w:spacing w:val="-2"/>
          <w:lang w:val="hr-HR"/>
        </w:rPr>
        <w:t>(članak 223 SZ)</w:t>
      </w:r>
    </w:p>
    <w:p w14:paraId="217569AA" w14:textId="77777777" w:rsidR="00962C96" w:rsidRPr="00B444B2" w:rsidRDefault="00962C96" w:rsidP="00CB0878">
      <w:pPr>
        <w:pStyle w:val="ListParagraph"/>
        <w:shd w:val="clear" w:color="auto" w:fill="FFFFFF"/>
        <w:ind w:left="0" w:right="-290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  <w:lang w:val="hr-HR"/>
        </w:rPr>
      </w:pPr>
    </w:p>
    <w:tbl>
      <w:tblPr>
        <w:tblStyle w:val="TableGrid"/>
        <w:tblW w:w="8957" w:type="dxa"/>
        <w:tblInd w:w="373" w:type="dxa"/>
        <w:tblLook w:val="04A0" w:firstRow="1" w:lastRow="0" w:firstColumn="1" w:lastColumn="0" w:noHBand="0" w:noVBand="1"/>
      </w:tblPr>
      <w:tblGrid>
        <w:gridCol w:w="6001"/>
        <w:gridCol w:w="1480"/>
        <w:gridCol w:w="1476"/>
      </w:tblGrid>
      <w:tr w:rsidR="00BF7894" w:rsidRPr="00B444B2" w14:paraId="4F464B41" w14:textId="77777777" w:rsidTr="004003AB">
        <w:trPr>
          <w:trHeight w:val="526"/>
        </w:trPr>
        <w:tc>
          <w:tcPr>
            <w:tcW w:w="6001" w:type="dxa"/>
          </w:tcPr>
          <w:p w14:paraId="30636B7C" w14:textId="77777777" w:rsidR="00962C96" w:rsidRPr="00B444B2" w:rsidRDefault="00962C96" w:rsidP="00CB0878">
            <w:pPr>
              <w:ind w:right="-290"/>
              <w:jc w:val="both"/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</w:pPr>
            <w:r w:rsidRPr="00B444B2"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  <w:t xml:space="preserve">                      Opis</w:t>
            </w:r>
          </w:p>
        </w:tc>
        <w:tc>
          <w:tcPr>
            <w:tcW w:w="1480" w:type="dxa"/>
          </w:tcPr>
          <w:p w14:paraId="711F4DE2" w14:textId="77777777" w:rsidR="00962C96" w:rsidRPr="00B444B2" w:rsidRDefault="00962C96" w:rsidP="00270CB7">
            <w:pPr>
              <w:ind w:right="-290"/>
              <w:jc w:val="center"/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</w:pPr>
            <w:r w:rsidRPr="00B444B2"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  <w:t>Iznos imovine u kn</w:t>
            </w:r>
          </w:p>
        </w:tc>
        <w:tc>
          <w:tcPr>
            <w:tcW w:w="1476" w:type="dxa"/>
          </w:tcPr>
          <w:p w14:paraId="58FBCF23" w14:textId="77777777" w:rsidR="00962C96" w:rsidRPr="00B444B2" w:rsidRDefault="00962C96" w:rsidP="00270CB7">
            <w:pPr>
              <w:ind w:right="-290"/>
              <w:jc w:val="center"/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</w:pPr>
            <w:r w:rsidRPr="00B444B2"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  <w:t>Iznos obveza u kn</w:t>
            </w:r>
          </w:p>
        </w:tc>
      </w:tr>
      <w:tr w:rsidR="00BF7894" w:rsidRPr="00B444B2" w14:paraId="0F5AC228" w14:textId="77777777" w:rsidTr="004003AB">
        <w:trPr>
          <w:trHeight w:val="93"/>
        </w:trPr>
        <w:tc>
          <w:tcPr>
            <w:tcW w:w="6001" w:type="dxa"/>
          </w:tcPr>
          <w:p w14:paraId="56C1D8C6" w14:textId="2D3116B9" w:rsidR="00962C96" w:rsidRPr="00B444B2" w:rsidRDefault="00CC116A" w:rsidP="00CB0878">
            <w:pPr>
              <w:ind w:right="-290"/>
              <w:jc w:val="both"/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</w:pPr>
            <w:r w:rsidRPr="00B444B2"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  <w:t xml:space="preserve">                                                                    Imovina</w:t>
            </w:r>
          </w:p>
        </w:tc>
        <w:tc>
          <w:tcPr>
            <w:tcW w:w="1480" w:type="dxa"/>
          </w:tcPr>
          <w:p w14:paraId="65A60DCD" w14:textId="6FE11E68" w:rsidR="00962C96" w:rsidRPr="00B444B2" w:rsidRDefault="00CC116A" w:rsidP="00CC116A">
            <w:pPr>
              <w:ind w:right="-290"/>
              <w:jc w:val="center"/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</w:pPr>
            <w:r w:rsidRPr="00B444B2">
              <w:rPr>
                <w:rFonts w:ascii="Times New Roman" w:hAnsi="Times New Roman"/>
                <w:color w:val="000000" w:themeColor="text1"/>
                <w:lang w:val="hr-HR"/>
              </w:rPr>
              <w:t>0,00</w:t>
            </w:r>
          </w:p>
        </w:tc>
        <w:tc>
          <w:tcPr>
            <w:tcW w:w="1476" w:type="dxa"/>
          </w:tcPr>
          <w:p w14:paraId="2E6C6490" w14:textId="77777777" w:rsidR="00962C96" w:rsidRPr="00B444B2" w:rsidRDefault="00962C96" w:rsidP="00CB0878">
            <w:pPr>
              <w:ind w:right="-290"/>
              <w:jc w:val="both"/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</w:pPr>
          </w:p>
        </w:tc>
      </w:tr>
      <w:tr w:rsidR="00BF7894" w:rsidRPr="00B444B2" w14:paraId="2DEA818A" w14:textId="77777777" w:rsidTr="004003AB">
        <w:trPr>
          <w:trHeight w:val="312"/>
        </w:trPr>
        <w:tc>
          <w:tcPr>
            <w:tcW w:w="6001" w:type="dxa"/>
          </w:tcPr>
          <w:p w14:paraId="27D723D7" w14:textId="77777777" w:rsidR="00962C96" w:rsidRPr="00B444B2" w:rsidRDefault="00962C96" w:rsidP="00CB0878">
            <w:pPr>
              <w:ind w:right="-290"/>
              <w:jc w:val="both"/>
              <w:rPr>
                <w:rFonts w:ascii="Times New Roman" w:hAnsi="Times New Roman"/>
                <w:color w:val="000000" w:themeColor="text1"/>
                <w:lang w:val="hr-HR"/>
              </w:rPr>
            </w:pPr>
            <w:r w:rsidRPr="00B444B2"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  <w:t xml:space="preserve">                                                                    Ukupno imovina</w:t>
            </w:r>
          </w:p>
        </w:tc>
        <w:tc>
          <w:tcPr>
            <w:tcW w:w="1480" w:type="dxa"/>
          </w:tcPr>
          <w:p w14:paraId="0386C880" w14:textId="2246F697" w:rsidR="00962C96" w:rsidRPr="00B444B2" w:rsidRDefault="00CC116A" w:rsidP="00CC116A">
            <w:pPr>
              <w:ind w:right="-290"/>
              <w:jc w:val="center"/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</w:pPr>
            <w:r w:rsidRPr="00B444B2">
              <w:rPr>
                <w:rFonts w:ascii="Times New Roman" w:hAnsi="Times New Roman"/>
                <w:color w:val="000000" w:themeColor="text1"/>
                <w:lang w:val="hr-HR"/>
              </w:rPr>
              <w:t>0,00</w:t>
            </w:r>
          </w:p>
        </w:tc>
        <w:tc>
          <w:tcPr>
            <w:tcW w:w="1476" w:type="dxa"/>
          </w:tcPr>
          <w:p w14:paraId="64C67E5C" w14:textId="77777777" w:rsidR="00962C96" w:rsidRPr="00B444B2" w:rsidRDefault="00962C96" w:rsidP="00CB0878">
            <w:pPr>
              <w:ind w:right="-290"/>
              <w:jc w:val="both"/>
              <w:rPr>
                <w:rFonts w:ascii="Times New Roman" w:hAnsi="Times New Roman"/>
                <w:color w:val="000000" w:themeColor="text1"/>
                <w:lang w:val="hr-HR"/>
              </w:rPr>
            </w:pPr>
          </w:p>
        </w:tc>
      </w:tr>
      <w:tr w:rsidR="00BF7894" w:rsidRPr="00B444B2" w14:paraId="70CC239A" w14:textId="77777777" w:rsidTr="004003AB">
        <w:trPr>
          <w:trHeight w:val="163"/>
        </w:trPr>
        <w:tc>
          <w:tcPr>
            <w:tcW w:w="7481" w:type="dxa"/>
            <w:gridSpan w:val="2"/>
          </w:tcPr>
          <w:p w14:paraId="1878571D" w14:textId="77777777" w:rsidR="00962C96" w:rsidRPr="00B444B2" w:rsidRDefault="00962C96" w:rsidP="00CB0878">
            <w:pPr>
              <w:ind w:right="-290"/>
              <w:jc w:val="both"/>
              <w:rPr>
                <w:rFonts w:ascii="Times New Roman" w:hAnsi="Times New Roman"/>
                <w:color w:val="000000" w:themeColor="text1"/>
                <w:lang w:val="hr-HR"/>
              </w:rPr>
            </w:pPr>
            <w:r w:rsidRPr="00B444B2"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  <w:t xml:space="preserve">                   </w:t>
            </w:r>
            <w:r w:rsidR="00270CB7" w:rsidRPr="00B444B2"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  <w:t xml:space="preserve">                                                                                </w:t>
            </w:r>
            <w:r w:rsidRPr="00B444B2">
              <w:rPr>
                <w:rFonts w:ascii="Times New Roman" w:hAnsi="Times New Roman"/>
                <w:color w:val="000000" w:themeColor="text1"/>
                <w:spacing w:val="-2"/>
                <w:lang w:val="hr-HR"/>
              </w:rPr>
              <w:t>Ukupno obveze</w:t>
            </w:r>
          </w:p>
        </w:tc>
        <w:tc>
          <w:tcPr>
            <w:tcW w:w="1476" w:type="dxa"/>
          </w:tcPr>
          <w:p w14:paraId="5BB2AE0E" w14:textId="6AD67B7F" w:rsidR="00962C96" w:rsidRPr="00B444B2" w:rsidRDefault="00BF7894" w:rsidP="00BF7894">
            <w:pPr>
              <w:ind w:right="-290"/>
              <w:jc w:val="center"/>
              <w:rPr>
                <w:rFonts w:ascii="Times New Roman" w:hAnsi="Times New Roman"/>
                <w:color w:val="000000" w:themeColor="text1"/>
                <w:lang w:val="hr-HR"/>
              </w:rPr>
            </w:pPr>
            <w:r w:rsidRPr="00B444B2">
              <w:rPr>
                <w:rFonts w:ascii="Times New Roman" w:hAnsi="Times New Roman"/>
                <w:color w:val="000000" w:themeColor="text1"/>
                <w:lang w:val="hr-HR"/>
              </w:rPr>
              <w:t>91.978,46</w:t>
            </w:r>
          </w:p>
        </w:tc>
      </w:tr>
    </w:tbl>
    <w:p w14:paraId="627EC6F3" w14:textId="77777777" w:rsidR="00A44A1D" w:rsidRPr="00B444B2" w:rsidRDefault="00A44A1D" w:rsidP="00CB0878">
      <w:pPr>
        <w:shd w:val="clear" w:color="auto" w:fill="FFFFFF"/>
        <w:ind w:right="-290"/>
        <w:jc w:val="both"/>
        <w:rPr>
          <w:color w:val="000000" w:themeColor="text1"/>
          <w:spacing w:val="-2"/>
          <w:lang w:val="hr-HR"/>
        </w:rPr>
      </w:pPr>
    </w:p>
    <w:p w14:paraId="34A349CB" w14:textId="77777777" w:rsidR="00326DFD" w:rsidRPr="00B444B2" w:rsidRDefault="00326DFD" w:rsidP="00CB0878">
      <w:pPr>
        <w:shd w:val="clear" w:color="auto" w:fill="FFFFFF"/>
        <w:ind w:right="-290"/>
        <w:jc w:val="both"/>
        <w:rPr>
          <w:color w:val="FF0000"/>
          <w:spacing w:val="-2"/>
          <w:lang w:val="hr-HR"/>
        </w:rPr>
      </w:pPr>
      <w:r w:rsidRPr="00B444B2">
        <w:rPr>
          <w:strike/>
          <w:color w:val="FF0000"/>
          <w:spacing w:val="-2"/>
          <w:lang w:val="hr-HR"/>
        </w:rPr>
        <w:t xml:space="preserve"> </w:t>
      </w:r>
    </w:p>
    <w:p w14:paraId="7752D1B3" w14:textId="14A7E922" w:rsidR="00326DFD" w:rsidRPr="00B444B2" w:rsidRDefault="00326DFD" w:rsidP="00CB0878">
      <w:pPr>
        <w:shd w:val="clear" w:color="auto" w:fill="FFFFFF"/>
        <w:ind w:right="-290"/>
        <w:jc w:val="both"/>
        <w:rPr>
          <w:color w:val="000000" w:themeColor="text1"/>
          <w:spacing w:val="-2"/>
          <w:lang w:val="hr-HR"/>
        </w:rPr>
      </w:pPr>
      <w:r w:rsidRPr="00B444B2">
        <w:rPr>
          <w:color w:val="000000" w:themeColor="text1"/>
          <w:lang w:val="hr-HR"/>
        </w:rPr>
        <w:t>XI</w:t>
      </w:r>
      <w:r w:rsidR="007B78AE" w:rsidRPr="00B444B2">
        <w:rPr>
          <w:color w:val="000000" w:themeColor="text1"/>
          <w:lang w:val="hr-HR"/>
        </w:rPr>
        <w:t>I</w:t>
      </w:r>
      <w:r w:rsidRPr="00B444B2">
        <w:rPr>
          <w:color w:val="000000" w:themeColor="text1"/>
          <w:spacing w:val="-2"/>
          <w:lang w:val="hr-HR"/>
        </w:rPr>
        <w:t xml:space="preserve">. </w:t>
      </w:r>
      <w:r w:rsidR="00F03FB0" w:rsidRPr="00B444B2">
        <w:rPr>
          <w:color w:val="000000" w:themeColor="text1"/>
          <w:spacing w:val="-2"/>
          <w:lang w:val="hr-HR"/>
        </w:rPr>
        <w:t xml:space="preserve">OBVEZE STEČAJNE MASE DUŽNIKA </w:t>
      </w:r>
      <w:r w:rsidRPr="00B444B2">
        <w:rPr>
          <w:color w:val="000000" w:themeColor="text1"/>
          <w:spacing w:val="-2"/>
          <w:lang w:val="hr-HR"/>
        </w:rPr>
        <w:t>(čl.154.SZ)</w:t>
      </w:r>
      <w:r w:rsidR="00574160">
        <w:rPr>
          <w:color w:val="000000" w:themeColor="text1"/>
          <w:spacing w:val="-2"/>
          <w:lang w:val="hr-HR"/>
        </w:rPr>
        <w:t>.</w:t>
      </w:r>
    </w:p>
    <w:p w14:paraId="629F2D7D" w14:textId="65C922D7" w:rsidR="00CA51BA" w:rsidRPr="00B444B2" w:rsidRDefault="00CA51BA" w:rsidP="00CA51BA">
      <w:pPr>
        <w:spacing w:beforeLines="30" w:before="72" w:afterLines="30" w:after="72"/>
        <w:ind w:firstLine="720"/>
        <w:jc w:val="both"/>
        <w:rPr>
          <w:color w:val="000000"/>
          <w:lang w:val="hr-HR" w:eastAsia="hr-HR"/>
        </w:rPr>
      </w:pPr>
      <w:r w:rsidRPr="00B444B2">
        <w:rPr>
          <w:color w:val="000000"/>
          <w:lang w:val="hr-HR" w:eastAsia="hr-HR"/>
        </w:rPr>
        <w:t>Iz stečajne mase najprije se namiruju troškovi stečajnoga postupka i ostale obveze stečajne mase. Obveze stečajne mase stečajni upravitelj namirit će redom kojim one dospijevaju.</w:t>
      </w:r>
    </w:p>
    <w:p w14:paraId="0BF5ABFA" w14:textId="704B46CD" w:rsidR="0037041F" w:rsidRPr="00B444B2" w:rsidRDefault="0037041F" w:rsidP="0037041F">
      <w:pPr>
        <w:pStyle w:val="BodyText"/>
        <w:tabs>
          <w:tab w:val="left" w:pos="0"/>
        </w:tabs>
        <w:ind w:right="-290"/>
        <w:rPr>
          <w:rFonts w:ascii="Times New Roman" w:hAnsi="Times New Roman" w:cs="Times New Roman"/>
          <w:color w:val="000000" w:themeColor="text1"/>
          <w:spacing w:val="-2"/>
        </w:rPr>
      </w:pPr>
      <w:r w:rsidRPr="00B444B2">
        <w:rPr>
          <w:rFonts w:ascii="Times New Roman" w:hAnsi="Times New Roman" w:cs="Times New Roman"/>
          <w:color w:val="000000" w:themeColor="text1"/>
          <w:spacing w:val="-2"/>
        </w:rPr>
        <w:t xml:space="preserve">             Predračun predvidivih obveza stečajne mase</w:t>
      </w:r>
      <w:r w:rsidR="00285BD6" w:rsidRPr="00B444B2">
        <w:rPr>
          <w:rFonts w:ascii="Times New Roman" w:hAnsi="Times New Roman" w:cs="Times New Roman"/>
          <w:color w:val="000000" w:themeColor="text1"/>
          <w:spacing w:val="-2"/>
        </w:rPr>
        <w:t>:</w:t>
      </w:r>
    </w:p>
    <w:p w14:paraId="0A4DE7B9" w14:textId="7AE6EC4D" w:rsidR="0061253E" w:rsidRPr="00B444B2" w:rsidRDefault="0061253E" w:rsidP="0037041F">
      <w:pPr>
        <w:ind w:firstLine="72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 </w:t>
      </w:r>
      <w:r w:rsidR="0037041F" w:rsidRPr="00B444B2">
        <w:rPr>
          <w:color w:val="000000" w:themeColor="text1"/>
          <w:lang w:val="hr-HR"/>
        </w:rPr>
        <w:t xml:space="preserve">Pod pretpostavkom trajanja stečajnog postupka </w:t>
      </w:r>
      <w:r w:rsidR="00285BD6" w:rsidRPr="00B444B2">
        <w:rPr>
          <w:color w:val="000000" w:themeColor="text1"/>
          <w:lang w:val="hr-HR"/>
        </w:rPr>
        <w:t>6 mjeseci</w:t>
      </w:r>
      <w:r w:rsidR="0037041F" w:rsidRPr="00B444B2">
        <w:rPr>
          <w:color w:val="000000" w:themeColor="text1"/>
          <w:lang w:val="hr-HR"/>
        </w:rPr>
        <w:t xml:space="preserve">, predvidivi troškovi stečajnog postupka i ostale obveze stečajne mase procjenjuju se u iznosu od </w:t>
      </w:r>
      <w:r w:rsidR="00993FD1" w:rsidRPr="00B444B2">
        <w:rPr>
          <w:color w:val="000000" w:themeColor="text1"/>
          <w:lang w:val="hr-HR"/>
        </w:rPr>
        <w:t>25</w:t>
      </w:r>
      <w:r w:rsidR="0037041F" w:rsidRPr="00B444B2">
        <w:rPr>
          <w:color w:val="000000" w:themeColor="text1"/>
          <w:lang w:val="hr-HR"/>
        </w:rPr>
        <w:t xml:space="preserve">.500,00 kn. i to: </w:t>
      </w:r>
      <w:r w:rsidR="00C5505D" w:rsidRPr="00B444B2">
        <w:rPr>
          <w:color w:val="000000" w:themeColor="text1"/>
          <w:lang w:val="hr-HR"/>
        </w:rPr>
        <w:t xml:space="preserve">bruto nagrada stečajnom upravitelj procjenjuje se na 10.000,00 </w:t>
      </w:r>
      <w:r w:rsidR="00285BD6" w:rsidRPr="00B444B2">
        <w:rPr>
          <w:color w:val="000000" w:themeColor="text1"/>
          <w:lang w:val="hr-HR"/>
        </w:rPr>
        <w:t>kn, knjigovodstvene</w:t>
      </w:r>
      <w:r w:rsidR="0037041F" w:rsidRPr="00B444B2">
        <w:rPr>
          <w:color w:val="000000" w:themeColor="text1"/>
          <w:lang w:val="hr-HR"/>
        </w:rPr>
        <w:t xml:space="preserve"> usluge </w:t>
      </w:r>
      <w:r w:rsidR="00FD61A6" w:rsidRPr="00B444B2">
        <w:rPr>
          <w:color w:val="000000" w:themeColor="text1"/>
          <w:lang w:val="hr-HR"/>
        </w:rPr>
        <w:t>9</w:t>
      </w:r>
      <w:r w:rsidR="0037041F" w:rsidRPr="00B444B2">
        <w:rPr>
          <w:color w:val="000000" w:themeColor="text1"/>
          <w:lang w:val="hr-HR"/>
        </w:rPr>
        <w:t>.000,00 (1</w:t>
      </w:r>
      <w:r w:rsidR="00FD61A6" w:rsidRPr="00B444B2">
        <w:rPr>
          <w:color w:val="000000" w:themeColor="text1"/>
          <w:lang w:val="hr-HR"/>
        </w:rPr>
        <w:t>.5</w:t>
      </w:r>
      <w:r w:rsidR="0037041F" w:rsidRPr="00B444B2">
        <w:rPr>
          <w:color w:val="000000" w:themeColor="text1"/>
          <w:lang w:val="hr-HR"/>
        </w:rPr>
        <w:t>00,00 kn mjesečno), putni troškovi stečajnog upravitelja 3.000,00 kn, materijalni troškovi (</w:t>
      </w:r>
      <w:proofErr w:type="spellStart"/>
      <w:r w:rsidR="0037041F" w:rsidRPr="00B444B2">
        <w:rPr>
          <w:color w:val="000000" w:themeColor="text1"/>
          <w:lang w:val="hr-HR"/>
        </w:rPr>
        <w:t>trošk</w:t>
      </w:r>
      <w:proofErr w:type="spellEnd"/>
      <w:r w:rsidR="0037041F" w:rsidRPr="00B444B2">
        <w:rPr>
          <w:color w:val="000000" w:themeColor="text1"/>
          <w:lang w:val="hr-HR"/>
        </w:rPr>
        <w:t xml:space="preserve">. platnog </w:t>
      </w:r>
      <w:proofErr w:type="spellStart"/>
      <w:r w:rsidR="0037041F" w:rsidRPr="00B444B2">
        <w:rPr>
          <w:color w:val="000000" w:themeColor="text1"/>
          <w:lang w:val="hr-HR"/>
        </w:rPr>
        <w:t>prom</w:t>
      </w:r>
      <w:proofErr w:type="spellEnd"/>
      <w:r w:rsidR="0037041F" w:rsidRPr="00B444B2">
        <w:rPr>
          <w:color w:val="000000" w:themeColor="text1"/>
          <w:lang w:val="hr-HR"/>
        </w:rPr>
        <w:t xml:space="preserve">. i </w:t>
      </w:r>
      <w:proofErr w:type="spellStart"/>
      <w:r w:rsidR="0037041F" w:rsidRPr="00B444B2">
        <w:rPr>
          <w:color w:val="000000" w:themeColor="text1"/>
          <w:lang w:val="hr-HR"/>
        </w:rPr>
        <w:t>dr</w:t>
      </w:r>
      <w:proofErr w:type="spellEnd"/>
      <w:r w:rsidR="0037041F" w:rsidRPr="00B444B2">
        <w:rPr>
          <w:color w:val="000000" w:themeColor="text1"/>
          <w:lang w:val="hr-HR"/>
        </w:rPr>
        <w:t xml:space="preserve">) 1000,00 kn i troškovi sređivanja i arhiviranja dokumentacije 2.500,00 kn.        </w:t>
      </w:r>
    </w:p>
    <w:p w14:paraId="080435FF" w14:textId="77777777" w:rsidR="0061253E" w:rsidRPr="00B444B2" w:rsidRDefault="0061253E" w:rsidP="0037041F">
      <w:pPr>
        <w:ind w:firstLine="720"/>
        <w:jc w:val="both"/>
        <w:rPr>
          <w:color w:val="000000" w:themeColor="text1"/>
          <w:lang w:val="hr-HR"/>
        </w:rPr>
      </w:pPr>
    </w:p>
    <w:p w14:paraId="0158D069" w14:textId="7DE500EE" w:rsidR="00F45E69" w:rsidRPr="00B444B2" w:rsidRDefault="0061253E" w:rsidP="0061253E">
      <w:pPr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XIII.  ZAKLJUĆNO MIŠLLJENJE  STEČAJNOG UPRAVTELJA</w:t>
      </w:r>
    </w:p>
    <w:p w14:paraId="5561ACD6" w14:textId="77777777" w:rsidR="00F45E69" w:rsidRPr="00B444B2" w:rsidRDefault="00F45E69" w:rsidP="0061253E">
      <w:pPr>
        <w:jc w:val="both"/>
        <w:rPr>
          <w:color w:val="000000" w:themeColor="text1"/>
          <w:lang w:val="hr-HR"/>
        </w:rPr>
      </w:pPr>
    </w:p>
    <w:p w14:paraId="00D71AC0" w14:textId="4A1B3BFC" w:rsidR="0016787D" w:rsidRPr="00B444B2" w:rsidRDefault="00675D72" w:rsidP="00B4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lang w:val="hr-HR"/>
        </w:rPr>
      </w:pPr>
      <w:r w:rsidRPr="00B444B2">
        <w:rPr>
          <w:color w:val="000000"/>
          <w:lang w:val="hr-HR" w:eastAsia="hr-HR"/>
        </w:rPr>
        <w:t>-</w:t>
      </w:r>
      <w:r w:rsidR="00DC5B6C" w:rsidRPr="00B444B2">
        <w:rPr>
          <w:color w:val="000000"/>
          <w:lang w:val="hr-HR" w:eastAsia="hr-HR"/>
        </w:rPr>
        <w:t xml:space="preserve"> </w:t>
      </w:r>
      <w:r w:rsidR="0016787D" w:rsidRPr="00B444B2">
        <w:rPr>
          <w:color w:val="000000"/>
          <w:lang w:val="hr-HR" w:eastAsia="hr-HR"/>
        </w:rPr>
        <w:t>Stečajni dužnik nema niti jedan oblik imovine koja bi ušla u stečajnu masu</w:t>
      </w:r>
      <w:r w:rsidR="0016787D" w:rsidRPr="00B444B2">
        <w:rPr>
          <w:color w:val="000000"/>
          <w:lang w:val="hr-HR" w:eastAsia="hr-HR"/>
        </w:rPr>
        <w:t xml:space="preserve"> prema Popisu imovine koji je izvršila </w:t>
      </w:r>
      <w:r w:rsidR="0016787D" w:rsidRPr="00B444B2">
        <w:rPr>
          <w:lang w:val="hr-HR"/>
        </w:rPr>
        <w:t>osob</w:t>
      </w:r>
      <w:r w:rsidR="00DC5B6C" w:rsidRPr="00B444B2">
        <w:rPr>
          <w:lang w:val="hr-HR"/>
        </w:rPr>
        <w:t xml:space="preserve">a </w:t>
      </w:r>
      <w:r w:rsidR="0016787D" w:rsidRPr="00B444B2">
        <w:rPr>
          <w:lang w:val="hr-HR"/>
        </w:rPr>
        <w:t xml:space="preserve"> </w:t>
      </w:r>
      <w:proofErr w:type="spellStart"/>
      <w:r w:rsidR="0016787D" w:rsidRPr="00B444B2">
        <w:rPr>
          <w:lang w:val="hr-HR"/>
        </w:rPr>
        <w:t>ovlašten</w:t>
      </w:r>
      <w:r w:rsidR="00DC5B6C" w:rsidRPr="00B444B2">
        <w:rPr>
          <w:lang w:val="hr-HR"/>
        </w:rPr>
        <w:t>a</w:t>
      </w:r>
      <w:proofErr w:type="spellEnd"/>
      <w:r w:rsidR="0016787D" w:rsidRPr="00B444B2">
        <w:rPr>
          <w:lang w:val="hr-HR"/>
        </w:rPr>
        <w:t xml:space="preserve"> za zastupanje </w:t>
      </w:r>
      <w:r w:rsidR="0016787D" w:rsidRPr="00B444B2">
        <w:rPr>
          <w:lang w:val="hr-HR"/>
        </w:rPr>
        <w:t>Bojan Divjak, OIB: 22936732678</w:t>
      </w:r>
      <w:r w:rsidR="00DC5B6C" w:rsidRPr="00B444B2">
        <w:rPr>
          <w:lang w:val="hr-HR"/>
        </w:rPr>
        <w:t xml:space="preserve">, </w:t>
      </w:r>
      <w:r w:rsidR="0016787D" w:rsidRPr="00B444B2">
        <w:rPr>
          <w:lang w:val="hr-HR"/>
        </w:rPr>
        <w:t xml:space="preserve">Zagreb, Vida </w:t>
      </w:r>
      <w:proofErr w:type="spellStart"/>
      <w:r w:rsidR="0016787D" w:rsidRPr="00B444B2">
        <w:rPr>
          <w:lang w:val="hr-HR"/>
        </w:rPr>
        <w:t>Došena</w:t>
      </w:r>
      <w:proofErr w:type="spellEnd"/>
      <w:r w:rsidR="0016787D" w:rsidRPr="00B444B2">
        <w:rPr>
          <w:lang w:val="hr-HR"/>
        </w:rPr>
        <w:t xml:space="preserve"> 42</w:t>
      </w:r>
      <w:r w:rsidR="0016787D" w:rsidRPr="00B444B2">
        <w:rPr>
          <w:lang w:val="hr-HR"/>
        </w:rPr>
        <w:t xml:space="preserve"> , </w:t>
      </w:r>
      <w:r w:rsidR="0016787D" w:rsidRPr="00B444B2">
        <w:rPr>
          <w:color w:val="000000" w:themeColor="text1"/>
          <w:lang w:val="hr-HR"/>
        </w:rPr>
        <w:t xml:space="preserve">pod </w:t>
      </w:r>
      <w:r w:rsidR="0016787D" w:rsidRPr="00B444B2">
        <w:rPr>
          <w:color w:val="000000" w:themeColor="text1"/>
          <w:lang w:val="hr-HR"/>
        </w:rPr>
        <w:t>kaznen</w:t>
      </w:r>
      <w:r w:rsidR="0016787D" w:rsidRPr="00B444B2">
        <w:rPr>
          <w:color w:val="000000" w:themeColor="text1"/>
          <w:lang w:val="hr-HR"/>
        </w:rPr>
        <w:t>om</w:t>
      </w:r>
      <w:r w:rsidR="0016787D" w:rsidRPr="00B444B2">
        <w:rPr>
          <w:color w:val="000000" w:themeColor="text1"/>
          <w:lang w:val="hr-HR"/>
        </w:rPr>
        <w:t xml:space="preserve"> i </w:t>
      </w:r>
      <w:proofErr w:type="spellStart"/>
      <w:r w:rsidR="0016787D" w:rsidRPr="00B444B2">
        <w:rPr>
          <w:color w:val="000000" w:themeColor="text1"/>
          <w:lang w:val="hr-HR"/>
        </w:rPr>
        <w:t>matrijaln</w:t>
      </w:r>
      <w:r w:rsidR="0016787D" w:rsidRPr="00B444B2">
        <w:rPr>
          <w:color w:val="000000" w:themeColor="text1"/>
          <w:lang w:val="hr-HR"/>
        </w:rPr>
        <w:t>om</w:t>
      </w:r>
      <w:proofErr w:type="spellEnd"/>
      <w:r w:rsidR="0016787D" w:rsidRPr="00B444B2">
        <w:rPr>
          <w:color w:val="000000" w:themeColor="text1"/>
          <w:lang w:val="hr-HR"/>
        </w:rPr>
        <w:t xml:space="preserve"> odgovornosti</w:t>
      </w:r>
      <w:r w:rsidR="0016787D" w:rsidRPr="00B444B2">
        <w:rPr>
          <w:color w:val="000000" w:themeColor="text1"/>
          <w:lang w:val="hr-HR"/>
        </w:rPr>
        <w:t>.</w:t>
      </w:r>
    </w:p>
    <w:p w14:paraId="3FCF8DD6" w14:textId="11D8FE74" w:rsidR="0016787D" w:rsidRPr="00B444B2" w:rsidRDefault="00675D72" w:rsidP="00B4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lang w:val="hr-HR"/>
        </w:rPr>
      </w:pPr>
      <w:r w:rsidRPr="00B444B2">
        <w:rPr>
          <w:color w:val="000000" w:themeColor="text1"/>
          <w:lang w:val="hr-HR"/>
        </w:rPr>
        <w:t>-</w:t>
      </w:r>
      <w:r w:rsidR="008908B7" w:rsidRPr="00B444B2">
        <w:rPr>
          <w:color w:val="000000" w:themeColor="text1"/>
          <w:lang w:val="hr-HR"/>
        </w:rPr>
        <w:t xml:space="preserve">Prema prijavljenim tražbinama </w:t>
      </w:r>
      <w:r w:rsidR="00F85F85" w:rsidRPr="00B444B2">
        <w:rPr>
          <w:color w:val="000000" w:themeColor="text1"/>
          <w:lang w:val="hr-HR"/>
        </w:rPr>
        <w:t xml:space="preserve">vjerovnici ukupno  potražuju </w:t>
      </w:r>
      <w:r w:rsidR="00F85F85" w:rsidRPr="00B444B2">
        <w:rPr>
          <w:color w:val="000000"/>
          <w:lang w:val="hr-HR"/>
        </w:rPr>
        <w:t>91.978,46</w:t>
      </w:r>
      <w:r w:rsidR="00F85F85" w:rsidRPr="00B444B2">
        <w:rPr>
          <w:color w:val="000000"/>
          <w:lang w:val="hr-HR"/>
        </w:rPr>
        <w:t xml:space="preserve"> kn.</w:t>
      </w:r>
    </w:p>
    <w:p w14:paraId="064E0361" w14:textId="4CA65BB1" w:rsidR="00F85F85" w:rsidRPr="00B444B2" w:rsidRDefault="00675D72" w:rsidP="00B444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-P</w:t>
      </w:r>
      <w:r w:rsidR="00F85F85" w:rsidRPr="00B444B2">
        <w:rPr>
          <w:color w:val="000000" w:themeColor="text1"/>
          <w:lang w:val="hr-HR"/>
        </w:rPr>
        <w:t>od pretpostavkom trajanja stečajnog postupka 6 mjeseci, predvidivi troškovi stečajnog postupka i ostale obveze stečajne mase procjenjuju se u iznosu od 25.500,00 kn</w:t>
      </w:r>
      <w:r w:rsidR="00DC5B6C" w:rsidRPr="00B444B2">
        <w:rPr>
          <w:color w:val="000000" w:themeColor="text1"/>
          <w:lang w:val="hr-HR"/>
        </w:rPr>
        <w:t>.</w:t>
      </w:r>
    </w:p>
    <w:p w14:paraId="2C28F09E" w14:textId="195BF66F" w:rsidR="00DC5B6C" w:rsidRPr="00B444B2" w:rsidRDefault="00DC5B6C" w:rsidP="001678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                 </w:t>
      </w:r>
    </w:p>
    <w:p w14:paraId="7809AD34" w14:textId="6FF9E1C4" w:rsidR="00DC5B6C" w:rsidRPr="00B444B2" w:rsidRDefault="00DC5B6C" w:rsidP="001678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lang w:val="hr-HR"/>
        </w:rPr>
      </w:pPr>
      <w:r w:rsidRPr="00B444B2">
        <w:rPr>
          <w:color w:val="000000" w:themeColor="text1"/>
          <w:lang w:val="hr-HR"/>
        </w:rPr>
        <w:t xml:space="preserve">         </w:t>
      </w:r>
      <w:r w:rsidR="00E9444F" w:rsidRPr="00B444B2">
        <w:rPr>
          <w:color w:val="000000" w:themeColor="text1"/>
          <w:lang w:val="hr-HR"/>
        </w:rPr>
        <w:t xml:space="preserve">     Na temelju gore navedenih činjenica stečajni upravitelj predlaže Skupštini vjerovnika sljede</w:t>
      </w:r>
      <w:r w:rsidR="00675D72" w:rsidRPr="00B444B2">
        <w:rPr>
          <w:color w:val="000000" w:themeColor="text1"/>
          <w:lang w:val="hr-HR"/>
        </w:rPr>
        <w:t>će odluke:</w:t>
      </w:r>
    </w:p>
    <w:p w14:paraId="7EC473DE" w14:textId="77777777" w:rsidR="0037041F" w:rsidRPr="00B444B2" w:rsidRDefault="0037041F" w:rsidP="0037041F">
      <w:pPr>
        <w:ind w:right="-290"/>
        <w:jc w:val="both"/>
        <w:rPr>
          <w:color w:val="000000" w:themeColor="text1"/>
          <w:lang w:val="hr-HR"/>
        </w:rPr>
      </w:pPr>
    </w:p>
    <w:p w14:paraId="519DF6B8" w14:textId="77777777" w:rsidR="0037041F" w:rsidRPr="00B444B2" w:rsidRDefault="0037041F" w:rsidP="00675D72">
      <w:pPr>
        <w:ind w:right="-290" w:firstLine="72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1.  Prihvaća se izvješće stečajnog upravitelja.</w:t>
      </w:r>
    </w:p>
    <w:p w14:paraId="34357FAF" w14:textId="159C3695" w:rsidR="00FB127F" w:rsidRPr="00B444B2" w:rsidRDefault="0037041F" w:rsidP="00675D72">
      <w:pPr>
        <w:ind w:right="-290" w:firstLine="720"/>
        <w:jc w:val="both"/>
        <w:rPr>
          <w:color w:val="FF0000"/>
          <w:lang w:val="hr-HR"/>
        </w:rPr>
      </w:pPr>
      <w:r w:rsidRPr="00B444B2">
        <w:rPr>
          <w:color w:val="000000" w:themeColor="text1"/>
          <w:lang w:val="hr-HR"/>
        </w:rPr>
        <w:t>2</w:t>
      </w:r>
      <w:r w:rsidR="008A1720" w:rsidRPr="00B444B2">
        <w:rPr>
          <w:color w:val="000000" w:themeColor="text1"/>
          <w:lang w:val="hr-HR"/>
        </w:rPr>
        <w:t>.</w:t>
      </w:r>
      <w:r w:rsidR="008A1720" w:rsidRPr="00B444B2">
        <w:rPr>
          <w:lang w:val="hr-HR" w:eastAsia="hr-HR"/>
        </w:rPr>
        <w:t xml:space="preserve"> Obustavlja se i zaključuje stečajni postupak zbog </w:t>
      </w:r>
      <w:r w:rsidR="008A1720" w:rsidRPr="00B444B2">
        <w:rPr>
          <w:color w:val="000000"/>
          <w:lang w:val="hr-HR" w:eastAsia="hr-HR"/>
        </w:rPr>
        <w:t xml:space="preserve">nedostatnosti mase za namirenje troškova stečajnoga postupka nad dužnikom </w:t>
      </w:r>
      <w:r w:rsidR="008A1720" w:rsidRPr="00B444B2">
        <w:rPr>
          <w:lang w:val="hr-HR"/>
        </w:rPr>
        <w:t xml:space="preserve">DIVJAK PRIJEVOZ </w:t>
      </w:r>
      <w:proofErr w:type="spellStart"/>
      <w:r w:rsidR="008A1720" w:rsidRPr="00B444B2">
        <w:rPr>
          <w:lang w:val="hr-HR"/>
        </w:rPr>
        <w:t>j.d.o.o</w:t>
      </w:r>
      <w:proofErr w:type="spellEnd"/>
      <w:r w:rsidR="008A1720" w:rsidRPr="00B444B2">
        <w:rPr>
          <w:lang w:val="hr-HR"/>
        </w:rPr>
        <w:t xml:space="preserve">. u stečaju, OIB: </w:t>
      </w:r>
      <w:r w:rsidR="008A1720" w:rsidRPr="00B444B2">
        <w:rPr>
          <w:lang w:val="hr-HR"/>
        </w:rPr>
        <w:lastRenderedPageBreak/>
        <w:t>40589726575 u skladu sa čl</w:t>
      </w:r>
      <w:r w:rsidR="00DE3A2B">
        <w:rPr>
          <w:lang w:val="hr-HR"/>
        </w:rPr>
        <w:t xml:space="preserve">ankom </w:t>
      </w:r>
      <w:r w:rsidR="008A1720" w:rsidRPr="00B444B2">
        <w:rPr>
          <w:lang w:val="hr-HR"/>
        </w:rPr>
        <w:t>293.</w:t>
      </w:r>
      <w:r w:rsidR="00DE3A2B">
        <w:rPr>
          <w:lang w:val="hr-HR"/>
        </w:rPr>
        <w:t xml:space="preserve"> </w:t>
      </w:r>
      <w:r w:rsidR="008A1720" w:rsidRPr="00B444B2">
        <w:rPr>
          <w:lang w:val="hr-HR"/>
        </w:rPr>
        <w:t>Stečajnog zakona (NN 71/15,104/17) jer  stečajni dužnik nema niti jedan oblik imovine</w:t>
      </w:r>
      <w:r w:rsidR="00675D72" w:rsidRPr="00B444B2">
        <w:rPr>
          <w:lang w:val="hr-HR"/>
        </w:rPr>
        <w:t>.</w:t>
      </w:r>
      <w:r w:rsidRPr="00B444B2">
        <w:rPr>
          <w:lang w:val="hr-HR"/>
        </w:rPr>
        <w:t xml:space="preserve"> </w:t>
      </w:r>
    </w:p>
    <w:p w14:paraId="6299FC89" w14:textId="7D2C5852" w:rsidR="00FB127F" w:rsidRPr="00B444B2" w:rsidRDefault="007C2436" w:rsidP="00CB0878">
      <w:pPr>
        <w:ind w:right="-290"/>
        <w:jc w:val="both"/>
        <w:rPr>
          <w:color w:val="FF0000"/>
          <w:lang w:val="hr-HR"/>
        </w:rPr>
      </w:pPr>
      <w:r w:rsidRPr="00B444B2">
        <w:rPr>
          <w:color w:val="FF0000"/>
          <w:lang w:val="hr-HR"/>
        </w:rPr>
        <w:t xml:space="preserve">  </w:t>
      </w:r>
    </w:p>
    <w:p w14:paraId="5F4C92AD" w14:textId="77777777" w:rsidR="00285BD6" w:rsidRPr="00B444B2" w:rsidRDefault="00285BD6" w:rsidP="00285BD6">
      <w:pPr>
        <w:ind w:right="-290"/>
        <w:jc w:val="both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>Prilozi:</w:t>
      </w:r>
    </w:p>
    <w:p w14:paraId="17A3E3CC" w14:textId="353E8BD2" w:rsidR="00285BD6" w:rsidRPr="00B444B2" w:rsidRDefault="00285BD6" w:rsidP="00285BD6">
      <w:pPr>
        <w:pStyle w:val="ListParagraph"/>
        <w:numPr>
          <w:ilvl w:val="0"/>
          <w:numId w:val="29"/>
        </w:numPr>
        <w:ind w:right="-290"/>
        <w:jc w:val="both"/>
        <w:rPr>
          <w:rFonts w:ascii="Times New Roman" w:hAnsi="Times New Roman" w:cs="Times New Roman"/>
          <w:color w:val="000000"/>
          <w:sz w:val="24"/>
          <w:szCs w:val="24"/>
          <w:lang w:val="hr-HR" w:eastAsia="hr-HR"/>
        </w:rPr>
      </w:pPr>
      <w:r w:rsidRPr="00B444B2">
        <w:rPr>
          <w:rFonts w:ascii="Times New Roman" w:hAnsi="Times New Roman" w:cs="Times New Roman"/>
          <w:color w:val="000000"/>
          <w:sz w:val="24"/>
          <w:szCs w:val="24"/>
          <w:lang w:val="hr-HR" w:eastAsia="hr-HR"/>
        </w:rPr>
        <w:t xml:space="preserve">Popis imovine i obveza dužnika  DIVJAK PRIJEVOZ </w:t>
      </w:r>
      <w:proofErr w:type="spellStart"/>
      <w:r w:rsidRPr="00B444B2">
        <w:rPr>
          <w:rFonts w:ascii="Times New Roman" w:hAnsi="Times New Roman" w:cs="Times New Roman"/>
          <w:color w:val="000000"/>
          <w:sz w:val="24"/>
          <w:szCs w:val="24"/>
          <w:lang w:val="hr-HR" w:eastAsia="hr-HR"/>
        </w:rPr>
        <w:t>j.d.o.o</w:t>
      </w:r>
      <w:proofErr w:type="spellEnd"/>
      <w:r w:rsidRPr="00B444B2">
        <w:rPr>
          <w:rFonts w:ascii="Times New Roman" w:hAnsi="Times New Roman" w:cs="Times New Roman"/>
          <w:color w:val="000000"/>
          <w:sz w:val="24"/>
          <w:szCs w:val="24"/>
          <w:lang w:val="hr-HR" w:eastAsia="hr-HR"/>
        </w:rPr>
        <w:t>. u stečaju, koji je izvršio direktor dužnika</w:t>
      </w:r>
      <w:r w:rsidR="00675D72" w:rsidRPr="00B444B2">
        <w:rPr>
          <w:rFonts w:ascii="Times New Roman" w:hAnsi="Times New Roman" w:cs="Times New Roman"/>
          <w:color w:val="000000"/>
          <w:sz w:val="24"/>
          <w:szCs w:val="24"/>
          <w:lang w:val="hr-HR" w:eastAsia="hr-HR"/>
        </w:rPr>
        <w:t>.</w:t>
      </w:r>
    </w:p>
    <w:p w14:paraId="059E9D99" w14:textId="0956366F" w:rsidR="00A17DD6" w:rsidRPr="00B444B2" w:rsidRDefault="00841B05" w:rsidP="00A17DD6">
      <w:pPr>
        <w:pStyle w:val="ListParagraph"/>
        <w:numPr>
          <w:ilvl w:val="0"/>
          <w:numId w:val="29"/>
        </w:numPr>
        <w:ind w:right="-290"/>
        <w:outlineLvl w:val="0"/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</w:pPr>
      <w:r w:rsidRPr="00B444B2">
        <w:rPr>
          <w:rFonts w:ascii="Times New Roman" w:hAnsi="Times New Roman" w:cs="Times New Roman"/>
          <w:sz w:val="24"/>
          <w:szCs w:val="24"/>
          <w:lang w:val="hr-HR"/>
        </w:rPr>
        <w:t>Uvjerenje o vlasništvu vozi</w:t>
      </w:r>
      <w:r w:rsidR="00035736">
        <w:rPr>
          <w:rFonts w:ascii="Times New Roman" w:hAnsi="Times New Roman" w:cs="Times New Roman"/>
          <w:sz w:val="24"/>
          <w:szCs w:val="24"/>
          <w:lang w:val="hr-HR"/>
        </w:rPr>
        <w:t>l</w:t>
      </w:r>
      <w:r w:rsidRPr="00B444B2">
        <w:rPr>
          <w:rFonts w:ascii="Times New Roman" w:hAnsi="Times New Roman" w:cs="Times New Roman"/>
          <w:sz w:val="24"/>
          <w:szCs w:val="24"/>
          <w:lang w:val="hr-HR"/>
        </w:rPr>
        <w:t xml:space="preserve">a, </w:t>
      </w:r>
      <w:r w:rsidRPr="00B444B2">
        <w:rPr>
          <w:rFonts w:ascii="Times New Roman" w:hAnsi="Times New Roman" w:cs="Times New Roman"/>
          <w:sz w:val="24"/>
          <w:szCs w:val="24"/>
          <w:lang w:val="hr-HR"/>
        </w:rPr>
        <w:t>Stanic</w:t>
      </w:r>
      <w:r w:rsidRPr="00B444B2"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B444B2">
        <w:rPr>
          <w:rFonts w:ascii="Times New Roman" w:hAnsi="Times New Roman" w:cs="Times New Roman"/>
          <w:sz w:val="24"/>
          <w:szCs w:val="24"/>
          <w:lang w:val="hr-HR"/>
        </w:rPr>
        <w:t xml:space="preserve"> za tehni</w:t>
      </w:r>
      <w:r w:rsidRPr="00B444B2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Pr="00B444B2">
        <w:rPr>
          <w:rFonts w:ascii="Times New Roman" w:hAnsi="Times New Roman" w:cs="Times New Roman"/>
          <w:sz w:val="24"/>
          <w:szCs w:val="24"/>
          <w:lang w:val="hr-HR"/>
        </w:rPr>
        <w:t>ki pregled vozila</w:t>
      </w:r>
      <w:r w:rsidR="00A17DD6" w:rsidRPr="00B444B2">
        <w:rPr>
          <w:rFonts w:ascii="Times New Roman" w:hAnsi="Times New Roman" w:cs="Times New Roman"/>
          <w:sz w:val="24"/>
          <w:szCs w:val="24"/>
          <w:lang w:val="hr-HR"/>
        </w:rPr>
        <w:t xml:space="preserve"> od 20.10.2021.</w:t>
      </w:r>
    </w:p>
    <w:p w14:paraId="2E4B5E30" w14:textId="3D39D9B5" w:rsidR="0053610B" w:rsidRPr="00B444B2" w:rsidRDefault="00841B05" w:rsidP="00675D72">
      <w:pPr>
        <w:pStyle w:val="ListParagraph"/>
        <w:ind w:right="-290"/>
        <w:outlineLvl w:val="0"/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</w:pPr>
      <w:r w:rsidRPr="00B444B2">
        <w:rPr>
          <w:rFonts w:ascii="Times New Roman" w:hAnsi="Times New Roman" w:cs="Times New Roman"/>
          <w:sz w:val="24"/>
          <w:szCs w:val="24"/>
          <w:lang w:val="hr-HR"/>
        </w:rPr>
        <w:br/>
      </w:r>
      <w:r w:rsidR="005B5002" w:rsidRPr="00B444B2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                                                                </w:t>
      </w:r>
      <w:r w:rsidR="008A1720" w:rsidRPr="00B444B2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    </w:t>
      </w:r>
    </w:p>
    <w:p w14:paraId="487A0DE7" w14:textId="74BB58C7" w:rsidR="007C2436" w:rsidRPr="00B444B2" w:rsidRDefault="0053610B" w:rsidP="0053610B">
      <w:pPr>
        <w:ind w:left="360" w:right="-290"/>
        <w:outlineLvl w:val="0"/>
        <w:rPr>
          <w:color w:val="000000" w:themeColor="text1"/>
          <w:lang w:val="hr-HR"/>
        </w:rPr>
      </w:pPr>
      <w:r w:rsidRPr="00B444B2">
        <w:rPr>
          <w:color w:val="000000" w:themeColor="text1"/>
          <w:lang w:val="hr-HR"/>
        </w:rPr>
        <w:t xml:space="preserve">                                                                              </w:t>
      </w:r>
      <w:r w:rsidR="007C2436" w:rsidRPr="00B444B2">
        <w:rPr>
          <w:color w:val="000000" w:themeColor="text1"/>
          <w:lang w:val="hr-HR"/>
        </w:rPr>
        <w:t xml:space="preserve">Stečajni upravitelj Ibrahim </w:t>
      </w:r>
      <w:proofErr w:type="spellStart"/>
      <w:r w:rsidR="007C2436" w:rsidRPr="00B444B2">
        <w:rPr>
          <w:color w:val="000000" w:themeColor="text1"/>
          <w:lang w:val="hr-HR"/>
        </w:rPr>
        <w:t>Mehmedović</w:t>
      </w:r>
      <w:proofErr w:type="spellEnd"/>
      <w:r w:rsidR="007C2436" w:rsidRPr="00B444B2">
        <w:rPr>
          <w:color w:val="000000" w:themeColor="text1"/>
          <w:lang w:val="hr-HR"/>
        </w:rPr>
        <w:t xml:space="preserve"> </w:t>
      </w:r>
    </w:p>
    <w:p w14:paraId="0D74339C" w14:textId="77777777" w:rsidR="007C2436" w:rsidRPr="00B444B2" w:rsidRDefault="007C2436" w:rsidP="00CB0878">
      <w:pPr>
        <w:ind w:right="-290"/>
        <w:jc w:val="both"/>
        <w:rPr>
          <w:color w:val="FF0000"/>
          <w:lang w:val="hr-HR"/>
        </w:rPr>
      </w:pPr>
    </w:p>
    <w:p w14:paraId="3DEC8F3C" w14:textId="77777777" w:rsidR="007C2436" w:rsidRPr="00B444B2" w:rsidRDefault="007C2436" w:rsidP="00CB0878">
      <w:pPr>
        <w:ind w:right="-290"/>
        <w:jc w:val="both"/>
        <w:rPr>
          <w:color w:val="FF0000"/>
          <w:lang w:val="hr-HR"/>
        </w:rPr>
      </w:pPr>
    </w:p>
    <w:p w14:paraId="542BD1C8" w14:textId="58B08B46" w:rsidR="008A1720" w:rsidRPr="00B444B2" w:rsidRDefault="008A1720" w:rsidP="00F03FB0">
      <w:pPr>
        <w:pStyle w:val="ListParagraph"/>
        <w:ind w:right="-290"/>
        <w:jc w:val="both"/>
        <w:rPr>
          <w:rFonts w:ascii="Times New Roman" w:hAnsi="Times New Roman" w:cs="Times New Roman"/>
          <w:color w:val="FF0000"/>
          <w:sz w:val="24"/>
          <w:szCs w:val="24"/>
          <w:lang w:val="hr-HR"/>
        </w:rPr>
      </w:pPr>
    </w:p>
    <w:p w14:paraId="6CB8D693" w14:textId="72A84A5D" w:rsidR="00CF0A35" w:rsidRPr="00B444B2" w:rsidRDefault="00CF0A35" w:rsidP="00CF0A35">
      <w:pPr>
        <w:pStyle w:val="NormalWeb"/>
        <w:rPr>
          <w:color w:val="4472C4" w:themeColor="accent1"/>
        </w:rPr>
      </w:pPr>
    </w:p>
    <w:sectPr w:rsidR="00CF0A35" w:rsidRPr="00B444B2" w:rsidSect="00270CB7">
      <w:footerReference w:type="even" r:id="rId14"/>
      <w:footerReference w:type="default" r:id="rId1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028A4" w14:textId="77777777" w:rsidR="00682382" w:rsidRDefault="00682382" w:rsidP="00DE6C3B">
      <w:r>
        <w:separator/>
      </w:r>
    </w:p>
  </w:endnote>
  <w:endnote w:type="continuationSeparator" w:id="0">
    <w:p w14:paraId="42564C5F" w14:textId="77777777" w:rsidR="00682382" w:rsidRDefault="00682382" w:rsidP="00DE6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panose1 w:val="020B0300000000000000"/>
    <w:charset w:val="80"/>
    <w:family w:val="swiss"/>
    <w:pitch w:val="variable"/>
    <w:sig w:usb0="E00002FF" w:usb1="7AC7FFFF" w:usb2="00000012" w:usb3="00000000" w:csb0="0002000D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pecial#Default Metrics Font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F25EA" w14:textId="77777777" w:rsidR="00B33DD5" w:rsidRDefault="00BA3128" w:rsidP="00DE21F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33DD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BE5C60" w14:textId="77777777" w:rsidR="00B33DD5" w:rsidRDefault="00B33DD5" w:rsidP="00DE6C3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DC47C" w14:textId="77777777" w:rsidR="00B33DD5" w:rsidRDefault="00BA3128" w:rsidP="00DE21F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33DD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4A12">
      <w:rPr>
        <w:rStyle w:val="PageNumber"/>
        <w:noProof/>
      </w:rPr>
      <w:t>6</w:t>
    </w:r>
    <w:r>
      <w:rPr>
        <w:rStyle w:val="PageNumber"/>
      </w:rPr>
      <w:fldChar w:fldCharType="end"/>
    </w:r>
  </w:p>
  <w:p w14:paraId="1C97C043" w14:textId="77777777" w:rsidR="00B33DD5" w:rsidRDefault="00B33DD5" w:rsidP="00DE6C3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1DC95" w14:textId="77777777" w:rsidR="00682382" w:rsidRDefault="00682382" w:rsidP="00DE6C3B">
      <w:r>
        <w:separator/>
      </w:r>
    </w:p>
  </w:footnote>
  <w:footnote w:type="continuationSeparator" w:id="0">
    <w:p w14:paraId="77D3B6B2" w14:textId="77777777" w:rsidR="00682382" w:rsidRDefault="00682382" w:rsidP="00DE6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4C00E4"/>
    <w:multiLevelType w:val="hybridMultilevel"/>
    <w:tmpl w:val="C6C40020"/>
    <w:lvl w:ilvl="0" w:tplc="2F46F3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D077C"/>
    <w:multiLevelType w:val="hybridMultilevel"/>
    <w:tmpl w:val="A5A66912"/>
    <w:lvl w:ilvl="0" w:tplc="6A4661C8">
      <w:start w:val="2"/>
      <w:numFmt w:val="bullet"/>
      <w:lvlText w:val=""/>
      <w:lvlJc w:val="left"/>
      <w:pPr>
        <w:ind w:left="48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4" w15:restartNumberingAfterBreak="0">
    <w:nsid w:val="0FC645F8"/>
    <w:multiLevelType w:val="hybridMultilevel"/>
    <w:tmpl w:val="0F16042E"/>
    <w:lvl w:ilvl="0" w:tplc="A8FAF838">
      <w:start w:val="1"/>
      <w:numFmt w:val="upperRoman"/>
      <w:lvlText w:val="%1."/>
      <w:lvlJc w:val="right"/>
      <w:pPr>
        <w:tabs>
          <w:tab w:val="num" w:pos="889"/>
        </w:tabs>
        <w:ind w:left="889" w:hanging="18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C43C3B"/>
    <w:multiLevelType w:val="hybridMultilevel"/>
    <w:tmpl w:val="7124F28A"/>
    <w:lvl w:ilvl="0" w:tplc="2E44510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D7D43"/>
    <w:multiLevelType w:val="multilevel"/>
    <w:tmpl w:val="B22CD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BD7339"/>
    <w:multiLevelType w:val="multilevel"/>
    <w:tmpl w:val="4A0C42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D5287E"/>
    <w:multiLevelType w:val="hybridMultilevel"/>
    <w:tmpl w:val="F2509582"/>
    <w:lvl w:ilvl="0" w:tplc="D9901D0E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 w15:restartNumberingAfterBreak="0">
    <w:nsid w:val="288001E0"/>
    <w:multiLevelType w:val="hybridMultilevel"/>
    <w:tmpl w:val="0AC81722"/>
    <w:lvl w:ilvl="0" w:tplc="B93E385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2B2B576E"/>
    <w:multiLevelType w:val="hybridMultilevel"/>
    <w:tmpl w:val="0E74BF02"/>
    <w:lvl w:ilvl="0" w:tplc="6CF2D92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611193"/>
    <w:multiLevelType w:val="hybridMultilevel"/>
    <w:tmpl w:val="5AF00902"/>
    <w:lvl w:ilvl="0" w:tplc="0DCA67F4">
      <w:start w:val="2"/>
      <w:numFmt w:val="bullet"/>
      <w:lvlText w:val=""/>
      <w:lvlJc w:val="left"/>
      <w:pPr>
        <w:ind w:left="60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2" w15:restartNumberingAfterBreak="0">
    <w:nsid w:val="30C83554"/>
    <w:multiLevelType w:val="hybridMultilevel"/>
    <w:tmpl w:val="46FA4C4E"/>
    <w:lvl w:ilvl="0" w:tplc="1658B5A0">
      <w:start w:val="1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317928A1"/>
    <w:multiLevelType w:val="hybridMultilevel"/>
    <w:tmpl w:val="48A67CE0"/>
    <w:lvl w:ilvl="0" w:tplc="B25AC17C">
      <w:start w:val="3"/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31DC0E18"/>
    <w:multiLevelType w:val="multilevel"/>
    <w:tmpl w:val="D6F4E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903780"/>
    <w:multiLevelType w:val="hybridMultilevel"/>
    <w:tmpl w:val="ACA23BC0"/>
    <w:lvl w:ilvl="0" w:tplc="45E4C0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0A7810"/>
    <w:multiLevelType w:val="hybridMultilevel"/>
    <w:tmpl w:val="171E4856"/>
    <w:lvl w:ilvl="0" w:tplc="915C18BC">
      <w:start w:val="1"/>
      <w:numFmt w:val="upperRoman"/>
      <w:lvlText w:val="%1."/>
      <w:lvlJc w:val="left"/>
      <w:pPr>
        <w:ind w:left="3476" w:hanging="215"/>
        <w:jc w:val="right"/>
      </w:pPr>
      <w:rPr>
        <w:rFonts w:ascii="Times New Roman" w:eastAsia="Times New Roman" w:hAnsi="Times New Roman" w:hint="default"/>
        <w:b/>
        <w:bCs/>
        <w:spacing w:val="1"/>
        <w:sz w:val="24"/>
        <w:szCs w:val="24"/>
      </w:rPr>
    </w:lvl>
    <w:lvl w:ilvl="1" w:tplc="602CEA14">
      <w:start w:val="1"/>
      <w:numFmt w:val="bullet"/>
      <w:lvlText w:val="•"/>
      <w:lvlJc w:val="left"/>
      <w:pPr>
        <w:ind w:left="4546" w:hanging="215"/>
      </w:pPr>
      <w:rPr>
        <w:rFonts w:hint="default"/>
      </w:rPr>
    </w:lvl>
    <w:lvl w:ilvl="2" w:tplc="AC48E11C">
      <w:start w:val="1"/>
      <w:numFmt w:val="bullet"/>
      <w:lvlText w:val="•"/>
      <w:lvlJc w:val="left"/>
      <w:pPr>
        <w:ind w:left="5617" w:hanging="215"/>
      </w:pPr>
      <w:rPr>
        <w:rFonts w:hint="default"/>
      </w:rPr>
    </w:lvl>
    <w:lvl w:ilvl="3" w:tplc="A7A01922">
      <w:start w:val="1"/>
      <w:numFmt w:val="bullet"/>
      <w:lvlText w:val="•"/>
      <w:lvlJc w:val="left"/>
      <w:pPr>
        <w:ind w:left="6687" w:hanging="215"/>
      </w:pPr>
      <w:rPr>
        <w:rFonts w:hint="default"/>
      </w:rPr>
    </w:lvl>
    <w:lvl w:ilvl="4" w:tplc="9280E304">
      <w:start w:val="1"/>
      <w:numFmt w:val="bullet"/>
      <w:lvlText w:val="•"/>
      <w:lvlJc w:val="left"/>
      <w:pPr>
        <w:ind w:left="7757" w:hanging="215"/>
      </w:pPr>
      <w:rPr>
        <w:rFonts w:hint="default"/>
      </w:rPr>
    </w:lvl>
    <w:lvl w:ilvl="5" w:tplc="B3E295BA">
      <w:start w:val="1"/>
      <w:numFmt w:val="bullet"/>
      <w:lvlText w:val="•"/>
      <w:lvlJc w:val="left"/>
      <w:pPr>
        <w:ind w:left="8828" w:hanging="215"/>
      </w:pPr>
      <w:rPr>
        <w:rFonts w:hint="default"/>
      </w:rPr>
    </w:lvl>
    <w:lvl w:ilvl="6" w:tplc="A2503F8E">
      <w:start w:val="1"/>
      <w:numFmt w:val="bullet"/>
      <w:lvlText w:val="•"/>
      <w:lvlJc w:val="left"/>
      <w:pPr>
        <w:ind w:left="9898" w:hanging="215"/>
      </w:pPr>
      <w:rPr>
        <w:rFonts w:hint="default"/>
      </w:rPr>
    </w:lvl>
    <w:lvl w:ilvl="7" w:tplc="8E025FAC">
      <w:start w:val="1"/>
      <w:numFmt w:val="bullet"/>
      <w:lvlText w:val="•"/>
      <w:lvlJc w:val="left"/>
      <w:pPr>
        <w:ind w:left="10968" w:hanging="215"/>
      </w:pPr>
      <w:rPr>
        <w:rFonts w:hint="default"/>
      </w:rPr>
    </w:lvl>
    <w:lvl w:ilvl="8" w:tplc="D772B7E4">
      <w:start w:val="1"/>
      <w:numFmt w:val="bullet"/>
      <w:lvlText w:val="•"/>
      <w:lvlJc w:val="left"/>
      <w:pPr>
        <w:ind w:left="12039" w:hanging="215"/>
      </w:pPr>
      <w:rPr>
        <w:rFonts w:hint="default"/>
      </w:rPr>
    </w:lvl>
  </w:abstractNum>
  <w:abstractNum w:abstractNumId="17" w15:restartNumberingAfterBreak="0">
    <w:nsid w:val="3C4D1DD6"/>
    <w:multiLevelType w:val="hybridMultilevel"/>
    <w:tmpl w:val="C3423BCC"/>
    <w:lvl w:ilvl="0" w:tplc="5AAE2CAA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69" w:hanging="360"/>
      </w:pPr>
    </w:lvl>
    <w:lvl w:ilvl="2" w:tplc="0809001B" w:tentative="1">
      <w:start w:val="1"/>
      <w:numFmt w:val="lowerRoman"/>
      <w:lvlText w:val="%3."/>
      <w:lvlJc w:val="right"/>
      <w:pPr>
        <w:ind w:left="1789" w:hanging="180"/>
      </w:pPr>
    </w:lvl>
    <w:lvl w:ilvl="3" w:tplc="0809000F" w:tentative="1">
      <w:start w:val="1"/>
      <w:numFmt w:val="decimal"/>
      <w:lvlText w:val="%4."/>
      <w:lvlJc w:val="left"/>
      <w:pPr>
        <w:ind w:left="2509" w:hanging="360"/>
      </w:pPr>
    </w:lvl>
    <w:lvl w:ilvl="4" w:tplc="08090019" w:tentative="1">
      <w:start w:val="1"/>
      <w:numFmt w:val="lowerLetter"/>
      <w:lvlText w:val="%5."/>
      <w:lvlJc w:val="left"/>
      <w:pPr>
        <w:ind w:left="3229" w:hanging="360"/>
      </w:pPr>
    </w:lvl>
    <w:lvl w:ilvl="5" w:tplc="0809001B" w:tentative="1">
      <w:start w:val="1"/>
      <w:numFmt w:val="lowerRoman"/>
      <w:lvlText w:val="%6."/>
      <w:lvlJc w:val="right"/>
      <w:pPr>
        <w:ind w:left="3949" w:hanging="180"/>
      </w:pPr>
    </w:lvl>
    <w:lvl w:ilvl="6" w:tplc="0809000F" w:tentative="1">
      <w:start w:val="1"/>
      <w:numFmt w:val="decimal"/>
      <w:lvlText w:val="%7."/>
      <w:lvlJc w:val="left"/>
      <w:pPr>
        <w:ind w:left="4669" w:hanging="360"/>
      </w:pPr>
    </w:lvl>
    <w:lvl w:ilvl="7" w:tplc="08090019" w:tentative="1">
      <w:start w:val="1"/>
      <w:numFmt w:val="lowerLetter"/>
      <w:lvlText w:val="%8."/>
      <w:lvlJc w:val="left"/>
      <w:pPr>
        <w:ind w:left="5389" w:hanging="360"/>
      </w:pPr>
    </w:lvl>
    <w:lvl w:ilvl="8" w:tplc="08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8" w15:restartNumberingAfterBreak="0">
    <w:nsid w:val="3EE0548B"/>
    <w:multiLevelType w:val="hybridMultilevel"/>
    <w:tmpl w:val="FE00F0C4"/>
    <w:lvl w:ilvl="0" w:tplc="BB264914">
      <w:start w:val="3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0" w:hanging="360"/>
      </w:pPr>
    </w:lvl>
    <w:lvl w:ilvl="2" w:tplc="0809001B" w:tentative="1">
      <w:start w:val="1"/>
      <w:numFmt w:val="lowerRoman"/>
      <w:lvlText w:val="%3."/>
      <w:lvlJc w:val="right"/>
      <w:pPr>
        <w:ind w:left="2720" w:hanging="180"/>
      </w:pPr>
    </w:lvl>
    <w:lvl w:ilvl="3" w:tplc="0809000F" w:tentative="1">
      <w:start w:val="1"/>
      <w:numFmt w:val="decimal"/>
      <w:lvlText w:val="%4."/>
      <w:lvlJc w:val="left"/>
      <w:pPr>
        <w:ind w:left="3440" w:hanging="360"/>
      </w:pPr>
    </w:lvl>
    <w:lvl w:ilvl="4" w:tplc="08090019" w:tentative="1">
      <w:start w:val="1"/>
      <w:numFmt w:val="lowerLetter"/>
      <w:lvlText w:val="%5."/>
      <w:lvlJc w:val="left"/>
      <w:pPr>
        <w:ind w:left="4160" w:hanging="360"/>
      </w:pPr>
    </w:lvl>
    <w:lvl w:ilvl="5" w:tplc="0809001B" w:tentative="1">
      <w:start w:val="1"/>
      <w:numFmt w:val="lowerRoman"/>
      <w:lvlText w:val="%6."/>
      <w:lvlJc w:val="right"/>
      <w:pPr>
        <w:ind w:left="4880" w:hanging="180"/>
      </w:pPr>
    </w:lvl>
    <w:lvl w:ilvl="6" w:tplc="0809000F" w:tentative="1">
      <w:start w:val="1"/>
      <w:numFmt w:val="decimal"/>
      <w:lvlText w:val="%7."/>
      <w:lvlJc w:val="left"/>
      <w:pPr>
        <w:ind w:left="5600" w:hanging="360"/>
      </w:pPr>
    </w:lvl>
    <w:lvl w:ilvl="7" w:tplc="08090019" w:tentative="1">
      <w:start w:val="1"/>
      <w:numFmt w:val="lowerLetter"/>
      <w:lvlText w:val="%8."/>
      <w:lvlJc w:val="left"/>
      <w:pPr>
        <w:ind w:left="6320" w:hanging="360"/>
      </w:pPr>
    </w:lvl>
    <w:lvl w:ilvl="8" w:tplc="080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19" w15:restartNumberingAfterBreak="0">
    <w:nsid w:val="42AA4257"/>
    <w:multiLevelType w:val="multilevel"/>
    <w:tmpl w:val="8BE0BA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4A93F6F"/>
    <w:multiLevelType w:val="hybridMultilevel"/>
    <w:tmpl w:val="44DAC9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3907BD"/>
    <w:multiLevelType w:val="hybridMultilevel"/>
    <w:tmpl w:val="171E4856"/>
    <w:lvl w:ilvl="0" w:tplc="915C18BC">
      <w:start w:val="1"/>
      <w:numFmt w:val="upperRoman"/>
      <w:lvlText w:val="%1."/>
      <w:lvlJc w:val="left"/>
      <w:pPr>
        <w:ind w:left="3476" w:hanging="215"/>
        <w:jc w:val="right"/>
      </w:pPr>
      <w:rPr>
        <w:rFonts w:ascii="Times New Roman" w:eastAsia="Times New Roman" w:hAnsi="Times New Roman" w:hint="default"/>
        <w:b/>
        <w:bCs/>
        <w:spacing w:val="1"/>
        <w:sz w:val="24"/>
        <w:szCs w:val="24"/>
      </w:rPr>
    </w:lvl>
    <w:lvl w:ilvl="1" w:tplc="602CEA14">
      <w:start w:val="1"/>
      <w:numFmt w:val="bullet"/>
      <w:lvlText w:val="•"/>
      <w:lvlJc w:val="left"/>
      <w:pPr>
        <w:ind w:left="4546" w:hanging="215"/>
      </w:pPr>
      <w:rPr>
        <w:rFonts w:hint="default"/>
      </w:rPr>
    </w:lvl>
    <w:lvl w:ilvl="2" w:tplc="AC48E11C">
      <w:start w:val="1"/>
      <w:numFmt w:val="bullet"/>
      <w:lvlText w:val="•"/>
      <w:lvlJc w:val="left"/>
      <w:pPr>
        <w:ind w:left="5617" w:hanging="215"/>
      </w:pPr>
      <w:rPr>
        <w:rFonts w:hint="default"/>
      </w:rPr>
    </w:lvl>
    <w:lvl w:ilvl="3" w:tplc="A7A01922">
      <w:start w:val="1"/>
      <w:numFmt w:val="bullet"/>
      <w:lvlText w:val="•"/>
      <w:lvlJc w:val="left"/>
      <w:pPr>
        <w:ind w:left="6687" w:hanging="215"/>
      </w:pPr>
      <w:rPr>
        <w:rFonts w:hint="default"/>
      </w:rPr>
    </w:lvl>
    <w:lvl w:ilvl="4" w:tplc="9280E304">
      <w:start w:val="1"/>
      <w:numFmt w:val="bullet"/>
      <w:lvlText w:val="•"/>
      <w:lvlJc w:val="left"/>
      <w:pPr>
        <w:ind w:left="7757" w:hanging="215"/>
      </w:pPr>
      <w:rPr>
        <w:rFonts w:hint="default"/>
      </w:rPr>
    </w:lvl>
    <w:lvl w:ilvl="5" w:tplc="B3E295BA">
      <w:start w:val="1"/>
      <w:numFmt w:val="bullet"/>
      <w:lvlText w:val="•"/>
      <w:lvlJc w:val="left"/>
      <w:pPr>
        <w:ind w:left="8828" w:hanging="215"/>
      </w:pPr>
      <w:rPr>
        <w:rFonts w:hint="default"/>
      </w:rPr>
    </w:lvl>
    <w:lvl w:ilvl="6" w:tplc="A2503F8E">
      <w:start w:val="1"/>
      <w:numFmt w:val="bullet"/>
      <w:lvlText w:val="•"/>
      <w:lvlJc w:val="left"/>
      <w:pPr>
        <w:ind w:left="9898" w:hanging="215"/>
      </w:pPr>
      <w:rPr>
        <w:rFonts w:hint="default"/>
      </w:rPr>
    </w:lvl>
    <w:lvl w:ilvl="7" w:tplc="8E025FAC">
      <w:start w:val="1"/>
      <w:numFmt w:val="bullet"/>
      <w:lvlText w:val="•"/>
      <w:lvlJc w:val="left"/>
      <w:pPr>
        <w:ind w:left="10968" w:hanging="215"/>
      </w:pPr>
      <w:rPr>
        <w:rFonts w:hint="default"/>
      </w:rPr>
    </w:lvl>
    <w:lvl w:ilvl="8" w:tplc="D772B7E4">
      <w:start w:val="1"/>
      <w:numFmt w:val="bullet"/>
      <w:lvlText w:val="•"/>
      <w:lvlJc w:val="left"/>
      <w:pPr>
        <w:ind w:left="12039" w:hanging="215"/>
      </w:pPr>
      <w:rPr>
        <w:rFonts w:hint="default"/>
      </w:rPr>
    </w:lvl>
  </w:abstractNum>
  <w:abstractNum w:abstractNumId="22" w15:restartNumberingAfterBreak="0">
    <w:nsid w:val="4A293D73"/>
    <w:multiLevelType w:val="multilevel"/>
    <w:tmpl w:val="5E3690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1237921"/>
    <w:multiLevelType w:val="hybridMultilevel"/>
    <w:tmpl w:val="5BEE4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2B7620"/>
    <w:multiLevelType w:val="hybridMultilevel"/>
    <w:tmpl w:val="ADD43BD6"/>
    <w:lvl w:ilvl="0" w:tplc="96666D18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2B637C"/>
    <w:multiLevelType w:val="multilevel"/>
    <w:tmpl w:val="BAC47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8671E5"/>
    <w:multiLevelType w:val="multilevel"/>
    <w:tmpl w:val="79E6F7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FA86FAA"/>
    <w:multiLevelType w:val="hybridMultilevel"/>
    <w:tmpl w:val="C8D897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B87762"/>
    <w:multiLevelType w:val="hybridMultilevel"/>
    <w:tmpl w:val="BD668496"/>
    <w:lvl w:ilvl="0" w:tplc="E1900F2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7601A6"/>
    <w:multiLevelType w:val="hybridMultilevel"/>
    <w:tmpl w:val="D7325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ED02B5"/>
    <w:multiLevelType w:val="hybridMultilevel"/>
    <w:tmpl w:val="B9821E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D1092D"/>
    <w:multiLevelType w:val="multilevel"/>
    <w:tmpl w:val="8912FD9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FC278F8"/>
    <w:multiLevelType w:val="hybridMultilevel"/>
    <w:tmpl w:val="86C0EE22"/>
    <w:lvl w:ilvl="0" w:tplc="84507A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2"/>
  </w:num>
  <w:num w:numId="3">
    <w:abstractNumId w:val="16"/>
  </w:num>
  <w:num w:numId="4">
    <w:abstractNumId w:val="26"/>
  </w:num>
  <w:num w:numId="5">
    <w:abstractNumId w:val="3"/>
  </w:num>
  <w:num w:numId="6">
    <w:abstractNumId w:val="10"/>
  </w:num>
  <w:num w:numId="7">
    <w:abstractNumId w:val="11"/>
  </w:num>
  <w:num w:numId="8">
    <w:abstractNumId w:val="7"/>
  </w:num>
  <w:num w:numId="9">
    <w:abstractNumId w:val="22"/>
  </w:num>
  <w:num w:numId="10">
    <w:abstractNumId w:val="19"/>
  </w:num>
  <w:num w:numId="11">
    <w:abstractNumId w:val="29"/>
  </w:num>
  <w:num w:numId="12">
    <w:abstractNumId w:val="13"/>
  </w:num>
  <w:num w:numId="13">
    <w:abstractNumId w:val="0"/>
  </w:num>
  <w:num w:numId="14">
    <w:abstractNumId w:val="1"/>
  </w:num>
  <w:num w:numId="15">
    <w:abstractNumId w:val="32"/>
  </w:num>
  <w:num w:numId="16">
    <w:abstractNumId w:val="5"/>
  </w:num>
  <w:num w:numId="17">
    <w:abstractNumId w:val="4"/>
  </w:num>
  <w:num w:numId="18">
    <w:abstractNumId w:val="8"/>
  </w:num>
  <w:num w:numId="19">
    <w:abstractNumId w:val="30"/>
  </w:num>
  <w:num w:numId="20">
    <w:abstractNumId w:val="17"/>
  </w:num>
  <w:num w:numId="21">
    <w:abstractNumId w:val="27"/>
  </w:num>
  <w:num w:numId="22">
    <w:abstractNumId w:val="28"/>
  </w:num>
  <w:num w:numId="23">
    <w:abstractNumId w:val="18"/>
  </w:num>
  <w:num w:numId="24">
    <w:abstractNumId w:val="9"/>
  </w:num>
  <w:num w:numId="25">
    <w:abstractNumId w:val="12"/>
  </w:num>
  <w:num w:numId="26">
    <w:abstractNumId w:val="24"/>
  </w:num>
  <w:num w:numId="27">
    <w:abstractNumId w:val="23"/>
  </w:num>
  <w:num w:numId="28">
    <w:abstractNumId w:val="20"/>
  </w:num>
  <w:num w:numId="29">
    <w:abstractNumId w:val="15"/>
  </w:num>
  <w:num w:numId="30">
    <w:abstractNumId w:val="6"/>
  </w:num>
  <w:num w:numId="31">
    <w:abstractNumId w:val="31"/>
  </w:num>
  <w:num w:numId="32">
    <w:abstractNumId w:val="14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proofState w:spelling="clean" w:grammar="clean"/>
  <w:attachedTemplate r:id="rId1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FD2"/>
    <w:rsid w:val="0000023E"/>
    <w:rsid w:val="0000201A"/>
    <w:rsid w:val="000021DE"/>
    <w:rsid w:val="000064F1"/>
    <w:rsid w:val="0000728B"/>
    <w:rsid w:val="00010398"/>
    <w:rsid w:val="00010B0C"/>
    <w:rsid w:val="00015E1C"/>
    <w:rsid w:val="0002042B"/>
    <w:rsid w:val="00022F7F"/>
    <w:rsid w:val="000243D1"/>
    <w:rsid w:val="00025156"/>
    <w:rsid w:val="000267BA"/>
    <w:rsid w:val="00026E73"/>
    <w:rsid w:val="00030B59"/>
    <w:rsid w:val="00032A96"/>
    <w:rsid w:val="00035736"/>
    <w:rsid w:val="00035AE6"/>
    <w:rsid w:val="000365F9"/>
    <w:rsid w:val="00042019"/>
    <w:rsid w:val="00044342"/>
    <w:rsid w:val="00044368"/>
    <w:rsid w:val="000447EC"/>
    <w:rsid w:val="00047113"/>
    <w:rsid w:val="000519F9"/>
    <w:rsid w:val="00053A93"/>
    <w:rsid w:val="00053C30"/>
    <w:rsid w:val="000556EA"/>
    <w:rsid w:val="00055A90"/>
    <w:rsid w:val="0005663E"/>
    <w:rsid w:val="00061C09"/>
    <w:rsid w:val="00062B06"/>
    <w:rsid w:val="0006562D"/>
    <w:rsid w:val="00070910"/>
    <w:rsid w:val="00076C08"/>
    <w:rsid w:val="00081331"/>
    <w:rsid w:val="0008334F"/>
    <w:rsid w:val="00083598"/>
    <w:rsid w:val="00083DB9"/>
    <w:rsid w:val="00085FD9"/>
    <w:rsid w:val="0008717C"/>
    <w:rsid w:val="00090536"/>
    <w:rsid w:val="0009611F"/>
    <w:rsid w:val="00096A99"/>
    <w:rsid w:val="000A1F85"/>
    <w:rsid w:val="000B67B5"/>
    <w:rsid w:val="000C52E0"/>
    <w:rsid w:val="000C6D06"/>
    <w:rsid w:val="000D47DD"/>
    <w:rsid w:val="000E0256"/>
    <w:rsid w:val="000E2A9F"/>
    <w:rsid w:val="000E5777"/>
    <w:rsid w:val="000E624F"/>
    <w:rsid w:val="000F4AEB"/>
    <w:rsid w:val="000F5872"/>
    <w:rsid w:val="000F58DE"/>
    <w:rsid w:val="00100D87"/>
    <w:rsid w:val="00103737"/>
    <w:rsid w:val="00106D13"/>
    <w:rsid w:val="00111A36"/>
    <w:rsid w:val="001122C6"/>
    <w:rsid w:val="001132E0"/>
    <w:rsid w:val="00117253"/>
    <w:rsid w:val="00124092"/>
    <w:rsid w:val="00127D6A"/>
    <w:rsid w:val="00130C4A"/>
    <w:rsid w:val="0013337C"/>
    <w:rsid w:val="001362BF"/>
    <w:rsid w:val="00137AC8"/>
    <w:rsid w:val="001408D2"/>
    <w:rsid w:val="001419F9"/>
    <w:rsid w:val="00144957"/>
    <w:rsid w:val="00150FD0"/>
    <w:rsid w:val="00151542"/>
    <w:rsid w:val="00151B42"/>
    <w:rsid w:val="001526E6"/>
    <w:rsid w:val="001540FB"/>
    <w:rsid w:val="00154F03"/>
    <w:rsid w:val="00155671"/>
    <w:rsid w:val="00155A22"/>
    <w:rsid w:val="00155B79"/>
    <w:rsid w:val="001577BF"/>
    <w:rsid w:val="00160927"/>
    <w:rsid w:val="00162B6C"/>
    <w:rsid w:val="00164FD2"/>
    <w:rsid w:val="0016787D"/>
    <w:rsid w:val="0017002E"/>
    <w:rsid w:val="001720D4"/>
    <w:rsid w:val="0017521C"/>
    <w:rsid w:val="0017716E"/>
    <w:rsid w:val="0017775B"/>
    <w:rsid w:val="001821C1"/>
    <w:rsid w:val="0018347B"/>
    <w:rsid w:val="00187F16"/>
    <w:rsid w:val="00191AD3"/>
    <w:rsid w:val="00192227"/>
    <w:rsid w:val="00192428"/>
    <w:rsid w:val="00194696"/>
    <w:rsid w:val="001946D1"/>
    <w:rsid w:val="0019477A"/>
    <w:rsid w:val="00195309"/>
    <w:rsid w:val="001971A6"/>
    <w:rsid w:val="00197E96"/>
    <w:rsid w:val="001A0383"/>
    <w:rsid w:val="001A43E1"/>
    <w:rsid w:val="001A6D23"/>
    <w:rsid w:val="001A777D"/>
    <w:rsid w:val="001B03A0"/>
    <w:rsid w:val="001B067B"/>
    <w:rsid w:val="001B160A"/>
    <w:rsid w:val="001B1926"/>
    <w:rsid w:val="001B717C"/>
    <w:rsid w:val="001C0D56"/>
    <w:rsid w:val="001C1E71"/>
    <w:rsid w:val="001C5E23"/>
    <w:rsid w:val="001C7640"/>
    <w:rsid w:val="001D3C0A"/>
    <w:rsid w:val="001E2BCD"/>
    <w:rsid w:val="001E3475"/>
    <w:rsid w:val="001F0C05"/>
    <w:rsid w:val="001F39CC"/>
    <w:rsid w:val="001F5094"/>
    <w:rsid w:val="001F61B7"/>
    <w:rsid w:val="001F6790"/>
    <w:rsid w:val="001F79BB"/>
    <w:rsid w:val="00203E77"/>
    <w:rsid w:val="002060B0"/>
    <w:rsid w:val="00207012"/>
    <w:rsid w:val="00216030"/>
    <w:rsid w:val="00217CBE"/>
    <w:rsid w:val="0022494A"/>
    <w:rsid w:val="0023026A"/>
    <w:rsid w:val="002304E0"/>
    <w:rsid w:val="00234F87"/>
    <w:rsid w:val="0023560D"/>
    <w:rsid w:val="0023636E"/>
    <w:rsid w:val="00240A9F"/>
    <w:rsid w:val="00242F25"/>
    <w:rsid w:val="0025008A"/>
    <w:rsid w:val="00253BC2"/>
    <w:rsid w:val="00253D31"/>
    <w:rsid w:val="002574CE"/>
    <w:rsid w:val="002579B3"/>
    <w:rsid w:val="00263113"/>
    <w:rsid w:val="00263E27"/>
    <w:rsid w:val="00267DEF"/>
    <w:rsid w:val="00270CB7"/>
    <w:rsid w:val="00271080"/>
    <w:rsid w:val="00272D46"/>
    <w:rsid w:val="002737E0"/>
    <w:rsid w:val="00274BDC"/>
    <w:rsid w:val="002760B0"/>
    <w:rsid w:val="002813BC"/>
    <w:rsid w:val="00284023"/>
    <w:rsid w:val="00284495"/>
    <w:rsid w:val="00285BD6"/>
    <w:rsid w:val="00286B49"/>
    <w:rsid w:val="0028769B"/>
    <w:rsid w:val="0029213A"/>
    <w:rsid w:val="00293CEF"/>
    <w:rsid w:val="002A38D2"/>
    <w:rsid w:val="002A5E68"/>
    <w:rsid w:val="002A793A"/>
    <w:rsid w:val="002B0E9A"/>
    <w:rsid w:val="002B5602"/>
    <w:rsid w:val="002C2249"/>
    <w:rsid w:val="002C66BD"/>
    <w:rsid w:val="002C6836"/>
    <w:rsid w:val="002E0161"/>
    <w:rsid w:val="002E0E64"/>
    <w:rsid w:val="002E5B95"/>
    <w:rsid w:val="002E71D8"/>
    <w:rsid w:val="002E7620"/>
    <w:rsid w:val="002F14CE"/>
    <w:rsid w:val="002F2EB9"/>
    <w:rsid w:val="002F3204"/>
    <w:rsid w:val="003103CE"/>
    <w:rsid w:val="00315476"/>
    <w:rsid w:val="00322115"/>
    <w:rsid w:val="00322548"/>
    <w:rsid w:val="00326869"/>
    <w:rsid w:val="00326DFD"/>
    <w:rsid w:val="0033093A"/>
    <w:rsid w:val="00331405"/>
    <w:rsid w:val="00333905"/>
    <w:rsid w:val="0034119E"/>
    <w:rsid w:val="00344EA7"/>
    <w:rsid w:val="00350812"/>
    <w:rsid w:val="00353A2A"/>
    <w:rsid w:val="00354BA4"/>
    <w:rsid w:val="003552A9"/>
    <w:rsid w:val="00356771"/>
    <w:rsid w:val="00356816"/>
    <w:rsid w:val="00356CDD"/>
    <w:rsid w:val="0036179B"/>
    <w:rsid w:val="003631AE"/>
    <w:rsid w:val="00363A93"/>
    <w:rsid w:val="00364B1C"/>
    <w:rsid w:val="00366BA5"/>
    <w:rsid w:val="00370418"/>
    <w:rsid w:val="0037041F"/>
    <w:rsid w:val="00372082"/>
    <w:rsid w:val="003726D4"/>
    <w:rsid w:val="0038143E"/>
    <w:rsid w:val="00383B53"/>
    <w:rsid w:val="00383D6E"/>
    <w:rsid w:val="00383EAB"/>
    <w:rsid w:val="00384695"/>
    <w:rsid w:val="00391008"/>
    <w:rsid w:val="00392905"/>
    <w:rsid w:val="003967AC"/>
    <w:rsid w:val="003A4B7C"/>
    <w:rsid w:val="003A586B"/>
    <w:rsid w:val="003A6BA8"/>
    <w:rsid w:val="003B1C18"/>
    <w:rsid w:val="003B206D"/>
    <w:rsid w:val="003B302A"/>
    <w:rsid w:val="003B3EBC"/>
    <w:rsid w:val="003B44AC"/>
    <w:rsid w:val="003C2788"/>
    <w:rsid w:val="003C64D8"/>
    <w:rsid w:val="003C723D"/>
    <w:rsid w:val="003D0A9C"/>
    <w:rsid w:val="003D2036"/>
    <w:rsid w:val="003D6CEB"/>
    <w:rsid w:val="003E0D24"/>
    <w:rsid w:val="003E685B"/>
    <w:rsid w:val="003F0FD1"/>
    <w:rsid w:val="003F79D3"/>
    <w:rsid w:val="00404491"/>
    <w:rsid w:val="00404651"/>
    <w:rsid w:val="00405387"/>
    <w:rsid w:val="00405699"/>
    <w:rsid w:val="004071D1"/>
    <w:rsid w:val="004071FC"/>
    <w:rsid w:val="0041019C"/>
    <w:rsid w:val="00410D03"/>
    <w:rsid w:val="00411598"/>
    <w:rsid w:val="00420E9A"/>
    <w:rsid w:val="00424063"/>
    <w:rsid w:val="004248BE"/>
    <w:rsid w:val="0042683C"/>
    <w:rsid w:val="00430174"/>
    <w:rsid w:val="00431479"/>
    <w:rsid w:val="004445F4"/>
    <w:rsid w:val="004446A7"/>
    <w:rsid w:val="00444B71"/>
    <w:rsid w:val="004461CC"/>
    <w:rsid w:val="00447B24"/>
    <w:rsid w:val="0045107A"/>
    <w:rsid w:val="0045227F"/>
    <w:rsid w:val="00452976"/>
    <w:rsid w:val="0045383B"/>
    <w:rsid w:val="00453C6C"/>
    <w:rsid w:val="00454573"/>
    <w:rsid w:val="00454D11"/>
    <w:rsid w:val="00456098"/>
    <w:rsid w:val="0045795A"/>
    <w:rsid w:val="00462930"/>
    <w:rsid w:val="00463CDA"/>
    <w:rsid w:val="0047308F"/>
    <w:rsid w:val="0047595B"/>
    <w:rsid w:val="004821A6"/>
    <w:rsid w:val="00484D86"/>
    <w:rsid w:val="0048502A"/>
    <w:rsid w:val="004908EA"/>
    <w:rsid w:val="0049388B"/>
    <w:rsid w:val="00497809"/>
    <w:rsid w:val="004A00CB"/>
    <w:rsid w:val="004A03C5"/>
    <w:rsid w:val="004A129B"/>
    <w:rsid w:val="004A328F"/>
    <w:rsid w:val="004C0B5E"/>
    <w:rsid w:val="004C3192"/>
    <w:rsid w:val="004C33B1"/>
    <w:rsid w:val="004C5963"/>
    <w:rsid w:val="004C7764"/>
    <w:rsid w:val="004E2FEB"/>
    <w:rsid w:val="004E3239"/>
    <w:rsid w:val="004E7246"/>
    <w:rsid w:val="004F156F"/>
    <w:rsid w:val="004F20B5"/>
    <w:rsid w:val="004F4424"/>
    <w:rsid w:val="004F479A"/>
    <w:rsid w:val="004F6812"/>
    <w:rsid w:val="00501E52"/>
    <w:rsid w:val="00510B53"/>
    <w:rsid w:val="00511DAC"/>
    <w:rsid w:val="0051411F"/>
    <w:rsid w:val="00515C79"/>
    <w:rsid w:val="005221B2"/>
    <w:rsid w:val="0052353E"/>
    <w:rsid w:val="005239EA"/>
    <w:rsid w:val="00524921"/>
    <w:rsid w:val="00525B59"/>
    <w:rsid w:val="005278E2"/>
    <w:rsid w:val="00530E43"/>
    <w:rsid w:val="00533F43"/>
    <w:rsid w:val="005355A8"/>
    <w:rsid w:val="0053610B"/>
    <w:rsid w:val="00537739"/>
    <w:rsid w:val="00537E70"/>
    <w:rsid w:val="0054264A"/>
    <w:rsid w:val="00543B6A"/>
    <w:rsid w:val="00550A6E"/>
    <w:rsid w:val="005520BC"/>
    <w:rsid w:val="00553FA8"/>
    <w:rsid w:val="00555D02"/>
    <w:rsid w:val="0056011A"/>
    <w:rsid w:val="005620DF"/>
    <w:rsid w:val="0056423A"/>
    <w:rsid w:val="00566138"/>
    <w:rsid w:val="005670B6"/>
    <w:rsid w:val="00570BFA"/>
    <w:rsid w:val="00572434"/>
    <w:rsid w:val="00572BB2"/>
    <w:rsid w:val="00574160"/>
    <w:rsid w:val="005759F5"/>
    <w:rsid w:val="005773E0"/>
    <w:rsid w:val="00580C41"/>
    <w:rsid w:val="00581DCA"/>
    <w:rsid w:val="005835A5"/>
    <w:rsid w:val="0058522B"/>
    <w:rsid w:val="00586CF4"/>
    <w:rsid w:val="0059608B"/>
    <w:rsid w:val="00596EE1"/>
    <w:rsid w:val="005A0A1A"/>
    <w:rsid w:val="005A1395"/>
    <w:rsid w:val="005A3A2E"/>
    <w:rsid w:val="005A43B6"/>
    <w:rsid w:val="005A45B0"/>
    <w:rsid w:val="005B01F7"/>
    <w:rsid w:val="005B15CC"/>
    <w:rsid w:val="005B15F8"/>
    <w:rsid w:val="005B2E22"/>
    <w:rsid w:val="005B5002"/>
    <w:rsid w:val="005C0814"/>
    <w:rsid w:val="005C16A2"/>
    <w:rsid w:val="005C4249"/>
    <w:rsid w:val="005C7C9B"/>
    <w:rsid w:val="005D6851"/>
    <w:rsid w:val="005E1651"/>
    <w:rsid w:val="005E5A06"/>
    <w:rsid w:val="005E67C9"/>
    <w:rsid w:val="005F04C5"/>
    <w:rsid w:val="005F25DE"/>
    <w:rsid w:val="005F6B7A"/>
    <w:rsid w:val="0060259A"/>
    <w:rsid w:val="00603D67"/>
    <w:rsid w:val="006049C9"/>
    <w:rsid w:val="00604C49"/>
    <w:rsid w:val="00604D03"/>
    <w:rsid w:val="0060502E"/>
    <w:rsid w:val="0060591B"/>
    <w:rsid w:val="00605B6B"/>
    <w:rsid w:val="00605C3D"/>
    <w:rsid w:val="006068F1"/>
    <w:rsid w:val="0061021C"/>
    <w:rsid w:val="0061253E"/>
    <w:rsid w:val="00612F16"/>
    <w:rsid w:val="0061362C"/>
    <w:rsid w:val="00616045"/>
    <w:rsid w:val="00620E3E"/>
    <w:rsid w:val="0062168A"/>
    <w:rsid w:val="0062182B"/>
    <w:rsid w:val="00623ACF"/>
    <w:rsid w:val="0062423C"/>
    <w:rsid w:val="00625B8B"/>
    <w:rsid w:val="00626854"/>
    <w:rsid w:val="00626F9E"/>
    <w:rsid w:val="00627123"/>
    <w:rsid w:val="00627BA7"/>
    <w:rsid w:val="00630806"/>
    <w:rsid w:val="0063664C"/>
    <w:rsid w:val="00642C67"/>
    <w:rsid w:val="0064306B"/>
    <w:rsid w:val="006430B8"/>
    <w:rsid w:val="00644977"/>
    <w:rsid w:val="006460FC"/>
    <w:rsid w:val="006463BC"/>
    <w:rsid w:val="00651D12"/>
    <w:rsid w:val="00654660"/>
    <w:rsid w:val="0065530B"/>
    <w:rsid w:val="0066053C"/>
    <w:rsid w:val="00661437"/>
    <w:rsid w:val="006614D4"/>
    <w:rsid w:val="00672EFD"/>
    <w:rsid w:val="00675D72"/>
    <w:rsid w:val="00682382"/>
    <w:rsid w:val="00684D8B"/>
    <w:rsid w:val="0068576B"/>
    <w:rsid w:val="006865E8"/>
    <w:rsid w:val="0068783C"/>
    <w:rsid w:val="006879B4"/>
    <w:rsid w:val="006921B5"/>
    <w:rsid w:val="006940CF"/>
    <w:rsid w:val="00694EBF"/>
    <w:rsid w:val="006A0644"/>
    <w:rsid w:val="006A1044"/>
    <w:rsid w:val="006A1A6D"/>
    <w:rsid w:val="006A30B1"/>
    <w:rsid w:val="006A3C01"/>
    <w:rsid w:val="006A54F4"/>
    <w:rsid w:val="006A67BA"/>
    <w:rsid w:val="006B0A61"/>
    <w:rsid w:val="006B2B47"/>
    <w:rsid w:val="006B4C87"/>
    <w:rsid w:val="006B5E07"/>
    <w:rsid w:val="006B62D7"/>
    <w:rsid w:val="006B6E62"/>
    <w:rsid w:val="006B7318"/>
    <w:rsid w:val="006B791F"/>
    <w:rsid w:val="006C5606"/>
    <w:rsid w:val="006C63CD"/>
    <w:rsid w:val="006D1801"/>
    <w:rsid w:val="006D7235"/>
    <w:rsid w:val="006E1494"/>
    <w:rsid w:val="006E1D8A"/>
    <w:rsid w:val="006E2922"/>
    <w:rsid w:val="006E306C"/>
    <w:rsid w:val="006E37F3"/>
    <w:rsid w:val="006E55A7"/>
    <w:rsid w:val="006E7098"/>
    <w:rsid w:val="006F050C"/>
    <w:rsid w:val="006F0EFB"/>
    <w:rsid w:val="006F17D4"/>
    <w:rsid w:val="006F1B55"/>
    <w:rsid w:val="006F2FBA"/>
    <w:rsid w:val="006F3049"/>
    <w:rsid w:val="006F52D4"/>
    <w:rsid w:val="00702417"/>
    <w:rsid w:val="00704DC6"/>
    <w:rsid w:val="00706B66"/>
    <w:rsid w:val="00715936"/>
    <w:rsid w:val="00721559"/>
    <w:rsid w:val="00721C1B"/>
    <w:rsid w:val="0072216F"/>
    <w:rsid w:val="00722720"/>
    <w:rsid w:val="007255C0"/>
    <w:rsid w:val="00725C09"/>
    <w:rsid w:val="00731BA6"/>
    <w:rsid w:val="007335D3"/>
    <w:rsid w:val="00733705"/>
    <w:rsid w:val="007339E6"/>
    <w:rsid w:val="00735E4E"/>
    <w:rsid w:val="00737A26"/>
    <w:rsid w:val="00742528"/>
    <w:rsid w:val="0074289B"/>
    <w:rsid w:val="007440A6"/>
    <w:rsid w:val="00746424"/>
    <w:rsid w:val="007472B1"/>
    <w:rsid w:val="00747842"/>
    <w:rsid w:val="0075001C"/>
    <w:rsid w:val="007529BC"/>
    <w:rsid w:val="00754D06"/>
    <w:rsid w:val="00763480"/>
    <w:rsid w:val="007642FE"/>
    <w:rsid w:val="00766A2A"/>
    <w:rsid w:val="00771B68"/>
    <w:rsid w:val="00772257"/>
    <w:rsid w:val="0077295B"/>
    <w:rsid w:val="00777E9D"/>
    <w:rsid w:val="00780978"/>
    <w:rsid w:val="00783644"/>
    <w:rsid w:val="007923EC"/>
    <w:rsid w:val="007926A4"/>
    <w:rsid w:val="0079667E"/>
    <w:rsid w:val="00796F32"/>
    <w:rsid w:val="007A122E"/>
    <w:rsid w:val="007A16EA"/>
    <w:rsid w:val="007A3052"/>
    <w:rsid w:val="007A60FA"/>
    <w:rsid w:val="007B2252"/>
    <w:rsid w:val="007B2985"/>
    <w:rsid w:val="007B74A7"/>
    <w:rsid w:val="007B78AE"/>
    <w:rsid w:val="007C0251"/>
    <w:rsid w:val="007C2436"/>
    <w:rsid w:val="007C31E4"/>
    <w:rsid w:val="007C3AC8"/>
    <w:rsid w:val="007C5325"/>
    <w:rsid w:val="007C6F58"/>
    <w:rsid w:val="007D0B5A"/>
    <w:rsid w:val="007D616B"/>
    <w:rsid w:val="007E2EBA"/>
    <w:rsid w:val="007E418D"/>
    <w:rsid w:val="007E62CE"/>
    <w:rsid w:val="007E638E"/>
    <w:rsid w:val="007F09E3"/>
    <w:rsid w:val="007F2574"/>
    <w:rsid w:val="007F31B6"/>
    <w:rsid w:val="007F3E35"/>
    <w:rsid w:val="007F3F2D"/>
    <w:rsid w:val="007F50DA"/>
    <w:rsid w:val="007F5F33"/>
    <w:rsid w:val="007F6834"/>
    <w:rsid w:val="00800F2D"/>
    <w:rsid w:val="0080462E"/>
    <w:rsid w:val="008064B4"/>
    <w:rsid w:val="00807260"/>
    <w:rsid w:val="008147EE"/>
    <w:rsid w:val="00814B6A"/>
    <w:rsid w:val="0081503E"/>
    <w:rsid w:val="008200DF"/>
    <w:rsid w:val="008232CF"/>
    <w:rsid w:val="00824C00"/>
    <w:rsid w:val="0082683C"/>
    <w:rsid w:val="00834BE3"/>
    <w:rsid w:val="00840994"/>
    <w:rsid w:val="008415C4"/>
    <w:rsid w:val="00841B05"/>
    <w:rsid w:val="008427B1"/>
    <w:rsid w:val="00844845"/>
    <w:rsid w:val="0084610A"/>
    <w:rsid w:val="0085010A"/>
    <w:rsid w:val="00855CCB"/>
    <w:rsid w:val="008570F0"/>
    <w:rsid w:val="00857339"/>
    <w:rsid w:val="0086194C"/>
    <w:rsid w:val="00862A67"/>
    <w:rsid w:val="008644B6"/>
    <w:rsid w:val="00866EA5"/>
    <w:rsid w:val="00867EA3"/>
    <w:rsid w:val="00871890"/>
    <w:rsid w:val="0088019A"/>
    <w:rsid w:val="008818C4"/>
    <w:rsid w:val="00881BBF"/>
    <w:rsid w:val="00881F00"/>
    <w:rsid w:val="008825ED"/>
    <w:rsid w:val="00884FC1"/>
    <w:rsid w:val="0088768A"/>
    <w:rsid w:val="008908B7"/>
    <w:rsid w:val="00895D12"/>
    <w:rsid w:val="008A135E"/>
    <w:rsid w:val="008A1720"/>
    <w:rsid w:val="008A4138"/>
    <w:rsid w:val="008A46E9"/>
    <w:rsid w:val="008A5FBD"/>
    <w:rsid w:val="008A67C5"/>
    <w:rsid w:val="008A79AC"/>
    <w:rsid w:val="008B114E"/>
    <w:rsid w:val="008B3C95"/>
    <w:rsid w:val="008B3D84"/>
    <w:rsid w:val="008B4096"/>
    <w:rsid w:val="008C0FB9"/>
    <w:rsid w:val="008C2027"/>
    <w:rsid w:val="008C2AFC"/>
    <w:rsid w:val="008C2D58"/>
    <w:rsid w:val="008C3CD8"/>
    <w:rsid w:val="008C512F"/>
    <w:rsid w:val="008D1639"/>
    <w:rsid w:val="008D5378"/>
    <w:rsid w:val="008E1545"/>
    <w:rsid w:val="008E157B"/>
    <w:rsid w:val="008E21B9"/>
    <w:rsid w:val="008F2B4D"/>
    <w:rsid w:val="008F60B1"/>
    <w:rsid w:val="008F64F7"/>
    <w:rsid w:val="008F6D3D"/>
    <w:rsid w:val="009039D5"/>
    <w:rsid w:val="0090454D"/>
    <w:rsid w:val="00906E2C"/>
    <w:rsid w:val="0091256E"/>
    <w:rsid w:val="009129F8"/>
    <w:rsid w:val="00913ECB"/>
    <w:rsid w:val="009207E1"/>
    <w:rsid w:val="009219AE"/>
    <w:rsid w:val="00925F44"/>
    <w:rsid w:val="00931D92"/>
    <w:rsid w:val="0093293B"/>
    <w:rsid w:val="009350B0"/>
    <w:rsid w:val="00937E7C"/>
    <w:rsid w:val="0094137D"/>
    <w:rsid w:val="00945157"/>
    <w:rsid w:val="009473ED"/>
    <w:rsid w:val="009501C3"/>
    <w:rsid w:val="00951CBD"/>
    <w:rsid w:val="00952DF9"/>
    <w:rsid w:val="0095316E"/>
    <w:rsid w:val="009615B5"/>
    <w:rsid w:val="00961C0E"/>
    <w:rsid w:val="00962C96"/>
    <w:rsid w:val="00965660"/>
    <w:rsid w:val="00965FF3"/>
    <w:rsid w:val="00972B77"/>
    <w:rsid w:val="009734D1"/>
    <w:rsid w:val="0097457E"/>
    <w:rsid w:val="0097647D"/>
    <w:rsid w:val="009765B6"/>
    <w:rsid w:val="00981615"/>
    <w:rsid w:val="00982149"/>
    <w:rsid w:val="00983223"/>
    <w:rsid w:val="009841C0"/>
    <w:rsid w:val="00985B1F"/>
    <w:rsid w:val="00987EE7"/>
    <w:rsid w:val="00991FD2"/>
    <w:rsid w:val="00993FD1"/>
    <w:rsid w:val="009954A3"/>
    <w:rsid w:val="009A090D"/>
    <w:rsid w:val="009A29B3"/>
    <w:rsid w:val="009A585A"/>
    <w:rsid w:val="009A591B"/>
    <w:rsid w:val="009A6FB7"/>
    <w:rsid w:val="009B0A61"/>
    <w:rsid w:val="009B15A8"/>
    <w:rsid w:val="009B2088"/>
    <w:rsid w:val="009B2DB1"/>
    <w:rsid w:val="009B4126"/>
    <w:rsid w:val="009B6982"/>
    <w:rsid w:val="009C1FDB"/>
    <w:rsid w:val="009C2D4D"/>
    <w:rsid w:val="009C3330"/>
    <w:rsid w:val="009C37FF"/>
    <w:rsid w:val="009C3B6E"/>
    <w:rsid w:val="009C5215"/>
    <w:rsid w:val="009D1292"/>
    <w:rsid w:val="009E3E6F"/>
    <w:rsid w:val="009E6010"/>
    <w:rsid w:val="009F5732"/>
    <w:rsid w:val="009F59C0"/>
    <w:rsid w:val="009F64BF"/>
    <w:rsid w:val="009F6542"/>
    <w:rsid w:val="009F7D74"/>
    <w:rsid w:val="00A0520A"/>
    <w:rsid w:val="00A16991"/>
    <w:rsid w:val="00A16A6D"/>
    <w:rsid w:val="00A17DD6"/>
    <w:rsid w:val="00A21611"/>
    <w:rsid w:val="00A21F65"/>
    <w:rsid w:val="00A24428"/>
    <w:rsid w:val="00A26640"/>
    <w:rsid w:val="00A275BA"/>
    <w:rsid w:val="00A27906"/>
    <w:rsid w:val="00A3089C"/>
    <w:rsid w:val="00A312EA"/>
    <w:rsid w:val="00A32371"/>
    <w:rsid w:val="00A323B9"/>
    <w:rsid w:val="00A339EE"/>
    <w:rsid w:val="00A3622F"/>
    <w:rsid w:val="00A36413"/>
    <w:rsid w:val="00A367A2"/>
    <w:rsid w:val="00A37274"/>
    <w:rsid w:val="00A404E3"/>
    <w:rsid w:val="00A44A1D"/>
    <w:rsid w:val="00A469BE"/>
    <w:rsid w:val="00A53E24"/>
    <w:rsid w:val="00A54B34"/>
    <w:rsid w:val="00A561DE"/>
    <w:rsid w:val="00A57F74"/>
    <w:rsid w:val="00A659DA"/>
    <w:rsid w:val="00A700BA"/>
    <w:rsid w:val="00A72DD4"/>
    <w:rsid w:val="00A733C0"/>
    <w:rsid w:val="00A73505"/>
    <w:rsid w:val="00A738C6"/>
    <w:rsid w:val="00A748BE"/>
    <w:rsid w:val="00A75DED"/>
    <w:rsid w:val="00A77AE5"/>
    <w:rsid w:val="00A838C5"/>
    <w:rsid w:val="00A914E7"/>
    <w:rsid w:val="00A93119"/>
    <w:rsid w:val="00A9471C"/>
    <w:rsid w:val="00AA0800"/>
    <w:rsid w:val="00AB0226"/>
    <w:rsid w:val="00AB1E31"/>
    <w:rsid w:val="00AB266E"/>
    <w:rsid w:val="00AB5E14"/>
    <w:rsid w:val="00AB616E"/>
    <w:rsid w:val="00AB6B21"/>
    <w:rsid w:val="00AC1162"/>
    <w:rsid w:val="00AC2446"/>
    <w:rsid w:val="00AC359B"/>
    <w:rsid w:val="00AC6215"/>
    <w:rsid w:val="00AC692A"/>
    <w:rsid w:val="00AD21FB"/>
    <w:rsid w:val="00AD4DB2"/>
    <w:rsid w:val="00AD6B86"/>
    <w:rsid w:val="00AE2CE3"/>
    <w:rsid w:val="00AF3F45"/>
    <w:rsid w:val="00B01471"/>
    <w:rsid w:val="00B05814"/>
    <w:rsid w:val="00B062FC"/>
    <w:rsid w:val="00B157F9"/>
    <w:rsid w:val="00B23677"/>
    <w:rsid w:val="00B24248"/>
    <w:rsid w:val="00B258BB"/>
    <w:rsid w:val="00B25EC4"/>
    <w:rsid w:val="00B26044"/>
    <w:rsid w:val="00B2656B"/>
    <w:rsid w:val="00B33DD5"/>
    <w:rsid w:val="00B3481A"/>
    <w:rsid w:val="00B358FB"/>
    <w:rsid w:val="00B37FCB"/>
    <w:rsid w:val="00B41598"/>
    <w:rsid w:val="00B41AE8"/>
    <w:rsid w:val="00B42DB4"/>
    <w:rsid w:val="00B43810"/>
    <w:rsid w:val="00B444B2"/>
    <w:rsid w:val="00B4636C"/>
    <w:rsid w:val="00B47E63"/>
    <w:rsid w:val="00B52CF5"/>
    <w:rsid w:val="00B54B20"/>
    <w:rsid w:val="00B60F55"/>
    <w:rsid w:val="00B637C9"/>
    <w:rsid w:val="00B642E7"/>
    <w:rsid w:val="00B64B5B"/>
    <w:rsid w:val="00B715F9"/>
    <w:rsid w:val="00B72700"/>
    <w:rsid w:val="00B72E4C"/>
    <w:rsid w:val="00B75FE0"/>
    <w:rsid w:val="00B777F1"/>
    <w:rsid w:val="00B80979"/>
    <w:rsid w:val="00B80E2B"/>
    <w:rsid w:val="00B81800"/>
    <w:rsid w:val="00B86E2B"/>
    <w:rsid w:val="00B87073"/>
    <w:rsid w:val="00B87809"/>
    <w:rsid w:val="00B946B9"/>
    <w:rsid w:val="00B95479"/>
    <w:rsid w:val="00B958F8"/>
    <w:rsid w:val="00B96E04"/>
    <w:rsid w:val="00BA1CA7"/>
    <w:rsid w:val="00BA3128"/>
    <w:rsid w:val="00BB10C6"/>
    <w:rsid w:val="00BB2A88"/>
    <w:rsid w:val="00BB323D"/>
    <w:rsid w:val="00BB5A7C"/>
    <w:rsid w:val="00BC281A"/>
    <w:rsid w:val="00BC5BBF"/>
    <w:rsid w:val="00BD16F1"/>
    <w:rsid w:val="00BD638C"/>
    <w:rsid w:val="00BD6EF0"/>
    <w:rsid w:val="00BD7ECB"/>
    <w:rsid w:val="00BE16C2"/>
    <w:rsid w:val="00BE61B6"/>
    <w:rsid w:val="00BE7899"/>
    <w:rsid w:val="00BF21AF"/>
    <w:rsid w:val="00BF7894"/>
    <w:rsid w:val="00C04790"/>
    <w:rsid w:val="00C07CD3"/>
    <w:rsid w:val="00C1041D"/>
    <w:rsid w:val="00C10C89"/>
    <w:rsid w:val="00C11C7D"/>
    <w:rsid w:val="00C155C0"/>
    <w:rsid w:val="00C171CD"/>
    <w:rsid w:val="00C20090"/>
    <w:rsid w:val="00C2288C"/>
    <w:rsid w:val="00C241EC"/>
    <w:rsid w:val="00C303C4"/>
    <w:rsid w:val="00C314E0"/>
    <w:rsid w:val="00C4448C"/>
    <w:rsid w:val="00C47BDB"/>
    <w:rsid w:val="00C5152F"/>
    <w:rsid w:val="00C517CC"/>
    <w:rsid w:val="00C52AC2"/>
    <w:rsid w:val="00C53185"/>
    <w:rsid w:val="00C5505D"/>
    <w:rsid w:val="00C600BE"/>
    <w:rsid w:val="00C61C7E"/>
    <w:rsid w:val="00C7586A"/>
    <w:rsid w:val="00C772C0"/>
    <w:rsid w:val="00C80944"/>
    <w:rsid w:val="00C80F2E"/>
    <w:rsid w:val="00C83D40"/>
    <w:rsid w:val="00C85938"/>
    <w:rsid w:val="00C90956"/>
    <w:rsid w:val="00C95F4C"/>
    <w:rsid w:val="00C96394"/>
    <w:rsid w:val="00CA51BA"/>
    <w:rsid w:val="00CA7264"/>
    <w:rsid w:val="00CB0878"/>
    <w:rsid w:val="00CB344F"/>
    <w:rsid w:val="00CB4A60"/>
    <w:rsid w:val="00CB7A5E"/>
    <w:rsid w:val="00CC116A"/>
    <w:rsid w:val="00CC3197"/>
    <w:rsid w:val="00CC47B6"/>
    <w:rsid w:val="00CD0A06"/>
    <w:rsid w:val="00CD337F"/>
    <w:rsid w:val="00CE016B"/>
    <w:rsid w:val="00CE2DD0"/>
    <w:rsid w:val="00CE3155"/>
    <w:rsid w:val="00CE586A"/>
    <w:rsid w:val="00CE58C3"/>
    <w:rsid w:val="00CE6958"/>
    <w:rsid w:val="00CE71FB"/>
    <w:rsid w:val="00CF0A35"/>
    <w:rsid w:val="00CF142E"/>
    <w:rsid w:val="00CF38FF"/>
    <w:rsid w:val="00CF46EA"/>
    <w:rsid w:val="00CF5DD3"/>
    <w:rsid w:val="00CF7003"/>
    <w:rsid w:val="00CF76DE"/>
    <w:rsid w:val="00D004AA"/>
    <w:rsid w:val="00D009C7"/>
    <w:rsid w:val="00D0306B"/>
    <w:rsid w:val="00D04711"/>
    <w:rsid w:val="00D12402"/>
    <w:rsid w:val="00D13DE4"/>
    <w:rsid w:val="00D141F9"/>
    <w:rsid w:val="00D14252"/>
    <w:rsid w:val="00D156DC"/>
    <w:rsid w:val="00D15D00"/>
    <w:rsid w:val="00D15D42"/>
    <w:rsid w:val="00D209A2"/>
    <w:rsid w:val="00D233CA"/>
    <w:rsid w:val="00D236FE"/>
    <w:rsid w:val="00D23CBE"/>
    <w:rsid w:val="00D25A75"/>
    <w:rsid w:val="00D30A63"/>
    <w:rsid w:val="00D366A3"/>
    <w:rsid w:val="00D36AC3"/>
    <w:rsid w:val="00D405CC"/>
    <w:rsid w:val="00D4104A"/>
    <w:rsid w:val="00D42248"/>
    <w:rsid w:val="00D43F2D"/>
    <w:rsid w:val="00D45BB7"/>
    <w:rsid w:val="00D46DA0"/>
    <w:rsid w:val="00D53C49"/>
    <w:rsid w:val="00D54883"/>
    <w:rsid w:val="00D55D87"/>
    <w:rsid w:val="00D5709B"/>
    <w:rsid w:val="00D627B3"/>
    <w:rsid w:val="00D65C54"/>
    <w:rsid w:val="00D70E7A"/>
    <w:rsid w:val="00D75D25"/>
    <w:rsid w:val="00D76AD3"/>
    <w:rsid w:val="00D778A7"/>
    <w:rsid w:val="00D851AA"/>
    <w:rsid w:val="00D874B0"/>
    <w:rsid w:val="00D8788A"/>
    <w:rsid w:val="00D929F2"/>
    <w:rsid w:val="00D949E2"/>
    <w:rsid w:val="00DA491F"/>
    <w:rsid w:val="00DB2294"/>
    <w:rsid w:val="00DB62B9"/>
    <w:rsid w:val="00DB6FA1"/>
    <w:rsid w:val="00DC044F"/>
    <w:rsid w:val="00DC4012"/>
    <w:rsid w:val="00DC5B6C"/>
    <w:rsid w:val="00DD76D9"/>
    <w:rsid w:val="00DE0546"/>
    <w:rsid w:val="00DE1DCA"/>
    <w:rsid w:val="00DE21F5"/>
    <w:rsid w:val="00DE3A2B"/>
    <w:rsid w:val="00DE5B29"/>
    <w:rsid w:val="00DE6C3B"/>
    <w:rsid w:val="00DF2DF4"/>
    <w:rsid w:val="00DF4E0E"/>
    <w:rsid w:val="00E10EEC"/>
    <w:rsid w:val="00E1111A"/>
    <w:rsid w:val="00E14FA0"/>
    <w:rsid w:val="00E15918"/>
    <w:rsid w:val="00E1649E"/>
    <w:rsid w:val="00E175B3"/>
    <w:rsid w:val="00E24D28"/>
    <w:rsid w:val="00E304B6"/>
    <w:rsid w:val="00E322EC"/>
    <w:rsid w:val="00E32BDE"/>
    <w:rsid w:val="00E352A5"/>
    <w:rsid w:val="00E375AD"/>
    <w:rsid w:val="00E42AC9"/>
    <w:rsid w:val="00E430DB"/>
    <w:rsid w:val="00E46001"/>
    <w:rsid w:val="00E5413A"/>
    <w:rsid w:val="00E566BD"/>
    <w:rsid w:val="00E572B0"/>
    <w:rsid w:val="00E61ADB"/>
    <w:rsid w:val="00E61B3E"/>
    <w:rsid w:val="00E64836"/>
    <w:rsid w:val="00E67676"/>
    <w:rsid w:val="00E71C17"/>
    <w:rsid w:val="00E71E3F"/>
    <w:rsid w:val="00E723DC"/>
    <w:rsid w:val="00E7396E"/>
    <w:rsid w:val="00E73A4C"/>
    <w:rsid w:val="00E73AA8"/>
    <w:rsid w:val="00E74254"/>
    <w:rsid w:val="00E77C31"/>
    <w:rsid w:val="00E8130A"/>
    <w:rsid w:val="00E8191D"/>
    <w:rsid w:val="00E868E6"/>
    <w:rsid w:val="00E8709D"/>
    <w:rsid w:val="00E870DA"/>
    <w:rsid w:val="00E87CBE"/>
    <w:rsid w:val="00E91A2B"/>
    <w:rsid w:val="00E9444F"/>
    <w:rsid w:val="00E95EBC"/>
    <w:rsid w:val="00E964FA"/>
    <w:rsid w:val="00EA3335"/>
    <w:rsid w:val="00EA3BD0"/>
    <w:rsid w:val="00EA43CF"/>
    <w:rsid w:val="00EB207C"/>
    <w:rsid w:val="00EB48ED"/>
    <w:rsid w:val="00EB57DF"/>
    <w:rsid w:val="00EB618E"/>
    <w:rsid w:val="00EC00BC"/>
    <w:rsid w:val="00EC0590"/>
    <w:rsid w:val="00EC114D"/>
    <w:rsid w:val="00EC1403"/>
    <w:rsid w:val="00EC2789"/>
    <w:rsid w:val="00EC3E4B"/>
    <w:rsid w:val="00EC4C11"/>
    <w:rsid w:val="00EC4EFC"/>
    <w:rsid w:val="00ED00CA"/>
    <w:rsid w:val="00ED1216"/>
    <w:rsid w:val="00ED4A12"/>
    <w:rsid w:val="00ED6047"/>
    <w:rsid w:val="00EE2DFB"/>
    <w:rsid w:val="00EE7E28"/>
    <w:rsid w:val="00EF3A54"/>
    <w:rsid w:val="00EF70BD"/>
    <w:rsid w:val="00EF72CD"/>
    <w:rsid w:val="00F01708"/>
    <w:rsid w:val="00F021A7"/>
    <w:rsid w:val="00F03FB0"/>
    <w:rsid w:val="00F0418D"/>
    <w:rsid w:val="00F05BBB"/>
    <w:rsid w:val="00F065CD"/>
    <w:rsid w:val="00F07210"/>
    <w:rsid w:val="00F111CC"/>
    <w:rsid w:val="00F14AD2"/>
    <w:rsid w:val="00F21FD6"/>
    <w:rsid w:val="00F220A9"/>
    <w:rsid w:val="00F24C6C"/>
    <w:rsid w:val="00F25857"/>
    <w:rsid w:val="00F31055"/>
    <w:rsid w:val="00F312DE"/>
    <w:rsid w:val="00F31CD8"/>
    <w:rsid w:val="00F338C9"/>
    <w:rsid w:val="00F33CDF"/>
    <w:rsid w:val="00F41B83"/>
    <w:rsid w:val="00F42C5E"/>
    <w:rsid w:val="00F43FF7"/>
    <w:rsid w:val="00F455B1"/>
    <w:rsid w:val="00F45E69"/>
    <w:rsid w:val="00F4707D"/>
    <w:rsid w:val="00F50599"/>
    <w:rsid w:val="00F5069F"/>
    <w:rsid w:val="00F515CB"/>
    <w:rsid w:val="00F532F0"/>
    <w:rsid w:val="00F54DD0"/>
    <w:rsid w:val="00F66608"/>
    <w:rsid w:val="00F67612"/>
    <w:rsid w:val="00F718D4"/>
    <w:rsid w:val="00F75423"/>
    <w:rsid w:val="00F7549E"/>
    <w:rsid w:val="00F759E1"/>
    <w:rsid w:val="00F77DAC"/>
    <w:rsid w:val="00F81862"/>
    <w:rsid w:val="00F81F7F"/>
    <w:rsid w:val="00F82281"/>
    <w:rsid w:val="00F85F85"/>
    <w:rsid w:val="00F87137"/>
    <w:rsid w:val="00F92B32"/>
    <w:rsid w:val="00F97039"/>
    <w:rsid w:val="00F97E63"/>
    <w:rsid w:val="00FA0834"/>
    <w:rsid w:val="00FA1D44"/>
    <w:rsid w:val="00FA2A9A"/>
    <w:rsid w:val="00FA695F"/>
    <w:rsid w:val="00FA6DDC"/>
    <w:rsid w:val="00FB127F"/>
    <w:rsid w:val="00FB211B"/>
    <w:rsid w:val="00FB4955"/>
    <w:rsid w:val="00FB4D1F"/>
    <w:rsid w:val="00FC2ACB"/>
    <w:rsid w:val="00FD1493"/>
    <w:rsid w:val="00FD61A6"/>
    <w:rsid w:val="00FD68C5"/>
    <w:rsid w:val="00FD73BA"/>
    <w:rsid w:val="00FD7C2B"/>
    <w:rsid w:val="00FE1040"/>
    <w:rsid w:val="00FE4447"/>
    <w:rsid w:val="00FF05DB"/>
    <w:rsid w:val="00FF0A6B"/>
    <w:rsid w:val="00FF3151"/>
    <w:rsid w:val="00FF55D8"/>
    <w:rsid w:val="00FF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D367AB"/>
  <w15:docId w15:val="{0ABEE6D7-9331-8547-AE95-39432C579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Arial"/>
        <w:color w:val="3E454A"/>
        <w:sz w:val="24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B2294"/>
    <w:rPr>
      <w:rFonts w:eastAsia="Times New Roman" w:cs="Times New Roman"/>
      <w:color w:val="auto"/>
      <w:szCs w:val="24"/>
      <w:lang w:val="en-HR" w:eastAsia="en-GB"/>
    </w:rPr>
  </w:style>
  <w:style w:type="paragraph" w:styleId="Heading1">
    <w:name w:val="heading 1"/>
    <w:basedOn w:val="Normal"/>
    <w:link w:val="Heading1Char"/>
    <w:uiPriority w:val="1"/>
    <w:qFormat/>
    <w:rsid w:val="00164FD2"/>
    <w:pPr>
      <w:widowControl w:val="0"/>
      <w:spacing w:before="69"/>
      <w:ind w:hanging="404"/>
      <w:outlineLvl w:val="0"/>
    </w:pPr>
    <w:rPr>
      <w:rFonts w:cstheme="minorBidi"/>
      <w:b/>
      <w:bCs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BF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6C0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53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64FD2"/>
    <w:rPr>
      <w:rFonts w:eastAsia="Times New Roman" w:cstheme="minorBidi"/>
      <w:b/>
      <w:bCs/>
      <w:color w:val="auto"/>
      <w:szCs w:val="24"/>
      <w:lang w:val="en-US"/>
    </w:rPr>
  </w:style>
  <w:style w:type="table" w:customStyle="1" w:styleId="TableNormal1">
    <w:name w:val="Table Normal1"/>
    <w:uiPriority w:val="2"/>
    <w:semiHidden/>
    <w:unhideWhenUsed/>
    <w:qFormat/>
    <w:rsid w:val="00164FD2"/>
    <w:pPr>
      <w:widowControl w:val="0"/>
    </w:pPr>
    <w:rPr>
      <w:rFonts w:asciiTheme="minorHAnsi" w:hAnsiTheme="minorHAnsi" w:cstheme="minorBidi"/>
      <w:color w:val="auto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64FD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99"/>
    <w:qFormat/>
    <w:rsid w:val="00164FD2"/>
    <w:pPr>
      <w:spacing w:after="80"/>
    </w:pPr>
    <w:rPr>
      <w:rFonts w:ascii="Calibri" w:eastAsia="Times New Roman" w:hAnsi="Calibri" w:cs="Times New Roman"/>
      <w:color w:val="auto"/>
      <w:sz w:val="22"/>
      <w:szCs w:val="22"/>
      <w:lang w:val="hr-HR"/>
    </w:rPr>
  </w:style>
  <w:style w:type="paragraph" w:styleId="ListParagraph">
    <w:name w:val="List Paragraph"/>
    <w:basedOn w:val="Normal"/>
    <w:link w:val="ListParagraphChar"/>
    <w:uiPriority w:val="34"/>
    <w:qFormat/>
    <w:rsid w:val="00BD6EF0"/>
    <w:pPr>
      <w:widowControl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20090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C20090"/>
    <w:rPr>
      <w:rFonts w:cs="Times New Roman"/>
      <w:color w:val="auto"/>
      <w:szCs w:val="24"/>
      <w:lang w:eastAsia="en-GB"/>
    </w:rPr>
  </w:style>
  <w:style w:type="character" w:customStyle="1" w:styleId="Bodytext2">
    <w:name w:val="Body text (2)_"/>
    <w:basedOn w:val="DefaultParagraphFont"/>
    <w:link w:val="Bodytext20"/>
    <w:rsid w:val="00144957"/>
    <w:rPr>
      <w:rFonts w:eastAsia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44957"/>
    <w:pPr>
      <w:widowControl w:val="0"/>
      <w:shd w:val="clear" w:color="auto" w:fill="FFFFFF"/>
      <w:spacing w:before="480" w:after="240" w:line="278" w:lineRule="exact"/>
    </w:pPr>
    <w:rPr>
      <w:color w:val="3E454A"/>
      <w:szCs w:val="18"/>
      <w:lang w:eastAsia="en-US"/>
    </w:rPr>
  </w:style>
  <w:style w:type="character" w:customStyle="1" w:styleId="Bodytext2Bold">
    <w:name w:val="Body text (2) + Bold"/>
    <w:basedOn w:val="Bodytext2"/>
    <w:rsid w:val="001449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r-HR" w:eastAsia="hr-HR" w:bidi="hr-HR"/>
    </w:rPr>
  </w:style>
  <w:style w:type="character" w:customStyle="1" w:styleId="Heading20">
    <w:name w:val="Heading #2_"/>
    <w:basedOn w:val="DefaultParagraphFont"/>
    <w:link w:val="Heading21"/>
    <w:rsid w:val="006B6E62"/>
    <w:rPr>
      <w:rFonts w:eastAsia="Times New Roman" w:cs="Times New Roman"/>
      <w:b/>
      <w:bCs/>
      <w:shd w:val="clear" w:color="auto" w:fill="FFFFFF"/>
    </w:rPr>
  </w:style>
  <w:style w:type="paragraph" w:customStyle="1" w:styleId="Heading21">
    <w:name w:val="Heading #2"/>
    <w:basedOn w:val="Normal"/>
    <w:link w:val="Heading20"/>
    <w:rsid w:val="006B6E62"/>
    <w:pPr>
      <w:widowControl w:val="0"/>
      <w:shd w:val="clear" w:color="auto" w:fill="FFFFFF"/>
      <w:spacing w:before="780" w:after="900" w:line="0" w:lineRule="atLeast"/>
      <w:ind w:hanging="9"/>
      <w:outlineLvl w:val="1"/>
    </w:pPr>
    <w:rPr>
      <w:b/>
      <w:bCs/>
      <w:color w:val="3E454A"/>
      <w:szCs w:val="18"/>
      <w:lang w:eastAsia="en-US"/>
    </w:rPr>
  </w:style>
  <w:style w:type="character" w:customStyle="1" w:styleId="Bodytext3">
    <w:name w:val="Body text (3)_"/>
    <w:basedOn w:val="DefaultParagraphFont"/>
    <w:link w:val="Bodytext30"/>
    <w:rsid w:val="001F6790"/>
    <w:rPr>
      <w:rFonts w:eastAsia="Times New Roman" w:cs="Times New Roman"/>
      <w:b/>
      <w:bCs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1F6790"/>
    <w:pPr>
      <w:widowControl w:val="0"/>
      <w:shd w:val="clear" w:color="auto" w:fill="FFFFFF"/>
      <w:spacing w:before="360" w:line="0" w:lineRule="atLeast"/>
      <w:ind w:hanging="6"/>
    </w:pPr>
    <w:rPr>
      <w:b/>
      <w:bCs/>
      <w:color w:val="3E454A"/>
      <w:szCs w:val="18"/>
      <w:lang w:eastAsia="en-US"/>
    </w:rPr>
  </w:style>
  <w:style w:type="character" w:customStyle="1" w:styleId="Bodytext6">
    <w:name w:val="Body text (6)_"/>
    <w:basedOn w:val="DefaultParagraphFont"/>
    <w:link w:val="Bodytext60"/>
    <w:rsid w:val="00B96E04"/>
    <w:rPr>
      <w:rFonts w:eastAsia="Times New Roman" w:cs="Times New Roman"/>
      <w:spacing w:val="20"/>
      <w:sz w:val="22"/>
      <w:szCs w:val="22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B96E04"/>
    <w:pPr>
      <w:widowControl w:val="0"/>
      <w:shd w:val="clear" w:color="auto" w:fill="FFFFFF"/>
      <w:spacing w:before="540" w:after="360" w:line="374" w:lineRule="exact"/>
      <w:ind w:firstLine="4"/>
    </w:pPr>
    <w:rPr>
      <w:color w:val="3E454A"/>
      <w:spacing w:val="20"/>
      <w:sz w:val="22"/>
      <w:szCs w:val="22"/>
      <w:lang w:eastAsia="en-US"/>
    </w:rPr>
  </w:style>
  <w:style w:type="character" w:customStyle="1" w:styleId="Bodytext7">
    <w:name w:val="Body text (7)"/>
    <w:basedOn w:val="DefaultParagraphFont"/>
    <w:rsid w:val="003B20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r-HR" w:eastAsia="hr-HR" w:bidi="hr-HR"/>
    </w:rPr>
  </w:style>
  <w:style w:type="character" w:customStyle="1" w:styleId="Bodytext711ptNotBoldSpacing1pt">
    <w:name w:val="Body text (7) + 11 pt;Not Bold;Spacing 1 pt"/>
    <w:basedOn w:val="DefaultParagraphFont"/>
    <w:rsid w:val="00353A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single"/>
      <w:lang w:val="hr-HR" w:eastAsia="hr-HR" w:bidi="hr-HR"/>
    </w:rPr>
  </w:style>
  <w:style w:type="character" w:customStyle="1" w:styleId="Bodytext211ptBold">
    <w:name w:val="Body text (2) + 11 pt;Bold"/>
    <w:basedOn w:val="Bodytext2"/>
    <w:rsid w:val="00155A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hr-HR" w:eastAsia="hr-HR" w:bidi="hr-HR"/>
    </w:rPr>
  </w:style>
  <w:style w:type="character" w:customStyle="1" w:styleId="Bodytext2BoldItalic">
    <w:name w:val="Body text (2) + Bold;Italic"/>
    <w:basedOn w:val="Bodytext2"/>
    <w:rsid w:val="00D004A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r-HR" w:eastAsia="hr-HR" w:bidi="hr-HR"/>
    </w:rPr>
  </w:style>
  <w:style w:type="character" w:customStyle="1" w:styleId="Bodytext13">
    <w:name w:val="Body text (13)_"/>
    <w:basedOn w:val="DefaultParagraphFont"/>
    <w:link w:val="Bodytext130"/>
    <w:rsid w:val="00D004AA"/>
    <w:rPr>
      <w:rFonts w:eastAsia="Times New Roman" w:cs="Times New Roman"/>
      <w:b/>
      <w:bCs/>
      <w:i/>
      <w:i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D004AA"/>
    <w:pPr>
      <w:widowControl w:val="0"/>
      <w:shd w:val="clear" w:color="auto" w:fill="FFFFFF"/>
      <w:spacing w:line="384" w:lineRule="exact"/>
      <w:ind w:firstLine="48"/>
    </w:pPr>
    <w:rPr>
      <w:b/>
      <w:bCs/>
      <w:i/>
      <w:iCs/>
      <w:color w:val="3E454A"/>
      <w:szCs w:val="18"/>
      <w:lang w:eastAsia="en-US"/>
    </w:rPr>
  </w:style>
  <w:style w:type="character" w:customStyle="1" w:styleId="Bodytext18Arial10ptBoldSpacing0pt">
    <w:name w:val="Body text (18) + Arial;10 pt;Bold;Spacing 0 pt"/>
    <w:basedOn w:val="DefaultParagraphFont"/>
    <w:rsid w:val="0059608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 w:eastAsia="hr-HR" w:bidi="hr-HR"/>
    </w:rPr>
  </w:style>
  <w:style w:type="character" w:customStyle="1" w:styleId="Bodytext18Spacing0pt">
    <w:name w:val="Body text (18) + Spacing 0 pt"/>
    <w:basedOn w:val="DefaultParagraphFont"/>
    <w:rsid w:val="006E55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18">
    <w:name w:val="Body text (18)"/>
    <w:basedOn w:val="DefaultParagraphFont"/>
    <w:rsid w:val="006E55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single"/>
      <w:lang w:val="hr-HR" w:eastAsia="hr-HR" w:bidi="hr-HR"/>
    </w:rPr>
  </w:style>
  <w:style w:type="paragraph" w:styleId="Footer">
    <w:name w:val="footer"/>
    <w:basedOn w:val="Normal"/>
    <w:link w:val="FooterChar"/>
    <w:unhideWhenUsed/>
    <w:rsid w:val="00DE6C3B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rsid w:val="00DE6C3B"/>
    <w:rPr>
      <w:rFonts w:cs="Times New Roman"/>
      <w:color w:val="auto"/>
      <w:szCs w:val="24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DE6C3B"/>
  </w:style>
  <w:style w:type="character" w:customStyle="1" w:styleId="ListParagraphChar">
    <w:name w:val="List Paragraph Char"/>
    <w:basedOn w:val="DefaultParagraphFont"/>
    <w:link w:val="ListParagraph"/>
    <w:uiPriority w:val="34"/>
    <w:rsid w:val="000E0256"/>
    <w:rPr>
      <w:rFonts w:asciiTheme="minorHAnsi" w:hAnsiTheme="minorHAnsi" w:cstheme="minorBidi"/>
      <w:color w:val="auto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2A5E68"/>
    <w:rPr>
      <w:rFonts w:asciiTheme="minorHAnsi" w:hAnsiTheme="minorHAnsi" w:cstheme="minorBidi"/>
      <w:color w:val="auto"/>
      <w:szCs w:val="24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9ptBold">
    <w:name w:val="Body text (2) + 9 pt;Bold"/>
    <w:basedOn w:val="Bodytext2"/>
    <w:rsid w:val="007A305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hr-HR" w:eastAsia="hr-HR" w:bidi="hr-HR"/>
    </w:rPr>
  </w:style>
  <w:style w:type="character" w:customStyle="1" w:styleId="Bodytext5NotBold">
    <w:name w:val="Body text (5) + Not Bold"/>
    <w:basedOn w:val="DefaultParagraphFont"/>
    <w:rsid w:val="00A733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hr-HR" w:eastAsia="hr-HR" w:bidi="hr-HR"/>
    </w:rPr>
  </w:style>
  <w:style w:type="character" w:customStyle="1" w:styleId="Bodytext28ptBold">
    <w:name w:val="Body text (2) + 8 pt;Bold"/>
    <w:basedOn w:val="Bodytext2"/>
    <w:rsid w:val="00A733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hr-HR" w:eastAsia="hr-HR" w:bidi="hr-HR"/>
    </w:rPr>
  </w:style>
  <w:style w:type="character" w:customStyle="1" w:styleId="Bodytext5">
    <w:name w:val="Body text (5)"/>
    <w:basedOn w:val="DefaultParagraphFont"/>
    <w:rsid w:val="00ED00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r-HR" w:eastAsia="hr-HR" w:bidi="hr-HR"/>
    </w:rPr>
  </w:style>
  <w:style w:type="character" w:customStyle="1" w:styleId="Bodytext50">
    <w:name w:val="Body text (5)_"/>
    <w:basedOn w:val="DefaultParagraphFont"/>
    <w:rsid w:val="00ED00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4Exact">
    <w:name w:val="Body text (24) Exact"/>
    <w:basedOn w:val="DefaultParagraphFont"/>
    <w:rsid w:val="004446A7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4BoldExact">
    <w:name w:val="Body text (24) + Bold Exact"/>
    <w:basedOn w:val="DefaultParagraphFont"/>
    <w:rsid w:val="004446A7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Heading7">
    <w:name w:val="Heading #7"/>
    <w:basedOn w:val="DefaultParagraphFont"/>
    <w:rsid w:val="002060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r-HR" w:eastAsia="hr-HR" w:bidi="hr-HR"/>
    </w:rPr>
  </w:style>
  <w:style w:type="character" w:customStyle="1" w:styleId="Bodytext2NotBoldSpacing0pt">
    <w:name w:val="Body text (2) + Not Bold;Spacing 0 pt"/>
    <w:basedOn w:val="Bodytext2"/>
    <w:rsid w:val="00C5318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hr-HR" w:eastAsia="hr-HR" w:bidi="hr-HR"/>
    </w:rPr>
  </w:style>
  <w:style w:type="character" w:customStyle="1" w:styleId="Bodytext23">
    <w:name w:val="Body text (23)"/>
    <w:basedOn w:val="DefaultParagraphFont"/>
    <w:rsid w:val="003F0F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hr-HR" w:eastAsia="hr-HR" w:bidi="hr-HR"/>
    </w:rPr>
  </w:style>
  <w:style w:type="character" w:customStyle="1" w:styleId="Bodytext2105ptBold">
    <w:name w:val="Body text (2) + 10.5 pt;Bold"/>
    <w:basedOn w:val="Bodytext2"/>
    <w:rsid w:val="008232C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r-HR" w:eastAsia="hr-HR" w:bidi="hr-HR"/>
    </w:rPr>
  </w:style>
  <w:style w:type="character" w:customStyle="1" w:styleId="Bodytext230">
    <w:name w:val="Body text (23)_"/>
    <w:basedOn w:val="DefaultParagraphFont"/>
    <w:rsid w:val="00E676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24">
    <w:name w:val="Body text (24)_"/>
    <w:basedOn w:val="DefaultParagraphFont"/>
    <w:link w:val="Bodytext240"/>
    <w:rsid w:val="00AC2446"/>
    <w:rPr>
      <w:rFonts w:ascii="Arial" w:eastAsia="Arial" w:hAnsi="Arial"/>
      <w:shd w:val="clear" w:color="auto" w:fill="FFFFFF"/>
    </w:rPr>
  </w:style>
  <w:style w:type="paragraph" w:customStyle="1" w:styleId="Bodytext240">
    <w:name w:val="Body text (24)"/>
    <w:basedOn w:val="Normal"/>
    <w:link w:val="Bodytext24"/>
    <w:rsid w:val="00AC2446"/>
    <w:pPr>
      <w:widowControl w:val="0"/>
      <w:shd w:val="clear" w:color="auto" w:fill="FFFFFF"/>
      <w:spacing w:line="475" w:lineRule="exact"/>
      <w:ind w:hanging="191"/>
    </w:pPr>
    <w:rPr>
      <w:rFonts w:ascii="Arial" w:eastAsia="Arial" w:hAnsi="Arial" w:cs="Arial"/>
      <w:color w:val="3E454A"/>
      <w:szCs w:val="18"/>
      <w:lang w:eastAsia="en-US"/>
    </w:rPr>
  </w:style>
  <w:style w:type="paragraph" w:styleId="BodyText">
    <w:name w:val="Body Text"/>
    <w:basedOn w:val="Normal"/>
    <w:link w:val="BodyTextChar"/>
    <w:rsid w:val="00326DFD"/>
    <w:pPr>
      <w:jc w:val="both"/>
    </w:pPr>
    <w:rPr>
      <w:rFonts w:ascii="Bookman Old Style" w:hAnsi="Bookman Old Style" w:cstheme="minorBidi"/>
      <w:lang w:val="hr-HR" w:eastAsia="en-US"/>
    </w:rPr>
  </w:style>
  <w:style w:type="character" w:customStyle="1" w:styleId="BodyTextChar">
    <w:name w:val="Body Text Char"/>
    <w:basedOn w:val="DefaultParagraphFont"/>
    <w:link w:val="BodyText"/>
    <w:rsid w:val="00326DFD"/>
    <w:rPr>
      <w:rFonts w:ascii="Bookman Old Style" w:eastAsia="Times New Roman" w:hAnsi="Bookman Old Style" w:cstheme="minorBidi"/>
      <w:color w:val="auto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D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DFD"/>
    <w:rPr>
      <w:rFonts w:ascii="Tahoma" w:hAnsi="Tahoma" w:cs="Tahoma"/>
      <w:color w:val="auto"/>
      <w:sz w:val="16"/>
      <w:szCs w:val="16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704DC6"/>
    <w:rPr>
      <w:color w:val="808080"/>
      <w:bdr w:val="none" w:sz="0" w:space="0" w:color="auto"/>
      <w:shd w:val="clear" w:color="auto" w:fill="auto"/>
    </w:rPr>
  </w:style>
  <w:style w:type="character" w:customStyle="1" w:styleId="eSPISCCParagraphDefaultFont">
    <w:name w:val="eSPIS_CC_Paragraph Default Font"/>
    <w:basedOn w:val="DefaultParagraphFont"/>
    <w:rsid w:val="00704DC6"/>
    <w:rPr>
      <w:rFonts w:ascii="Times New Roman" w:hAnsi="Times New Roman" w:cs="Times New Roman"/>
      <w:color w:val="000000" w:themeColor="text1"/>
      <w:sz w:val="24"/>
      <w:bdr w:val="none" w:sz="0" w:space="0" w:color="auto"/>
      <w:shd w:val="clear" w:color="auto" w:fill="auto"/>
      <w:lang w:val="hr-HR"/>
    </w:rPr>
  </w:style>
  <w:style w:type="character" w:customStyle="1" w:styleId="PozadinaSvijetloZuta">
    <w:name w:val="Pozadina_SvijetloZuta"/>
    <w:basedOn w:val="DefaultParagraphFont"/>
    <w:rsid w:val="00704DC6"/>
    <w:rPr>
      <w:color w:val="000000" w:themeColor="text1"/>
      <w:bdr w:val="none" w:sz="0" w:space="0" w:color="auto"/>
      <w:shd w:val="clear" w:color="auto" w:fill="FFFFCC"/>
      <w:lang w:val="hr-HR"/>
    </w:rPr>
  </w:style>
  <w:style w:type="character" w:customStyle="1" w:styleId="PozadinaSvijetloCrvena">
    <w:name w:val="Pozadina_SvijetloCrvena"/>
    <w:basedOn w:val="eSPISCCParagraphDefaultFont"/>
    <w:rsid w:val="00704DC6"/>
    <w:rPr>
      <w:rFonts w:ascii="Times New Roman" w:hAnsi="Times New Roman" w:cs="Times New Roman"/>
      <w:color w:val="000000" w:themeColor="text1"/>
      <w:sz w:val="24"/>
      <w:bdr w:val="none" w:sz="0" w:space="0" w:color="auto"/>
      <w:shd w:val="clear" w:color="auto" w:fill="FFCCCC"/>
      <w:lang w:val="hr-HR"/>
    </w:rPr>
  </w:style>
  <w:style w:type="character" w:customStyle="1" w:styleId="PozadinaSvijetloZelena">
    <w:name w:val="Pozadina_SvijetloZelena"/>
    <w:basedOn w:val="eSPISCCParagraphDefaultFont"/>
    <w:rsid w:val="00704DC6"/>
    <w:rPr>
      <w:rFonts w:ascii="Times New Roman" w:hAnsi="Times New Roman" w:cs="Times New Roman"/>
      <w:color w:val="000000" w:themeColor="text1"/>
      <w:sz w:val="24"/>
      <w:bdr w:val="none" w:sz="0" w:space="0" w:color="auto"/>
      <w:shd w:val="clear" w:color="auto" w:fill="CCFFCC"/>
      <w:lang w:val="hr-HR"/>
    </w:rPr>
  </w:style>
  <w:style w:type="character" w:styleId="Strong">
    <w:name w:val="Strong"/>
    <w:basedOn w:val="DefaultParagraphFont"/>
    <w:uiPriority w:val="22"/>
    <w:qFormat/>
    <w:rsid w:val="00FE4447"/>
    <w:rPr>
      <w:b/>
      <w:bCs/>
    </w:rPr>
  </w:style>
  <w:style w:type="character" w:styleId="Hyperlink">
    <w:name w:val="Hyperlink"/>
    <w:basedOn w:val="DefaultParagraphFont"/>
    <w:uiPriority w:val="99"/>
    <w:unhideWhenUsed/>
    <w:rsid w:val="0017716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207C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BF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customStyle="1" w:styleId="Default">
    <w:name w:val="Default"/>
    <w:rsid w:val="00570BFA"/>
    <w:pPr>
      <w:autoSpaceDE w:val="0"/>
      <w:autoSpaceDN w:val="0"/>
      <w:adjustRightInd w:val="0"/>
    </w:pPr>
    <w:rPr>
      <w:rFonts w:eastAsia="Calibri" w:cs="Times New Roman"/>
      <w:color w:val="000000"/>
      <w:szCs w:val="24"/>
      <w:lang w:val="hr-HR"/>
    </w:rPr>
  </w:style>
  <w:style w:type="paragraph" w:customStyle="1" w:styleId="Body1">
    <w:name w:val="Body 1"/>
    <w:rsid w:val="00570BFA"/>
    <w:pPr>
      <w:outlineLvl w:val="0"/>
    </w:pPr>
    <w:rPr>
      <w:rFonts w:eastAsia="ヒラギノ角ゴ Pro W3" w:cs="Times New Roman"/>
      <w:color w:val="000000"/>
      <w:szCs w:val="20"/>
      <w:lang w:val="en-US" w:eastAsia="hr-HR"/>
    </w:rPr>
  </w:style>
  <w:style w:type="paragraph" w:customStyle="1" w:styleId="BodyText21">
    <w:name w:val="Body Text 21"/>
    <w:basedOn w:val="Normal"/>
    <w:rsid w:val="00570BFA"/>
    <w:pPr>
      <w:overflowPunct w:val="0"/>
      <w:autoSpaceDE w:val="0"/>
      <w:autoSpaceDN w:val="0"/>
      <w:adjustRightInd w:val="0"/>
      <w:ind w:firstLine="1843"/>
      <w:jc w:val="both"/>
      <w:textAlignment w:val="baseline"/>
    </w:pPr>
    <w:rPr>
      <w:rFonts w:ascii="Book Antiqua" w:hAnsi="Book Antiqua"/>
      <w:szCs w:val="20"/>
      <w:lang w:val="hr-HR" w:eastAsia="hr-HR"/>
    </w:rPr>
  </w:style>
  <w:style w:type="character" w:styleId="Emphasis">
    <w:name w:val="Emphasis"/>
    <w:basedOn w:val="DefaultParagraphFont"/>
    <w:uiPriority w:val="20"/>
    <w:qFormat/>
    <w:rsid w:val="00035AE6"/>
    <w:rPr>
      <w:i/>
      <w:iCs/>
    </w:rPr>
  </w:style>
  <w:style w:type="paragraph" w:styleId="Subtitle">
    <w:name w:val="Subtitle"/>
    <w:basedOn w:val="Normal"/>
    <w:link w:val="SubtitleChar"/>
    <w:qFormat/>
    <w:rsid w:val="00D009C7"/>
    <w:pPr>
      <w:jc w:val="both"/>
    </w:pPr>
    <w:rPr>
      <w:rFonts w:ascii="Tahoma" w:hAnsi="Tahoma"/>
      <w:b/>
      <w:color w:val="0000FF"/>
      <w:szCs w:val="20"/>
      <w:lang w:val="hr-HR" w:eastAsia="hr-HR"/>
    </w:rPr>
  </w:style>
  <w:style w:type="character" w:customStyle="1" w:styleId="SubtitleChar">
    <w:name w:val="Subtitle Char"/>
    <w:basedOn w:val="DefaultParagraphFont"/>
    <w:link w:val="Subtitle"/>
    <w:rsid w:val="00D009C7"/>
    <w:rPr>
      <w:rFonts w:ascii="Tahoma" w:eastAsia="Times New Roman" w:hAnsi="Tahoma" w:cs="Times New Roman"/>
      <w:b/>
      <w:color w:val="0000FF"/>
      <w:szCs w:val="20"/>
      <w:lang w:val="hr-HR" w:eastAsia="hr-H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53E"/>
    <w:rPr>
      <w:rFonts w:asciiTheme="majorHAnsi" w:eastAsiaTheme="majorEastAsia" w:hAnsiTheme="majorHAnsi" w:cstheme="majorBidi"/>
      <w:i/>
      <w:iCs/>
      <w:color w:val="2F5496" w:themeColor="accent1" w:themeShade="BF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6C08"/>
    <w:rPr>
      <w:rFonts w:asciiTheme="majorHAnsi" w:eastAsiaTheme="majorEastAsia" w:hAnsiTheme="majorHAnsi" w:cstheme="majorBidi"/>
      <w:color w:val="1F3763" w:themeColor="accent1" w:themeShade="7F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076C08"/>
    <w:pPr>
      <w:spacing w:before="100" w:beforeAutospacing="1" w:after="100" w:afterAutospacing="1"/>
    </w:pPr>
    <w:rPr>
      <w:lang w:val="hr-HR"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76C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hr-HR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76C08"/>
    <w:rPr>
      <w:rFonts w:ascii="Courier New" w:eastAsia="Times New Roman" w:hAnsi="Courier New" w:cs="Courier New"/>
      <w:color w:val="auto"/>
      <w:sz w:val="20"/>
      <w:szCs w:val="20"/>
      <w:lang w:val="hr-HR"/>
    </w:rPr>
  </w:style>
  <w:style w:type="character" w:customStyle="1" w:styleId="Bodytext2Exact">
    <w:name w:val="Body text (2) Exact"/>
    <w:basedOn w:val="DefaultParagraphFont"/>
    <w:rsid w:val="00076C08"/>
    <w:rPr>
      <w:rFonts w:ascii="Special#Default Metrics Font" w:eastAsia="Special#Default Metrics Font" w:hAnsi="Special#Default Metrics Font" w:cs="Special#Default Metrics Font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il">
    <w:name w:val="il"/>
    <w:basedOn w:val="DefaultParagraphFont"/>
    <w:rsid w:val="001946D1"/>
  </w:style>
  <w:style w:type="character" w:customStyle="1" w:styleId="light">
    <w:name w:val="light"/>
    <w:basedOn w:val="DefaultParagraphFont"/>
    <w:rsid w:val="00F41B83"/>
  </w:style>
  <w:style w:type="paragraph" w:customStyle="1" w:styleId="data">
    <w:name w:val="data"/>
    <w:basedOn w:val="Normal"/>
    <w:rsid w:val="00F41B83"/>
    <w:pPr>
      <w:spacing w:before="100" w:beforeAutospacing="1" w:after="100" w:afterAutospacing="1"/>
    </w:pPr>
  </w:style>
  <w:style w:type="paragraph" w:customStyle="1" w:styleId="status">
    <w:name w:val="status"/>
    <w:basedOn w:val="Normal"/>
    <w:rsid w:val="00F41B83"/>
    <w:pPr>
      <w:spacing w:before="100" w:beforeAutospacing="1" w:after="100" w:afterAutospacing="1"/>
    </w:pPr>
  </w:style>
  <w:style w:type="character" w:customStyle="1" w:styleId="gi">
    <w:name w:val="gi"/>
    <w:basedOn w:val="DefaultParagraphFont"/>
    <w:rsid w:val="0045383B"/>
  </w:style>
  <w:style w:type="character" w:customStyle="1" w:styleId="qu">
    <w:name w:val="qu"/>
    <w:basedOn w:val="DefaultParagraphFont"/>
    <w:rsid w:val="0045383B"/>
  </w:style>
  <w:style w:type="character" w:customStyle="1" w:styleId="gd">
    <w:name w:val="gd"/>
    <w:basedOn w:val="DefaultParagraphFont"/>
    <w:rsid w:val="0045383B"/>
  </w:style>
  <w:style w:type="character" w:customStyle="1" w:styleId="go">
    <w:name w:val="go"/>
    <w:basedOn w:val="DefaultParagraphFont"/>
    <w:rsid w:val="0045383B"/>
  </w:style>
  <w:style w:type="character" w:customStyle="1" w:styleId="g3">
    <w:name w:val="g3"/>
    <w:basedOn w:val="DefaultParagraphFont"/>
    <w:rsid w:val="005355A8"/>
  </w:style>
  <w:style w:type="character" w:customStyle="1" w:styleId="hb">
    <w:name w:val="hb"/>
    <w:basedOn w:val="DefaultParagraphFont"/>
    <w:rsid w:val="005355A8"/>
  </w:style>
  <w:style w:type="character" w:customStyle="1" w:styleId="g2">
    <w:name w:val="g2"/>
    <w:basedOn w:val="DefaultParagraphFont"/>
    <w:rsid w:val="005355A8"/>
  </w:style>
  <w:style w:type="character" w:customStyle="1" w:styleId="ams">
    <w:name w:val="ams"/>
    <w:basedOn w:val="DefaultParagraphFont"/>
    <w:rsid w:val="0053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2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6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5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4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7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5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8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6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9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31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5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2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1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47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58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02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2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9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4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8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5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12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22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6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6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17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8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16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4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23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88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88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80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076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5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41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6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09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0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0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2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67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1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92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50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4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28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9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2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5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6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0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0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1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9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2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4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86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6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321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8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35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9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6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7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4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81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4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7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9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80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18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68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2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6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96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5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2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13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0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74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3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8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290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8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8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7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75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782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486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433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3681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863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9106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6653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229134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9099353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6966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4278160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9444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5059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2068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10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745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2455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785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0880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7868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8151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0467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364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7761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395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86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4564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9310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987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452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230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2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45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0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40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9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9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25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7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25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0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5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3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3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84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64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23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1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3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1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27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8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38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52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29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3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2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8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21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4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3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2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41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2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7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87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05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0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87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gif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gi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1.emf"/><Relationship Id="rId4" Type="http://schemas.openxmlformats.org/officeDocument/2006/relationships/styles" Target="styles.xml"/><Relationship Id="rId9" Type="http://schemas.openxmlformats.org/officeDocument/2006/relationships/hyperlink" Target="mailto:registar@dzs.hr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GOST - Title Sort" SelectedStyle="/GostTitle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705F095-5C18-4E8D-A81E-1FB964602D7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C:\IcmsRichClientWAS7\MasterTemplate.dotm</Template>
  <TotalTime>3</TotalTime>
  <Pages>6</Pages>
  <Words>1583</Words>
  <Characters>9028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Ibrahim Mehmedović</dc:creator>
  <cp:lastModifiedBy>Ibrahim Mehmedović</cp:lastModifiedBy>
  <cp:revision>3</cp:revision>
  <cp:lastPrinted>2021-12-29T13:21:00Z</cp:lastPrinted>
  <dcterms:created xsi:type="dcterms:W3CDTF">2021-12-29T13:21:00Z</dcterms:created>
  <dcterms:modified xsi:type="dcterms:W3CDTF">2021-12-29T13:24:00Z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d">
    <vt:bool>true</vt:bool>
  </property>
  <property fmtid="{D5CDD505-2E9C-101B-9397-08002B2CF9AE}" pid="3" name="Naslov">
    <vt:lpwstr>St-5778/2016-46 / Podnesak - Podnesak (tablice i izvješće za objavu na e-oglasnoj.docx)</vt:lpwstr>
  </property>
  <property fmtid="{D5CDD505-2E9C-101B-9397-08002B2CF9AE}" pid="4" name="CC_coloring">
    <vt:bool>false</vt:bool>
  </property>
  <property fmtid="{D5CDD505-2E9C-101B-9397-08002B2CF9AE}" pid="5" name="BrojStranica">
    <vt:i4>19</vt:i4>
  </property>
</Properties>
</file>