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a131be" w14:paraId="3a131be" w:rsidRDefault="000F542F" w:rsidP="000F542F" w:rsidR="000F542F" w:rsidRPr="00CB1655">
      <w:pPr>
        <w:pStyle w:val="Naslov1"/>
        <w:jc w:val="both"/>
        <w15:collapsed w:val="false"/>
      </w:pPr>
      <w:bookmarkStart w:name="_GoBack" w:id="0"/>
      <w:bookmarkEnd w:id="0"/>
      <w:r w:rsidRPr="00CB1655">
        <w:tab/>
      </w:r>
      <w:r w:rsidRPr="00CB1655">
        <w:tab/>
      </w:r>
      <w:r w:rsidRPr="00CB1655">
        <w:tab/>
      </w:r>
      <w:r w:rsidRPr="00CB1655">
        <w:tab/>
      </w:r>
      <w:r w:rsidRPr="00CB1655">
        <w:tab/>
      </w:r>
      <w:r w:rsidRPr="00CB1655">
        <w:tab/>
      </w:r>
      <w:r w:rsidRPr="00CB1655">
        <w:tab/>
      </w:r>
      <w:r w:rsidRPr="00CB1655">
        <w:tab/>
      </w:r>
      <w:r w:rsidRPr="00CB1655">
        <w:tab/>
      </w:r>
      <w:r w:rsidRPr="00CB1655">
        <w:tab/>
        <w:t>1.St</w:t>
      </w:r>
      <w:r w:rsidR="00F5686C" w:rsidRPr="00CB1655">
        <w:t>pn</w:t>
      </w:r>
      <w:r w:rsidRPr="00CB1655">
        <w:t>-64/2015</w:t>
      </w:r>
    </w:p>
    <w:p w:rsidRDefault="000F542F" w:rsidP="000F542F" w:rsidR="000F542F" w:rsidRPr="00CB1655">
      <w:pPr>
        <w:rPr>
          <w:lang w:eastAsia="hr-HR" w:val="hr-HR"/>
        </w:rPr>
      </w:pPr>
      <w:r w:rsidRPr="00CB1655">
        <w:rPr>
          <w:noProof/>
          <w:lang w:eastAsia="hr-HR" w:val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0F542F" w:rsidP="000F542F" w:rsidR="000F542F" w:rsidRPr="00CB1655">
      <w:pPr>
        <w:pStyle w:val="Naslov1"/>
        <w:jc w:val="both"/>
      </w:pPr>
    </w:p>
    <w:p w:rsidRDefault="000F542F" w:rsidP="000F542F" w:rsidR="000F542F" w:rsidRPr="00CB1655">
      <w:pPr>
        <w:pStyle w:val="Naslov1"/>
        <w:jc w:val="both"/>
      </w:pPr>
      <w:r w:rsidRPr="00CB1655">
        <w:t>REPUBLIKA HRVATSKA</w:t>
      </w:r>
    </w:p>
    <w:p w:rsidRDefault="000F542F" w:rsidP="000F542F" w:rsidR="000F542F" w:rsidRPr="00CB1655">
      <w:pPr>
        <w:jc w:val="both"/>
        <w:rPr>
          <w:lang w:val="hr-HR"/>
        </w:rPr>
      </w:pPr>
      <w:r w:rsidRPr="00CB1655">
        <w:rPr>
          <w:b/>
          <w:lang w:val="hr-HR"/>
        </w:rPr>
        <w:t xml:space="preserve">TRGOVAČKI SUD U SPLITU </w:t>
      </w:r>
      <w:r w:rsidRPr="00CB1655">
        <w:rPr>
          <w:lang w:val="hr-HR"/>
        </w:rPr>
        <w:t xml:space="preserve">            </w:t>
      </w:r>
      <w:r w:rsidRPr="00CB1655">
        <w:rPr>
          <w:lang w:val="hr-HR"/>
        </w:rPr>
        <w:tab/>
      </w:r>
      <w:r w:rsidRPr="00CB1655">
        <w:rPr>
          <w:lang w:val="hr-HR"/>
        </w:rPr>
        <w:tab/>
      </w:r>
      <w:r w:rsidRPr="00CB1655">
        <w:rPr>
          <w:lang w:val="hr-HR"/>
        </w:rPr>
        <w:tab/>
        <w:t xml:space="preserve">      </w:t>
      </w:r>
    </w:p>
    <w:p w:rsidRDefault="000F542F" w:rsidP="000F542F" w:rsidR="000F542F" w:rsidRPr="00CB1655">
      <w:pPr>
        <w:rPr>
          <w:b/>
          <w:lang w:val="hr-HR"/>
        </w:rPr>
      </w:pPr>
      <w:r w:rsidRPr="00CB1655">
        <w:rPr>
          <w:b/>
          <w:lang w:val="hr-HR"/>
        </w:rPr>
        <w:t>Split, Sukoišanska br. 6</w:t>
      </w:r>
    </w:p>
    <w:p w:rsidRDefault="000F542F" w:rsidP="000F542F" w:rsidR="000F542F" w:rsidRPr="00CB1655">
      <w:pPr>
        <w:rPr>
          <w:lang w:val="hr-HR"/>
        </w:rPr>
      </w:pPr>
    </w:p>
    <w:p w:rsidRDefault="000F542F" w:rsidP="000F542F" w:rsidR="000F542F" w:rsidRPr="00CB1655">
      <w:pPr>
        <w:rPr>
          <w:lang w:val="hr-HR"/>
        </w:rPr>
      </w:pPr>
    </w:p>
    <w:p w:rsidRDefault="000F542F" w:rsidP="000F542F" w:rsidR="000F542F" w:rsidRPr="00CB1655">
      <w:pPr>
        <w:pStyle w:val="Naslov1"/>
      </w:pPr>
      <w:r w:rsidRPr="00CB1655">
        <w:t>U  I M E  R E P U B L I K E  H R V A T S K E</w:t>
      </w:r>
    </w:p>
    <w:p w:rsidRDefault="000F542F" w:rsidP="000F542F" w:rsidR="000F542F" w:rsidRPr="00CB1655">
      <w:pPr>
        <w:rPr>
          <w:lang w:eastAsia="hr-HR" w:val="hr-HR"/>
        </w:rPr>
      </w:pPr>
    </w:p>
    <w:p w:rsidRDefault="000F542F" w:rsidP="000F542F" w:rsidR="000F542F" w:rsidRPr="00CB1655">
      <w:pPr>
        <w:pStyle w:val="Naslov2"/>
        <w:rPr>
          <w:b/>
          <w:bCs/>
          <w:szCs w:val="24"/>
        </w:rPr>
      </w:pPr>
      <w:r w:rsidRPr="00CB1655">
        <w:rPr>
          <w:b/>
          <w:bCs/>
          <w:szCs w:val="24"/>
        </w:rPr>
        <w:t xml:space="preserve">R J E Š E NJ E </w:t>
      </w:r>
    </w:p>
    <w:p w:rsidRDefault="000F542F" w:rsidP="000F542F" w:rsidR="000F542F" w:rsidRPr="00CB1655">
      <w:pPr>
        <w:rPr>
          <w:lang w:val="hr-HR"/>
        </w:rPr>
      </w:pPr>
    </w:p>
    <w:p w:rsidRDefault="000F542F" w:rsidP="000F542F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ab/>
        <w:t xml:space="preserve">Trgovački sud u Splitu, po sucu tog suda Velimiru Vukoviću, kao sucu pojedincu, u postupku povodom prijedloga predlagatelja – dužnika ARHIVA </w:t>
      </w:r>
      <w:r w:rsidR="00F5686C" w:rsidRPr="00CB1655">
        <w:rPr>
          <w:lang w:val="hr-HR"/>
        </w:rPr>
        <w:t>d.o.o. Split, Augusta Cesarca 4</w:t>
      </w:r>
      <w:r w:rsidRPr="00CB1655">
        <w:rPr>
          <w:lang w:val="hr-HR"/>
        </w:rPr>
        <w:t>, OIB: 99506764488 za sklapanje predstečajne nagodbe, na ročištu radi sklapanja predstečajne nagodbe održanim kod ovog suda 30. kolovoza 2016. godine</w:t>
      </w:r>
    </w:p>
    <w:p w:rsidRDefault="000F542F" w:rsidP="000F542F" w:rsidR="000F542F" w:rsidRPr="00CB1655">
      <w:pPr>
        <w:pStyle w:val="Tijeloteksta"/>
        <w:rPr>
          <w:lang w:val="hr-HR"/>
        </w:rPr>
      </w:pPr>
    </w:p>
    <w:p w:rsidRDefault="000F542F" w:rsidP="000F542F" w:rsidR="000F542F" w:rsidRPr="00CB1655">
      <w:pPr>
        <w:rPr>
          <w:lang w:val="hr-HR"/>
        </w:rPr>
      </w:pPr>
      <w:r w:rsidRPr="00CB1655">
        <w:rPr>
          <w:lang w:val="hr-HR"/>
        </w:rPr>
        <w:t xml:space="preserve"> </w:t>
      </w:r>
    </w:p>
    <w:p w:rsidRDefault="000F542F" w:rsidP="000F542F" w:rsidR="000F542F" w:rsidRPr="00CB1655">
      <w:pPr>
        <w:jc w:val="center"/>
        <w:rPr>
          <w:lang w:val="hr-HR"/>
        </w:rPr>
      </w:pPr>
      <w:r w:rsidRPr="00CB1655">
        <w:rPr>
          <w:lang w:val="hr-HR"/>
        </w:rPr>
        <w:t xml:space="preserve">r i j e š i o   j e                                               </w:t>
      </w:r>
    </w:p>
    <w:p w:rsidRDefault="000F542F" w:rsidP="000F542F" w:rsidR="000F542F" w:rsidRPr="00CB1655">
      <w:pPr>
        <w:jc w:val="both"/>
        <w:rPr>
          <w:lang w:val="hr-HR"/>
        </w:rPr>
      </w:pPr>
    </w:p>
    <w:p w:rsidRDefault="000F542F" w:rsidP="000F542F" w:rsidR="000F542F" w:rsidRPr="00CB1655">
      <w:pPr>
        <w:jc w:val="center"/>
        <w:rPr>
          <w:lang w:val="hr-HR"/>
        </w:rPr>
      </w:pPr>
      <w:r w:rsidRPr="00CB1655">
        <w:rPr>
          <w:lang w:val="hr-HR"/>
        </w:rPr>
        <w:t>Odobrava se sklapanje predstečajne nagodbe koja glasi:</w:t>
      </w:r>
    </w:p>
    <w:p w:rsidRDefault="000F542F" w:rsidP="000F542F" w:rsidR="000F542F" w:rsidRPr="00CB1655">
      <w:pPr>
        <w:jc w:val="both"/>
        <w:rPr>
          <w:lang w:val="hr-HR"/>
        </w:rPr>
      </w:pPr>
    </w:p>
    <w:p w:rsidRDefault="000F542F" w:rsidP="000F542F" w:rsidR="000F542F" w:rsidRPr="00CB1655">
      <w:pPr>
        <w:jc w:val="center"/>
        <w:rPr>
          <w:lang w:val="hr-HR"/>
        </w:rPr>
      </w:pPr>
      <w:r w:rsidRPr="00CB1655">
        <w:rPr>
          <w:lang w:val="hr-HR"/>
        </w:rPr>
        <w:t xml:space="preserve">PREDSTEČAJNA  NAGODBA </w:t>
      </w:r>
    </w:p>
    <w:p w:rsidRDefault="000F542F" w:rsidP="000F542F" w:rsidR="000F542F" w:rsidRPr="00CB1655">
      <w:pPr>
        <w:rPr>
          <w:lang w:val="hr-HR"/>
        </w:rPr>
      </w:pPr>
    </w:p>
    <w:p w:rsidRDefault="000F542F" w:rsidP="000F542F" w:rsidR="000F542F" w:rsidRPr="00CB1655">
      <w:pPr>
        <w:jc w:val="both"/>
        <w:rPr>
          <w:lang w:eastAsia="hr-HR" w:val="hr-HR"/>
        </w:rPr>
      </w:pPr>
      <w:r w:rsidRPr="00CB1655">
        <w:rPr>
          <w:lang w:val="hr-HR"/>
        </w:rPr>
        <w:t>I. Ut</w:t>
      </w:r>
      <w:r w:rsidR="00342EE2" w:rsidRPr="00CB1655">
        <w:rPr>
          <w:lang w:val="hr-HR"/>
        </w:rPr>
        <w:t xml:space="preserve">vrđuje se da je nad dužnikom ARHIVA </w:t>
      </w:r>
      <w:r w:rsidR="00F5686C" w:rsidRPr="00CB1655">
        <w:rPr>
          <w:lang w:val="hr-HR"/>
        </w:rPr>
        <w:t>d.o.o. Split, Augusta Cesarca 4</w:t>
      </w:r>
      <w:r w:rsidR="00342EE2" w:rsidRPr="00CB1655">
        <w:rPr>
          <w:lang w:val="hr-HR"/>
        </w:rPr>
        <w:t>, OIB: 99506764488</w:t>
      </w:r>
      <w:r w:rsidRPr="00CB1655">
        <w:rPr>
          <w:lang w:val="hr-HR"/>
        </w:rPr>
        <w:t xml:space="preserve">, MBS: </w:t>
      </w:r>
      <w:r w:rsidR="00342EE2" w:rsidRPr="00CB1655">
        <w:rPr>
          <w:lang w:val="hr-HR"/>
        </w:rPr>
        <w:t>060263980</w:t>
      </w:r>
      <w:r w:rsidRPr="00CB1655">
        <w:rPr>
          <w:lang w:eastAsia="hr-HR" w:val="hr-HR"/>
        </w:rPr>
        <w:t xml:space="preserve"> </w:t>
      </w:r>
      <w:r w:rsidRPr="00CB1655">
        <w:rPr>
          <w:lang w:val="hr-HR"/>
        </w:rPr>
        <w:t>(u daljnjem tekstu predstečajne nagodbe: dužnik), proveden postupak predstečajne nagodbe kod Financijske agencije, Regionalni centar Split pod klasom: UP-I/110/07/15-01/</w:t>
      </w:r>
      <w:r w:rsidR="00342EE2" w:rsidRPr="00CB1655">
        <w:rPr>
          <w:lang w:val="hr-HR"/>
        </w:rPr>
        <w:t xml:space="preserve">7700 </w:t>
      </w:r>
      <w:r w:rsidRPr="00CB1655">
        <w:rPr>
          <w:lang w:val="hr-HR"/>
        </w:rPr>
        <w:t xml:space="preserve">te da su u tom postupku vjerovnici dužnika, s potrebnom većinom glasova, prihvatili Plan financijskog i operativnog restrukturiranja dužnika od </w:t>
      </w:r>
      <w:r w:rsidR="00342EE2" w:rsidRPr="00CB1655">
        <w:rPr>
          <w:lang w:val="hr-HR"/>
        </w:rPr>
        <w:t>26. lipnja 2015</w:t>
      </w:r>
      <w:r w:rsidRPr="00CB1655">
        <w:rPr>
          <w:lang w:val="hr-HR"/>
        </w:rPr>
        <w:t xml:space="preserve">. god., koji je objavljen na web-stranicama Financijske agencije dana </w:t>
      </w:r>
      <w:r w:rsidR="00342EE2" w:rsidRPr="00CB1655">
        <w:rPr>
          <w:lang w:val="hr-HR"/>
        </w:rPr>
        <w:t>26. lipnja 2015</w:t>
      </w:r>
      <w:r w:rsidRPr="00CB1655">
        <w:rPr>
          <w:lang w:val="hr-HR"/>
        </w:rPr>
        <w:t>. god. pod ur.br. 04-06-</w:t>
      </w:r>
      <w:r w:rsidR="00342EE2" w:rsidRPr="00CB1655">
        <w:rPr>
          <w:lang w:val="hr-HR"/>
        </w:rPr>
        <w:t>15-7700-57</w:t>
      </w:r>
      <w:r w:rsidRPr="00CB1655">
        <w:rPr>
          <w:lang w:val="hr-HR"/>
        </w:rPr>
        <w:t>.</w:t>
      </w:r>
    </w:p>
    <w:p w:rsidRDefault="000F542F" w:rsidP="000F542F" w:rsidR="000F542F" w:rsidRPr="00CB1655">
      <w:pPr>
        <w:jc w:val="both"/>
        <w:rPr>
          <w:lang w:val="hr-HR"/>
        </w:rPr>
      </w:pPr>
    </w:p>
    <w:p w:rsidRDefault="000F542F" w:rsidP="000F542F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>II. Sukladno prihvaćenom Planu financijskog i operativnog restrukturiranja dužnika, a s obzirom na način namirenja tražbina, vjerovnici su u ovoj predstečajnoj nagodbi podijeljeni u dvije grupe vjerovnika i to: Grupa A, u koju su svrstani vjerovnici</w:t>
      </w:r>
      <w:r w:rsidR="00342EE2" w:rsidRPr="00CB1655">
        <w:rPr>
          <w:lang w:val="hr-HR"/>
        </w:rPr>
        <w:t xml:space="preserve"> </w:t>
      </w:r>
      <w:r w:rsidRPr="00CB1655">
        <w:rPr>
          <w:lang w:val="hr-HR"/>
        </w:rPr>
        <w:t xml:space="preserve"> </w:t>
      </w:r>
      <w:r w:rsidR="00342EE2" w:rsidRPr="00CB1655">
        <w:rPr>
          <w:lang w:val="hr-HR"/>
        </w:rPr>
        <w:t>javne uprave i trgovačkih društava u većinskom vlasništvu RH</w:t>
      </w:r>
      <w:r w:rsidRPr="00CB1655">
        <w:rPr>
          <w:lang w:val="hr-HR"/>
        </w:rPr>
        <w:t xml:space="preserve">, te Grupa B, u koju </w:t>
      </w:r>
      <w:r w:rsidR="00342EE2" w:rsidRPr="00CB1655">
        <w:rPr>
          <w:lang w:val="hr-HR"/>
        </w:rPr>
        <w:t>su svrstani svi ostali vjerovnici predstečajnog dužnika</w:t>
      </w:r>
      <w:r w:rsidRPr="00CB1655">
        <w:rPr>
          <w:lang w:val="hr-HR"/>
        </w:rPr>
        <w:t xml:space="preserve">. </w:t>
      </w:r>
    </w:p>
    <w:p w:rsidRDefault="000F542F" w:rsidP="000F542F" w:rsidR="000F542F" w:rsidRPr="00CB1655">
      <w:pPr>
        <w:jc w:val="both"/>
        <w:rPr>
          <w:lang w:val="hr-HR"/>
        </w:rPr>
      </w:pPr>
    </w:p>
    <w:p w:rsidRDefault="00342EE2" w:rsidP="000F542F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 xml:space="preserve">III. Svi vjerovnici Grupe A, osim Ministarstva financija-Porezne uprave te Grupe B otpuštaju dug dužniku u dijelu od 30% od iznosa njihovih utvrđenih tražbina, dok vjerovnik iz grupe A i to Ministarstva financija-Porezne uprave oprašta dug za kamate u iznosu od 5.697,00 kn a dužnik na sve otpuste duga pristaje, tako da pojedini vjerovnici Grupe A i Grupe B otpuštaju dug dužniku, a dužnik se nakon otpusta dijela duga temeljem ove predstečajne nagodbe obvezuje namiriti vjerovnicima Grupe A i Grupe B preostali dug, sve u iznosima kako slijedi: </w:t>
      </w:r>
      <w:r w:rsidR="000F542F" w:rsidRPr="00CB1655">
        <w:rPr>
          <w:lang w:val="hr-HR"/>
        </w:rPr>
        <w:t xml:space="preserve"> </w:t>
      </w:r>
    </w:p>
    <w:p w:rsidRDefault="000F542F" w:rsidP="000F542F" w:rsidR="000F542F" w:rsidRPr="00CB1655">
      <w:pPr>
        <w:jc w:val="both"/>
        <w:rPr>
          <w:b/>
          <w:lang w:val="hr-HR"/>
        </w:rPr>
      </w:pPr>
      <w:r w:rsidRPr="00CB1655">
        <w:rPr>
          <w:b/>
          <w:lang w:val="hr-HR"/>
        </w:rPr>
        <w:t xml:space="preserve"> </w:t>
      </w:r>
    </w:p>
    <w:p w:rsidRDefault="00F5686C" w:rsidP="000F542F" w:rsidR="00F5686C" w:rsidRPr="00CB1655">
      <w:pPr>
        <w:jc w:val="both"/>
        <w:rPr>
          <w:lang w:val="hr-HR"/>
        </w:rPr>
      </w:pPr>
      <w:r w:rsidRPr="00CB1655">
        <w:rPr>
          <w:b/>
          <w:lang w:val="hr-HR"/>
        </w:rPr>
        <w:tab/>
      </w:r>
      <w:r w:rsidRPr="00CB1655">
        <w:rPr>
          <w:b/>
          <w:lang w:val="hr-HR"/>
        </w:rPr>
        <w:tab/>
      </w:r>
      <w:r w:rsidRPr="00CB1655">
        <w:rPr>
          <w:b/>
          <w:lang w:val="hr-HR"/>
        </w:rPr>
        <w:tab/>
      </w:r>
      <w:r w:rsidRPr="00CB1655">
        <w:rPr>
          <w:b/>
          <w:lang w:val="hr-HR"/>
        </w:rPr>
        <w:tab/>
      </w:r>
      <w:r w:rsidRPr="00CB1655">
        <w:rPr>
          <w:b/>
          <w:lang w:val="hr-HR"/>
        </w:rPr>
        <w:tab/>
      </w:r>
      <w:r w:rsidRPr="00CB1655">
        <w:rPr>
          <w:b/>
          <w:lang w:val="hr-HR"/>
        </w:rPr>
        <w:tab/>
      </w:r>
      <w:r w:rsidRPr="00CB1655">
        <w:rPr>
          <w:b/>
          <w:lang w:val="hr-HR"/>
        </w:rPr>
        <w:tab/>
      </w:r>
      <w:r w:rsidRPr="00CB1655">
        <w:rPr>
          <w:b/>
          <w:lang w:val="hr-HR"/>
        </w:rPr>
        <w:tab/>
      </w:r>
      <w:r w:rsidRPr="00CB1655">
        <w:rPr>
          <w:b/>
          <w:lang w:val="hr-HR"/>
        </w:rPr>
        <w:tab/>
      </w:r>
      <w:r w:rsidRPr="00CB1655">
        <w:rPr>
          <w:b/>
          <w:lang w:val="hr-HR"/>
        </w:rPr>
        <w:tab/>
      </w:r>
    </w:p>
    <w:p w:rsidRDefault="000F542F" w:rsidP="000F542F" w:rsidR="000F542F" w:rsidRPr="00CB1655">
      <w:pPr>
        <w:rPr>
          <w:lang w:val="hr-HR"/>
        </w:rPr>
      </w:pPr>
    </w:p>
    <w:p w:rsidRDefault="000F542F" w:rsidP="000F542F" w:rsidR="000F542F" w:rsidRPr="00CB1655">
      <w:pPr>
        <w:rPr>
          <w:lang w:val="hr-HR"/>
        </w:rPr>
      </w:pPr>
      <w:r w:rsidRPr="00CB1655">
        <w:rPr>
          <w:lang w:val="hr-HR"/>
        </w:rPr>
        <w:t>GRUPA  A</w:t>
      </w:r>
    </w:p>
    <w:p w:rsidRDefault="000F542F" w:rsidP="000F542F" w:rsidR="000F542F" w:rsidRPr="00CB1655">
      <w:pPr>
        <w:rPr>
          <w:lang w:val="hr-HR"/>
        </w:rPr>
      </w:pPr>
    </w:p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673"/>
        <w:gridCol w:w="1673"/>
        <w:gridCol w:w="1815"/>
      </w:tblGrid>
      <w:tr w:rsidTr="007C787F" w:rsidR="00342EE2" w:rsidRPr="00CB1655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color w:val="000000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color w:val="000000"/>
                <w:sz w:val="24"/>
                <w:szCs w:val="24"/>
              </w:rPr>
              <w:t>Red.</w:t>
            </w:r>
          </w:p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color w:val="000000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color w:val="000000"/>
                <w:sz w:val="24"/>
                <w:szCs w:val="24"/>
              </w:rPr>
              <w:t>broj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color w:val="000000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color w:val="000000"/>
                <w:sz w:val="24"/>
                <w:szCs w:val="24"/>
              </w:rPr>
              <w:t>VJEROVNIK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sz w:val="24"/>
                <w:szCs w:val="24"/>
                <w:lang w:eastAsia="hr-HR"/>
              </w:rPr>
            </w:pPr>
            <w:r w:rsidRPr="00CB1655">
              <w:rPr>
                <w:rFonts w:eastAsia="Times New Roman" w:hAnsi="Times New Roman" w:ascii="Times New Roman"/>
                <w:color w:val="000000"/>
                <w:sz w:val="24"/>
                <w:szCs w:val="24"/>
                <w:lang w:eastAsia="hr-HR"/>
              </w:rPr>
              <w:t>IZNOS UTVRĐENE</w:t>
            </w:r>
          </w:p>
          <w:p w:rsidRDefault="00342EE2" w:rsidP="007C787F" w:rsidR="00342EE2" w:rsidRPr="00CB1655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sz w:val="24"/>
                <w:szCs w:val="24"/>
                <w:lang w:eastAsia="hr-HR"/>
              </w:rPr>
            </w:pPr>
            <w:r w:rsidRPr="00CB1655">
              <w:rPr>
                <w:rFonts w:eastAsia="Times New Roman" w:hAnsi="Times New Roman" w:ascii="Times New Roman"/>
                <w:color w:val="000000"/>
                <w:sz w:val="24"/>
                <w:szCs w:val="24"/>
                <w:lang w:eastAsia="hr-HR"/>
              </w:rPr>
              <w:t xml:space="preserve">TRAŽBINE </w:t>
            </w:r>
          </w:p>
          <w:p w:rsidRDefault="00342EE2" w:rsidP="007C787F" w:rsidR="00342EE2" w:rsidRPr="00CB1655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sz w:val="24"/>
                <w:szCs w:val="24"/>
                <w:lang w:eastAsia="hr-HR"/>
              </w:rPr>
            </w:pPr>
            <w:r w:rsidRPr="00CB1655">
              <w:rPr>
                <w:rFonts w:eastAsia="Times New Roman" w:hAnsi="Times New Roman" w:ascii="Times New Roman"/>
                <w:color w:val="000000"/>
                <w:sz w:val="24"/>
                <w:szCs w:val="24"/>
                <w:lang w:eastAsia="hr-HR"/>
              </w:rPr>
              <w:t>U KN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color w:val="000000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color w:val="000000"/>
                <w:sz w:val="24"/>
                <w:szCs w:val="24"/>
              </w:rPr>
              <w:t>IZNOS OTPUŠTENOG DUGA U KN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color w:val="000000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color w:val="000000"/>
                <w:sz w:val="24"/>
                <w:szCs w:val="24"/>
              </w:rPr>
              <w:t>PREOSTALI IZNOS DUGA ZA NAMIRENJE</w:t>
            </w:r>
          </w:p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color w:val="000000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color w:val="000000"/>
                <w:sz w:val="24"/>
                <w:szCs w:val="24"/>
              </w:rPr>
              <w:t xml:space="preserve"> U KN </w:t>
            </w:r>
          </w:p>
        </w:tc>
      </w:tr>
      <w:tr w:rsidTr="007C787F" w:rsidR="00342EE2" w:rsidRPr="00CB1655">
        <w:trPr>
          <w:trHeight w:val="964"/>
        </w:trPr>
        <w:tc>
          <w:tcPr>
            <w:tcW w:type="dxa" w:w="681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MINISTARSTVO FINANCIJA RH, Zagreb,Katančićeva 5</w:t>
            </w:r>
          </w:p>
          <w:p w:rsidRDefault="00342EE2" w:rsidP="007C787F" w:rsidR="00342EE2" w:rsidRPr="00CB1655">
            <w:pPr>
              <w:rPr>
                <w:bCs/>
                <w:lang w:val="hr-HR"/>
              </w:rPr>
            </w:pPr>
            <w:r w:rsidRPr="00CB1655">
              <w:rPr>
                <w:lang w:val="hr-HR"/>
              </w:rPr>
              <w:t>OIB: 18683136487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37.262,26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jc w:val="center"/>
              <w:rPr>
                <w:iCs/>
                <w:lang w:val="hr-HR"/>
              </w:rPr>
            </w:pPr>
            <w:r w:rsidRPr="00CB1655">
              <w:rPr>
                <w:iCs/>
                <w:lang w:val="hr-HR"/>
              </w:rPr>
              <w:t>5.697,00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jc w:val="center"/>
              <w:rPr>
                <w:iCs/>
                <w:lang w:val="hr-HR"/>
              </w:rPr>
            </w:pPr>
            <w:r w:rsidRPr="00CB1655">
              <w:rPr>
                <w:iCs/>
                <w:lang w:val="hr-HR"/>
              </w:rPr>
              <w:t>31.565,26</w:t>
            </w:r>
          </w:p>
        </w:tc>
      </w:tr>
      <w:tr w:rsidTr="007C787F" w:rsidR="00342EE2" w:rsidRPr="00CB1655">
        <w:trPr>
          <w:trHeight w:val="110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2.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HRVATSKA POŠTANSKA BANKA  d.d. Zagreb,Jurišićeva 4</w:t>
            </w:r>
          </w:p>
          <w:p w:rsidRDefault="00342EE2" w:rsidP="007C787F" w:rsidR="00342EE2" w:rsidRPr="00CB1655">
            <w:pPr>
              <w:pStyle w:val="Bezproreda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OIB: 87939104217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105,59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31,68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73,91</w:t>
            </w:r>
          </w:p>
        </w:tc>
      </w:tr>
      <w:tr w:rsidTr="007C787F" w:rsidR="00342EE2" w:rsidRPr="00CB1655">
        <w:trPr>
          <w:trHeight w:val="995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3.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ČISTOĆA d.o.o. Split, Put Plokita 81,OIB: 38812451417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77,66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jc w:val="center"/>
              <w:rPr>
                <w:iCs/>
                <w:lang w:val="hr-HR"/>
              </w:rPr>
            </w:pPr>
            <w:r w:rsidRPr="00CB1655">
              <w:rPr>
                <w:iCs/>
                <w:lang w:val="hr-HR"/>
              </w:rPr>
              <w:t>23,30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jc w:val="center"/>
              <w:rPr>
                <w:iCs/>
                <w:lang w:val="hr-HR"/>
              </w:rPr>
            </w:pPr>
            <w:r w:rsidRPr="00CB1655">
              <w:rPr>
                <w:iCs/>
                <w:lang w:val="hr-HR"/>
              </w:rPr>
              <w:t>54,36</w:t>
            </w:r>
          </w:p>
        </w:tc>
      </w:tr>
      <w:tr w:rsidTr="007C787F" w:rsidR="00342EE2" w:rsidRPr="00CB1655">
        <w:trPr>
          <w:trHeight w:val="90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4.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HEP operator distribucijskog sustava d.o.o., Split, Poljička cesta 73, OIB: 46830600751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1.769,50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530,85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1.238,65</w:t>
            </w:r>
          </w:p>
        </w:tc>
      </w:tr>
      <w:tr w:rsidTr="007C787F" w:rsidR="00342EE2" w:rsidRPr="00CB1655">
        <w:trPr>
          <w:trHeight w:val="90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5.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 xml:space="preserve">GRAD SPLIT, </w:t>
            </w:r>
          </w:p>
          <w:p w:rsidRDefault="00342EE2" w:rsidP="007C787F" w:rsidR="00342EE2" w:rsidRPr="00CB1655">
            <w:pPr>
              <w:pStyle w:val="Bezproreda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Branimirova obala 17, Split</w:t>
            </w:r>
          </w:p>
          <w:p w:rsidRDefault="00342EE2" w:rsidP="007C787F" w:rsidR="00342EE2" w:rsidRPr="00CB1655">
            <w:pPr>
              <w:pStyle w:val="Bezproreda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bCs/>
                <w:sz w:val="24"/>
                <w:szCs w:val="24"/>
              </w:rPr>
              <w:t xml:space="preserve">OIB: </w:t>
            </w:r>
            <w:r w:rsidRPr="00CB1655">
              <w:rPr>
                <w:rFonts w:hAnsi="Times New Roman" w:ascii="Times New Roman"/>
                <w:sz w:val="24"/>
                <w:szCs w:val="24"/>
              </w:rPr>
              <w:t>78755598868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15.831,06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4.749,32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11.081,74</w:t>
            </w:r>
          </w:p>
        </w:tc>
      </w:tr>
      <w:tr w:rsidTr="007C787F" w:rsidR="00342EE2" w:rsidRPr="00CB1655">
        <w:trPr>
          <w:trHeight w:val="90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6.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FINA, Zagreb, Vrtni put 3,</w:t>
            </w:r>
          </w:p>
          <w:p w:rsidRDefault="00342EE2" w:rsidP="007C787F" w:rsidR="00342EE2" w:rsidRPr="00CB1655">
            <w:pPr>
              <w:pStyle w:val="Bezproreda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OIB: 85821130368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77,66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23,30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54,36</w:t>
            </w:r>
          </w:p>
        </w:tc>
      </w:tr>
      <w:tr w:rsidTr="007C787F" w:rsidR="00342EE2" w:rsidRPr="00CB1655">
        <w:trPr>
          <w:trHeight w:val="90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7.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SANITAT DUBROVNIK d.o.o., Dubrovnik, Lazareti bb,</w:t>
            </w:r>
          </w:p>
          <w:p w:rsidRDefault="00342EE2" w:rsidP="007C787F" w:rsidR="00342EE2" w:rsidRPr="00CB1655">
            <w:pPr>
              <w:pStyle w:val="Bezproreda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OIB: 99080716453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595,00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178,50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pStyle w:val="Bezproreda"/>
              <w:jc w:val="center"/>
              <w:rPr>
                <w:rFonts w:hAnsi="Times New Roman" w:ascii="Times New Roman"/>
                <w:sz w:val="24"/>
                <w:szCs w:val="24"/>
              </w:rPr>
            </w:pPr>
            <w:r w:rsidRPr="00CB1655">
              <w:rPr>
                <w:rFonts w:hAnsi="Times New Roman" w:ascii="Times New Roman"/>
                <w:sz w:val="24"/>
                <w:szCs w:val="24"/>
              </w:rPr>
              <w:t>416,50</w:t>
            </w:r>
          </w:p>
        </w:tc>
      </w:tr>
    </w:tbl>
    <w:p w:rsidRDefault="00342EE2" w:rsidP="000F542F" w:rsidR="00342EE2" w:rsidRPr="00CB1655">
      <w:pPr>
        <w:rPr>
          <w:lang w:val="hr-HR"/>
        </w:rPr>
      </w:pPr>
    </w:p>
    <w:p w:rsidRDefault="000F542F" w:rsidP="000F542F" w:rsidR="000F542F" w:rsidRPr="00CB1655">
      <w:pPr>
        <w:rPr>
          <w:lang w:val="hr-HR"/>
        </w:rPr>
      </w:pPr>
    </w:p>
    <w:p w:rsidRDefault="00342EE2" w:rsidP="00342EE2" w:rsidR="00342EE2" w:rsidRPr="00CB1655">
      <w:pPr>
        <w:rPr>
          <w:lang w:val="hr-HR"/>
        </w:rPr>
      </w:pPr>
      <w:r w:rsidRPr="00CB1655">
        <w:rPr>
          <w:lang w:val="hr-HR"/>
        </w:rPr>
        <w:t>GRUPA B</w:t>
      </w:r>
    </w:p>
    <w:p w:rsidRDefault="00342EE2" w:rsidP="00342EE2" w:rsidR="00342EE2" w:rsidRPr="00CB1655">
      <w:pPr>
        <w:rPr>
          <w:b/>
          <w:u w:val="single"/>
          <w:lang w:val="hr-HR"/>
        </w:rPr>
      </w:pPr>
    </w:p>
    <w:p w:rsidRDefault="00342EE2" w:rsidP="00342EE2" w:rsidR="00342EE2" w:rsidRPr="00CB1655">
      <w:pPr>
        <w:rPr>
          <w:b/>
          <w:u w:val="single"/>
          <w:lang w:val="hr-HR"/>
        </w:rPr>
      </w:pPr>
    </w:p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673"/>
        <w:gridCol w:w="1673"/>
        <w:gridCol w:w="1815"/>
      </w:tblGrid>
      <w:tr w:rsidTr="007C787F" w:rsidR="00342EE2" w:rsidRPr="00CB1655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Red.</w:t>
            </w:r>
          </w:p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broj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VJEROVNIK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IZNOS UTVRĐENE</w:t>
            </w:r>
          </w:p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 xml:space="preserve">TRAŽBINE </w:t>
            </w:r>
          </w:p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U KN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IZNOS OTPUŠTENOG DUGA U KN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PREOSTALI IZNOS DUGA ZA NAMIRENJE</w:t>
            </w:r>
          </w:p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 xml:space="preserve"> U KN </w:t>
            </w:r>
          </w:p>
        </w:tc>
      </w:tr>
      <w:tr w:rsidTr="007C787F" w:rsidR="00342EE2" w:rsidRPr="00CB1655">
        <w:trPr>
          <w:trHeight w:val="964"/>
        </w:trPr>
        <w:tc>
          <w:tcPr>
            <w:tcW w:type="dxa" w:w="681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ZAMP ZAGREB, Hrvatsko društvo skladatelja, Zagreb,</w:t>
            </w:r>
          </w:p>
          <w:p w:rsidRDefault="00342EE2" w:rsidP="007C787F" w:rsidR="00342EE2" w:rsidRPr="00CB1655">
            <w:pPr>
              <w:rPr>
                <w:bCs/>
                <w:lang w:val="hr-HR"/>
              </w:rPr>
            </w:pPr>
            <w:r w:rsidRPr="00CB1655">
              <w:rPr>
                <w:lang w:val="hr-HR"/>
              </w:rPr>
              <w:t>OIB: 56668956985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273,46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iCs/>
                <w:lang w:val="hr-HR"/>
              </w:rPr>
            </w:pPr>
            <w:r w:rsidRPr="00CB1655">
              <w:rPr>
                <w:iCs/>
                <w:lang w:val="hr-HR"/>
              </w:rPr>
              <w:t>82,04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iCs/>
                <w:lang w:val="hr-HR"/>
              </w:rPr>
            </w:pPr>
            <w:r w:rsidRPr="00CB1655">
              <w:rPr>
                <w:iCs/>
                <w:lang w:val="hr-HR"/>
              </w:rPr>
              <w:t>191,42</w:t>
            </w:r>
          </w:p>
        </w:tc>
      </w:tr>
      <w:tr w:rsidTr="007C787F" w:rsidR="00342EE2" w:rsidRPr="00CB1655">
        <w:trPr>
          <w:trHeight w:val="110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2.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Trgovačko uslužni obrt DPM, vl. Nediljko Vuletić, Split, Bana Jelačića 21, OIB: 34985613647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2.517,15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755,15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1.762,01</w:t>
            </w:r>
          </w:p>
        </w:tc>
      </w:tr>
      <w:tr w:rsidTr="007C787F" w:rsidR="00342EE2" w:rsidRPr="00CB1655">
        <w:trPr>
          <w:trHeight w:val="995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3.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ISKON INTERNET, Zagreb, Garaćgradska 18, OIB: 36779353407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261,20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342EE2" w:rsidP="007C787F" w:rsidR="00342EE2" w:rsidRPr="00CB1655">
            <w:pPr>
              <w:rPr>
                <w:iCs/>
                <w:lang w:val="hr-HR"/>
              </w:rPr>
            </w:pPr>
            <w:r w:rsidRPr="00CB1655">
              <w:rPr>
                <w:iCs/>
                <w:lang w:val="hr-HR"/>
              </w:rPr>
              <w:t>78,36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iCs/>
                <w:lang w:val="hr-HR"/>
              </w:rPr>
            </w:pPr>
            <w:r w:rsidRPr="00CB1655">
              <w:rPr>
                <w:iCs/>
                <w:lang w:val="hr-HR"/>
              </w:rPr>
              <w:t>182,84</w:t>
            </w:r>
          </w:p>
        </w:tc>
      </w:tr>
      <w:tr w:rsidTr="007C787F" w:rsidR="00342EE2" w:rsidRPr="00CB1655">
        <w:trPr>
          <w:trHeight w:val="90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4.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NUMIZMA d.o.o. Solin, Put mira 18, OIB: 70935660241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100,00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30,00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70,00</w:t>
            </w:r>
          </w:p>
        </w:tc>
      </w:tr>
      <w:tr w:rsidTr="007C787F" w:rsidR="00342EE2" w:rsidRPr="00CB1655">
        <w:trPr>
          <w:trHeight w:val="90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5.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bCs/>
                <w:lang w:val="hr-HR"/>
              </w:rPr>
              <w:t>WDF DOSTAVA VODE d.o.o. Globočec Ludbreški, Ludbreška 116, OIB: 79263523642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551,75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165,53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386,23</w:t>
            </w:r>
          </w:p>
        </w:tc>
      </w:tr>
      <w:tr w:rsidTr="007C787F" w:rsidR="00342EE2" w:rsidRPr="00CB1655">
        <w:trPr>
          <w:trHeight w:val="90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6.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UNIQA OSIGURANJW d.d. Zagreb, Savska 106, OIB: 75665455333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4.077,62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1.223,29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2.854,33</w:t>
            </w:r>
          </w:p>
        </w:tc>
      </w:tr>
      <w:tr w:rsidTr="007C787F" w:rsidR="00342EE2" w:rsidRPr="00CB1655">
        <w:trPr>
          <w:trHeight w:val="90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7.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TRIGLAV OSIGURANJE d.d. Split, Lička 4, OIB: 29743547530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4.266,87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1.280,06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2.986,81</w:t>
            </w:r>
          </w:p>
        </w:tc>
      </w:tr>
      <w:tr w:rsidTr="007C787F" w:rsidR="00342EE2" w:rsidRPr="00CB1655">
        <w:trPr>
          <w:trHeight w:val="90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8.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RETON d.o.o. Zagreb, Prilesje 29, OIB: 47858160205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280,12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84,04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196,08</w:t>
            </w:r>
          </w:p>
        </w:tc>
      </w:tr>
      <w:tr w:rsidTr="007C787F" w:rsidR="00342EE2" w:rsidRPr="00CB1655">
        <w:trPr>
          <w:trHeight w:val="90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9.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bCs/>
                <w:lang w:val="hr-HR"/>
              </w:rPr>
            </w:pPr>
            <w:r w:rsidRPr="00CB1655">
              <w:rPr>
                <w:bCs/>
                <w:lang w:val="hr-HR"/>
              </w:rPr>
              <w:t>CATENA d.o.o.za trgovinu i usluge, Dubrovnik, Od Batale 7, OIB: 07790600108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2.333,40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700,02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1.633,38</w:t>
            </w:r>
          </w:p>
        </w:tc>
      </w:tr>
      <w:tr w:rsidTr="007C787F" w:rsidR="00342EE2" w:rsidRPr="00CB1655">
        <w:trPr>
          <w:trHeight w:val="90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10.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MARKO MIHOVILOVIĆ, Split, A. Cesarca 4, OIB: 05481546487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375.767,22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112.730,17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263.037,05</w:t>
            </w:r>
          </w:p>
        </w:tc>
      </w:tr>
      <w:tr w:rsidTr="007C787F" w:rsidR="00342EE2" w:rsidRPr="00CB1655">
        <w:trPr>
          <w:trHeight w:val="90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11.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EKRAN MEDIJA d.o.o. za usluge, Podstrana, Kralja Zvonimira, OIB: 21857507337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2.400,00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720,00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1.680,00</w:t>
            </w:r>
          </w:p>
        </w:tc>
      </w:tr>
      <w:tr w:rsidTr="007C787F" w:rsidR="00342EE2" w:rsidRPr="00CB1655">
        <w:trPr>
          <w:trHeight w:val="90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12.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CROIT ZAGREB d.o.o. Zagreb, Supilova 7A, OIB: 34676789776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88.652,71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26.595,81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62.056,90</w:t>
            </w:r>
          </w:p>
        </w:tc>
      </w:tr>
      <w:tr w:rsidTr="007C787F" w:rsidR="00342EE2" w:rsidRPr="00CB1655">
        <w:trPr>
          <w:trHeight w:val="1134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13.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VIPnet d.o.o. Zagreb, Vrtni put 1, OIB: 29524210204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3.079,53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923,86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342EE2" w:rsidP="007C787F" w:rsidR="00342EE2" w:rsidRPr="00CB1655">
            <w:pPr>
              <w:rPr>
                <w:lang w:val="hr-HR"/>
              </w:rPr>
            </w:pPr>
            <w:r w:rsidRPr="00CB1655">
              <w:rPr>
                <w:lang w:val="hr-HR"/>
              </w:rPr>
              <w:t>2.155, 67</w:t>
            </w:r>
          </w:p>
        </w:tc>
      </w:tr>
    </w:tbl>
    <w:p w:rsidRDefault="00342EE2" w:rsidP="00342EE2" w:rsidR="00342EE2" w:rsidRPr="00CB1655">
      <w:pPr>
        <w:jc w:val="both"/>
        <w:rPr>
          <w:lang w:val="hr-HR"/>
        </w:rPr>
      </w:pPr>
    </w:p>
    <w:p w:rsidRDefault="00342EE2" w:rsidP="00342EE2" w:rsidR="00342EE2" w:rsidRPr="00CB1655">
      <w:pPr>
        <w:jc w:val="both"/>
        <w:rPr>
          <w:lang w:val="hr-HR"/>
        </w:rPr>
      </w:pPr>
      <w:r w:rsidRPr="00CB1655">
        <w:rPr>
          <w:lang w:val="hr-HR"/>
        </w:rPr>
        <w:t>IV.1.</w:t>
      </w:r>
      <w:r w:rsidRPr="00CB1655">
        <w:rPr>
          <w:b/>
          <w:lang w:val="hr-HR"/>
        </w:rPr>
        <w:t xml:space="preserve"> </w:t>
      </w:r>
      <w:r w:rsidRPr="00CB1655">
        <w:rPr>
          <w:lang w:val="hr-HR"/>
        </w:rPr>
        <w:t>Dužnik se obvezuje svim vjerovnicima Grupe A namiriti preostale iznose duga (70% od iznosa njihovih utvrđenih tražbina) te vjerovniku Ministarstva financija-Porezne uprave , OIB: 18683136487 u cijelosti utvrđenu glavnicu bez obračunatih kamata, sve kako je to navedeno u tablici vjerovnika Grupe A iz točke III. ove predstečajne nagodbe u stupcu „Preostali iznos duga za namirenje u kn“, zajedno s kamatama po stopi od 4,5% godišnje, obračunate na preostali iznos duga,  i to u roku od 2 (dvije)</w:t>
      </w:r>
      <w:r w:rsidR="00CB1655" w:rsidRPr="00CB1655">
        <w:rPr>
          <w:lang w:val="hr-HR"/>
        </w:rPr>
        <w:t xml:space="preserve"> godine</w:t>
      </w:r>
      <w:r w:rsidRPr="00CB1655">
        <w:rPr>
          <w:lang w:val="hr-HR"/>
        </w:rPr>
        <w:t xml:space="preserve">  odnosno  u 24 (dvadesetčetri) jednaka mjesečna anuiteta, s tim da prvi anuitet dospijeva na naplatu posljednjeg dana u mjesecu  koji slijedi nakon mjeseca u kojem je rješenje suda kojim se odobrava sklapanje ove predstečajne nagodbe postalo pravomoćno, dok svaki slijedeći anuitet dospijeva na naplatu svakog posljednjeg dana u svakom narednom mjesecu do konačne isplate</w:t>
      </w:r>
      <w:r w:rsidR="00CB1655" w:rsidRPr="00CB1655">
        <w:rPr>
          <w:lang w:val="hr-HR"/>
        </w:rPr>
        <w:t>, time da će vjerovnik Ministarstvo financija, Porezna uprava, za svoju utvrđenu tražbinu sastaviti anuitetni plan i dostaviti ga dužniku radi plaćanja</w:t>
      </w:r>
      <w:r w:rsidRPr="00CB1655">
        <w:rPr>
          <w:lang w:val="hr-HR"/>
        </w:rPr>
        <w:t xml:space="preserve">.  </w:t>
      </w:r>
    </w:p>
    <w:p w:rsidRDefault="00342EE2" w:rsidP="00342EE2" w:rsidR="00342EE2" w:rsidRPr="00CB1655">
      <w:pPr>
        <w:jc w:val="both"/>
        <w:rPr>
          <w:lang w:val="hr-HR"/>
        </w:rPr>
      </w:pPr>
    </w:p>
    <w:p w:rsidRDefault="00342EE2" w:rsidP="00342EE2" w:rsidR="00342EE2" w:rsidRPr="00CB1655">
      <w:pPr>
        <w:jc w:val="both"/>
        <w:rPr>
          <w:lang w:val="hr-HR"/>
        </w:rPr>
      </w:pPr>
      <w:r w:rsidRPr="00CB1655">
        <w:rPr>
          <w:lang w:val="hr-HR"/>
        </w:rPr>
        <w:t>IV.2.</w:t>
      </w:r>
      <w:r w:rsidRPr="00CB1655">
        <w:rPr>
          <w:b/>
          <w:lang w:val="hr-HR"/>
        </w:rPr>
        <w:t xml:space="preserve"> </w:t>
      </w:r>
      <w:r w:rsidRPr="00CB1655">
        <w:rPr>
          <w:lang w:val="hr-HR"/>
        </w:rPr>
        <w:t>Dužnik se obvezuje svim vjerovnicima Grupe B namiriti preostale iznose duga (70% od iznosa njihovih utvrđenih tražbina), sve kako je  navedeno u tablici vjerovnika Grupe B iz točke III. ove predstečajne nagodbe u stupcu „Preostali iznos duga za namirenje u kn“, zajedno s kamatama po stopi od 4,5% godišnje, obračunate na preostali iznos duga,  i to u roku od 5 (pet)</w:t>
      </w:r>
      <w:r w:rsidR="00CB1655">
        <w:rPr>
          <w:lang w:val="hr-HR"/>
        </w:rPr>
        <w:t xml:space="preserve"> godina</w:t>
      </w:r>
      <w:r w:rsidRPr="00CB1655">
        <w:rPr>
          <w:lang w:val="hr-HR"/>
        </w:rPr>
        <w:t xml:space="preserve">  odnosno  u 60 (šezdeset) jednaka mjesečna anuiteta, s tim da prvi anuitet dospijeva na naplatu posljednjeg dana u mjesecu  koji slijedi nakon mjeseca u kojem je rješenje suda kojim se odobrava sklapanje ove predstečajne nagodbe postalo pravomoćno, dok svaki slijedeći anuitet dospijeva na naplatu svakog posljednjeg dana u svakom narednom mjesecu do konačne isplate.  </w:t>
      </w:r>
    </w:p>
    <w:p w:rsidRDefault="00342EE2" w:rsidP="00342EE2" w:rsidR="00342EE2" w:rsidRPr="00CB1655">
      <w:pPr>
        <w:jc w:val="both"/>
        <w:rPr>
          <w:lang w:val="hr-HR"/>
        </w:rPr>
      </w:pPr>
    </w:p>
    <w:p w:rsidRDefault="00342EE2" w:rsidP="00342EE2" w:rsidR="00342EE2" w:rsidRPr="00CB1655">
      <w:pPr>
        <w:jc w:val="both"/>
        <w:rPr>
          <w:lang w:val="hr-HR"/>
        </w:rPr>
      </w:pPr>
      <w:r w:rsidRPr="00CB1655">
        <w:rPr>
          <w:lang w:val="hr-HR"/>
        </w:rPr>
        <w:t>V. Vjerovnici pristaju na namirenje tih tražbina u iznosima i na način kako je to navedeno u točkama III., IV.1. i IV. 2.ove predstečajne nagodbe. Ukoliko bilo koji iznos anuiteta iz ove predstečajne nagodbe dospijeva na naplatu na neradni dan, dužnik je u obvezi taj isti iznos isplatiti vjerovniku prvi slijedeći radni dan.</w:t>
      </w:r>
    </w:p>
    <w:p w:rsidRDefault="00342EE2" w:rsidP="00342EE2" w:rsidR="00342EE2" w:rsidRPr="00CB1655">
      <w:pPr>
        <w:jc w:val="both"/>
        <w:rPr>
          <w:lang w:val="hr-HR"/>
        </w:rPr>
      </w:pPr>
    </w:p>
    <w:p w:rsidRDefault="00342EE2" w:rsidP="00342EE2" w:rsidR="00342EE2" w:rsidRPr="00CB1655">
      <w:pPr>
        <w:jc w:val="both"/>
        <w:rPr>
          <w:lang w:val="hr-HR"/>
        </w:rPr>
      </w:pPr>
      <w:r w:rsidRPr="00CB1655">
        <w:rPr>
          <w:lang w:val="hr-HR"/>
        </w:rPr>
        <w:t>VI. Ova predstečajna nagodba ima snagu ovršne isprave za sve vjerovnike čije su tražbine utvrđene.</w:t>
      </w:r>
    </w:p>
    <w:p w:rsidRDefault="00342EE2" w:rsidP="00342EE2" w:rsidR="00342EE2" w:rsidRPr="00CB1655">
      <w:pPr>
        <w:jc w:val="both"/>
        <w:rPr>
          <w:lang w:val="hr-HR"/>
        </w:rPr>
      </w:pPr>
    </w:p>
    <w:p w:rsidRDefault="00342EE2" w:rsidP="00342EE2" w:rsidR="00342EE2" w:rsidRPr="00CB1655">
      <w:pPr>
        <w:jc w:val="both"/>
        <w:rPr>
          <w:lang w:val="hr-HR"/>
        </w:rPr>
      </w:pPr>
      <w:r w:rsidRPr="00CB1655">
        <w:rPr>
          <w:lang w:val="hr-HR"/>
        </w:rPr>
        <w:t>VII. Nakon što je ova predstečajna nagodba pročitana i protumačena strankama, prisutni vjerovni</w:t>
      </w:r>
      <w:r w:rsidR="00CB1655">
        <w:rPr>
          <w:lang w:val="hr-HR"/>
        </w:rPr>
        <w:t>ci</w:t>
      </w:r>
      <w:r w:rsidRPr="00CB1655">
        <w:rPr>
          <w:lang w:val="hr-HR"/>
        </w:rPr>
        <w:t xml:space="preserve"> i dužnik u znak pristanka na predstečajnu nagodbu istu potpisuju pred ovim sudom, a čime se smatra da je predstečajna nagodba sklopljena.</w:t>
      </w:r>
    </w:p>
    <w:p w:rsidRDefault="000F542F" w:rsidP="000F542F" w:rsidR="000F542F" w:rsidRPr="00CB1655">
      <w:pPr>
        <w:rPr>
          <w:b/>
          <w:u w:val="single"/>
          <w:lang w:val="hr-HR"/>
        </w:rPr>
      </w:pPr>
    </w:p>
    <w:p w:rsidRDefault="00342EE2" w:rsidP="000F542F" w:rsidR="00342EE2" w:rsidRPr="00CB1655">
      <w:pPr>
        <w:jc w:val="center"/>
        <w:rPr>
          <w:lang w:val="hr-HR"/>
        </w:rPr>
      </w:pPr>
    </w:p>
    <w:p w:rsidRDefault="000F542F" w:rsidP="000F542F" w:rsidR="000F542F" w:rsidRPr="00CB1655">
      <w:pPr>
        <w:jc w:val="center"/>
        <w:rPr>
          <w:lang w:val="hr-HR"/>
        </w:rPr>
      </w:pPr>
      <w:r w:rsidRPr="00CB1655">
        <w:rPr>
          <w:lang w:val="hr-HR"/>
        </w:rPr>
        <w:t>Obrazloženje</w:t>
      </w:r>
    </w:p>
    <w:p w:rsidRDefault="000F542F" w:rsidP="000F542F" w:rsidR="000F542F" w:rsidRPr="00CB1655">
      <w:pPr>
        <w:jc w:val="both"/>
        <w:rPr>
          <w:lang w:val="hr-HR"/>
        </w:rPr>
      </w:pPr>
    </w:p>
    <w:p w:rsidRDefault="000F542F" w:rsidP="000F542F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ab/>
        <w:t xml:space="preserve">Predlagatelj – dužnik </w:t>
      </w:r>
      <w:r w:rsidR="00342EE2" w:rsidRPr="00CB1655">
        <w:rPr>
          <w:lang w:val="hr-HR"/>
        </w:rPr>
        <w:t>ARHIVA d.o.o. Split, Augusta Cesarca 4, OIB: 99506764488, MBS: 060263980</w:t>
      </w:r>
      <w:r w:rsidRPr="00CB1655">
        <w:rPr>
          <w:lang w:val="hr-HR"/>
        </w:rPr>
        <w:t xml:space="preserve">, nakon provedenog postupka kod Financijske agencije, podnio je ovom sudu </w:t>
      </w:r>
      <w:r w:rsidR="00342EE2" w:rsidRPr="00CB1655">
        <w:rPr>
          <w:lang w:val="hr-HR"/>
        </w:rPr>
        <w:t>28.07.2015</w:t>
      </w:r>
      <w:r w:rsidRPr="00CB1655">
        <w:rPr>
          <w:lang w:val="hr-HR"/>
        </w:rPr>
        <w:t>. god. prijedlog za sklapanje predstečajne nagodbe.</w:t>
      </w:r>
    </w:p>
    <w:p w:rsidRDefault="000F542F" w:rsidP="000F542F" w:rsidR="000F542F" w:rsidRPr="00CB1655">
      <w:pPr>
        <w:jc w:val="both"/>
        <w:rPr>
          <w:lang w:val="hr-HR"/>
        </w:rPr>
      </w:pPr>
    </w:p>
    <w:p w:rsidRDefault="000F542F" w:rsidP="000F542F" w:rsidR="000F542F" w:rsidRPr="00CB1655">
      <w:pPr>
        <w:ind w:firstLine="708"/>
        <w:jc w:val="both"/>
        <w:rPr>
          <w:lang w:val="hr-HR"/>
        </w:rPr>
      </w:pPr>
      <w:r w:rsidRPr="00CB1655">
        <w:rPr>
          <w:lang w:val="hr-HR"/>
        </w:rPr>
        <w:t>Dužnik je, uz podneseni prijedlog, dostavio sudu i cjelokupni spis Financijske agencije, Regionalni centar Split klase: UP-I/110/07/</w:t>
      </w:r>
      <w:r w:rsidR="00E24777" w:rsidRPr="00CB1655">
        <w:rPr>
          <w:lang w:val="hr-HR"/>
        </w:rPr>
        <w:t>15-01/7700</w:t>
      </w:r>
      <w:r w:rsidRPr="00CB1655">
        <w:rPr>
          <w:lang w:val="hr-HR"/>
        </w:rPr>
        <w:t xml:space="preserve">, a pod kojim brojem odnosno klasom se kod Financijske agencije vodio postupak predstečajne nagodbe za dužnika. </w:t>
      </w:r>
    </w:p>
    <w:p w:rsidRDefault="000F542F" w:rsidP="000F542F" w:rsidR="000F542F" w:rsidRPr="00CB1655">
      <w:pPr>
        <w:jc w:val="both"/>
        <w:rPr>
          <w:lang w:val="hr-HR"/>
        </w:rPr>
      </w:pPr>
    </w:p>
    <w:p w:rsidRDefault="000F542F" w:rsidP="000F542F" w:rsidR="000F542F" w:rsidRPr="00CB1655">
      <w:pPr>
        <w:ind w:firstLine="708"/>
        <w:jc w:val="both"/>
        <w:rPr>
          <w:lang w:val="hr-HR"/>
        </w:rPr>
      </w:pPr>
      <w:r w:rsidRPr="00CB1655">
        <w:rPr>
          <w:lang w:val="hr-HR"/>
        </w:rPr>
        <w:t xml:space="preserve">Iz naprijed navedenog spisa Financijske agencije razvidno je: </w:t>
      </w:r>
    </w:p>
    <w:p w:rsidRDefault="000F542F" w:rsidP="000F542F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 xml:space="preserve">- da je rješenjem Financijske agencije, Regionalni centar Split, klasa: </w:t>
      </w:r>
      <w:r w:rsidR="00E24777" w:rsidRPr="00CB1655">
        <w:rPr>
          <w:lang w:val="hr-HR"/>
        </w:rPr>
        <w:t>UP-I/110/07/15-01/7700, ur. broj 04-06-15-7700-24 od 25.03.2015. god</w:t>
      </w:r>
      <w:r w:rsidRPr="00CB1655">
        <w:rPr>
          <w:lang w:val="hr-HR"/>
        </w:rPr>
        <w:t>. otvoren postupak predstečajne nagodbe nad dužnikom;</w:t>
      </w:r>
    </w:p>
    <w:p w:rsidRDefault="000F542F" w:rsidP="000F542F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 xml:space="preserve">- da su rješenjem Financijske agencije, Regionalni centar Split, klasa: </w:t>
      </w:r>
      <w:r w:rsidR="00E24777" w:rsidRPr="00CB1655">
        <w:rPr>
          <w:lang w:val="hr-HR"/>
        </w:rPr>
        <w:t>UP-I/110/07/15-01/7700, ur. broj 04-06-15-7700-57 od 26.06.2015. god.</w:t>
      </w:r>
      <w:r w:rsidRPr="00CB1655">
        <w:rPr>
          <w:lang w:val="hr-HR"/>
        </w:rPr>
        <w:t xml:space="preserve">, utvrđene tražbine vjerovnika prema dužniku u ukupnom iznosu od </w:t>
      </w:r>
      <w:r w:rsidR="00E24777" w:rsidRPr="00CB1655">
        <w:rPr>
          <w:lang w:val="hr-HR"/>
        </w:rPr>
        <w:t>546.535,86</w:t>
      </w:r>
      <w:r w:rsidRPr="00CB1655">
        <w:rPr>
          <w:lang w:val="hr-HR"/>
        </w:rPr>
        <w:t xml:space="preserve"> kn, s tim da su prijavljene tražbine iznosile </w:t>
      </w:r>
      <w:r w:rsidR="00E24777" w:rsidRPr="00CB1655">
        <w:rPr>
          <w:lang w:val="hr-HR"/>
        </w:rPr>
        <w:t>546.535,86</w:t>
      </w:r>
      <w:r w:rsidRPr="00CB1655">
        <w:rPr>
          <w:lang w:val="hr-HR"/>
        </w:rPr>
        <w:t xml:space="preserve"> kn, dok osporenih tražbina nije bilo, a niti je vršen prijeboj tražbina;</w:t>
      </w:r>
    </w:p>
    <w:p w:rsidRDefault="000F542F" w:rsidP="000F542F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 xml:space="preserve">- da je izvršnim rješenjem Financijske agencije, Regionalni centar Split, klasa: </w:t>
      </w:r>
      <w:r w:rsidR="00E24777" w:rsidRPr="00CB1655">
        <w:rPr>
          <w:lang w:val="hr-HR"/>
        </w:rPr>
        <w:t>UP-I/110/07/15-01/7700, ur. broj 04-06-15-7700-57 od 26.06.2016</w:t>
      </w:r>
      <w:r w:rsidRPr="00CB1655">
        <w:rPr>
          <w:lang w:val="hr-HR"/>
        </w:rPr>
        <w:t xml:space="preserve">. god. utvrđeno da su za plan financijskog restrukturiranja dužnika glasovali vjerovnici čije tražbine prelaze 2/3 vrijednosti svih utvrđenih tražbina, kao i da je postupak nad dužnikom proveden u skladu s odredbama Zakona o financijskom poslovanju i predstečajnoj nagodbi (Narodne novine broj 108/12, 144/12, 81/13 i 112/13, dalje ZFPPN). </w:t>
      </w:r>
    </w:p>
    <w:p w:rsidRDefault="000F542F" w:rsidP="000F542F" w:rsidR="000F542F" w:rsidRPr="00CB1655">
      <w:pPr>
        <w:jc w:val="both"/>
        <w:rPr>
          <w:lang w:val="hr-HR"/>
        </w:rPr>
      </w:pPr>
    </w:p>
    <w:p w:rsidRDefault="000F542F" w:rsidP="000F542F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ab/>
        <w:t xml:space="preserve">Povodom podnesenog prijedloga dužnika za sklapanje predstečajne nagodbe, ovaj sud je radi sklapanja te nagodbe zakazao ročište za dan </w:t>
      </w:r>
      <w:r w:rsidR="00E24777" w:rsidRPr="00CB1655">
        <w:rPr>
          <w:lang w:val="hr-HR"/>
        </w:rPr>
        <w:t>30. kolovoza</w:t>
      </w:r>
      <w:r w:rsidRPr="00CB1655">
        <w:rPr>
          <w:lang w:val="hr-HR"/>
        </w:rPr>
        <w:t xml:space="preserve"> 2016. god., jer je pregledom naprijed navedenih rješenja, kao i ostale dokumentacije iz spisa Financijske agencije, Regionalni centar Split i to prije svega tablica utvrđenih tražbina vjerovnika, zatim zapisnika s ročišta za glasovanje o planu financijskog restrukturiranja dužnika s priloženim tablicama o načinu glasovanja vjerovnika te formatiziranim obrascima za glasovanje, kao i pregledom prihvaćenog plana financijskog i operativnog restrukturiranja dužnika te nacrta predstečajne nagodbe, utvrđeno da su u konkretnom slučaju ispunjene pretpostavke za sklapanje predstečajne nagodbe. </w:t>
      </w:r>
    </w:p>
    <w:p w:rsidRDefault="000F542F" w:rsidP="000F542F" w:rsidR="000F542F" w:rsidRPr="00CB1655">
      <w:pPr>
        <w:jc w:val="both"/>
        <w:rPr>
          <w:lang w:val="hr-HR"/>
        </w:rPr>
      </w:pPr>
    </w:p>
    <w:p w:rsidRDefault="000F542F" w:rsidP="000F542F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ab/>
        <w:t>U vezi s ispunjenjem pretpostavki za sklapanje predstečajne nagodbe valja navesti da je plan financijskog restrukturiranja dužnika prihvaćen kod Financijske agencije s potrebnom većinom glasova iz čl. 63. ZFPPN-a, da je dužnik podnio sudu prijedlog za sklapanje predstečajne nagodbe u skladu s rokom iz čl. 66. st. 1. ZFPPN-a te dostavio sve potrebne isprave, kao i da je sadržaj prijedloga dužnika za sklapanje predstečajne nagodbe u skladu sa sadržajem prihvaćenog plana financijskog restrukturiranja dužnika.</w:t>
      </w:r>
    </w:p>
    <w:p w:rsidRDefault="000F542F" w:rsidP="000F542F" w:rsidR="000F542F" w:rsidRPr="00CB1655">
      <w:pPr>
        <w:jc w:val="both"/>
        <w:rPr>
          <w:lang w:val="hr-HR"/>
        </w:rPr>
      </w:pPr>
    </w:p>
    <w:p w:rsidRDefault="000F542F" w:rsidP="00E24777" w:rsidR="00E24777" w:rsidRPr="00CB1655">
      <w:pPr>
        <w:jc w:val="both"/>
        <w:rPr>
          <w:lang w:val="hr-HR"/>
        </w:rPr>
      </w:pPr>
      <w:r w:rsidRPr="00CB1655">
        <w:rPr>
          <w:lang w:val="hr-HR"/>
        </w:rPr>
        <w:tab/>
        <w:t xml:space="preserve">U prijedlogu za sklapanje predstečajne nagodbe, dužnik je predložio sklopiti predstečajnu nagodbu na način da </w:t>
      </w:r>
      <w:r w:rsidR="00E24777" w:rsidRPr="00CB1655">
        <w:rPr>
          <w:lang w:val="hr-HR"/>
        </w:rPr>
        <w:t>svi vjerovnici Grupe A, osim Ministarstva financija-Porezne uprave te Grupe B otpuštaju dug dužniku u dijelu od 30% od iznosa njihovih utvrđenih tražbina, dok vjerovnik iz grupe A i to Ministarstva financija-Porezne uprave oprašta dug za kamate u iznosu od 5.697,00 kn</w:t>
      </w:r>
      <w:r w:rsidR="00DB3045" w:rsidRPr="00CB1655">
        <w:rPr>
          <w:lang w:val="hr-HR"/>
        </w:rPr>
        <w:t>,</w:t>
      </w:r>
      <w:r w:rsidR="00E24777" w:rsidRPr="00CB1655">
        <w:rPr>
          <w:lang w:val="hr-HR"/>
        </w:rPr>
        <w:t xml:space="preserve"> a dužnik na sve otpuste duga pristaje, tako da pojedini vjerovnici Grupe A </w:t>
      </w:r>
      <w:r w:rsidR="00DB3045" w:rsidRPr="00CB1655">
        <w:rPr>
          <w:lang w:val="hr-HR"/>
        </w:rPr>
        <w:t>te vjerovnici G</w:t>
      </w:r>
      <w:r w:rsidR="00E24777" w:rsidRPr="00CB1655">
        <w:rPr>
          <w:lang w:val="hr-HR"/>
        </w:rPr>
        <w:t>rupe B otpuštaju dug dužniku, a dužnik se nakon otpusta dijela duga temeljem ove predstečajne nagodbe obvezuje namiriti vjerovnicima Grupe A i Grupe B preostali dug</w:t>
      </w:r>
      <w:r w:rsidR="00DB3045" w:rsidRPr="00CB1655">
        <w:rPr>
          <w:lang w:val="hr-HR"/>
        </w:rPr>
        <w:t xml:space="preserve"> </w:t>
      </w:r>
      <w:r w:rsidRPr="00CB1655">
        <w:rPr>
          <w:lang w:val="hr-HR"/>
        </w:rPr>
        <w:t>tim vjerovnicima</w:t>
      </w:r>
      <w:r w:rsidR="00DB3045" w:rsidRPr="00CB1655">
        <w:rPr>
          <w:lang w:val="hr-HR"/>
        </w:rPr>
        <w:t xml:space="preserve"> odnosno</w:t>
      </w:r>
      <w:r w:rsidRPr="00CB1655">
        <w:rPr>
          <w:lang w:val="hr-HR"/>
        </w:rPr>
        <w:t xml:space="preserve"> preostale iznos</w:t>
      </w:r>
      <w:r w:rsidR="00E24777" w:rsidRPr="00CB1655">
        <w:rPr>
          <w:lang w:val="hr-HR"/>
        </w:rPr>
        <w:t>e njihovih utvrđenih tražbina (7</w:t>
      </w:r>
      <w:r w:rsidRPr="00CB1655">
        <w:rPr>
          <w:lang w:val="hr-HR"/>
        </w:rPr>
        <w:t xml:space="preserve">0%), </w:t>
      </w:r>
      <w:r w:rsidR="00E24777" w:rsidRPr="00CB1655">
        <w:rPr>
          <w:lang w:val="hr-HR"/>
        </w:rPr>
        <w:t>te vjerovniku Ministarstva financija-Porezne uprave, OIB: 18683136487 u cijelosti utvrđenu glavnicu bez obračunatih kamata, sve kako je to navedeno u tablici vjerovnika Grupe A iz točke III. ove predstečajne nagodbe u stupcu „Preostali iznos duga za namirenje u kn“, zajedno s kamatama po stopi od 4,5% godišnje, obračunate na preostali iznos duga,  i to u roku od 2 (dvije)</w:t>
      </w:r>
      <w:r w:rsidR="00F86E53">
        <w:rPr>
          <w:lang w:val="hr-HR"/>
        </w:rPr>
        <w:t xml:space="preserve"> godine</w:t>
      </w:r>
      <w:r w:rsidR="00E24777" w:rsidRPr="00CB1655">
        <w:rPr>
          <w:lang w:val="hr-HR"/>
        </w:rPr>
        <w:t xml:space="preserve">  odnosno  u 24 (dvadesetčetri) jednaka mjesečna anuiteta, s tim da prvi anuitet dospijeva na naplatu posljednjeg dana u mjesecu  koji slijedi nakon mjeseca u kojem je rješenje suda kojim se odobrava sklapanje ove predstečajne nagodbe postalo pravomoćno, dok svaki slijedeći anuitet dospijeva na naplatu svakog posljednjeg dana u svakom narednom mjesecu do konačne isplate.  </w:t>
      </w:r>
    </w:p>
    <w:p w:rsidRDefault="00E24777" w:rsidP="00E24777" w:rsidR="00E24777" w:rsidRPr="00CB1655">
      <w:pPr>
        <w:jc w:val="both"/>
        <w:rPr>
          <w:lang w:val="hr-HR"/>
        </w:rPr>
      </w:pPr>
    </w:p>
    <w:p w:rsidRDefault="00E24777" w:rsidP="00DB3045" w:rsidR="00E24777" w:rsidRPr="00CB1655">
      <w:pPr>
        <w:ind w:firstLine="708"/>
        <w:jc w:val="both"/>
        <w:rPr>
          <w:lang w:val="hr-HR"/>
        </w:rPr>
      </w:pPr>
      <w:r w:rsidRPr="00CB1655">
        <w:rPr>
          <w:lang w:val="hr-HR"/>
        </w:rPr>
        <w:t>Dužnik se</w:t>
      </w:r>
      <w:r w:rsidR="00DB3045" w:rsidRPr="00CB1655">
        <w:rPr>
          <w:lang w:val="hr-HR"/>
        </w:rPr>
        <w:t xml:space="preserve"> također</w:t>
      </w:r>
      <w:r w:rsidRPr="00CB1655">
        <w:rPr>
          <w:lang w:val="hr-HR"/>
        </w:rPr>
        <w:t xml:space="preserve"> obvezuje svim vjerovnicima Grupe B namiriti preostale iznose duga (70% od iznosa njihovih utvrđenih tražbina), sve kako je  navedeno u tablici vjerovnika Grupe B iz točke III. ove predstečajne nagodbe u stupcu „Preostali iznos duga za namirenje u kn“, zajedno s kamatama po stopi od 4,5% godišnje, obračunate na preostali iznos duga,  i to u roku od 5 (pet)</w:t>
      </w:r>
      <w:r w:rsidR="00F86E53">
        <w:rPr>
          <w:lang w:val="hr-HR"/>
        </w:rPr>
        <w:t xml:space="preserve"> godina</w:t>
      </w:r>
      <w:r w:rsidRPr="00CB1655">
        <w:rPr>
          <w:lang w:val="hr-HR"/>
        </w:rPr>
        <w:t xml:space="preserve"> odnosno  u 60 (šezdeset) jednaka mjesečna anuiteta, s tim da prvi anuitet dospijeva na naplatu posljednjeg dana u mjesecu  koji slijedi nakon mjeseca u kojem je rješenje suda kojim se odobrava sklapanje ove predstečajne nagodbe postalo pravomoćno, dok svaki slijedeći anuitet dospijeva na naplatu svakog posljednjeg dana u svakom narednom mjesecu do konačne isplate.  </w:t>
      </w:r>
    </w:p>
    <w:p w:rsidRDefault="000F542F" w:rsidP="000F542F" w:rsidR="000F542F" w:rsidRPr="00CB1655">
      <w:pPr>
        <w:jc w:val="both"/>
        <w:rPr>
          <w:lang w:val="hr-HR"/>
        </w:rPr>
      </w:pPr>
    </w:p>
    <w:p w:rsidRDefault="00E24777" w:rsidP="000F542F" w:rsidR="00E24777" w:rsidRPr="00CB1655">
      <w:pPr>
        <w:jc w:val="both"/>
        <w:rPr>
          <w:b/>
          <w:lang w:val="hr-HR"/>
        </w:rPr>
      </w:pPr>
    </w:p>
    <w:p w:rsidRDefault="000F542F" w:rsidP="000F542F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ab/>
        <w:t xml:space="preserve">Naprijed navedeni i predloženi način, iznosi te rokovi namirenja tražbina vjerovnika u skladu su s načinom, iznosima i rokovima namirenja koji su navedeni u planu financijskog restrukturiranja dužnika, a što znači da je podneseni prijedlog predstečajne nagodbe sukladan sadržaju prihvaćenog plana financijskog restrukturiranja dužnika. </w:t>
      </w:r>
    </w:p>
    <w:p w:rsidRDefault="000F542F" w:rsidP="000F542F" w:rsidR="000F542F" w:rsidRPr="00CB1655">
      <w:pPr>
        <w:jc w:val="both"/>
        <w:rPr>
          <w:lang w:val="hr-HR"/>
        </w:rPr>
      </w:pPr>
    </w:p>
    <w:p w:rsidRDefault="000F542F" w:rsidP="000F542F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ab/>
        <w:t>Na ročište radi sklapanja predstečajne nagodbe kod ovog suda pristupili su dužnik, odnos</w:t>
      </w:r>
      <w:r w:rsidR="00DB3045" w:rsidRPr="00CB1655">
        <w:rPr>
          <w:lang w:val="hr-HR"/>
        </w:rPr>
        <w:t>no zastupnik po zakonu dužnika i</w:t>
      </w:r>
      <w:r w:rsidRPr="00CB1655">
        <w:rPr>
          <w:lang w:val="hr-HR"/>
        </w:rPr>
        <w:t xml:space="preserve"> vjerovnik </w:t>
      </w:r>
      <w:r w:rsidR="00DB3045" w:rsidRPr="00CB1655">
        <w:rPr>
          <w:lang w:val="hr-HR"/>
        </w:rPr>
        <w:t>Marko Mihovilović</w:t>
      </w:r>
      <w:r w:rsidRPr="00CB1655">
        <w:rPr>
          <w:lang w:val="hr-HR"/>
        </w:rPr>
        <w:t xml:space="preserve"> iz </w:t>
      </w:r>
      <w:r w:rsidR="00DB3045" w:rsidRPr="00CB1655">
        <w:rPr>
          <w:lang w:val="hr-HR"/>
        </w:rPr>
        <w:t xml:space="preserve">Splita te vjerovnik Ministarstvo financija RH, zastupano po </w:t>
      </w:r>
      <w:r w:rsidR="00F86E53">
        <w:rPr>
          <w:lang w:val="hr-HR"/>
        </w:rPr>
        <w:t>Slavici Jakelić, iz Porezne uprave, Područnog ureda za Dalmaciju</w:t>
      </w:r>
      <w:r w:rsidRPr="00CB1655">
        <w:rPr>
          <w:lang w:val="hr-HR"/>
        </w:rPr>
        <w:t>.</w:t>
      </w:r>
    </w:p>
    <w:p w:rsidRDefault="000F542F" w:rsidP="000F542F" w:rsidR="000F542F" w:rsidRPr="00CB1655">
      <w:pPr>
        <w:jc w:val="both"/>
        <w:rPr>
          <w:lang w:val="hr-HR"/>
        </w:rPr>
      </w:pPr>
    </w:p>
    <w:p w:rsidRDefault="00DB3045" w:rsidP="000F542F" w:rsidR="000F542F" w:rsidRPr="00CB1655">
      <w:pPr>
        <w:ind w:firstLine="708"/>
        <w:jc w:val="both"/>
        <w:rPr>
          <w:lang w:val="hr-HR"/>
        </w:rPr>
      </w:pPr>
      <w:r w:rsidRPr="00CB1655">
        <w:rPr>
          <w:lang w:val="hr-HR"/>
        </w:rPr>
        <w:t xml:space="preserve">Naprijed navedeni vjerovnici su </w:t>
      </w:r>
      <w:r w:rsidR="000F542F" w:rsidRPr="00CB1655">
        <w:rPr>
          <w:lang w:val="hr-HR"/>
        </w:rPr>
        <w:t>prihvati</w:t>
      </w:r>
      <w:r w:rsidRPr="00CB1655">
        <w:rPr>
          <w:lang w:val="hr-HR"/>
        </w:rPr>
        <w:t>li</w:t>
      </w:r>
      <w:r w:rsidR="000F542F" w:rsidRPr="00CB1655">
        <w:rPr>
          <w:lang w:val="hr-HR"/>
        </w:rPr>
        <w:t xml:space="preserve"> plan financijskog i operativnog restrukturiranja dužnika, a isto tako </w:t>
      </w:r>
      <w:r w:rsidRPr="00CB1655">
        <w:rPr>
          <w:lang w:val="hr-HR"/>
        </w:rPr>
        <w:t>njihova</w:t>
      </w:r>
      <w:r w:rsidR="000F542F" w:rsidRPr="00CB1655">
        <w:rPr>
          <w:lang w:val="hr-HR"/>
        </w:rPr>
        <w:t xml:space="preserve"> utvrđena tražbina čini potrebnu većinu iz čl. 63. ZFPPN-a.</w:t>
      </w:r>
    </w:p>
    <w:p w:rsidRDefault="000F542F" w:rsidP="000F542F" w:rsidR="000F542F" w:rsidRPr="00CB1655">
      <w:pPr>
        <w:ind w:firstLine="708"/>
        <w:jc w:val="both"/>
        <w:rPr>
          <w:lang w:val="hr-HR"/>
        </w:rPr>
      </w:pPr>
    </w:p>
    <w:p w:rsidRDefault="000F542F" w:rsidP="000F542F" w:rsidR="000F542F" w:rsidRPr="00CB1655">
      <w:pPr>
        <w:ind w:firstLine="708"/>
        <w:jc w:val="both"/>
        <w:rPr>
          <w:lang w:val="hr-HR"/>
        </w:rPr>
      </w:pPr>
      <w:r w:rsidRPr="00CB1655">
        <w:rPr>
          <w:lang w:val="hr-HR"/>
        </w:rPr>
        <w:t xml:space="preserve">Naime, utvrđena tražbina vjerovnika </w:t>
      </w:r>
      <w:r w:rsidR="00F5686C" w:rsidRPr="00CB1655">
        <w:rPr>
          <w:lang w:val="hr-HR"/>
        </w:rPr>
        <w:t xml:space="preserve">Marka Mihovilovića iz Splita i vjerovnika Ministarstvo financija RH </w:t>
      </w:r>
      <w:r w:rsidRPr="00CB1655">
        <w:rPr>
          <w:lang w:val="hr-HR"/>
        </w:rPr>
        <w:t xml:space="preserve">, </w:t>
      </w:r>
      <w:r w:rsidR="00F5686C" w:rsidRPr="00CB1655">
        <w:rPr>
          <w:lang w:val="hr-HR"/>
        </w:rPr>
        <w:t>koji su</w:t>
      </w:r>
      <w:r w:rsidRPr="00CB1655">
        <w:rPr>
          <w:lang w:val="hr-HR"/>
        </w:rPr>
        <w:t xml:space="preserve"> pristupil</w:t>
      </w:r>
      <w:r w:rsidR="00F5686C" w:rsidRPr="00CB1655">
        <w:rPr>
          <w:lang w:val="hr-HR"/>
        </w:rPr>
        <w:t>i</w:t>
      </w:r>
      <w:r w:rsidRPr="00CB1655">
        <w:rPr>
          <w:lang w:val="hr-HR"/>
        </w:rPr>
        <w:t xml:space="preserve"> na ročište radi sklapanja predstečajne nagodbe, ukupno iznosi </w:t>
      </w:r>
      <w:r w:rsidR="00F5686C" w:rsidRPr="00CB1655">
        <w:rPr>
          <w:lang w:val="hr-HR"/>
        </w:rPr>
        <w:t>413.029,48</w:t>
      </w:r>
      <w:r w:rsidRPr="00CB1655">
        <w:rPr>
          <w:lang w:val="hr-HR"/>
        </w:rPr>
        <w:t xml:space="preserve"> kn, a što čini </w:t>
      </w:r>
      <w:r w:rsidR="00F5686C" w:rsidRPr="00CB1655">
        <w:rPr>
          <w:color w:val="000000"/>
          <w:lang w:eastAsia="hr-HR" w:val="hr-HR"/>
        </w:rPr>
        <w:t>75,57</w:t>
      </w:r>
      <w:r w:rsidRPr="00CB1655">
        <w:rPr>
          <w:color w:val="000000"/>
          <w:lang w:eastAsia="hr-HR" w:val="hr-HR"/>
        </w:rPr>
        <w:t xml:space="preserve">% od </w:t>
      </w:r>
      <w:r w:rsidRPr="00CB1655">
        <w:rPr>
          <w:lang w:val="hr-HR"/>
        </w:rPr>
        <w:t xml:space="preserve">ukupno utvrđenih tražbina svih vjerovnika koje iznose </w:t>
      </w:r>
      <w:r w:rsidR="00F5686C" w:rsidRPr="00CB1655">
        <w:rPr>
          <w:lang w:val="hr-HR"/>
        </w:rPr>
        <w:t>546.535,86</w:t>
      </w:r>
      <w:r w:rsidRPr="00CB1655">
        <w:rPr>
          <w:lang w:val="hr-HR"/>
        </w:rPr>
        <w:t xml:space="preserve"> kn. Dakle, utvrđena tražbina vjerovnika čini potrebnu većinu iz čl. 63. ZFPPN-a, budući da ista prelazi 2/3 vrijednosti svih utvrđenih tražbina vjerovnika.   </w:t>
      </w:r>
    </w:p>
    <w:p w:rsidRDefault="000F542F" w:rsidP="000F542F" w:rsidR="000F542F" w:rsidRPr="00CB1655">
      <w:pPr>
        <w:jc w:val="both"/>
        <w:rPr>
          <w:lang w:val="hr-HR"/>
        </w:rPr>
      </w:pPr>
    </w:p>
    <w:p w:rsidRDefault="000F542F" w:rsidP="000F542F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ab/>
        <w:t>Navedeni vjerovni</w:t>
      </w:r>
      <w:r w:rsidR="00F5686C" w:rsidRPr="00CB1655">
        <w:rPr>
          <w:lang w:val="hr-HR"/>
        </w:rPr>
        <w:t>ci</w:t>
      </w:r>
      <w:r w:rsidRPr="00CB1655">
        <w:rPr>
          <w:lang w:val="hr-HR"/>
        </w:rPr>
        <w:t xml:space="preserve"> i dužnik, dali su svoj pristanak za sklapanje predstečajne nagodbe na ročištu kod ovog suda.  </w:t>
      </w:r>
    </w:p>
    <w:p w:rsidRDefault="000F542F" w:rsidP="000F542F" w:rsidR="000F542F" w:rsidRPr="00CB1655">
      <w:pPr>
        <w:jc w:val="both"/>
        <w:rPr>
          <w:lang w:val="hr-HR"/>
        </w:rPr>
      </w:pPr>
    </w:p>
    <w:p w:rsidRDefault="000F542F" w:rsidP="000F542F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ab/>
        <w:t xml:space="preserve">Kako su dakle na ročištu održanom kod ovog suda </w:t>
      </w:r>
      <w:r w:rsidR="00F5686C" w:rsidRPr="00CB1655">
        <w:rPr>
          <w:lang w:val="hr-HR"/>
        </w:rPr>
        <w:t>30. kolovoza</w:t>
      </w:r>
      <w:r w:rsidRPr="00CB1655">
        <w:rPr>
          <w:lang w:val="hr-HR"/>
        </w:rPr>
        <w:t xml:space="preserve"> 2016. god. svoj pristanak za sklapanje predstečajne nagodbe dali dužnik i navedeni vjerovnik dužnika, čija utvrđena tražbina čini potrebnu većinu iz čl. 63. ZFPPN-a, a isto tako je utvrđeno da je sadržaj predložene predstečajne nagodbe u skladu s prihvaćenim planom financijskog restrukturiranja dužnika te je isti sukladan općim pravilima o sudskoj nagodbi, to je stoga sud na održanom ročištu odobrio sklapanje predložene predstečajne nagodbe.</w:t>
      </w:r>
    </w:p>
    <w:p w:rsidRDefault="000F542F" w:rsidP="000F542F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ab/>
      </w:r>
    </w:p>
    <w:p w:rsidRDefault="000F542F" w:rsidP="000F542F" w:rsidR="000F542F" w:rsidRPr="00CB1655">
      <w:pPr>
        <w:ind w:firstLine="708"/>
        <w:jc w:val="both"/>
        <w:rPr>
          <w:lang w:val="hr-HR"/>
        </w:rPr>
      </w:pPr>
      <w:r w:rsidRPr="00CB1655">
        <w:rPr>
          <w:lang w:val="hr-HR"/>
        </w:rPr>
        <w:t xml:space="preserve">Radi navedenog, a sukladno odredbama čl. </w:t>
      </w:r>
      <w:smartTag w:element="metricconverter" w:uri="urn:schemas-microsoft-com:office:smarttags">
        <w:smartTagPr>
          <w:attr w:val="66. st" w:name="ProductID"/>
        </w:smartTagPr>
        <w:r w:rsidRPr="00CB1655">
          <w:rPr>
            <w:lang w:val="hr-HR"/>
          </w:rPr>
          <w:t>66. st</w:t>
        </w:r>
      </w:smartTag>
      <w:r w:rsidRPr="00CB1655">
        <w:rPr>
          <w:lang w:val="hr-HR"/>
        </w:rPr>
        <w:t xml:space="preserve">. 9. ZFPPN-a u vezi s čl. 442. st. 1. Stečajnog zakona (Narodne novine broj 71/15), odlučeno je kao u izreci ovog rješenja.  </w:t>
      </w:r>
    </w:p>
    <w:p w:rsidRDefault="000F542F" w:rsidP="000F542F" w:rsidR="000F542F" w:rsidRPr="00CB1655">
      <w:pPr>
        <w:jc w:val="both"/>
        <w:rPr>
          <w:lang w:val="hr-HR"/>
        </w:rPr>
      </w:pPr>
    </w:p>
    <w:p w:rsidRDefault="000F542F" w:rsidP="000F542F" w:rsidR="000F542F" w:rsidRPr="00CB1655">
      <w:pPr>
        <w:jc w:val="center"/>
        <w:rPr>
          <w:lang w:val="hr-HR"/>
        </w:rPr>
      </w:pPr>
      <w:r w:rsidRPr="00CB1655">
        <w:rPr>
          <w:lang w:val="hr-HR"/>
        </w:rPr>
        <w:t xml:space="preserve">U Splitu, </w:t>
      </w:r>
      <w:r w:rsidR="00F5686C" w:rsidRPr="00CB1655">
        <w:rPr>
          <w:lang w:val="hr-HR"/>
        </w:rPr>
        <w:t>30. kolovoza</w:t>
      </w:r>
      <w:r w:rsidRPr="00CB1655">
        <w:rPr>
          <w:lang w:val="hr-HR"/>
        </w:rPr>
        <w:t xml:space="preserve"> 2016. godine.</w:t>
      </w:r>
    </w:p>
    <w:p w:rsidRDefault="000F542F" w:rsidP="000F542F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 xml:space="preserve"> </w:t>
      </w:r>
    </w:p>
    <w:p w:rsidRDefault="00F5686C" w:rsidP="00F5686C" w:rsidR="00F5686C" w:rsidRPr="00CB1655">
      <w:pPr>
        <w:ind w:firstLine="708" w:left="5664"/>
        <w:rPr>
          <w:lang w:val="hr-HR"/>
        </w:rPr>
      </w:pPr>
    </w:p>
    <w:p w:rsidRDefault="000F542F" w:rsidP="00F5686C" w:rsidR="000F542F" w:rsidRPr="00CB1655">
      <w:pPr>
        <w:ind w:firstLine="708" w:left="5664"/>
        <w:rPr>
          <w:lang w:val="hr-HR"/>
        </w:rPr>
      </w:pPr>
      <w:r w:rsidRPr="00CB1655">
        <w:rPr>
          <w:lang w:val="hr-HR"/>
        </w:rPr>
        <w:t xml:space="preserve">S U D A C </w:t>
      </w:r>
    </w:p>
    <w:p w:rsidRDefault="00F5686C" w:rsidP="00F5686C" w:rsidR="00F5686C" w:rsidRPr="00CB1655">
      <w:pPr>
        <w:ind w:firstLine="708" w:left="5664"/>
        <w:rPr>
          <w:lang w:val="hr-HR"/>
        </w:rPr>
      </w:pPr>
    </w:p>
    <w:p w:rsidRDefault="00F5686C" w:rsidP="00F5686C" w:rsidR="000F542F" w:rsidRPr="00CB1655">
      <w:pPr>
        <w:ind w:firstLine="708" w:left="5664"/>
        <w:rPr>
          <w:u w:val="single"/>
          <w:lang w:val="hr-HR"/>
        </w:rPr>
      </w:pPr>
      <w:r w:rsidRPr="00CB1655">
        <w:rPr>
          <w:lang w:val="hr-HR"/>
        </w:rPr>
        <w:t>Velimir Vuković</w:t>
      </w:r>
    </w:p>
    <w:p w:rsidRDefault="000F542F" w:rsidP="000F542F" w:rsidR="000F542F" w:rsidRPr="00CB1655">
      <w:pPr>
        <w:jc w:val="both"/>
        <w:rPr>
          <w:u w:val="single"/>
          <w:lang w:val="hr-HR"/>
        </w:rPr>
      </w:pPr>
    </w:p>
    <w:p w:rsidRDefault="000F542F" w:rsidP="000F542F" w:rsidR="000F542F" w:rsidRPr="00CB1655">
      <w:pPr>
        <w:jc w:val="both"/>
        <w:rPr>
          <w:u w:val="single"/>
          <w:lang w:val="hr-HR"/>
        </w:rPr>
      </w:pPr>
    </w:p>
    <w:p w:rsidRDefault="000F542F" w:rsidP="000F542F" w:rsidR="000F542F" w:rsidRPr="00CB1655">
      <w:pPr>
        <w:jc w:val="both"/>
        <w:rPr>
          <w:u w:val="single"/>
          <w:lang w:val="hr-HR"/>
        </w:rPr>
      </w:pPr>
    </w:p>
    <w:p w:rsidRDefault="000F542F" w:rsidP="000F542F" w:rsidR="000F542F" w:rsidRPr="00CB1655">
      <w:pPr>
        <w:jc w:val="both"/>
        <w:rPr>
          <w:lang w:val="hr-HR"/>
        </w:rPr>
      </w:pPr>
    </w:p>
    <w:p w:rsidRDefault="000F542F" w:rsidP="000F542F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 xml:space="preserve">POUKA O PRAVNOM LIJEKU: </w:t>
      </w:r>
    </w:p>
    <w:p w:rsidRDefault="000F542F" w:rsidP="000F542F" w:rsidR="00F5686C" w:rsidRPr="00CB1655">
      <w:pPr>
        <w:jc w:val="both"/>
        <w:rPr>
          <w:lang w:val="hr-HR"/>
        </w:rPr>
      </w:pPr>
      <w:r w:rsidRPr="00CB1655">
        <w:rPr>
          <w:lang w:val="hr-HR"/>
        </w:rPr>
        <w:t xml:space="preserve">Protiv ovog rješenja dopuštena je žalba Visokom trgovačkom sudu Republike Hrvatske u Zagrebu. Žalba se podnosi putem ovog suda, pismeno u tri primjerka, u roku od 8 dana, a koji rok počinje teći protekom osmog dana od objave ovog rješenja na web stranicama Financijske agencije. </w:t>
      </w:r>
    </w:p>
    <w:p w:rsidRDefault="00F5686C" w:rsidP="000F542F" w:rsidR="00F5686C" w:rsidRPr="00CB1655">
      <w:pPr>
        <w:jc w:val="both"/>
        <w:rPr>
          <w:lang w:val="hr-HR"/>
        </w:rPr>
      </w:pPr>
    </w:p>
    <w:p w:rsidRDefault="00F5686C" w:rsidP="000F542F" w:rsidR="00F5686C" w:rsidRPr="00CB1655">
      <w:pPr>
        <w:jc w:val="both"/>
        <w:rPr>
          <w:lang w:val="hr-HR"/>
        </w:rPr>
      </w:pPr>
    </w:p>
    <w:p w:rsidRDefault="00F5686C" w:rsidP="000F542F" w:rsidR="00F5686C" w:rsidRPr="00CB1655">
      <w:pPr>
        <w:jc w:val="both"/>
        <w:rPr>
          <w:lang w:val="hr-HR"/>
        </w:rPr>
      </w:pPr>
    </w:p>
    <w:p w:rsidRDefault="000F542F" w:rsidP="000F542F" w:rsidR="000F542F" w:rsidRPr="00CB1655">
      <w:pPr>
        <w:jc w:val="both"/>
        <w:rPr>
          <w:lang w:val="hr-HR"/>
        </w:rPr>
      </w:pPr>
    </w:p>
    <w:p w:rsidRDefault="000F542F" w:rsidP="000F542F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>DNA:</w:t>
      </w:r>
    </w:p>
    <w:p w:rsidRDefault="000F542F" w:rsidP="000F542F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>-   Fina, Regionalni centar Split, uz dopis i zapisnik</w:t>
      </w:r>
    </w:p>
    <w:p w:rsidRDefault="000F542F" w:rsidP="000F542F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>-   sudski registar ovog suda</w:t>
      </w:r>
      <w:r w:rsidR="00CB1655">
        <w:rPr>
          <w:lang w:val="hr-HR"/>
        </w:rPr>
        <w:t xml:space="preserve"> </w:t>
      </w:r>
    </w:p>
    <w:p w:rsidRDefault="000F542F" w:rsidP="000F542F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>-   e-oglasna ploča suda, rok 20 dana</w:t>
      </w:r>
    </w:p>
    <w:p w:rsidRDefault="000F542F" w:rsidP="00B14A3E" w:rsidR="000F542F" w:rsidRPr="00CB1655">
      <w:pPr>
        <w:jc w:val="both"/>
        <w:rPr>
          <w:lang w:val="hr-HR"/>
        </w:rPr>
      </w:pPr>
      <w:r w:rsidRPr="00CB1655">
        <w:rPr>
          <w:lang w:val="hr-HR"/>
        </w:rPr>
        <w:t>-   u spis</w:t>
      </w:r>
    </w:p>
    <w:sectPr w:rsidSect="00B14A3E" w:rsidR="000F542F" w:rsidRPr="00CB1655"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5686C" w:rsidP="00F5686C" w:rsidR="00F5686C">
      <w:r>
        <w:separator/>
      </w:r>
    </w:p>
  </w:endnote>
  <w:endnote w:id="0" w:type="continuationSeparator">
    <w:p w:rsidRDefault="00F5686C" w:rsidP="00F5686C" w:rsidR="00F568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5686C" w:rsidP="00F5686C" w:rsidR="00F5686C">
      <w:r>
        <w:separator/>
      </w:r>
    </w:p>
  </w:footnote>
  <w:footnote w:id="0" w:type="continuationSeparator">
    <w:p w:rsidRDefault="00F5686C" w:rsidP="00F5686C" w:rsidR="00F5686C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rPr>
        <w:rFonts w:eastAsia="Times New Roman"/>
        <w:b w:val="false"/>
        <w:bCs w:val="false"/>
        <w:lang w:eastAsia="en-US" w:val="en-US"/>
      </w:rPr>
      <w:id w:val="-1542207200"/>
      <w:docPartObj>
        <w:docPartGallery w:val="Page Numbers (Top of Page)"/>
        <w:docPartUnique/>
      </w:docPartObj>
    </w:sdtPr>
    <w:sdtEndPr/>
    <w:sdtContent>
      <w:p w:rsidRDefault="00B14A3E" w:rsidP="00B14A3E" w:rsidR="00B14A3E">
        <w:pPr>
          <w:pStyle w:val="Naslov1"/>
          <w:jc w:val="both"/>
        </w:pPr>
        <w:r>
          <w:t xml:space="preserve">    </w:t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FA14DF">
          <w:rPr>
            <w:noProof/>
          </w:rPr>
          <w:t>7</w:t>
        </w:r>
        <w:r>
          <w:fldChar w:fldCharType="end"/>
        </w:r>
        <w:r>
          <w:t xml:space="preserve">                                               1.Stpn-64/2015</w:t>
        </w:r>
      </w:p>
      <w:p w:rsidRDefault="00FA14DF" w:rsidR="00B14A3E">
        <w:pPr>
          <w:pStyle w:val="Zaglavlje"/>
          <w:jc w:val="center"/>
        </w:pPr>
      </w:p>
    </w:sdtContent>
  </w:sdt>
  <w:p w:rsidRDefault="00B14A3E" w:rsidP="00B14A3E" w:rsidR="00B14A3E" w:rsidRPr="00B14A3E">
    <w:pPr>
      <w:pStyle w:val="Zaglavlje"/>
      <w:jc w:val="center"/>
      <w:rPr>
        <w:lang w:val="hr-HR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6079528D"/>
    <w:multiLevelType w:val="hybridMultilevel"/>
    <w:tmpl w:val="C728DBB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4"/>
  <w:attachedTemplate r:id="rId1"/>
  <w:defaultTabStop w:val="708"/>
  <w:hyphenationZone w:val="425"/>
  <w:characterSpacingControl w:val="doNotCompress"/>
  <w:savePreviewPicture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F542F"/>
    <w:rsid w:val="000F542F"/>
    <w:rsid w:val="00342EE2"/>
    <w:rsid w:val="008203CE"/>
    <w:rsid w:val="00B14A3E"/>
    <w:rsid w:val="00CB1655"/>
    <w:rsid w:val="00DB3045"/>
    <w:rsid w:val="00E24777"/>
    <w:rsid w:val="00E40583"/>
    <w:rsid w:val="00EB1330"/>
    <w:rsid w:val="00F53219"/>
    <w:rsid w:val="00F5686C"/>
    <w:rsid w:val="00F86E53"/>
    <w:rsid w:val="00FA1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HAnsi" w:cs="Times New Roman" w:hAnsi="Times New Roman" w:ascii="Times New Roman"/>
        <w:sz w:val="24"/>
        <w:szCs w:val="24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0F542F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0F542F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0F542F"/>
    <w:pPr>
      <w:keepNext/>
      <w:jc w:val="center"/>
      <w:outlineLvl w:val="1"/>
    </w:pPr>
    <w:rPr>
      <w:rFonts w:eastAsia="Arial Unicode MS"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0F542F"/>
    <w:rPr>
      <w:rFonts w:eastAsia="Arial Unicode MS"/>
      <w:b/>
      <w:bCs/>
      <w:lang w:eastAsia="hr-HR"/>
    </w:rPr>
  </w:style>
  <w:style w:customStyle="true" w:styleId="Naslov2Char" w:type="character">
    <w:name w:val="Naslov 2 Char"/>
    <w:basedOn w:val="Zadanifontodlomka"/>
    <w:link w:val="Naslov2"/>
    <w:semiHidden/>
    <w:rsid w:val="000F542F"/>
    <w:rPr>
      <w:rFonts w:eastAsia="Arial Unicode MS"/>
      <w:szCs w:val="20"/>
    </w:rPr>
  </w:style>
  <w:style w:customStyle="true" w:styleId="TijelotekstaChar" w:type="character">
    <w:name w:val="Tijelo teksta Char"/>
    <w:aliases w:val="uvlaka 3 Char,uvlaka 2 Char"/>
    <w:basedOn w:val="Zadanifontodlomka"/>
    <w:link w:val="Tijeloteksta"/>
    <w:semiHidden/>
    <w:locked/>
    <w:rsid w:val="000F542F"/>
    <w:rPr>
      <w:rFonts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semiHidden/>
    <w:unhideWhenUsed/>
    <w:rsid w:val="000F542F"/>
    <w:pPr>
      <w:jc w:val="both"/>
    </w:pPr>
    <w:rPr>
      <w:lang w:val="en-AU"/>
    </w:rPr>
  </w:style>
  <w:style w:customStyle="true" w:styleId="TijelotekstaChar1" w:type="character">
    <w:name w:val="Tijelo teksta Char1"/>
    <w:basedOn w:val="Zadanifontodlomka"/>
    <w:uiPriority w:val="99"/>
    <w:semiHidden/>
    <w:rsid w:val="000F542F"/>
    <w:rPr>
      <w:rFonts w:eastAsia="Times New Roman"/>
      <w:lang w:val="en-US"/>
    </w:rPr>
  </w:style>
  <w:style w:customStyle="true" w:styleId="BezproredaChar" w:type="character">
    <w:name w:val="Bez proreda Char"/>
    <w:link w:val="Bezproreda"/>
    <w:uiPriority w:val="1"/>
    <w:locked/>
    <w:rsid w:val="000F542F"/>
    <w:rPr>
      <w:rFonts w:hAnsi="Calibri" w:ascii="Calibri"/>
      <w:sz w:val="22"/>
      <w:szCs w:val="22"/>
    </w:rPr>
  </w:style>
  <w:style w:styleId="Bezproreda" w:type="paragraph">
    <w:name w:val="No Spacing"/>
    <w:link w:val="BezproredaChar"/>
    <w:uiPriority w:val="1"/>
    <w:qFormat/>
    <w:rsid w:val="000F542F"/>
    <w:rPr>
      <w:rFonts w:hAnsi="Calibri" w:ascii="Calibri"/>
      <w:sz w:val="22"/>
      <w:szCs w:val="22"/>
    </w:rPr>
  </w:style>
  <w:style w:styleId="Odlomakpopisa" w:type="paragraph">
    <w:name w:val="List Paragraph"/>
    <w:basedOn w:val="Normal"/>
    <w:uiPriority w:val="34"/>
    <w:qFormat/>
    <w:rsid w:val="000F542F"/>
    <w:pPr>
      <w:ind w:left="720"/>
      <w:contextualSpacing/>
    </w:pPr>
    <w:rPr>
      <w:rFonts w:eastAsia="Calibri" w:hAnsi="Californian FB" w:ascii="Californian FB"/>
      <w:sz w:val="20"/>
      <w:szCs w:val="20"/>
      <w:lang w:val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F542F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0F542F"/>
    <w:rPr>
      <w:rFonts w:cs="Tahoma" w:eastAsia="Times New Roman" w:hAnsi="Tahoma" w:ascii="Tahoma"/>
      <w:sz w:val="16"/>
      <w:szCs w:val="16"/>
      <w:lang w:val="en-US"/>
    </w:rPr>
  </w:style>
  <w:style w:styleId="Zaglavlje" w:type="paragraph">
    <w:name w:val="header"/>
    <w:basedOn w:val="Normal"/>
    <w:link w:val="ZaglavljeChar"/>
    <w:uiPriority w:val="99"/>
    <w:unhideWhenUsed/>
    <w:rsid w:val="00F5686C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F5686C"/>
    <w:rPr>
      <w:rFonts w:eastAsia="Times New Roman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F5686C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F5686C"/>
    <w:rPr>
      <w:rFonts w:eastAsia="Times New Roman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FA14D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A14D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A14D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A14D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A14D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Theme="minorHAnsi" w:hAnsi="Times New Roman"/>
        <w:sz w:val="24"/>
        <w:szCs w:val="24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0F542F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0F542F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0F542F"/>
    <w:pPr>
      <w:keepNext/>
      <w:jc w:val="center"/>
      <w:outlineLvl w:val="1"/>
    </w:pPr>
    <w:rPr>
      <w:rFonts w:eastAsia="Arial Unicode MS"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0F542F"/>
    <w:rPr>
      <w:rFonts w:eastAsia="Arial Unicode MS"/>
      <w:b/>
      <w:bCs/>
      <w:lang w:eastAsia="hr-HR"/>
    </w:rPr>
  </w:style>
  <w:style w:customStyle="1" w:styleId="Naslov2Char" w:type="character">
    <w:name w:val="Naslov 2 Char"/>
    <w:basedOn w:val="Zadanifontodlomka"/>
    <w:link w:val="Naslov2"/>
    <w:semiHidden/>
    <w:rsid w:val="000F542F"/>
    <w:rPr>
      <w:rFonts w:eastAsia="Arial Unicode MS"/>
      <w:szCs w:val="20"/>
    </w:rPr>
  </w:style>
  <w:style w:customStyle="1" w:styleId="TijelotekstaChar" w:type="character">
    <w:name w:val="Tijelo teksta Char"/>
    <w:aliases w:val="uvlaka 3 Char,uvlaka 2 Char"/>
    <w:basedOn w:val="Zadanifontodlomka"/>
    <w:link w:val="Tijeloteksta"/>
    <w:semiHidden/>
    <w:locked/>
    <w:rsid w:val="000F542F"/>
    <w:rPr>
      <w:rFonts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semiHidden/>
    <w:unhideWhenUsed/>
    <w:rsid w:val="000F542F"/>
    <w:pPr>
      <w:jc w:val="both"/>
    </w:pPr>
    <w:rPr>
      <w:lang w:val="en-AU"/>
    </w:rPr>
  </w:style>
  <w:style w:customStyle="1" w:styleId="TijelotekstaChar1" w:type="character">
    <w:name w:val="Tijelo teksta Char1"/>
    <w:basedOn w:val="Zadanifontodlomka"/>
    <w:uiPriority w:val="99"/>
    <w:semiHidden/>
    <w:rsid w:val="000F542F"/>
    <w:rPr>
      <w:rFonts w:eastAsia="Times New Roman"/>
      <w:lang w:val="en-US"/>
    </w:rPr>
  </w:style>
  <w:style w:customStyle="1" w:styleId="BezproredaChar" w:type="character">
    <w:name w:val="Bez proreda Char"/>
    <w:link w:val="Bezproreda"/>
    <w:uiPriority w:val="1"/>
    <w:locked/>
    <w:rsid w:val="000F542F"/>
    <w:rPr>
      <w:rFonts w:ascii="Calibri" w:hAnsi="Calibri"/>
      <w:sz w:val="22"/>
      <w:szCs w:val="22"/>
    </w:rPr>
  </w:style>
  <w:style w:styleId="Bezproreda" w:type="paragraph">
    <w:name w:val="No Spacing"/>
    <w:link w:val="BezproredaChar"/>
    <w:uiPriority w:val="1"/>
    <w:qFormat/>
    <w:rsid w:val="000F542F"/>
    <w:rPr>
      <w:rFonts w:ascii="Calibri" w:hAnsi="Calibri"/>
      <w:sz w:val="22"/>
      <w:szCs w:val="22"/>
    </w:rPr>
  </w:style>
  <w:style w:styleId="Odlomakpopisa" w:type="paragraph">
    <w:name w:val="List Paragraph"/>
    <w:basedOn w:val="Normal"/>
    <w:uiPriority w:val="34"/>
    <w:qFormat/>
    <w:rsid w:val="000F542F"/>
    <w:pPr>
      <w:ind w:left="720"/>
      <w:contextualSpacing/>
    </w:pPr>
    <w:rPr>
      <w:rFonts w:ascii="Californian FB" w:eastAsia="Calibri" w:hAnsi="Californian FB"/>
      <w:sz w:val="20"/>
      <w:szCs w:val="20"/>
      <w:lang w:val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F542F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0F542F"/>
    <w:rPr>
      <w:rFonts w:ascii="Tahoma" w:cs="Tahoma" w:eastAsia="Times New Roman" w:hAnsi="Tahoma"/>
      <w:sz w:val="16"/>
      <w:szCs w:val="16"/>
      <w:lang w:val="en-US"/>
    </w:rPr>
  </w:style>
  <w:style w:styleId="Zaglavlje" w:type="paragraph">
    <w:name w:val="header"/>
    <w:basedOn w:val="Normal"/>
    <w:link w:val="ZaglavljeChar"/>
    <w:uiPriority w:val="99"/>
    <w:unhideWhenUsed/>
    <w:rsid w:val="00F5686C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F5686C"/>
    <w:rPr>
      <w:rFonts w:eastAsia="Times New Roman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F5686C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F5686C"/>
    <w:rPr>
      <w:rFonts w:eastAsia="Times New Roman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FA14D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A14D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A14D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A14D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A14D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97173908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30. kolovoza 2016.</izvorni_sadrzaj>
    <derivirana_varijabla naziv="DomainObject.DatumDonosenjaOdluke_1">30. kolovoza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64</izvorni_sadrzaj>
    <derivirana_varijabla naziv="DomainObject.Predmet.Broj_1">64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srpnja 2015.</izvorni_sadrzaj>
    <derivirana_varijabla naziv="DomainObject.Predmet.DatumOsnivanja_1">28. srpnja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Stpn-64/2015</izvorni_sadrzaj>
    <derivirana_varijabla naziv="DomainObject.Predmet.OznakaBroj_1">Stpn-64/2015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ARHIVA, d.o.o. za usluge</izvorni_sadrzaj>
    <derivirana_varijabla naziv="DomainObject.Predmet.StrankaFormated_1">  ARHIVA, d.o.o. za usluge</derivirana_varijabla>
  </DomainObject.Predmet.StrankaFormated>
  <DomainObject.Predmet.StrankaFormatedOIB>
    <izvorni_sadrzaj>  ARHIVA, d.o.o. za usluge, OIB 99506764488</izvorni_sadrzaj>
    <derivirana_varijabla naziv="DomainObject.Predmet.StrankaFormatedOIB_1">  ARHIVA, d.o.o. za usluge, OIB 99506764488</derivirana_varijabla>
  </DomainObject.Predmet.StrankaFormatedOIB>
  <DomainObject.Predmet.StrankaFormatedWithAdress>
    <izvorni_sadrzaj> ARHIVA, d.o.o. za usluge, Augusta Cesarca 4., 21000 Split</izvorni_sadrzaj>
    <derivirana_varijabla naziv="DomainObject.Predmet.StrankaFormatedWithAdress_1"> ARHIVA, d.o.o. za usluge, Augusta Cesarca 4., 21000 Split</derivirana_varijabla>
  </DomainObject.Predmet.StrankaFormatedWithAdress>
  <DomainObject.Predmet.StrankaFormatedWithAdressOIB>
    <izvorni_sadrzaj> ARHIVA, d.o.o. za usluge, OIB 99506764488, Augusta Cesarca 4., 21000 Split</izvorni_sadrzaj>
    <derivirana_varijabla naziv="DomainObject.Predmet.StrankaFormatedWithAdressOIB_1"> ARHIVA, d.o.o. za usluge, OIB 99506764488, Augusta Cesarca 4., 21000 Split</derivirana_varijabla>
  </DomainObject.Predmet.StrankaFormatedWithAdressOIB>
  <DomainObject.Predmet.StrankaWithAdress>
    <izvorni_sadrzaj>ARHIVA, d.o.o. za usluge Augusta Cesarca 4.,21000 Split</izvorni_sadrzaj>
    <derivirana_varijabla naziv="DomainObject.Predmet.StrankaWithAdress_1">ARHIVA, d.o.o. za usluge Augusta Cesarca 4.,21000 Split</derivirana_varijabla>
  </DomainObject.Predmet.StrankaWithAdress>
  <DomainObject.Predmet.StrankaWithAdressOIB>
    <izvorni_sadrzaj>ARHIVA, d.o.o. za usluge, OIB 99506764488, Augusta Cesarca 4.,21000 Split</izvorni_sadrzaj>
    <derivirana_varijabla naziv="DomainObject.Predmet.StrankaWithAdressOIB_1">ARHIVA, d.o.o. za usluge, OIB 99506764488, Augusta Cesarca 4.,21000 Split</derivirana_varijabla>
  </DomainObject.Predmet.StrankaWithAdressOIB>
  <DomainObject.Predmet.StrankaNazivFormated>
    <izvorni_sadrzaj>ARHIVA, d.o.o. za usluge</izvorni_sadrzaj>
    <derivirana_varijabla naziv="DomainObject.Predmet.StrankaNazivFormated_1">ARHIVA, d.o.o. za usluge</derivirana_varijabla>
  </DomainObject.Predmet.StrankaNazivFormated>
  <DomainObject.Predmet.StrankaNazivFormatedOIB>
    <izvorni_sadrzaj>ARHIVA, d.o.o. za usluge, OIB 99506764488</izvorni_sadrzaj>
    <derivirana_varijabla naziv="DomainObject.Predmet.StrankaNazivFormatedOIB_1">ARHIVA, d.o.o. za usluge, OIB 99506764488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ARHIVA, d.o.o. za usluge</item>
    </izvorni_sadrzaj>
    <derivirana_varijabla naziv="DomainObject.Predmet.StrankaListFormated_1">
      <item>ARHIVA, d.o.o. za usluge</item>
    </derivirana_varijabla>
  </DomainObject.Predmet.StrankaListFormated>
  <DomainObject.Predmet.StrankaListFormatedOIB>
    <izvorni_sadrzaj>
      <item>ARHIVA, d.o.o. za usluge, OIB 99506764488</item>
    </izvorni_sadrzaj>
    <derivirana_varijabla naziv="DomainObject.Predmet.StrankaListFormatedOIB_1">
      <item>ARHIVA, d.o.o. za usluge, OIB 99506764488</item>
    </derivirana_varijabla>
  </DomainObject.Predmet.StrankaListFormatedOIB>
  <DomainObject.Predmet.StrankaListFormatedWithAdress>
    <izvorni_sadrzaj>
      <item>ARHIVA, d.o.o. za usluge, Augusta Cesarca 4., 21000 Split</item>
    </izvorni_sadrzaj>
    <derivirana_varijabla naziv="DomainObject.Predmet.StrankaListFormatedWithAdress_1">
      <item>ARHIVA, d.o.o. za usluge, Augusta Cesarca 4., 21000 Split</item>
    </derivirana_varijabla>
  </DomainObject.Predmet.StrankaListFormatedWithAdress>
  <DomainObject.Predmet.StrankaListFormatedWithAdressOIB>
    <izvorni_sadrzaj>
      <item>ARHIVA, d.o.o. za usluge, OIB 99506764488, Augusta Cesarca 4., 21000 Split</item>
    </izvorni_sadrzaj>
    <derivirana_varijabla naziv="DomainObject.Predmet.StrankaListFormatedWithAdressOIB_1">
      <item>ARHIVA, d.o.o. za usluge, OIB 99506764488, Augusta Cesarca 4., 21000 Split</item>
    </derivirana_varijabla>
  </DomainObject.Predmet.StrankaListFormatedWithAdressOIB>
  <DomainObject.Predmet.StrankaListNazivFormated>
    <izvorni_sadrzaj>
      <item>ARHIVA, d.o.o. za usluge</item>
    </izvorni_sadrzaj>
    <derivirana_varijabla naziv="DomainObject.Predmet.StrankaListNazivFormated_1">
      <item>ARHIVA, d.o.o. za usluge</item>
    </derivirana_varijabla>
  </DomainObject.Predmet.StrankaListNazivFormated>
  <DomainObject.Predmet.StrankaListNazivFormatedOIB>
    <izvorni_sadrzaj>
      <item>ARHIVA, d.o.o. za usluge, OIB 99506764488</item>
    </izvorni_sadrzaj>
    <derivirana_varijabla naziv="DomainObject.Predmet.StrankaListNazivFormatedOIB_1">
      <item>ARHIVA, d.o.o. za usluge, OIB 99506764488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kolovoza 2016.</izvorni_sadrzaj>
    <derivirana_varijabla naziv="DomainObject.Datum_1">30. kolovoza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ARHIVA, d.o.o. za usluge</izvorni_sadrzaj>
    <derivirana_varijabla naziv="DomainObject.Predmet.StrankaIDrugi_1">ARHIVA, d.o.o. za usluge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ARHIVA, d.o.o. za usluge, OIB 99506764488, Augusta Cesarca 4., 21000 Split</izvorni_sadrzaj>
    <derivirana_varijabla naziv="DomainObject.Predmet.StrankaIDrugiAdressOIB_1">ARHIVA, d.o.o. za usluge, OIB 99506764488, Augusta Cesarca 4.,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ARHIVA, d.o.o. za usluge</item>
    </izvorni_sadrzaj>
    <derivirana_varijabla naziv="DomainObject.Predmet.SudioniciListNaziv_1">
      <item>ARHIVA, d.o.o. za usluge</item>
    </derivirana_varijabla>
  </DomainObject.Predmet.SudioniciListNaziv>
  <DomainObject.Predmet.SudioniciListAdressOIB>
    <izvorni_sadrzaj>
      <item>ARHIVA, d.o.o. za usluge, OIB 99506764488, Augusta Cesarca 4.,21000 Split</item>
    </izvorni_sadrzaj>
    <derivirana_varijabla naziv="DomainObject.Predmet.SudioniciListAdressOIB_1">
      <item>ARHIVA, d.o.o. za usluge, OIB 99506764488, Augusta Cesarca 4.,21000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99506764488</item>
    </izvorni_sadrzaj>
    <derivirana_varijabla naziv="DomainObject.Predmet.SudioniciListNazivOIB_1">
      <item>, OIB 99506764488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603B563-03A3-4C7C-8627-6BDC12CF786A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7</properties:Pages>
  <properties:Words>2085</properties:Words>
  <properties:Characters>12029</properties:Characters>
  <properties:Lines>390</properties:Lines>
  <properties:Paragraphs>173</properties:Paragraphs>
  <properties:TotalTime>8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5</vt:i4>
      </vt:variant>
    </vt:vector>
  </properties:HeadingPairs>
  <properties:TitlesOfParts>
    <vt:vector size="6" baseType="lpstr">
      <vt:lpstr/>
      <vt:lpstr>1.Stpn-64/2015</vt:lpstr>
      <vt:lpstr/>
      <vt:lpstr>REPUBLIKA HRVATSKA</vt:lpstr>
      <vt:lpstr>U  I M E  R E P U B L I K E  H R V A T S K E</vt:lpstr>
      <vt:lpstr>    R J E Š E NJ E </vt:lpstr>
    </vt:vector>
  </properties:TitlesOfParts>
  <properties:LinksUpToDate>false</properties:LinksUpToDate>
  <properties:CharactersWithSpaces>14115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2016-08-29T07:08:00Z</dcterms:created>
  <dc:creator>Velimir Vuković</dc:creator>
  <cp:lastModifiedBy>Marija Elez</cp:lastModifiedBy>
  <cp:lastPrinted>2016-08-29T07:04:00Z</cp:lastPrinted>
  <dcterms:modified xmlns:xsi="http://www.w3.org/2001/XMLSchema-instance" xsi:type="dcterms:W3CDTF">2016-08-30T08:06:00Z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7</vt:i4>
  </prop:property>
</prop:Properties>
</file>