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96D25" w:rsidR="007A1AC8" w:rsidP="007A1AC8" w:rsidRDefault="007A1AC8" w14:paraId="03C1B3AF" w14:textId="77777777">
      <w:pPr>
        <w15:collapsed w:val="false"/>
      </w:pPr>
      <w:r w:rsidRPr="00996D25">
        <w:t xml:space="preserve">              </w:t>
      </w:r>
      <w:r w:rsidRPr="00996D25">
        <w:rPr>
          <w:noProof/>
        </w:rPr>
        <w:drawing>
          <wp:inline distT="0" distB="0" distL="0" distR="0">
            <wp:extent cx="577850" cy="72390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6D25">
        <w:t xml:space="preserve">   </w:t>
      </w:r>
    </w:p>
    <w:p w:rsidRPr="00996D25" w:rsidR="007A1AC8" w:rsidP="007A1AC8" w:rsidRDefault="007A1AC8" w14:paraId="39170150" w14:textId="77777777">
      <w:r w:rsidRPr="00996D25">
        <w:t xml:space="preserve">  </w:t>
      </w:r>
    </w:p>
    <w:p w:rsidRPr="00996D25" w:rsidR="007A1AC8" w:rsidP="007A1AC8" w:rsidRDefault="007A1AC8" w14:paraId="429A3181" w14:textId="77777777">
      <w:pPr>
        <w:rPr>
          <w:rFonts w:ascii="Arial" w:hAnsi="Arial" w:cs="Arial"/>
        </w:rPr>
      </w:pPr>
      <w:r w:rsidRPr="00996D25">
        <w:rPr>
          <w:rFonts w:ascii="Arial" w:hAnsi="Arial" w:cs="Arial"/>
        </w:rPr>
        <w:t xml:space="preserve">     Republika Hrvatska</w:t>
      </w:r>
    </w:p>
    <w:p w:rsidRPr="00996D25" w:rsidR="007A1AC8" w:rsidP="007A1AC8" w:rsidRDefault="007A1AC8" w14:paraId="3069FABB" w14:textId="77777777">
      <w:pPr>
        <w:rPr>
          <w:rFonts w:ascii="Arial" w:hAnsi="Arial" w:cs="Arial"/>
        </w:rPr>
      </w:pPr>
      <w:r w:rsidRPr="00996D25">
        <w:rPr>
          <w:rFonts w:ascii="Arial" w:hAnsi="Arial" w:cs="Arial"/>
        </w:rPr>
        <w:t>Općinski sud u Varaždinu</w:t>
      </w:r>
    </w:p>
    <w:p w:rsidRPr="00996D25" w:rsidR="007A1AC8" w:rsidP="007A1AC8" w:rsidRDefault="007A1AC8" w14:paraId="6CC49BBE" w14:textId="77777777">
      <w:pPr>
        <w:suppressAutoHyphens/>
        <w:jc w:val="both"/>
        <w:rPr>
          <w:rFonts w:ascii="Arial" w:hAnsi="Arial" w:cs="Arial"/>
          <w:spacing w:val="-3"/>
        </w:rPr>
      </w:pPr>
      <w:r w:rsidRPr="00996D25">
        <w:rPr>
          <w:rFonts w:ascii="Arial" w:hAnsi="Arial" w:cs="Arial"/>
        </w:rPr>
        <w:t xml:space="preserve"> Varaždin, </w:t>
      </w:r>
      <w:r w:rsidRPr="00996D25" w:rsidR="0052349D">
        <w:rPr>
          <w:rFonts w:ascii="Arial" w:hAnsi="Arial" w:cs="Arial"/>
        </w:rPr>
        <w:t>Kapucinski trg 5</w:t>
      </w:r>
      <w:r w:rsidRPr="00996D25" w:rsidR="00272047">
        <w:rPr>
          <w:rFonts w:ascii="Arial" w:hAnsi="Arial" w:cs="Arial"/>
        </w:rPr>
        <w:tab/>
      </w:r>
      <w:r w:rsidRPr="00996D25" w:rsidR="00272047">
        <w:rPr>
          <w:rFonts w:ascii="Arial" w:hAnsi="Arial" w:cs="Arial"/>
        </w:rPr>
        <w:tab/>
      </w:r>
      <w:r w:rsidRPr="00996D25" w:rsidR="00272047">
        <w:rPr>
          <w:rFonts w:ascii="Arial" w:hAnsi="Arial" w:cs="Arial"/>
        </w:rPr>
        <w:tab/>
      </w:r>
      <w:r w:rsidRPr="00996D25" w:rsidR="00272047">
        <w:rPr>
          <w:rFonts w:ascii="Arial" w:hAnsi="Arial" w:cs="Arial"/>
        </w:rPr>
        <w:tab/>
      </w:r>
      <w:r w:rsidRPr="00996D25" w:rsidR="004D4AD9">
        <w:rPr>
          <w:rFonts w:ascii="Arial" w:hAnsi="Arial" w:cs="Arial"/>
        </w:rPr>
        <w:t xml:space="preserve">   </w:t>
      </w:r>
      <w:r w:rsidRPr="00996D25" w:rsidR="00D422B4">
        <w:rPr>
          <w:rFonts w:ascii="Arial" w:hAnsi="Arial" w:cs="Arial"/>
        </w:rPr>
        <w:t xml:space="preserve">     </w:t>
      </w:r>
      <w:r w:rsidRPr="00996D25" w:rsidR="004D4AD9">
        <w:rPr>
          <w:rFonts w:ascii="Arial" w:hAnsi="Arial" w:cs="Arial"/>
        </w:rPr>
        <w:t xml:space="preserve">    </w:t>
      </w:r>
      <w:r w:rsidRPr="00996D25" w:rsidR="00D422B4">
        <w:rPr>
          <w:rFonts w:ascii="Arial" w:hAnsi="Arial" w:cs="Arial"/>
        </w:rPr>
        <w:t>Poslovni broj:</w:t>
      </w:r>
      <w:r w:rsidRPr="00996D25">
        <w:rPr>
          <w:rFonts w:ascii="Arial" w:hAnsi="Arial" w:cs="Arial"/>
        </w:rPr>
        <w:t xml:space="preserve"> </w:t>
      </w:r>
      <w:proofErr w:type="spellStart"/>
      <w:r w:rsidRPr="00996D25" w:rsidR="00255A18">
        <w:rPr>
          <w:rFonts w:ascii="Arial" w:hAnsi="Arial" w:cs="Arial"/>
        </w:rPr>
        <w:t>Pp</w:t>
      </w:r>
      <w:proofErr w:type="spellEnd"/>
      <w:r w:rsidRPr="00996D25" w:rsidR="00255A18">
        <w:rPr>
          <w:rFonts w:ascii="Arial" w:hAnsi="Arial" w:cs="Arial"/>
        </w:rPr>
        <w:t xml:space="preserve"> </w:t>
      </w:r>
      <w:r w:rsidRPr="00996D25">
        <w:rPr>
          <w:rFonts w:ascii="Arial" w:hAnsi="Arial" w:cs="Arial"/>
        </w:rPr>
        <w:t>Ikp-eu-</w:t>
      </w:r>
      <w:r w:rsidRPr="00996D25" w:rsidR="0052349D">
        <w:rPr>
          <w:rFonts w:ascii="Arial" w:hAnsi="Arial" w:cs="Arial"/>
        </w:rPr>
        <w:t>7</w:t>
      </w:r>
      <w:r w:rsidRPr="00996D25" w:rsidR="007F4172">
        <w:rPr>
          <w:rFonts w:ascii="Arial" w:hAnsi="Arial" w:cs="Arial"/>
        </w:rPr>
        <w:t>/202</w:t>
      </w:r>
      <w:r w:rsidRPr="00996D25" w:rsidR="0052349D">
        <w:rPr>
          <w:rFonts w:ascii="Arial" w:hAnsi="Arial" w:cs="Arial"/>
        </w:rPr>
        <w:t>6</w:t>
      </w:r>
      <w:r w:rsidRPr="00996D25">
        <w:rPr>
          <w:rFonts w:ascii="Arial" w:hAnsi="Arial" w:cs="Arial"/>
        </w:rPr>
        <w:t>-</w:t>
      </w:r>
      <w:r w:rsidRPr="00996D25" w:rsidR="00631F0B">
        <w:rPr>
          <w:rFonts w:ascii="Arial" w:hAnsi="Arial" w:cs="Arial"/>
        </w:rPr>
        <w:t>2</w:t>
      </w:r>
    </w:p>
    <w:p w:rsidRPr="00996D25" w:rsidR="007A1AC8" w:rsidP="007A1AC8" w:rsidRDefault="007A1AC8" w14:paraId="4D97B09F" w14:textId="77777777">
      <w:pPr>
        <w:rPr>
          <w:rFonts w:ascii="Arial" w:hAnsi="Arial" w:cs="Arial"/>
        </w:rPr>
      </w:pPr>
    </w:p>
    <w:p w:rsidRPr="00996D25" w:rsidR="00760F15" w:rsidP="00760F15" w:rsidRDefault="00760F15" w14:paraId="4F5FB37B" w14:textId="77777777">
      <w:pPr>
        <w:suppressAutoHyphens/>
        <w:jc w:val="center"/>
        <w:rPr>
          <w:rFonts w:ascii="Arial" w:hAnsi="Arial" w:cs="Arial"/>
          <w:spacing w:val="-3"/>
        </w:rPr>
      </w:pPr>
      <w:r w:rsidRPr="00996D25">
        <w:rPr>
          <w:rFonts w:ascii="Arial" w:hAnsi="Arial" w:cs="Arial"/>
          <w:spacing w:val="-3"/>
        </w:rPr>
        <w:t xml:space="preserve">U </w:t>
      </w:r>
      <w:r w:rsidRPr="00996D25" w:rsidR="0049182A">
        <w:rPr>
          <w:rFonts w:ascii="Arial" w:hAnsi="Arial" w:cs="Arial"/>
          <w:spacing w:val="-3"/>
        </w:rPr>
        <w:t xml:space="preserve">  </w:t>
      </w:r>
      <w:r w:rsidRPr="00996D25">
        <w:rPr>
          <w:rFonts w:ascii="Arial" w:hAnsi="Arial" w:cs="Arial"/>
          <w:spacing w:val="-3"/>
        </w:rPr>
        <w:t>I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M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E</w:t>
      </w:r>
      <w:r w:rsidRPr="00996D25" w:rsidR="0049182A">
        <w:rPr>
          <w:rFonts w:ascii="Arial" w:hAnsi="Arial" w:cs="Arial"/>
          <w:spacing w:val="-3"/>
        </w:rPr>
        <w:t xml:space="preserve">  </w:t>
      </w:r>
      <w:r w:rsidRPr="00996D25">
        <w:rPr>
          <w:rFonts w:ascii="Arial" w:hAnsi="Arial" w:cs="Arial"/>
          <w:spacing w:val="-3"/>
        </w:rPr>
        <w:t xml:space="preserve"> R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E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P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U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B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L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I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K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E</w:t>
      </w:r>
      <w:r w:rsidRPr="00996D25" w:rsidR="0049182A">
        <w:rPr>
          <w:rFonts w:ascii="Arial" w:hAnsi="Arial" w:cs="Arial"/>
          <w:spacing w:val="-3"/>
        </w:rPr>
        <w:t xml:space="preserve">   </w:t>
      </w:r>
      <w:r w:rsidRPr="00996D25">
        <w:rPr>
          <w:rFonts w:ascii="Arial" w:hAnsi="Arial" w:cs="Arial"/>
          <w:spacing w:val="-3"/>
        </w:rPr>
        <w:t xml:space="preserve"> H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R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V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A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T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S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>K</w:t>
      </w:r>
      <w:r w:rsidRPr="00996D25" w:rsidR="0049182A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  <w:spacing w:val="-3"/>
        </w:rPr>
        <w:t xml:space="preserve">E </w:t>
      </w:r>
    </w:p>
    <w:p w:rsidRPr="00996D25" w:rsidR="00760F15" w:rsidP="00760F15" w:rsidRDefault="00760F15" w14:paraId="257548DB" w14:textId="77777777">
      <w:pPr>
        <w:suppressAutoHyphens/>
        <w:jc w:val="both"/>
        <w:rPr>
          <w:rFonts w:ascii="Arial" w:hAnsi="Arial" w:cs="Arial"/>
          <w:spacing w:val="-3"/>
          <w:sz w:val="10"/>
          <w:szCs w:val="10"/>
        </w:rPr>
      </w:pPr>
    </w:p>
    <w:p w:rsidRPr="00996D25" w:rsidR="00760F15" w:rsidP="00760F15" w:rsidRDefault="00760F15" w14:paraId="1F78C4DD" w14:textId="77777777">
      <w:pPr>
        <w:suppressAutoHyphens/>
        <w:jc w:val="center"/>
        <w:rPr>
          <w:rFonts w:ascii="Arial" w:hAnsi="Arial" w:cs="Arial"/>
          <w:spacing w:val="-3"/>
        </w:rPr>
      </w:pPr>
      <w:r w:rsidRPr="00996D25">
        <w:rPr>
          <w:rFonts w:ascii="Arial" w:hAnsi="Arial" w:cs="Arial"/>
          <w:spacing w:val="-3"/>
        </w:rPr>
        <w:t>P R E S U D A</w:t>
      </w:r>
    </w:p>
    <w:p w:rsidRPr="00996D25" w:rsidR="00760F15" w:rsidP="00760F15" w:rsidRDefault="00760F15" w14:paraId="77251AD0" w14:textId="77777777">
      <w:pPr>
        <w:suppressAutoHyphens/>
        <w:jc w:val="center"/>
        <w:rPr>
          <w:rFonts w:ascii="Arial" w:hAnsi="Arial" w:cs="Arial"/>
          <w:spacing w:val="-3"/>
        </w:rPr>
      </w:pPr>
    </w:p>
    <w:p w:rsidRPr="00996D25" w:rsidR="007077C4" w:rsidP="00581DDB" w:rsidRDefault="00760F15" w14:paraId="6582972B" w14:textId="77777777">
      <w:pPr>
        <w:jc w:val="both"/>
        <w:rPr>
          <w:rFonts w:ascii="Arial" w:hAnsi="Arial" w:cs="Arial"/>
        </w:rPr>
      </w:pPr>
      <w:r w:rsidRPr="00996D25">
        <w:rPr>
          <w:rFonts w:ascii="Arial" w:hAnsi="Arial" w:cs="Arial"/>
          <w:spacing w:val="-3"/>
        </w:rPr>
        <w:tab/>
      </w:r>
      <w:r w:rsidRPr="00996D25" w:rsidR="008604E5">
        <w:rPr>
          <w:rFonts w:ascii="Arial" w:hAnsi="Arial" w:cs="Arial"/>
          <w:spacing w:val="-3"/>
        </w:rPr>
        <w:t>Općinski sud u Varaždinu, po sutkinji</w:t>
      </w:r>
      <w:r w:rsidRPr="00996D25">
        <w:rPr>
          <w:rFonts w:ascii="Arial" w:hAnsi="Arial" w:cs="Arial"/>
          <w:spacing w:val="-3"/>
        </w:rPr>
        <w:t xml:space="preserve"> </w:t>
      </w:r>
      <w:r w:rsidRPr="00996D25" w:rsidR="004D4AD9">
        <w:rPr>
          <w:rFonts w:ascii="Arial" w:hAnsi="Arial" w:cs="Arial"/>
          <w:spacing w:val="-3"/>
        </w:rPr>
        <w:t>Nadi Šumiga</w:t>
      </w:r>
      <w:r w:rsidRPr="00996D25" w:rsidR="008604E5">
        <w:rPr>
          <w:rFonts w:ascii="Arial" w:hAnsi="Arial" w:cs="Arial"/>
          <w:spacing w:val="-3"/>
        </w:rPr>
        <w:t>,</w:t>
      </w:r>
      <w:r w:rsidRPr="00996D25">
        <w:rPr>
          <w:rFonts w:ascii="Arial" w:hAnsi="Arial" w:cs="Arial"/>
          <w:spacing w:val="-3"/>
        </w:rPr>
        <w:t xml:space="preserve"> </w:t>
      </w:r>
      <w:r w:rsidRPr="00996D25">
        <w:rPr>
          <w:rFonts w:ascii="Arial" w:hAnsi="Arial" w:cs="Arial"/>
        </w:rPr>
        <w:t xml:space="preserve">uz sudjelovanje zapisničarke </w:t>
      </w:r>
      <w:r w:rsidRPr="00996D25" w:rsidR="00D422B4">
        <w:rPr>
          <w:rFonts w:ascii="Arial" w:hAnsi="Arial" w:cs="Arial"/>
        </w:rPr>
        <w:t xml:space="preserve">Elizabete </w:t>
      </w:r>
      <w:r w:rsidRPr="00996D25" w:rsidR="00D62FB8">
        <w:rPr>
          <w:rFonts w:ascii="Arial" w:hAnsi="Arial" w:cs="Arial"/>
        </w:rPr>
        <w:t>Lazarević</w:t>
      </w:r>
      <w:r w:rsidRPr="00996D25">
        <w:rPr>
          <w:rFonts w:ascii="Arial" w:hAnsi="Arial" w:cs="Arial"/>
        </w:rPr>
        <w:t>, u predmetu priznanja i izvršenja odluke o novčanoj kazni</w:t>
      </w:r>
      <w:r w:rsidRPr="00996D25" w:rsidR="00764A71">
        <w:rPr>
          <w:rFonts w:ascii="Arial" w:hAnsi="Arial" w:cs="Arial"/>
        </w:rPr>
        <w:t xml:space="preserve"> </w:t>
      </w:r>
      <w:r w:rsidRPr="00996D25" w:rsidR="005A46B2">
        <w:rPr>
          <w:rFonts w:ascii="Arial" w:hAnsi="Arial" w:cs="Arial"/>
        </w:rPr>
        <w:t xml:space="preserve">Republike </w:t>
      </w:r>
      <w:proofErr w:type="spellStart"/>
      <w:r w:rsidRPr="00996D25" w:rsidR="00F54C0F">
        <w:rPr>
          <w:rFonts w:ascii="Arial" w:hAnsi="Arial" w:cs="Arial"/>
        </w:rPr>
        <w:t>Osterreich</w:t>
      </w:r>
      <w:proofErr w:type="spellEnd"/>
      <w:r w:rsidRPr="00996D25" w:rsidR="00483B6D">
        <w:rPr>
          <w:rFonts w:ascii="Arial" w:hAnsi="Arial" w:cs="Arial"/>
        </w:rPr>
        <w:t>,</w:t>
      </w:r>
      <w:r w:rsidRPr="00996D25" w:rsidR="00303870">
        <w:rPr>
          <w:rFonts w:ascii="Arial" w:hAnsi="Arial" w:cs="Arial"/>
        </w:rPr>
        <w:t xml:space="preserve"> </w:t>
      </w:r>
      <w:proofErr w:type="spellStart"/>
      <w:r w:rsidRPr="00996D25" w:rsidR="00175BBE">
        <w:rPr>
          <w:rFonts w:ascii="Arial" w:hAnsi="Arial" w:cs="Arial"/>
        </w:rPr>
        <w:t>Bezirkshaupmannschaft</w:t>
      </w:r>
      <w:proofErr w:type="spellEnd"/>
      <w:r w:rsidRPr="00996D25" w:rsidR="00175BBE">
        <w:rPr>
          <w:rFonts w:ascii="Arial" w:hAnsi="Arial" w:cs="Arial"/>
        </w:rPr>
        <w:t xml:space="preserve"> </w:t>
      </w:r>
      <w:bookmarkStart w:name="_Hlk229571539" w:id="0"/>
      <w:proofErr w:type="spellStart"/>
      <w:r w:rsidRPr="00996D25" w:rsidR="00175BBE">
        <w:rPr>
          <w:rFonts w:ascii="Arial" w:hAnsi="Arial" w:cs="Arial"/>
        </w:rPr>
        <w:t>Leibnitzbh</w:t>
      </w:r>
      <w:proofErr w:type="spellEnd"/>
      <w:r w:rsidRPr="00996D25" w:rsidR="00175BBE">
        <w:rPr>
          <w:rFonts w:ascii="Arial" w:hAnsi="Arial" w:cs="Arial"/>
        </w:rPr>
        <w:t xml:space="preserve"> Leibnitz</w:t>
      </w:r>
      <w:r w:rsidRPr="00996D25" w:rsidR="007F3B10">
        <w:rPr>
          <w:rFonts w:ascii="Arial" w:hAnsi="Arial" w:cs="Arial"/>
        </w:rPr>
        <w:t>,</w:t>
      </w:r>
      <w:r w:rsidRPr="00996D25" w:rsidR="00175BBE">
        <w:rPr>
          <w:rFonts w:ascii="Arial" w:hAnsi="Arial" w:cs="Arial"/>
        </w:rPr>
        <w:t xml:space="preserve"> </w:t>
      </w:r>
      <w:proofErr w:type="spellStart"/>
      <w:r w:rsidRPr="00996D25" w:rsidR="00175BBE">
        <w:rPr>
          <w:rFonts w:ascii="Arial" w:hAnsi="Arial" w:cs="Arial"/>
        </w:rPr>
        <w:t>Kadagasse</w:t>
      </w:r>
      <w:proofErr w:type="spellEnd"/>
      <w:r w:rsidRPr="00996D25" w:rsidR="00175BBE">
        <w:rPr>
          <w:rFonts w:ascii="Arial" w:hAnsi="Arial" w:cs="Arial"/>
        </w:rPr>
        <w:t xml:space="preserve"> 12, </w:t>
      </w:r>
      <w:bookmarkStart w:name="_Hlk229571199" w:id="1"/>
      <w:bookmarkEnd w:id="0"/>
      <w:r w:rsidRPr="00996D25" w:rsidR="00483B6D">
        <w:rPr>
          <w:rFonts w:ascii="Arial" w:hAnsi="Arial" w:cs="Arial"/>
        </w:rPr>
        <w:t>broj: BH</w:t>
      </w:r>
      <w:r w:rsidRPr="00996D25" w:rsidR="007F3B10">
        <w:rPr>
          <w:rFonts w:ascii="Arial" w:hAnsi="Arial" w:cs="Arial"/>
        </w:rPr>
        <w:t>-</w:t>
      </w:r>
      <w:r w:rsidRPr="00996D25" w:rsidR="00175BBE">
        <w:rPr>
          <w:rFonts w:ascii="Arial" w:hAnsi="Arial" w:cs="Arial"/>
        </w:rPr>
        <w:t>LB</w:t>
      </w:r>
      <w:r w:rsidRPr="00996D25" w:rsidR="007F3B10">
        <w:rPr>
          <w:rFonts w:ascii="Arial" w:hAnsi="Arial" w:cs="Arial"/>
        </w:rPr>
        <w:t>/</w:t>
      </w:r>
      <w:r w:rsidRPr="00996D25" w:rsidR="00175BBE">
        <w:rPr>
          <w:rFonts w:ascii="Arial" w:hAnsi="Arial" w:cs="Arial"/>
        </w:rPr>
        <w:t>6102</w:t>
      </w:r>
      <w:r w:rsidRPr="00996D25" w:rsidR="0052349D">
        <w:rPr>
          <w:rFonts w:ascii="Arial" w:hAnsi="Arial" w:cs="Arial"/>
        </w:rPr>
        <w:t>50002558</w:t>
      </w:r>
      <w:r w:rsidRPr="00996D25" w:rsidR="007F3B10">
        <w:rPr>
          <w:rFonts w:ascii="Arial" w:hAnsi="Arial" w:cs="Arial"/>
        </w:rPr>
        <w:t>/2</w:t>
      </w:r>
      <w:r w:rsidRPr="00996D25" w:rsidR="0052349D">
        <w:rPr>
          <w:rFonts w:ascii="Arial" w:hAnsi="Arial" w:cs="Arial"/>
        </w:rPr>
        <w:t>5</w:t>
      </w:r>
      <w:r w:rsidRPr="00996D25" w:rsidR="00F54C0F">
        <w:rPr>
          <w:rFonts w:ascii="Arial" w:hAnsi="Arial" w:cs="Arial"/>
        </w:rPr>
        <w:t xml:space="preserve"> </w:t>
      </w:r>
      <w:bookmarkStart w:name="_Hlk229571550" w:id="2"/>
      <w:r w:rsidRPr="00996D25" w:rsidR="00581DDB">
        <w:rPr>
          <w:rFonts w:ascii="Arial" w:hAnsi="Arial" w:cs="Arial"/>
        </w:rPr>
        <w:t>od</w:t>
      </w:r>
      <w:r w:rsidRPr="00996D25" w:rsidR="004D272E">
        <w:rPr>
          <w:rFonts w:ascii="Arial" w:hAnsi="Arial" w:cs="Arial"/>
        </w:rPr>
        <w:t xml:space="preserve"> </w:t>
      </w:r>
      <w:r w:rsidRPr="00996D25" w:rsidR="0052349D">
        <w:rPr>
          <w:rFonts w:ascii="Arial" w:hAnsi="Arial" w:cs="Arial"/>
        </w:rPr>
        <w:t>17</w:t>
      </w:r>
      <w:r w:rsidRPr="00996D25" w:rsidR="007F3B10">
        <w:rPr>
          <w:rFonts w:ascii="Arial" w:hAnsi="Arial" w:cs="Arial"/>
        </w:rPr>
        <w:t xml:space="preserve">. </w:t>
      </w:r>
      <w:r w:rsidRPr="00996D25" w:rsidR="0052349D">
        <w:rPr>
          <w:rFonts w:ascii="Arial" w:hAnsi="Arial" w:cs="Arial"/>
        </w:rPr>
        <w:t>studenoga</w:t>
      </w:r>
      <w:r w:rsidRPr="00996D25" w:rsidR="007F3B10">
        <w:rPr>
          <w:rFonts w:ascii="Arial" w:hAnsi="Arial" w:cs="Arial"/>
        </w:rPr>
        <w:t xml:space="preserve"> </w:t>
      </w:r>
      <w:r w:rsidRPr="00996D25" w:rsidR="004D272E">
        <w:rPr>
          <w:rFonts w:ascii="Arial" w:hAnsi="Arial" w:cs="Arial"/>
        </w:rPr>
        <w:t>202</w:t>
      </w:r>
      <w:r w:rsidRPr="00996D25" w:rsidR="0052349D">
        <w:rPr>
          <w:rFonts w:ascii="Arial" w:hAnsi="Arial" w:cs="Arial"/>
        </w:rPr>
        <w:t>5</w:t>
      </w:r>
      <w:bookmarkEnd w:id="2"/>
      <w:r w:rsidRPr="00996D25" w:rsidR="004D272E">
        <w:rPr>
          <w:rFonts w:ascii="Arial" w:hAnsi="Arial" w:cs="Arial"/>
        </w:rPr>
        <w:t>.</w:t>
      </w:r>
      <w:r w:rsidRPr="00996D25" w:rsidR="009C2023">
        <w:rPr>
          <w:rFonts w:ascii="Arial" w:hAnsi="Arial" w:cs="Arial"/>
        </w:rPr>
        <w:t xml:space="preserve">, </w:t>
      </w:r>
      <w:bookmarkEnd w:id="1"/>
      <w:r w:rsidRPr="00996D25" w:rsidR="007077C4">
        <w:rPr>
          <w:rFonts w:ascii="Arial" w:hAnsi="Arial" w:cs="Arial"/>
        </w:rPr>
        <w:t xml:space="preserve">izrečene protiv </w:t>
      </w:r>
      <w:r w:rsidRPr="00996D25" w:rsidR="00581DDB">
        <w:rPr>
          <w:rFonts w:ascii="Arial" w:hAnsi="Arial" w:cs="Arial"/>
        </w:rPr>
        <w:t>o</w:t>
      </w:r>
      <w:r w:rsidRPr="00996D25" w:rsidR="00D422B4">
        <w:rPr>
          <w:rFonts w:ascii="Arial" w:hAnsi="Arial" w:cs="Arial"/>
        </w:rPr>
        <w:t>suđenika</w:t>
      </w:r>
      <w:r w:rsidRPr="00996D25" w:rsidR="00581DDB">
        <w:rPr>
          <w:rFonts w:ascii="Arial" w:hAnsi="Arial" w:cs="Arial"/>
        </w:rPr>
        <w:t xml:space="preserve"> </w:t>
      </w:r>
      <w:bookmarkStart w:name="_Hlk229571703" w:id="3"/>
      <w:r w:rsidRPr="00996D25" w:rsidR="0052349D">
        <w:rPr>
          <w:rFonts w:ascii="Arial" w:hAnsi="Arial" w:cs="Arial"/>
        </w:rPr>
        <w:t xml:space="preserve">Srećka </w:t>
      </w:r>
      <w:proofErr w:type="spellStart"/>
      <w:r w:rsidRPr="00996D25" w:rsidR="0052349D">
        <w:rPr>
          <w:rFonts w:ascii="Arial" w:hAnsi="Arial" w:cs="Arial"/>
        </w:rPr>
        <w:t>Veselnik</w:t>
      </w:r>
      <w:proofErr w:type="spellEnd"/>
      <w:r w:rsidRPr="00996D25" w:rsidR="0052349D">
        <w:rPr>
          <w:rFonts w:ascii="Arial" w:hAnsi="Arial" w:cs="Arial"/>
        </w:rPr>
        <w:t xml:space="preserve"> iz </w:t>
      </w:r>
      <w:bookmarkStart w:name="_Hlk229571136" w:id="4"/>
      <w:r w:rsidRPr="00996D25" w:rsidR="0052349D">
        <w:rPr>
          <w:rFonts w:ascii="Arial" w:hAnsi="Arial" w:cs="Arial"/>
        </w:rPr>
        <w:t>Brezja Dravskog, Varaždinska 58A</w:t>
      </w:r>
      <w:bookmarkEnd w:id="3"/>
      <w:bookmarkEnd w:id="4"/>
      <w:r w:rsidRPr="00996D25" w:rsidR="008604E5">
        <w:rPr>
          <w:rFonts w:ascii="Arial" w:hAnsi="Arial" w:cs="Arial"/>
        </w:rPr>
        <w:t xml:space="preserve">, </w:t>
      </w:r>
      <w:r w:rsidRPr="00996D25" w:rsidR="00466B66">
        <w:rPr>
          <w:rFonts w:ascii="Arial" w:hAnsi="Arial" w:cs="Arial"/>
        </w:rPr>
        <w:t xml:space="preserve">na temelju čl. 78. a. Zakona o pravosudnoj suradnji u kaznenim stvarima s državama članicama Europske unije („Narodne novine“ broj </w:t>
      </w:r>
      <w:r w:rsidRPr="00996D25" w:rsidR="00DB1264">
        <w:rPr>
          <w:rFonts w:ascii="Arial" w:hAnsi="Arial" w:cs="Arial"/>
        </w:rPr>
        <w:t xml:space="preserve">91/10, 81/13, 124/13, 26/15, 102/17, 68/18, 70/19, 141/20 </w:t>
      </w:r>
      <w:r w:rsidRPr="00996D25" w:rsidR="00AE5B90">
        <w:rPr>
          <w:rFonts w:ascii="Arial" w:hAnsi="Arial" w:cs="Arial"/>
        </w:rPr>
        <w:t xml:space="preserve"> </w:t>
      </w:r>
      <w:r w:rsidRPr="00996D25" w:rsidR="00466B66">
        <w:rPr>
          <w:rFonts w:ascii="Arial" w:hAnsi="Arial" w:cs="Arial"/>
        </w:rPr>
        <w:t>u daljnjem tekstu ZPSKS-EU)</w:t>
      </w:r>
      <w:r w:rsidRPr="00996D25" w:rsidR="0052349D">
        <w:rPr>
          <w:rFonts w:ascii="Arial" w:hAnsi="Arial" w:cs="Arial"/>
        </w:rPr>
        <w:t xml:space="preserve">, </w:t>
      </w:r>
      <w:r w:rsidRPr="00996D25" w:rsidR="00631F0B">
        <w:rPr>
          <w:rFonts w:ascii="Arial" w:hAnsi="Arial" w:cs="Arial"/>
        </w:rPr>
        <w:t xml:space="preserve">dana </w:t>
      </w:r>
      <w:r w:rsidRPr="00996D25" w:rsidR="00D62FB8">
        <w:rPr>
          <w:rFonts w:ascii="Arial" w:hAnsi="Arial" w:cs="Arial"/>
        </w:rPr>
        <w:t>06. kolovoza</w:t>
      </w:r>
      <w:r w:rsidRPr="00996D25" w:rsidR="0052349D">
        <w:rPr>
          <w:rFonts w:ascii="Arial" w:hAnsi="Arial" w:cs="Arial"/>
        </w:rPr>
        <w:t xml:space="preserve"> 2026.</w:t>
      </w:r>
    </w:p>
    <w:p w:rsidRPr="00996D25" w:rsidR="008604E5" w:rsidP="007077C4" w:rsidRDefault="008604E5" w14:paraId="5DEE4554" w14:textId="77777777">
      <w:pPr>
        <w:pStyle w:val="Tijeloteksta"/>
        <w:rPr>
          <w:rFonts w:ascii="Arial" w:hAnsi="Arial" w:cs="Arial"/>
          <w:spacing w:val="-3"/>
        </w:rPr>
      </w:pPr>
    </w:p>
    <w:p w:rsidRPr="00996D25" w:rsidR="00760F15" w:rsidP="00760F15" w:rsidRDefault="008604E5" w14:paraId="18E69942" w14:textId="77777777">
      <w:pPr>
        <w:jc w:val="center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>p r e s u d i o   j e</w:t>
      </w:r>
    </w:p>
    <w:p w:rsidRPr="00996D25" w:rsidR="00466B66" w:rsidP="00466B66" w:rsidRDefault="008E727D" w14:paraId="61924879" w14:textId="77777777">
      <w:pPr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ab/>
      </w:r>
    </w:p>
    <w:p w:rsidRPr="00996D25" w:rsidR="0052349D" w:rsidP="0052349D" w:rsidRDefault="007F3B10" w14:paraId="43F33F72" w14:textId="77777777">
      <w:pPr>
        <w:ind w:firstLine="708"/>
        <w:jc w:val="center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>Za osuđenika</w:t>
      </w:r>
      <w:r w:rsidRPr="00996D25" w:rsidR="00792AD0">
        <w:rPr>
          <w:rFonts w:ascii="Arial" w:hAnsi="Arial" w:cs="Arial"/>
          <w:bCs/>
        </w:rPr>
        <w:t xml:space="preserve"> </w:t>
      </w:r>
      <w:r w:rsidRPr="00996D25" w:rsidR="0052349D">
        <w:rPr>
          <w:rFonts w:ascii="Arial" w:hAnsi="Arial" w:cs="Arial"/>
        </w:rPr>
        <w:t xml:space="preserve">Srećka </w:t>
      </w:r>
      <w:proofErr w:type="spellStart"/>
      <w:r w:rsidRPr="00996D25" w:rsidR="0052349D">
        <w:rPr>
          <w:rFonts w:ascii="Arial" w:hAnsi="Arial" w:cs="Arial"/>
        </w:rPr>
        <w:t>Veselnik</w:t>
      </w:r>
      <w:proofErr w:type="spellEnd"/>
      <w:r w:rsidRPr="00996D25" w:rsidR="009820F6">
        <w:rPr>
          <w:rFonts w:ascii="Arial" w:hAnsi="Arial" w:cs="Arial"/>
          <w:bCs/>
        </w:rPr>
        <w:t>,</w:t>
      </w:r>
      <w:r w:rsidRPr="00996D25" w:rsidR="00062BE3">
        <w:rPr>
          <w:rFonts w:ascii="Arial" w:hAnsi="Arial" w:cs="Arial"/>
          <w:bCs/>
        </w:rPr>
        <w:t xml:space="preserve"> OIB:</w:t>
      </w:r>
      <w:r w:rsidRPr="00996D25" w:rsidR="0052349D">
        <w:rPr>
          <w:rFonts w:ascii="Arial" w:hAnsi="Arial" w:cs="Arial"/>
          <w:bCs/>
        </w:rPr>
        <w:t xml:space="preserve"> 34464387381</w:t>
      </w:r>
      <w:r w:rsidRPr="00996D25" w:rsidR="00062BE3">
        <w:rPr>
          <w:rFonts w:ascii="Arial" w:hAnsi="Arial" w:cs="Arial"/>
          <w:bCs/>
        </w:rPr>
        <w:t xml:space="preserve">, </w:t>
      </w:r>
      <w:proofErr w:type="spellStart"/>
      <w:r w:rsidRPr="00996D25" w:rsidR="00062BE3">
        <w:rPr>
          <w:rFonts w:ascii="Arial" w:hAnsi="Arial" w:cs="Arial"/>
          <w:bCs/>
        </w:rPr>
        <w:t>rođ</w:t>
      </w:r>
      <w:proofErr w:type="spellEnd"/>
      <w:r w:rsidRPr="00996D25" w:rsidR="00062BE3">
        <w:rPr>
          <w:rFonts w:ascii="Arial" w:hAnsi="Arial" w:cs="Arial"/>
          <w:bCs/>
        </w:rPr>
        <w:t xml:space="preserve">. </w:t>
      </w:r>
      <w:r w:rsidRPr="00996D25" w:rsidR="0052349D">
        <w:rPr>
          <w:rFonts w:ascii="Arial" w:hAnsi="Arial" w:cs="Arial"/>
          <w:bCs/>
        </w:rPr>
        <w:t>05.04.1972</w:t>
      </w:r>
      <w:r w:rsidRPr="00996D25" w:rsidR="00062BE3">
        <w:rPr>
          <w:rFonts w:ascii="Arial" w:hAnsi="Arial" w:cs="Arial"/>
          <w:bCs/>
        </w:rPr>
        <w:t>.</w:t>
      </w:r>
    </w:p>
    <w:p w:rsidRPr="00996D25" w:rsidR="00483B6D" w:rsidP="0052349D" w:rsidRDefault="005C5509" w14:paraId="65D5CB0F" w14:textId="77777777">
      <w:pPr>
        <w:ind w:firstLine="708"/>
        <w:jc w:val="center"/>
        <w:rPr>
          <w:rFonts w:ascii="Arial" w:hAnsi="Arial" w:cs="Arial"/>
        </w:rPr>
      </w:pPr>
      <w:r w:rsidRPr="00996D25">
        <w:rPr>
          <w:rFonts w:ascii="Arial" w:hAnsi="Arial" w:cs="Arial"/>
        </w:rPr>
        <w:t xml:space="preserve">s prebivalištem u </w:t>
      </w:r>
      <w:r w:rsidRPr="00996D25" w:rsidR="0052349D">
        <w:rPr>
          <w:rFonts w:ascii="Arial" w:hAnsi="Arial" w:cs="Arial"/>
        </w:rPr>
        <w:t>Brezje Dravsko, Varaždinska 58A</w:t>
      </w:r>
    </w:p>
    <w:p w:rsidRPr="00996D25" w:rsidR="00062BE3" w:rsidP="008E727D" w:rsidRDefault="00062BE3" w14:paraId="55DBE5B3" w14:textId="77777777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Pr="00996D25" w:rsidR="008E727D" w:rsidP="008E727D" w:rsidRDefault="008E727D" w14:paraId="7007E967" w14:textId="77777777">
      <w:pPr>
        <w:jc w:val="center"/>
        <w:rPr>
          <w:rFonts w:ascii="Arial" w:hAnsi="Arial" w:cs="Arial"/>
        </w:rPr>
      </w:pPr>
      <w:r w:rsidRPr="00996D25">
        <w:rPr>
          <w:rFonts w:ascii="Arial" w:hAnsi="Arial" w:cs="Arial"/>
        </w:rPr>
        <w:t>priznaje se i izvršit će se</w:t>
      </w:r>
    </w:p>
    <w:p w:rsidRPr="00996D25" w:rsidR="008E727D" w:rsidP="008E727D" w:rsidRDefault="008E727D" w14:paraId="7A920B67" w14:textId="77777777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Pr="00996D25" w:rsidR="000069DC" w:rsidP="008E727D" w:rsidRDefault="000069DC" w14:paraId="4FCC5957" w14:textId="77777777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Pr="00996D25" w:rsidR="00D253EC" w:rsidP="00175BBE" w:rsidRDefault="00C66E62" w14:paraId="6D8C403C" w14:textId="77777777">
      <w:pPr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  <w:bCs/>
        </w:rPr>
        <w:t xml:space="preserve">I. </w:t>
      </w:r>
      <w:r w:rsidRPr="00996D25" w:rsidR="00F54C0F">
        <w:rPr>
          <w:rFonts w:ascii="Arial" w:hAnsi="Arial" w:cs="Arial"/>
          <w:bCs/>
        </w:rPr>
        <w:t>O</w:t>
      </w:r>
      <w:r w:rsidRPr="00996D25" w:rsidR="008E727D">
        <w:rPr>
          <w:rFonts w:ascii="Arial" w:hAnsi="Arial" w:cs="Arial"/>
        </w:rPr>
        <w:t xml:space="preserve">dluka </w:t>
      </w:r>
      <w:r w:rsidRPr="00996D25" w:rsidR="00792AD0">
        <w:rPr>
          <w:rFonts w:ascii="Arial" w:hAnsi="Arial" w:cs="Arial"/>
        </w:rPr>
        <w:t xml:space="preserve">Republike </w:t>
      </w:r>
      <w:proofErr w:type="spellStart"/>
      <w:r w:rsidRPr="00996D25" w:rsidR="00792AD0">
        <w:rPr>
          <w:rFonts w:ascii="Arial" w:hAnsi="Arial" w:cs="Arial"/>
        </w:rPr>
        <w:t>Osterreich</w:t>
      </w:r>
      <w:proofErr w:type="spellEnd"/>
      <w:r w:rsidRPr="00996D25" w:rsidR="00792AD0">
        <w:rPr>
          <w:rFonts w:ascii="Arial" w:hAnsi="Arial" w:cs="Arial"/>
        </w:rPr>
        <w:t xml:space="preserve">, </w:t>
      </w:r>
      <w:proofErr w:type="spellStart"/>
      <w:r w:rsidRPr="00996D25" w:rsidR="00175BBE">
        <w:rPr>
          <w:rFonts w:ascii="Arial" w:hAnsi="Arial" w:cs="Arial"/>
        </w:rPr>
        <w:t>Bezirkshaupmannschaft</w:t>
      </w:r>
      <w:proofErr w:type="spellEnd"/>
      <w:r w:rsidRPr="00996D25" w:rsidR="00175BBE">
        <w:rPr>
          <w:rFonts w:ascii="Arial" w:hAnsi="Arial" w:cs="Arial"/>
        </w:rPr>
        <w:t xml:space="preserve"> </w:t>
      </w:r>
      <w:proofErr w:type="spellStart"/>
      <w:r w:rsidRPr="00996D25" w:rsidR="00175BBE">
        <w:rPr>
          <w:rFonts w:ascii="Arial" w:hAnsi="Arial" w:cs="Arial"/>
        </w:rPr>
        <w:t>Leibnitzbh</w:t>
      </w:r>
      <w:proofErr w:type="spellEnd"/>
      <w:r w:rsidRPr="00996D25" w:rsidR="00175BBE">
        <w:rPr>
          <w:rFonts w:ascii="Arial" w:hAnsi="Arial" w:cs="Arial"/>
        </w:rPr>
        <w:t xml:space="preserve"> Leibnitz, </w:t>
      </w:r>
      <w:proofErr w:type="spellStart"/>
      <w:r w:rsidRPr="00996D25" w:rsidR="00175BBE">
        <w:rPr>
          <w:rFonts w:ascii="Arial" w:hAnsi="Arial" w:cs="Arial"/>
        </w:rPr>
        <w:t>Kadagasse</w:t>
      </w:r>
      <w:proofErr w:type="spellEnd"/>
      <w:r w:rsidRPr="00996D25" w:rsidR="00175BBE">
        <w:rPr>
          <w:rFonts w:ascii="Arial" w:hAnsi="Arial" w:cs="Arial"/>
        </w:rPr>
        <w:t xml:space="preserve"> 12, </w:t>
      </w:r>
      <w:r w:rsidRPr="00996D25" w:rsidR="0052349D">
        <w:rPr>
          <w:rFonts w:ascii="Arial" w:hAnsi="Arial" w:cs="Arial"/>
        </w:rPr>
        <w:t xml:space="preserve">broj: </w:t>
      </w:r>
      <w:bookmarkStart w:name="_Hlk229571564" w:id="5"/>
      <w:r w:rsidRPr="00996D25" w:rsidR="0052349D">
        <w:rPr>
          <w:rFonts w:ascii="Arial" w:hAnsi="Arial" w:cs="Arial"/>
        </w:rPr>
        <w:t>BH-LB/610250002558/25 od 12. svibnja 2025</w:t>
      </w:r>
      <w:bookmarkEnd w:id="5"/>
      <w:r w:rsidRPr="00996D25" w:rsidR="0052349D">
        <w:rPr>
          <w:rFonts w:ascii="Arial" w:hAnsi="Arial" w:cs="Arial"/>
        </w:rPr>
        <w:t xml:space="preserve">., koja je postala </w:t>
      </w:r>
      <w:r w:rsidRPr="00996D25" w:rsidR="009820F6">
        <w:rPr>
          <w:rFonts w:ascii="Arial" w:hAnsi="Arial" w:cs="Arial"/>
        </w:rPr>
        <w:t xml:space="preserve">pravomoćna </w:t>
      </w:r>
      <w:r w:rsidRPr="00996D25" w:rsidR="004D272E">
        <w:rPr>
          <w:rFonts w:ascii="Arial" w:hAnsi="Arial" w:cs="Arial"/>
        </w:rPr>
        <w:t xml:space="preserve">dana </w:t>
      </w:r>
      <w:r w:rsidRPr="00996D25" w:rsidR="0052349D">
        <w:rPr>
          <w:rFonts w:ascii="Arial" w:hAnsi="Arial" w:cs="Arial"/>
        </w:rPr>
        <w:t>04</w:t>
      </w:r>
      <w:r w:rsidRPr="00996D25" w:rsidR="007F3B10">
        <w:rPr>
          <w:rFonts w:ascii="Arial" w:hAnsi="Arial" w:cs="Arial"/>
        </w:rPr>
        <w:t xml:space="preserve">. </w:t>
      </w:r>
      <w:r w:rsidRPr="00996D25" w:rsidR="0052349D">
        <w:rPr>
          <w:rFonts w:ascii="Arial" w:hAnsi="Arial" w:cs="Arial"/>
        </w:rPr>
        <w:t>lipnja</w:t>
      </w:r>
      <w:r w:rsidRPr="00996D25" w:rsidR="007F3B10">
        <w:rPr>
          <w:rFonts w:ascii="Arial" w:hAnsi="Arial" w:cs="Arial"/>
        </w:rPr>
        <w:t xml:space="preserve"> 202</w:t>
      </w:r>
      <w:r w:rsidRPr="00996D25" w:rsidR="0052349D">
        <w:rPr>
          <w:rFonts w:ascii="Arial" w:hAnsi="Arial" w:cs="Arial"/>
        </w:rPr>
        <w:t>5</w:t>
      </w:r>
      <w:r w:rsidRPr="00996D25" w:rsidR="00581DDB">
        <w:rPr>
          <w:rFonts w:ascii="Arial" w:hAnsi="Arial" w:cs="Arial"/>
        </w:rPr>
        <w:t>.,</w:t>
      </w:r>
      <w:r w:rsidRPr="00996D25" w:rsidR="0060293E">
        <w:rPr>
          <w:rFonts w:ascii="Arial" w:hAnsi="Arial" w:cs="Arial"/>
        </w:rPr>
        <w:t xml:space="preserve"> </w:t>
      </w:r>
      <w:r w:rsidRPr="00996D25" w:rsidR="008E727D">
        <w:rPr>
          <w:rFonts w:ascii="Arial" w:hAnsi="Arial" w:cs="Arial"/>
        </w:rPr>
        <w:t>kojom je osuđen</w:t>
      </w:r>
      <w:r w:rsidRPr="00996D25" w:rsidR="00792AD0">
        <w:rPr>
          <w:rFonts w:ascii="Arial" w:hAnsi="Arial" w:cs="Arial"/>
        </w:rPr>
        <w:t>o</w:t>
      </w:r>
      <w:r w:rsidRPr="00996D25" w:rsidR="00175BBE">
        <w:rPr>
          <w:rFonts w:ascii="Arial" w:hAnsi="Arial" w:cs="Arial"/>
        </w:rPr>
        <w:t>m</w:t>
      </w:r>
      <w:r w:rsidRPr="00996D25" w:rsidR="008E727D">
        <w:rPr>
          <w:rFonts w:ascii="Arial" w:hAnsi="Arial" w:cs="Arial"/>
        </w:rPr>
        <w:t xml:space="preserve"> izrečena novčana kazna u iznosu od </w:t>
      </w:r>
      <w:bookmarkStart w:name="_Hlk229571519" w:id="6"/>
      <w:bookmarkStart w:name="_Hlk229571653" w:id="7"/>
      <w:r w:rsidRPr="00996D25" w:rsidR="0052349D">
        <w:rPr>
          <w:rFonts w:ascii="Arial" w:hAnsi="Arial" w:cs="Arial"/>
        </w:rPr>
        <w:t>230,</w:t>
      </w:r>
      <w:r w:rsidRPr="00996D25" w:rsidR="001661B8">
        <w:rPr>
          <w:rFonts w:ascii="Arial" w:hAnsi="Arial" w:cs="Arial"/>
        </w:rPr>
        <w:t>00</w:t>
      </w:r>
      <w:r w:rsidRPr="00996D25" w:rsidR="008E727D">
        <w:rPr>
          <w:rFonts w:ascii="Arial" w:hAnsi="Arial" w:cs="Arial"/>
        </w:rPr>
        <w:t xml:space="preserve"> (</w:t>
      </w:r>
      <w:r w:rsidRPr="00996D25" w:rsidR="0052349D">
        <w:rPr>
          <w:rFonts w:ascii="Arial" w:hAnsi="Arial" w:cs="Arial"/>
        </w:rPr>
        <w:t>dvje</w:t>
      </w:r>
      <w:r w:rsidRPr="00996D25" w:rsidR="00175BBE">
        <w:rPr>
          <w:rFonts w:ascii="Arial" w:hAnsi="Arial" w:cs="Arial"/>
        </w:rPr>
        <w:t>sto</w:t>
      </w:r>
      <w:r w:rsidRPr="00996D25" w:rsidR="0052349D">
        <w:rPr>
          <w:rFonts w:ascii="Arial" w:hAnsi="Arial" w:cs="Arial"/>
        </w:rPr>
        <w:t xml:space="preserve"> trideset</w:t>
      </w:r>
      <w:r w:rsidRPr="00996D25" w:rsidR="008E727D">
        <w:rPr>
          <w:rFonts w:ascii="Arial" w:hAnsi="Arial" w:cs="Arial"/>
        </w:rPr>
        <w:t xml:space="preserve">) </w:t>
      </w:r>
      <w:r w:rsidRPr="00996D25" w:rsidR="005C5509">
        <w:rPr>
          <w:rFonts w:ascii="Arial" w:hAnsi="Arial" w:cs="Arial"/>
        </w:rPr>
        <w:t>e</w:t>
      </w:r>
      <w:r w:rsidRPr="00996D25" w:rsidR="004D4AD9">
        <w:rPr>
          <w:rFonts w:ascii="Arial" w:hAnsi="Arial" w:cs="Arial"/>
        </w:rPr>
        <w:t>ur</w:t>
      </w:r>
      <w:r w:rsidRPr="00996D25" w:rsidR="005C5509">
        <w:rPr>
          <w:rFonts w:ascii="Arial" w:hAnsi="Arial" w:cs="Arial"/>
        </w:rPr>
        <w:t>a</w:t>
      </w:r>
      <w:bookmarkEnd w:id="6"/>
      <w:r w:rsidRPr="00996D25" w:rsidR="008E727D">
        <w:rPr>
          <w:rFonts w:ascii="Arial" w:hAnsi="Arial" w:cs="Arial"/>
        </w:rPr>
        <w:t>,</w:t>
      </w:r>
      <w:r w:rsidRPr="00996D25" w:rsidR="001F1B41">
        <w:rPr>
          <w:rFonts w:ascii="Arial" w:hAnsi="Arial" w:cs="Arial"/>
        </w:rPr>
        <w:t xml:space="preserve"> </w:t>
      </w:r>
      <w:r w:rsidRPr="00996D25" w:rsidR="008E727D">
        <w:rPr>
          <w:rFonts w:ascii="Arial" w:hAnsi="Arial" w:cs="Arial"/>
        </w:rPr>
        <w:t xml:space="preserve">kao sankcija zbog </w:t>
      </w:r>
      <w:r w:rsidRPr="00996D25" w:rsidR="0000588B">
        <w:rPr>
          <w:rFonts w:ascii="Arial" w:hAnsi="Arial" w:cs="Arial"/>
        </w:rPr>
        <w:t>prekršaja</w:t>
      </w:r>
      <w:r w:rsidRPr="00996D25" w:rsidR="004D272E">
        <w:rPr>
          <w:rFonts w:ascii="Arial" w:hAnsi="Arial" w:cs="Arial"/>
        </w:rPr>
        <w:t xml:space="preserve"> </w:t>
      </w:r>
      <w:r w:rsidRPr="00996D25" w:rsidR="005C5509">
        <w:rPr>
          <w:rFonts w:ascii="Arial" w:hAnsi="Arial" w:cs="Arial"/>
        </w:rPr>
        <w:t xml:space="preserve">iz </w:t>
      </w:r>
      <w:r w:rsidRPr="00996D25" w:rsidR="00F54C0F">
        <w:rPr>
          <w:rFonts w:ascii="Arial" w:hAnsi="Arial" w:cs="Arial"/>
        </w:rPr>
        <w:t xml:space="preserve">§ </w:t>
      </w:r>
      <w:r w:rsidRPr="00996D25" w:rsidR="0052349D">
        <w:rPr>
          <w:rFonts w:ascii="Arial" w:hAnsi="Arial" w:cs="Arial"/>
        </w:rPr>
        <w:t>99</w:t>
      </w:r>
      <w:r w:rsidRPr="00996D25" w:rsidR="007F3B10">
        <w:rPr>
          <w:rFonts w:ascii="Arial" w:hAnsi="Arial" w:cs="Arial"/>
        </w:rPr>
        <w:t xml:space="preserve"> </w:t>
      </w:r>
      <w:proofErr w:type="spellStart"/>
      <w:r w:rsidRPr="00996D25" w:rsidR="00F54C0F">
        <w:rPr>
          <w:rFonts w:ascii="Arial" w:hAnsi="Arial" w:cs="Arial"/>
        </w:rPr>
        <w:t>Abs</w:t>
      </w:r>
      <w:proofErr w:type="spellEnd"/>
      <w:r w:rsidRPr="00996D25" w:rsidR="00F54C0F">
        <w:rPr>
          <w:rFonts w:ascii="Arial" w:hAnsi="Arial" w:cs="Arial"/>
        </w:rPr>
        <w:t>.</w:t>
      </w:r>
      <w:r w:rsidRPr="00996D25" w:rsidR="00483B6D">
        <w:rPr>
          <w:rFonts w:ascii="Arial" w:hAnsi="Arial" w:cs="Arial"/>
        </w:rPr>
        <w:t xml:space="preserve"> </w:t>
      </w:r>
      <w:r w:rsidRPr="00996D25" w:rsidR="0052349D">
        <w:rPr>
          <w:rFonts w:ascii="Arial" w:hAnsi="Arial" w:cs="Arial"/>
        </w:rPr>
        <w:t xml:space="preserve">3 </w:t>
      </w:r>
      <w:proofErr w:type="spellStart"/>
      <w:r w:rsidRPr="00996D25" w:rsidR="0052349D">
        <w:rPr>
          <w:rFonts w:ascii="Arial" w:hAnsi="Arial" w:cs="Arial"/>
        </w:rPr>
        <w:t>Lit.a</w:t>
      </w:r>
      <w:proofErr w:type="spellEnd"/>
      <w:r w:rsidRPr="00996D25" w:rsidR="00F54C0F">
        <w:rPr>
          <w:rFonts w:ascii="Arial" w:hAnsi="Arial" w:cs="Arial"/>
        </w:rPr>
        <w:t xml:space="preserve"> </w:t>
      </w:r>
      <w:r w:rsidRPr="00996D25" w:rsidR="00175BBE">
        <w:rPr>
          <w:rFonts w:ascii="Arial" w:hAnsi="Arial" w:cs="Arial"/>
        </w:rPr>
        <w:t xml:space="preserve">St VO </w:t>
      </w:r>
      <w:r w:rsidRPr="00996D25" w:rsidR="0052349D">
        <w:rPr>
          <w:rFonts w:ascii="Arial" w:hAnsi="Arial" w:cs="Arial"/>
        </w:rPr>
        <w:t>1960</w:t>
      </w:r>
      <w:r w:rsidRPr="00996D25" w:rsidR="00175BBE">
        <w:rPr>
          <w:rFonts w:ascii="Arial" w:hAnsi="Arial" w:cs="Arial"/>
        </w:rPr>
        <w:t>– St VO</w:t>
      </w:r>
      <w:r w:rsidRPr="00996D25" w:rsidR="007F3B10">
        <w:rPr>
          <w:rFonts w:ascii="Arial" w:hAnsi="Arial" w:cs="Arial"/>
        </w:rPr>
        <w:t xml:space="preserve"> </w:t>
      </w:r>
      <w:r w:rsidRPr="00996D25" w:rsidR="00175BBE">
        <w:rPr>
          <w:rFonts w:ascii="Arial" w:hAnsi="Arial" w:cs="Arial"/>
        </w:rPr>
        <w:t xml:space="preserve">1960, </w:t>
      </w:r>
      <w:proofErr w:type="spellStart"/>
      <w:r w:rsidRPr="00996D25" w:rsidR="00175BBE">
        <w:rPr>
          <w:rFonts w:ascii="Arial" w:hAnsi="Arial" w:cs="Arial"/>
        </w:rPr>
        <w:t>BGBI.Nr</w:t>
      </w:r>
      <w:proofErr w:type="spellEnd"/>
      <w:r w:rsidRPr="00996D25" w:rsidR="00175BBE">
        <w:rPr>
          <w:rFonts w:ascii="Arial" w:hAnsi="Arial" w:cs="Arial"/>
        </w:rPr>
        <w:t xml:space="preserve"> 159/1960</w:t>
      </w:r>
      <w:r w:rsidRPr="00996D25" w:rsidR="001661B8">
        <w:rPr>
          <w:rFonts w:ascii="Arial" w:hAnsi="Arial" w:cs="Arial"/>
        </w:rPr>
        <w:t xml:space="preserve">, </w:t>
      </w:r>
      <w:r w:rsidRPr="00996D25" w:rsidR="004D4AD9">
        <w:rPr>
          <w:rFonts w:ascii="Arial" w:hAnsi="Arial" w:cs="Arial"/>
        </w:rPr>
        <w:t xml:space="preserve">na način da </w:t>
      </w:r>
      <w:r w:rsidRPr="00996D25" w:rsidR="0052349D">
        <w:rPr>
          <w:rFonts w:ascii="Arial" w:hAnsi="Arial" w:cs="Arial"/>
        </w:rPr>
        <w:t xml:space="preserve">je </w:t>
      </w:r>
      <w:r w:rsidRPr="00996D25" w:rsidR="00D253EC">
        <w:rPr>
          <w:rFonts w:ascii="Arial" w:hAnsi="Arial" w:cs="Arial"/>
        </w:rPr>
        <w:t xml:space="preserve">kao vozač </w:t>
      </w:r>
      <w:r w:rsidRPr="00996D25" w:rsidR="00E11501">
        <w:rPr>
          <w:rFonts w:ascii="Arial" w:hAnsi="Arial" w:cs="Arial"/>
        </w:rPr>
        <w:t>vozila, registarske oznake VŽ</w:t>
      </w:r>
      <w:r w:rsidRPr="00996D25" w:rsidR="0052349D">
        <w:rPr>
          <w:rFonts w:ascii="Arial" w:hAnsi="Arial" w:cs="Arial"/>
        </w:rPr>
        <w:t>437-RJ</w:t>
      </w:r>
      <w:r w:rsidRPr="00996D25" w:rsidR="00E11501">
        <w:rPr>
          <w:rFonts w:ascii="Arial" w:hAnsi="Arial" w:cs="Arial"/>
        </w:rPr>
        <w:t xml:space="preserve"> dana </w:t>
      </w:r>
      <w:r w:rsidRPr="00996D25" w:rsidR="0052349D">
        <w:rPr>
          <w:rFonts w:ascii="Arial" w:hAnsi="Arial" w:cs="Arial"/>
        </w:rPr>
        <w:t>17</w:t>
      </w:r>
      <w:r w:rsidRPr="00996D25" w:rsidR="00E11501">
        <w:rPr>
          <w:rFonts w:ascii="Arial" w:hAnsi="Arial" w:cs="Arial"/>
        </w:rPr>
        <w:t xml:space="preserve">. </w:t>
      </w:r>
      <w:r w:rsidRPr="00996D25" w:rsidR="0052349D">
        <w:rPr>
          <w:rFonts w:ascii="Arial" w:hAnsi="Arial" w:cs="Arial"/>
        </w:rPr>
        <w:t xml:space="preserve">siječnja </w:t>
      </w:r>
      <w:r w:rsidRPr="00996D25" w:rsidR="00E11501">
        <w:rPr>
          <w:rFonts w:ascii="Arial" w:hAnsi="Arial" w:cs="Arial"/>
        </w:rPr>
        <w:t>202</w:t>
      </w:r>
      <w:r w:rsidRPr="00996D25" w:rsidR="0052349D">
        <w:rPr>
          <w:rFonts w:ascii="Arial" w:hAnsi="Arial" w:cs="Arial"/>
        </w:rPr>
        <w:t>5</w:t>
      </w:r>
      <w:r w:rsidRPr="00996D25" w:rsidR="00E11501">
        <w:rPr>
          <w:rFonts w:ascii="Arial" w:hAnsi="Arial" w:cs="Arial"/>
        </w:rPr>
        <w:t xml:space="preserve">. u </w:t>
      </w:r>
      <w:r w:rsidRPr="00996D25" w:rsidR="0052349D">
        <w:rPr>
          <w:rFonts w:ascii="Arial" w:hAnsi="Arial" w:cs="Arial"/>
        </w:rPr>
        <w:t>15,15</w:t>
      </w:r>
      <w:r w:rsidRPr="00996D25" w:rsidR="00E11501">
        <w:rPr>
          <w:rFonts w:ascii="Arial" w:hAnsi="Arial" w:cs="Arial"/>
        </w:rPr>
        <w:t xml:space="preserve"> sati,</w:t>
      </w:r>
      <w:r w:rsidRPr="00996D25" w:rsidR="00175BBE">
        <w:rPr>
          <w:rFonts w:ascii="Arial" w:hAnsi="Arial" w:cs="Arial"/>
        </w:rPr>
        <w:t xml:space="preserve"> u mjestu </w:t>
      </w:r>
      <w:proofErr w:type="spellStart"/>
      <w:r w:rsidRPr="00996D25" w:rsidR="0052349D">
        <w:rPr>
          <w:rFonts w:ascii="Arial" w:hAnsi="Arial" w:cs="Arial"/>
        </w:rPr>
        <w:t>Strass</w:t>
      </w:r>
      <w:proofErr w:type="spellEnd"/>
      <w:r w:rsidRPr="00996D25" w:rsidR="0052349D">
        <w:rPr>
          <w:rFonts w:ascii="Arial" w:hAnsi="Arial" w:cs="Arial"/>
        </w:rPr>
        <w:t xml:space="preserve"> </w:t>
      </w:r>
      <w:proofErr w:type="spellStart"/>
      <w:r w:rsidRPr="00996D25" w:rsidR="0052349D">
        <w:rPr>
          <w:rFonts w:ascii="Arial" w:hAnsi="Arial" w:cs="Arial"/>
        </w:rPr>
        <w:t>in</w:t>
      </w:r>
      <w:proofErr w:type="spellEnd"/>
      <w:r w:rsidRPr="00996D25" w:rsidR="0052349D">
        <w:rPr>
          <w:rFonts w:ascii="Arial" w:hAnsi="Arial" w:cs="Arial"/>
        </w:rPr>
        <w:t xml:space="preserve"> </w:t>
      </w:r>
      <w:proofErr w:type="spellStart"/>
      <w:r w:rsidRPr="00996D25" w:rsidR="0052349D">
        <w:rPr>
          <w:rFonts w:ascii="Arial" w:hAnsi="Arial" w:cs="Arial"/>
        </w:rPr>
        <w:t>Steiermark</w:t>
      </w:r>
      <w:proofErr w:type="spellEnd"/>
      <w:r w:rsidRPr="00996D25" w:rsidR="0052349D">
        <w:rPr>
          <w:rFonts w:ascii="Arial" w:hAnsi="Arial" w:cs="Arial"/>
        </w:rPr>
        <w:t xml:space="preserve">, A9 </w:t>
      </w:r>
      <w:r w:rsidRPr="00996D25" w:rsidR="00175BBE">
        <w:rPr>
          <w:rFonts w:ascii="Arial" w:hAnsi="Arial" w:cs="Arial"/>
        </w:rPr>
        <w:t xml:space="preserve">Str. </w:t>
      </w:r>
      <w:r w:rsidRPr="00996D25" w:rsidR="0052349D">
        <w:rPr>
          <w:rFonts w:ascii="Arial" w:hAnsi="Arial" w:cs="Arial"/>
        </w:rPr>
        <w:t>km</w:t>
      </w:r>
      <w:r w:rsidRPr="00996D25" w:rsidR="00175BBE">
        <w:rPr>
          <w:rFonts w:ascii="Arial" w:hAnsi="Arial" w:cs="Arial"/>
        </w:rPr>
        <w:t xml:space="preserve"> </w:t>
      </w:r>
      <w:r w:rsidRPr="00996D25" w:rsidR="0052349D">
        <w:rPr>
          <w:rFonts w:ascii="Arial" w:hAnsi="Arial" w:cs="Arial"/>
        </w:rPr>
        <w:t xml:space="preserve">229,547 </w:t>
      </w:r>
      <w:proofErr w:type="spellStart"/>
      <w:r w:rsidRPr="00996D25" w:rsidR="0052349D">
        <w:rPr>
          <w:rFonts w:ascii="Arial" w:hAnsi="Arial" w:cs="Arial"/>
        </w:rPr>
        <w:t>in</w:t>
      </w:r>
      <w:proofErr w:type="spellEnd"/>
      <w:r w:rsidRPr="00996D25" w:rsidR="0052349D">
        <w:rPr>
          <w:rFonts w:ascii="Arial" w:hAnsi="Arial" w:cs="Arial"/>
        </w:rPr>
        <w:t xml:space="preserve"> </w:t>
      </w:r>
      <w:proofErr w:type="spellStart"/>
      <w:r w:rsidRPr="00996D25" w:rsidR="00175BBE">
        <w:rPr>
          <w:rFonts w:ascii="Arial" w:hAnsi="Arial" w:cs="Arial"/>
        </w:rPr>
        <w:t>Fahrtrichtung</w:t>
      </w:r>
      <w:proofErr w:type="spellEnd"/>
      <w:r w:rsidRPr="00996D25" w:rsidR="00175BBE">
        <w:rPr>
          <w:rFonts w:ascii="Arial" w:hAnsi="Arial" w:cs="Arial"/>
        </w:rPr>
        <w:t xml:space="preserve">, </w:t>
      </w:r>
      <w:proofErr w:type="spellStart"/>
      <w:r w:rsidRPr="00996D25" w:rsidR="0052349D">
        <w:rPr>
          <w:rFonts w:ascii="Arial" w:hAnsi="Arial" w:cs="Arial"/>
        </w:rPr>
        <w:t>Slovveien</w:t>
      </w:r>
      <w:proofErr w:type="spellEnd"/>
      <w:r w:rsidRPr="00996D25" w:rsidR="0052349D">
        <w:rPr>
          <w:rFonts w:ascii="Arial" w:hAnsi="Arial" w:cs="Arial"/>
        </w:rPr>
        <w:t xml:space="preserve"> 8430 Leibnitz </w:t>
      </w:r>
      <w:r w:rsidRPr="00996D25" w:rsidR="00175BBE">
        <w:rPr>
          <w:rFonts w:ascii="Arial" w:hAnsi="Arial" w:cs="Arial"/>
        </w:rPr>
        <w:t xml:space="preserve">(Austrija) upravljao </w:t>
      </w:r>
      <w:r w:rsidRPr="00996D25" w:rsidR="0052349D">
        <w:rPr>
          <w:rFonts w:ascii="Arial" w:hAnsi="Arial" w:cs="Arial"/>
        </w:rPr>
        <w:t xml:space="preserve">prekoračenom </w:t>
      </w:r>
      <w:r w:rsidRPr="00996D25" w:rsidR="00175BBE">
        <w:rPr>
          <w:rFonts w:ascii="Arial" w:hAnsi="Arial" w:cs="Arial"/>
        </w:rPr>
        <w:t xml:space="preserve">brzinom </w:t>
      </w:r>
      <w:r w:rsidRPr="00996D25" w:rsidR="0052349D">
        <w:rPr>
          <w:rFonts w:ascii="Arial" w:hAnsi="Arial" w:cs="Arial"/>
        </w:rPr>
        <w:t xml:space="preserve">u mjestu </w:t>
      </w:r>
      <w:r w:rsidRPr="00996D25" w:rsidR="00175BBE">
        <w:rPr>
          <w:rFonts w:ascii="Arial" w:hAnsi="Arial" w:cs="Arial"/>
        </w:rPr>
        <w:t xml:space="preserve">gdje je dopuštena brzina </w:t>
      </w:r>
      <w:r w:rsidRPr="00996D25" w:rsidR="0052349D">
        <w:rPr>
          <w:rFonts w:ascii="Arial" w:hAnsi="Arial" w:cs="Arial"/>
        </w:rPr>
        <w:t xml:space="preserve">kretanja </w:t>
      </w:r>
      <w:r w:rsidRPr="00996D25" w:rsidR="00175BBE">
        <w:rPr>
          <w:rFonts w:ascii="Arial" w:hAnsi="Arial" w:cs="Arial"/>
        </w:rPr>
        <w:t xml:space="preserve">od </w:t>
      </w:r>
      <w:r w:rsidRPr="00996D25" w:rsidR="0052349D">
        <w:rPr>
          <w:rFonts w:ascii="Arial" w:hAnsi="Arial" w:cs="Arial"/>
        </w:rPr>
        <w:t xml:space="preserve">80 </w:t>
      </w:r>
      <w:r w:rsidRPr="00996D25" w:rsidR="00175BBE">
        <w:rPr>
          <w:rFonts w:ascii="Arial" w:hAnsi="Arial" w:cs="Arial"/>
        </w:rPr>
        <w:t xml:space="preserve">km/h, </w:t>
      </w:r>
      <w:r w:rsidRPr="00996D25" w:rsidR="00E11501">
        <w:rPr>
          <w:rFonts w:ascii="Arial" w:hAnsi="Arial" w:cs="Arial"/>
        </w:rPr>
        <w:t>čime je</w:t>
      </w:r>
      <w:r w:rsidRPr="00996D25" w:rsidR="0052349D">
        <w:rPr>
          <w:rFonts w:ascii="Arial" w:hAnsi="Arial" w:cs="Arial"/>
        </w:rPr>
        <w:t xml:space="preserve"> prekoračio brzinu kretanja za 20 km/h, čime je</w:t>
      </w:r>
      <w:r w:rsidRPr="00996D25" w:rsidR="00E11501">
        <w:rPr>
          <w:rFonts w:ascii="Arial" w:hAnsi="Arial" w:cs="Arial"/>
        </w:rPr>
        <w:t xml:space="preserve"> </w:t>
      </w:r>
      <w:r w:rsidRPr="00996D25" w:rsidR="007F3B10">
        <w:rPr>
          <w:rFonts w:ascii="Arial" w:hAnsi="Arial" w:cs="Arial"/>
        </w:rPr>
        <w:t>postupio</w:t>
      </w:r>
      <w:r w:rsidRPr="00996D25" w:rsidR="00D253EC">
        <w:rPr>
          <w:rFonts w:ascii="Arial" w:hAnsi="Arial" w:cs="Arial"/>
        </w:rPr>
        <w:t xml:space="preserve"> protivno propisima u cestovnom prometu, uključujući ponašanje kojim se krše prometni propisi</w:t>
      </w:r>
      <w:r w:rsidRPr="00996D25" w:rsidR="009620CE">
        <w:rPr>
          <w:rFonts w:ascii="Arial" w:hAnsi="Arial" w:cs="Arial"/>
        </w:rPr>
        <w:t>.</w:t>
      </w:r>
    </w:p>
    <w:bookmarkEnd w:id="7"/>
    <w:p w:rsidRPr="00996D25" w:rsidR="00483B6D" w:rsidP="00D253EC" w:rsidRDefault="00483B6D" w14:paraId="388931A3" w14:textId="77777777">
      <w:pPr>
        <w:jc w:val="both"/>
        <w:rPr>
          <w:rFonts w:ascii="Arial" w:hAnsi="Arial" w:cs="Arial"/>
        </w:rPr>
      </w:pPr>
    </w:p>
    <w:p w:rsidRPr="00996D25" w:rsidR="007D3819" w:rsidP="0052349D" w:rsidRDefault="0031014C" w14:paraId="02420D2A" w14:textId="77777777">
      <w:pPr>
        <w:tabs>
          <w:tab w:val="left" w:pos="993"/>
        </w:tabs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II.</w:t>
      </w:r>
      <w:r w:rsidRPr="00996D25" w:rsidR="00283136">
        <w:rPr>
          <w:rFonts w:ascii="Arial" w:hAnsi="Arial" w:cs="Arial"/>
        </w:rPr>
        <w:t xml:space="preserve"> </w:t>
      </w:r>
      <w:r w:rsidRPr="00996D25" w:rsidR="00760F15">
        <w:rPr>
          <w:rFonts w:ascii="Arial" w:hAnsi="Arial" w:cs="Arial"/>
        </w:rPr>
        <w:t>Na temelju čl. 81</w:t>
      </w:r>
      <w:r w:rsidRPr="00996D25" w:rsidR="001F1B41">
        <w:rPr>
          <w:rFonts w:ascii="Arial" w:hAnsi="Arial" w:cs="Arial"/>
        </w:rPr>
        <w:t>. st. 2. ZPSKS-EU utvrđuje se ukupna</w:t>
      </w:r>
      <w:r w:rsidRPr="00996D25" w:rsidR="00760F15">
        <w:rPr>
          <w:rFonts w:ascii="Arial" w:hAnsi="Arial" w:cs="Arial"/>
        </w:rPr>
        <w:t xml:space="preserve"> novčana kazna u iznosu od </w:t>
      </w:r>
      <w:r w:rsidRPr="00996D25" w:rsidR="0052349D">
        <w:rPr>
          <w:rFonts w:ascii="Arial" w:hAnsi="Arial" w:cs="Arial"/>
        </w:rPr>
        <w:t>230,00 (dvjesto trideset) eura</w:t>
      </w:r>
      <w:r w:rsidRPr="00996D25" w:rsidR="00DD7426">
        <w:rPr>
          <w:rFonts w:ascii="Arial" w:hAnsi="Arial" w:cs="Arial"/>
        </w:rPr>
        <w:t>.</w:t>
      </w:r>
    </w:p>
    <w:p w:rsidRPr="00996D25" w:rsidR="00760F15" w:rsidP="00B3130F" w:rsidRDefault="00E11501" w14:paraId="3AFFBAA8" w14:textId="77777777">
      <w:pPr>
        <w:tabs>
          <w:tab w:val="left" w:pos="993"/>
        </w:tabs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Osuđeni</w:t>
      </w:r>
      <w:r w:rsidRPr="00996D25" w:rsidR="00D253EC">
        <w:rPr>
          <w:rFonts w:ascii="Arial" w:hAnsi="Arial" w:cs="Arial"/>
        </w:rPr>
        <w:t xml:space="preserve"> je duž</w:t>
      </w:r>
      <w:r w:rsidRPr="00996D25">
        <w:rPr>
          <w:rFonts w:ascii="Arial" w:hAnsi="Arial" w:cs="Arial"/>
        </w:rPr>
        <w:t>an</w:t>
      </w:r>
      <w:r w:rsidRPr="00996D25" w:rsidR="00B3130F">
        <w:rPr>
          <w:rFonts w:ascii="Arial" w:hAnsi="Arial" w:cs="Arial"/>
        </w:rPr>
        <w:t xml:space="preserve"> novčanu kaznu platiti </w:t>
      </w:r>
      <w:r w:rsidRPr="00996D25" w:rsidR="00760F15">
        <w:rPr>
          <w:rFonts w:ascii="Arial" w:hAnsi="Arial" w:cs="Arial"/>
        </w:rPr>
        <w:t xml:space="preserve">po nalogu za nacionalna </w:t>
      </w:r>
      <w:r w:rsidRPr="00996D25" w:rsidR="007D3819">
        <w:rPr>
          <w:rFonts w:ascii="Arial" w:hAnsi="Arial" w:cs="Arial"/>
        </w:rPr>
        <w:t>plaćanja priloženom uz presudu.</w:t>
      </w:r>
    </w:p>
    <w:p w:rsidRPr="00996D25" w:rsidR="00201AF9" w:rsidP="00B3130F" w:rsidRDefault="00201AF9" w14:paraId="7FA893EC" w14:textId="77777777">
      <w:pPr>
        <w:tabs>
          <w:tab w:val="left" w:pos="993"/>
        </w:tabs>
        <w:ind w:firstLine="708"/>
        <w:jc w:val="both"/>
        <w:rPr>
          <w:rFonts w:ascii="Arial" w:hAnsi="Arial" w:cs="Arial"/>
          <w:sz w:val="16"/>
          <w:szCs w:val="16"/>
        </w:rPr>
      </w:pPr>
    </w:p>
    <w:p w:rsidRPr="00996D25" w:rsidR="00E11501" w:rsidP="00E11501" w:rsidRDefault="0031014C" w14:paraId="013FD43A" w14:textId="77777777">
      <w:pPr>
        <w:tabs>
          <w:tab w:val="left" w:pos="993"/>
        </w:tabs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lastRenderedPageBreak/>
        <w:t>III.</w:t>
      </w:r>
      <w:r w:rsidRPr="00996D25" w:rsidR="00760F15">
        <w:rPr>
          <w:rFonts w:ascii="Arial" w:hAnsi="Arial" w:cs="Arial"/>
        </w:rPr>
        <w:t xml:space="preserve"> Na temelju čl. 82. st. 1. ZPSKS-EU novčana kazna izvršit će se u skladu s pravom Republike Hrvatske na način kako se izvršava novčana kazna koju je izrekao sud u Republici Hrvatskoj. </w:t>
      </w:r>
    </w:p>
    <w:p w:rsidRPr="00996D25" w:rsidR="00175BBE" w:rsidP="00760F15" w:rsidRDefault="00175BBE" w14:paraId="08BD628E" w14:textId="77777777">
      <w:pPr>
        <w:jc w:val="center"/>
        <w:rPr>
          <w:rFonts w:ascii="Arial" w:hAnsi="Arial" w:cs="Arial"/>
        </w:rPr>
      </w:pPr>
    </w:p>
    <w:p w:rsidRPr="00996D25" w:rsidR="00760F15" w:rsidP="00760F15" w:rsidRDefault="00760F15" w14:paraId="647A9EE0" w14:textId="77777777">
      <w:pPr>
        <w:jc w:val="center"/>
        <w:rPr>
          <w:rFonts w:ascii="Arial" w:hAnsi="Arial" w:cs="Arial"/>
        </w:rPr>
      </w:pPr>
      <w:r w:rsidRPr="00996D25">
        <w:rPr>
          <w:rFonts w:ascii="Arial" w:hAnsi="Arial" w:cs="Arial"/>
        </w:rPr>
        <w:t>Obrazloženje</w:t>
      </w:r>
    </w:p>
    <w:p w:rsidRPr="00996D25" w:rsidR="0031014C" w:rsidP="00760F15" w:rsidRDefault="0031014C" w14:paraId="4F2DF30B" w14:textId="77777777">
      <w:pPr>
        <w:jc w:val="both"/>
        <w:rPr>
          <w:rFonts w:ascii="Arial" w:hAnsi="Arial" w:cs="Arial"/>
          <w:bCs/>
          <w:sz w:val="10"/>
          <w:szCs w:val="10"/>
        </w:rPr>
      </w:pPr>
    </w:p>
    <w:p w:rsidRPr="00996D25" w:rsidR="0056360F" w:rsidP="000069DC" w:rsidRDefault="0056360F" w14:paraId="30D1D24D" w14:textId="77777777">
      <w:pPr>
        <w:ind w:firstLine="708"/>
        <w:jc w:val="both"/>
        <w:rPr>
          <w:rFonts w:ascii="Arial" w:hAnsi="Arial" w:cs="Arial"/>
        </w:rPr>
      </w:pPr>
    </w:p>
    <w:p w:rsidRPr="00996D25" w:rsidR="00384618" w:rsidP="00384618" w:rsidRDefault="007A1AC8" w14:paraId="7C7D9DA0" w14:textId="77777777">
      <w:pPr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 xml:space="preserve">1. </w:t>
      </w:r>
      <w:r w:rsidRPr="00996D25" w:rsidR="00E11501">
        <w:rPr>
          <w:rFonts w:ascii="Arial" w:hAnsi="Arial" w:cs="Arial"/>
        </w:rPr>
        <w:t>Republik</w:t>
      </w:r>
      <w:r w:rsidRPr="00996D25" w:rsidR="0052349D">
        <w:rPr>
          <w:rFonts w:ascii="Arial" w:hAnsi="Arial" w:cs="Arial"/>
        </w:rPr>
        <w:t>a</w:t>
      </w:r>
      <w:r w:rsidRPr="00996D25" w:rsidR="00E11501">
        <w:rPr>
          <w:rFonts w:ascii="Arial" w:hAnsi="Arial" w:cs="Arial"/>
        </w:rPr>
        <w:t xml:space="preserve"> </w:t>
      </w:r>
      <w:proofErr w:type="spellStart"/>
      <w:r w:rsidRPr="00996D25" w:rsidR="00E11501">
        <w:rPr>
          <w:rFonts w:ascii="Arial" w:hAnsi="Arial" w:cs="Arial"/>
        </w:rPr>
        <w:t>Osterreich</w:t>
      </w:r>
      <w:proofErr w:type="spellEnd"/>
      <w:r w:rsidRPr="00996D25" w:rsidR="00E11501">
        <w:rPr>
          <w:rFonts w:ascii="Arial" w:hAnsi="Arial" w:cs="Arial"/>
        </w:rPr>
        <w:t xml:space="preserve">, </w:t>
      </w:r>
      <w:proofErr w:type="spellStart"/>
      <w:r w:rsidRPr="00996D25" w:rsidR="00DE75FF">
        <w:rPr>
          <w:rFonts w:ascii="Arial" w:hAnsi="Arial" w:cs="Arial"/>
        </w:rPr>
        <w:t>Bezirkshaupmannschaft</w:t>
      </w:r>
      <w:proofErr w:type="spellEnd"/>
      <w:r w:rsidRPr="00996D25" w:rsidR="00DE75FF">
        <w:rPr>
          <w:rFonts w:ascii="Arial" w:hAnsi="Arial" w:cs="Arial"/>
        </w:rPr>
        <w:t xml:space="preserve"> </w:t>
      </w:r>
      <w:proofErr w:type="spellStart"/>
      <w:r w:rsidRPr="00996D25" w:rsidR="0052349D">
        <w:rPr>
          <w:rFonts w:ascii="Arial" w:hAnsi="Arial" w:cs="Arial"/>
        </w:rPr>
        <w:t>Leibnitzbh</w:t>
      </w:r>
      <w:proofErr w:type="spellEnd"/>
      <w:r w:rsidRPr="00996D25" w:rsidR="0052349D">
        <w:rPr>
          <w:rFonts w:ascii="Arial" w:hAnsi="Arial" w:cs="Arial"/>
        </w:rPr>
        <w:t xml:space="preserve"> Leibnitz, </w:t>
      </w:r>
      <w:proofErr w:type="spellStart"/>
      <w:r w:rsidRPr="00996D25" w:rsidR="0052349D">
        <w:rPr>
          <w:rFonts w:ascii="Arial" w:hAnsi="Arial" w:cs="Arial"/>
        </w:rPr>
        <w:t>Kadagasse</w:t>
      </w:r>
      <w:proofErr w:type="spellEnd"/>
      <w:r w:rsidRPr="00996D25" w:rsidR="0052349D">
        <w:rPr>
          <w:rFonts w:ascii="Arial" w:hAnsi="Arial" w:cs="Arial"/>
        </w:rPr>
        <w:t xml:space="preserve"> 12, </w:t>
      </w:r>
      <w:r w:rsidRPr="00996D25" w:rsidR="00384618">
        <w:rPr>
          <w:rFonts w:ascii="Arial" w:hAnsi="Arial" w:cs="Arial"/>
        </w:rPr>
        <w:t>dana</w:t>
      </w:r>
      <w:r w:rsidRPr="00996D25" w:rsidR="0052349D">
        <w:rPr>
          <w:rFonts w:ascii="Arial" w:hAnsi="Arial" w:cs="Arial"/>
        </w:rPr>
        <w:t xml:space="preserve"> </w:t>
      </w:r>
      <w:r w:rsidRPr="00996D25" w:rsidR="00384618">
        <w:rPr>
          <w:rFonts w:ascii="Arial" w:hAnsi="Arial" w:cs="Arial"/>
        </w:rPr>
        <w:t>23</w:t>
      </w:r>
      <w:r w:rsidRPr="00996D25" w:rsidR="0052349D">
        <w:rPr>
          <w:rFonts w:ascii="Arial" w:hAnsi="Arial" w:cs="Arial"/>
        </w:rPr>
        <w:t xml:space="preserve">. </w:t>
      </w:r>
      <w:r w:rsidRPr="00996D25" w:rsidR="00384618">
        <w:rPr>
          <w:rFonts w:ascii="Arial" w:hAnsi="Arial" w:cs="Arial"/>
        </w:rPr>
        <w:t>siječnja</w:t>
      </w:r>
      <w:r w:rsidRPr="00996D25" w:rsidR="0052349D">
        <w:rPr>
          <w:rFonts w:ascii="Arial" w:hAnsi="Arial" w:cs="Arial"/>
        </w:rPr>
        <w:t xml:space="preserve"> 202</w:t>
      </w:r>
      <w:r w:rsidRPr="00996D25" w:rsidR="00384618">
        <w:rPr>
          <w:rFonts w:ascii="Arial" w:hAnsi="Arial" w:cs="Arial"/>
        </w:rPr>
        <w:t>6</w:t>
      </w:r>
      <w:r w:rsidRPr="00996D25" w:rsidR="0052349D">
        <w:rPr>
          <w:rFonts w:ascii="Arial" w:hAnsi="Arial" w:cs="Arial"/>
        </w:rPr>
        <w:t xml:space="preserve">. </w:t>
      </w:r>
      <w:r w:rsidRPr="00996D25" w:rsidR="00145C2C">
        <w:rPr>
          <w:rFonts w:ascii="Arial" w:hAnsi="Arial" w:cs="Arial"/>
          <w:bCs/>
        </w:rPr>
        <w:t>dostavi</w:t>
      </w:r>
      <w:r w:rsidRPr="00996D25" w:rsidR="00651370">
        <w:rPr>
          <w:rFonts w:ascii="Arial" w:hAnsi="Arial" w:cs="Arial"/>
          <w:bCs/>
        </w:rPr>
        <w:t>la</w:t>
      </w:r>
      <w:r w:rsidRPr="00996D25" w:rsidR="00145C2C">
        <w:rPr>
          <w:rFonts w:ascii="Arial" w:hAnsi="Arial" w:cs="Arial"/>
          <w:bCs/>
        </w:rPr>
        <w:t xml:space="preserve"> </w:t>
      </w:r>
      <w:r w:rsidRPr="00996D25" w:rsidR="00174C9D">
        <w:rPr>
          <w:rFonts w:ascii="Arial" w:hAnsi="Arial" w:cs="Arial"/>
          <w:bCs/>
        </w:rPr>
        <w:t>je molbu za priznanje i izvršenje odluke o novčanoj kazni</w:t>
      </w:r>
      <w:r w:rsidRPr="00996D25" w:rsidR="001F1B41">
        <w:rPr>
          <w:rFonts w:ascii="Arial" w:hAnsi="Arial" w:cs="Arial"/>
          <w:bCs/>
        </w:rPr>
        <w:t xml:space="preserve"> </w:t>
      </w:r>
      <w:r w:rsidRPr="00996D25" w:rsidR="0000588B">
        <w:rPr>
          <w:rFonts w:ascii="Arial" w:hAnsi="Arial" w:cs="Arial"/>
        </w:rPr>
        <w:t xml:space="preserve">broj: </w:t>
      </w:r>
      <w:r w:rsidRPr="00996D25" w:rsidR="0052349D">
        <w:rPr>
          <w:rFonts w:ascii="Arial" w:hAnsi="Arial" w:cs="Arial"/>
        </w:rPr>
        <w:t>BH-LB/610250002558/25 od 12. svibnja 2025</w:t>
      </w:r>
      <w:r w:rsidRPr="00996D25" w:rsidR="00DE75FF">
        <w:rPr>
          <w:rFonts w:ascii="Arial" w:hAnsi="Arial" w:cs="Arial"/>
        </w:rPr>
        <w:t xml:space="preserve">., </w:t>
      </w:r>
      <w:r w:rsidRPr="00996D25" w:rsidR="00384618">
        <w:rPr>
          <w:rFonts w:ascii="Arial" w:hAnsi="Arial" w:cs="Arial"/>
        </w:rPr>
        <w:t xml:space="preserve">koja je postala </w:t>
      </w:r>
      <w:r w:rsidRPr="00996D25" w:rsidR="00DE75FF">
        <w:rPr>
          <w:rFonts w:ascii="Arial" w:hAnsi="Arial" w:cs="Arial"/>
        </w:rPr>
        <w:t xml:space="preserve">pravomoćna dana 04. </w:t>
      </w:r>
      <w:r w:rsidRPr="00996D25" w:rsidR="00384618">
        <w:rPr>
          <w:rFonts w:ascii="Arial" w:hAnsi="Arial" w:cs="Arial"/>
        </w:rPr>
        <w:t>lipnja</w:t>
      </w:r>
      <w:r w:rsidRPr="00996D25" w:rsidR="00DE75FF">
        <w:rPr>
          <w:rFonts w:ascii="Arial" w:hAnsi="Arial" w:cs="Arial"/>
        </w:rPr>
        <w:t xml:space="preserve"> 202</w:t>
      </w:r>
      <w:r w:rsidRPr="00996D25" w:rsidR="00384618">
        <w:rPr>
          <w:rFonts w:ascii="Arial" w:hAnsi="Arial" w:cs="Arial"/>
        </w:rPr>
        <w:t>5</w:t>
      </w:r>
      <w:r w:rsidRPr="00996D25" w:rsidR="00DE75FF">
        <w:rPr>
          <w:rFonts w:ascii="Arial" w:hAnsi="Arial" w:cs="Arial"/>
        </w:rPr>
        <w:t>.</w:t>
      </w:r>
      <w:r w:rsidRPr="00996D25" w:rsidR="00DD7426">
        <w:rPr>
          <w:rFonts w:ascii="Arial" w:hAnsi="Arial" w:cs="Arial"/>
        </w:rPr>
        <w:t xml:space="preserve">, </w:t>
      </w:r>
      <w:r w:rsidRPr="00996D25" w:rsidR="00760F15">
        <w:rPr>
          <w:rFonts w:ascii="Arial" w:hAnsi="Arial" w:cs="Arial"/>
          <w:bCs/>
        </w:rPr>
        <w:t>kojom je</w:t>
      </w:r>
      <w:r w:rsidRPr="00996D25" w:rsidR="0056360F">
        <w:rPr>
          <w:rFonts w:ascii="Arial" w:hAnsi="Arial" w:cs="Arial"/>
          <w:bCs/>
        </w:rPr>
        <w:t xml:space="preserve"> </w:t>
      </w:r>
      <w:r w:rsidRPr="00996D25" w:rsidR="00384618">
        <w:rPr>
          <w:rFonts w:ascii="Arial" w:hAnsi="Arial" w:cs="Arial"/>
        </w:rPr>
        <w:t xml:space="preserve">Srećku </w:t>
      </w:r>
      <w:proofErr w:type="spellStart"/>
      <w:r w:rsidRPr="00996D25" w:rsidR="00384618">
        <w:rPr>
          <w:rFonts w:ascii="Arial" w:hAnsi="Arial" w:cs="Arial"/>
        </w:rPr>
        <w:t>Veselniku</w:t>
      </w:r>
      <w:proofErr w:type="spellEnd"/>
      <w:r w:rsidRPr="00996D25" w:rsidR="00DE75FF">
        <w:rPr>
          <w:rFonts w:ascii="Arial" w:hAnsi="Arial" w:cs="Arial"/>
        </w:rPr>
        <w:t xml:space="preserve"> </w:t>
      </w:r>
      <w:r w:rsidRPr="00996D25" w:rsidR="00760F15">
        <w:rPr>
          <w:rFonts w:ascii="Arial" w:hAnsi="Arial" w:cs="Arial"/>
          <w:bCs/>
        </w:rPr>
        <w:t xml:space="preserve">naloženo plaćanje novčane kazne </w:t>
      </w:r>
      <w:r w:rsidRPr="00996D25" w:rsidR="00760F15">
        <w:rPr>
          <w:rFonts w:ascii="Arial" w:hAnsi="Arial" w:cs="Arial"/>
        </w:rPr>
        <w:t xml:space="preserve">u iznosu od </w:t>
      </w:r>
      <w:r w:rsidRPr="00996D25" w:rsidR="00384618">
        <w:rPr>
          <w:rFonts w:ascii="Arial" w:hAnsi="Arial" w:cs="Arial"/>
        </w:rPr>
        <w:t xml:space="preserve">230,00 (dvjesto trideset) eura, kao sankcija zbog prekršaja iz § 99 </w:t>
      </w:r>
      <w:proofErr w:type="spellStart"/>
      <w:r w:rsidRPr="00996D25" w:rsidR="00384618">
        <w:rPr>
          <w:rFonts w:ascii="Arial" w:hAnsi="Arial" w:cs="Arial"/>
        </w:rPr>
        <w:t>Abs</w:t>
      </w:r>
      <w:proofErr w:type="spellEnd"/>
      <w:r w:rsidRPr="00996D25" w:rsidR="00384618">
        <w:rPr>
          <w:rFonts w:ascii="Arial" w:hAnsi="Arial" w:cs="Arial"/>
        </w:rPr>
        <w:t xml:space="preserve">. 3 </w:t>
      </w:r>
      <w:proofErr w:type="spellStart"/>
      <w:r w:rsidRPr="00996D25" w:rsidR="00384618">
        <w:rPr>
          <w:rFonts w:ascii="Arial" w:hAnsi="Arial" w:cs="Arial"/>
        </w:rPr>
        <w:t>Lit.a</w:t>
      </w:r>
      <w:proofErr w:type="spellEnd"/>
      <w:r w:rsidRPr="00996D25" w:rsidR="00384618">
        <w:rPr>
          <w:rFonts w:ascii="Arial" w:hAnsi="Arial" w:cs="Arial"/>
        </w:rPr>
        <w:t xml:space="preserve"> St VO 1960– St VO 1960, </w:t>
      </w:r>
      <w:proofErr w:type="spellStart"/>
      <w:r w:rsidRPr="00996D25" w:rsidR="00384618">
        <w:rPr>
          <w:rFonts w:ascii="Arial" w:hAnsi="Arial" w:cs="Arial"/>
        </w:rPr>
        <w:t>BGBI.Nr</w:t>
      </w:r>
      <w:proofErr w:type="spellEnd"/>
      <w:r w:rsidRPr="00996D25" w:rsidR="00384618">
        <w:rPr>
          <w:rFonts w:ascii="Arial" w:hAnsi="Arial" w:cs="Arial"/>
        </w:rPr>
        <w:t xml:space="preserve"> 159/1960, na način da je kao vozač vozila, registarske oznake VŽ437-RJ dana 17. siječnja 2025. u 15,15 sati, u mjestu </w:t>
      </w:r>
      <w:proofErr w:type="spellStart"/>
      <w:r w:rsidRPr="00996D25" w:rsidR="00384618">
        <w:rPr>
          <w:rFonts w:ascii="Arial" w:hAnsi="Arial" w:cs="Arial"/>
        </w:rPr>
        <w:t>Strass</w:t>
      </w:r>
      <w:proofErr w:type="spellEnd"/>
      <w:r w:rsidRPr="00996D25" w:rsidR="00384618">
        <w:rPr>
          <w:rFonts w:ascii="Arial" w:hAnsi="Arial" w:cs="Arial"/>
        </w:rPr>
        <w:t xml:space="preserve"> </w:t>
      </w:r>
      <w:proofErr w:type="spellStart"/>
      <w:r w:rsidRPr="00996D25" w:rsidR="00384618">
        <w:rPr>
          <w:rFonts w:ascii="Arial" w:hAnsi="Arial" w:cs="Arial"/>
        </w:rPr>
        <w:t>in</w:t>
      </w:r>
      <w:proofErr w:type="spellEnd"/>
      <w:r w:rsidRPr="00996D25" w:rsidR="00384618">
        <w:rPr>
          <w:rFonts w:ascii="Arial" w:hAnsi="Arial" w:cs="Arial"/>
        </w:rPr>
        <w:t xml:space="preserve"> </w:t>
      </w:r>
      <w:proofErr w:type="spellStart"/>
      <w:r w:rsidRPr="00996D25" w:rsidR="00384618">
        <w:rPr>
          <w:rFonts w:ascii="Arial" w:hAnsi="Arial" w:cs="Arial"/>
        </w:rPr>
        <w:t>Steiermark</w:t>
      </w:r>
      <w:proofErr w:type="spellEnd"/>
      <w:r w:rsidRPr="00996D25" w:rsidR="00384618">
        <w:rPr>
          <w:rFonts w:ascii="Arial" w:hAnsi="Arial" w:cs="Arial"/>
        </w:rPr>
        <w:t xml:space="preserve">, A9 Str. km 229,547 </w:t>
      </w:r>
      <w:proofErr w:type="spellStart"/>
      <w:r w:rsidRPr="00996D25" w:rsidR="00384618">
        <w:rPr>
          <w:rFonts w:ascii="Arial" w:hAnsi="Arial" w:cs="Arial"/>
        </w:rPr>
        <w:t>in</w:t>
      </w:r>
      <w:proofErr w:type="spellEnd"/>
      <w:r w:rsidRPr="00996D25" w:rsidR="00384618">
        <w:rPr>
          <w:rFonts w:ascii="Arial" w:hAnsi="Arial" w:cs="Arial"/>
        </w:rPr>
        <w:t xml:space="preserve"> </w:t>
      </w:r>
      <w:proofErr w:type="spellStart"/>
      <w:r w:rsidRPr="00996D25" w:rsidR="00384618">
        <w:rPr>
          <w:rFonts w:ascii="Arial" w:hAnsi="Arial" w:cs="Arial"/>
        </w:rPr>
        <w:t>Fahrtrichtung</w:t>
      </w:r>
      <w:proofErr w:type="spellEnd"/>
      <w:r w:rsidRPr="00996D25" w:rsidR="00384618">
        <w:rPr>
          <w:rFonts w:ascii="Arial" w:hAnsi="Arial" w:cs="Arial"/>
        </w:rPr>
        <w:t xml:space="preserve">, </w:t>
      </w:r>
      <w:proofErr w:type="spellStart"/>
      <w:r w:rsidRPr="00996D25" w:rsidR="00384618">
        <w:rPr>
          <w:rFonts w:ascii="Arial" w:hAnsi="Arial" w:cs="Arial"/>
        </w:rPr>
        <w:t>Slovveien</w:t>
      </w:r>
      <w:proofErr w:type="spellEnd"/>
      <w:r w:rsidRPr="00996D25" w:rsidR="00384618">
        <w:rPr>
          <w:rFonts w:ascii="Arial" w:hAnsi="Arial" w:cs="Arial"/>
        </w:rPr>
        <w:t xml:space="preserve"> 8430 Leibnitz (Austrija) upravljao prekoračenom brzinom u mjestu gdje je dopuštena brzina kretanja od 80 km/h, čime je prekoračio brzinu kretanja za 20 km/h, čime je postupio protivno propisima u cestovnom prometu, uključujući ponašanje kojim se krše prometni propisi.</w:t>
      </w:r>
    </w:p>
    <w:p w:rsidRPr="00996D25" w:rsidR="00760F15" w:rsidP="00DE75FF" w:rsidRDefault="00760F15" w14:paraId="7A14F22A" w14:textId="77777777">
      <w:pPr>
        <w:ind w:firstLine="708"/>
        <w:jc w:val="both"/>
        <w:rPr>
          <w:rFonts w:ascii="Arial" w:hAnsi="Arial" w:cs="Arial"/>
        </w:rPr>
      </w:pPr>
      <w:r w:rsidRPr="00996D25">
        <w:rPr>
          <w:rFonts w:ascii="Arial" w:hAnsi="Arial" w:cs="Arial"/>
          <w:bCs/>
        </w:rPr>
        <w:t xml:space="preserve">Ovaj </w:t>
      </w:r>
      <w:r w:rsidRPr="00996D25" w:rsidR="00AC19E7">
        <w:rPr>
          <w:rFonts w:ascii="Arial" w:hAnsi="Arial" w:cs="Arial"/>
          <w:bCs/>
        </w:rPr>
        <w:t>s</w:t>
      </w:r>
      <w:r w:rsidRPr="00996D25">
        <w:rPr>
          <w:rFonts w:ascii="Arial" w:hAnsi="Arial" w:cs="Arial"/>
          <w:bCs/>
        </w:rPr>
        <w:t>ud nalazi da su u konkretnom slučaju ispunjene sve zakonske pretpostavke propisane u ZPSKS-EU za priznanje i iz</w:t>
      </w:r>
      <w:r w:rsidRPr="00996D25" w:rsidR="00145C2C">
        <w:rPr>
          <w:rFonts w:ascii="Arial" w:hAnsi="Arial" w:cs="Arial"/>
          <w:bCs/>
        </w:rPr>
        <w:t>vršenje odluke o novčanoj kazni</w:t>
      </w:r>
      <w:r w:rsidRPr="00996D25" w:rsidR="00DD7426">
        <w:rPr>
          <w:rFonts w:ascii="Arial" w:hAnsi="Arial" w:cs="Arial"/>
          <w:bCs/>
        </w:rPr>
        <w:t xml:space="preserve"> jer se odluka odnosi na kršenje propisa u</w:t>
      </w:r>
      <w:r w:rsidRPr="00996D25" w:rsidR="00145C2C">
        <w:rPr>
          <w:rFonts w:ascii="Arial" w:hAnsi="Arial" w:cs="Arial"/>
          <w:bCs/>
        </w:rPr>
        <w:t xml:space="preserve"> cestovnom prometu, za koje djelo se na temelju 77. st. 1. </w:t>
      </w:r>
      <w:proofErr w:type="spellStart"/>
      <w:r w:rsidRPr="00996D25" w:rsidR="00145C2C">
        <w:rPr>
          <w:rFonts w:ascii="Arial" w:hAnsi="Arial" w:cs="Arial"/>
          <w:bCs/>
        </w:rPr>
        <w:t>al</w:t>
      </w:r>
      <w:proofErr w:type="spellEnd"/>
      <w:r w:rsidRPr="00996D25" w:rsidR="00145C2C">
        <w:rPr>
          <w:rFonts w:ascii="Arial" w:hAnsi="Arial" w:cs="Arial"/>
          <w:bCs/>
        </w:rPr>
        <w:t xml:space="preserve">. 1. </w:t>
      </w:r>
      <w:r w:rsidRPr="00996D25">
        <w:rPr>
          <w:rFonts w:ascii="Arial" w:hAnsi="Arial" w:cs="Arial"/>
          <w:bCs/>
        </w:rPr>
        <w:t xml:space="preserve"> ZPSKS-EU odluka o novčanoj kazni prizna</w:t>
      </w:r>
      <w:r w:rsidRPr="00996D25" w:rsidR="004F33E8">
        <w:rPr>
          <w:rFonts w:ascii="Arial" w:hAnsi="Arial" w:cs="Arial"/>
          <w:bCs/>
        </w:rPr>
        <w:t>je</w:t>
      </w:r>
      <w:r w:rsidRPr="00996D25">
        <w:rPr>
          <w:rFonts w:ascii="Arial" w:hAnsi="Arial" w:cs="Arial"/>
          <w:bCs/>
        </w:rPr>
        <w:t xml:space="preserve"> bez</w:t>
      </w:r>
      <w:r w:rsidRPr="00996D25" w:rsidR="009C292D">
        <w:rPr>
          <w:rFonts w:ascii="Arial" w:hAnsi="Arial" w:cs="Arial"/>
          <w:bCs/>
        </w:rPr>
        <w:t xml:space="preserve"> provjere dvostruke kažnjivosti, a</w:t>
      </w:r>
      <w:r w:rsidRPr="00996D25">
        <w:rPr>
          <w:rFonts w:ascii="Arial" w:hAnsi="Arial" w:cs="Arial"/>
          <w:bCs/>
        </w:rPr>
        <w:t xml:space="preserve"> </w:t>
      </w:r>
      <w:r w:rsidRPr="00996D25" w:rsidR="004F33E8">
        <w:rPr>
          <w:rFonts w:ascii="Arial" w:hAnsi="Arial" w:cs="Arial"/>
          <w:bCs/>
        </w:rPr>
        <w:t>država izdavateljica u Potvrdi iz čl. 4. Okvirne odluk</w:t>
      </w:r>
      <w:r w:rsidRPr="00996D25" w:rsidR="004A2CC9">
        <w:rPr>
          <w:rFonts w:ascii="Arial" w:hAnsi="Arial" w:cs="Arial"/>
          <w:bCs/>
        </w:rPr>
        <w:t>e</w:t>
      </w:r>
      <w:r w:rsidRPr="00996D25" w:rsidR="004F33E8">
        <w:rPr>
          <w:rFonts w:ascii="Arial" w:hAnsi="Arial" w:cs="Arial"/>
          <w:bCs/>
        </w:rPr>
        <w:t xml:space="preserve"> Vijeća 2005/214/PUP o p</w:t>
      </w:r>
      <w:r w:rsidRPr="00996D25" w:rsidR="004A2CC9">
        <w:rPr>
          <w:rFonts w:ascii="Arial" w:hAnsi="Arial" w:cs="Arial"/>
          <w:bCs/>
        </w:rPr>
        <w:t>rimjeni</w:t>
      </w:r>
      <w:r w:rsidRPr="00996D25" w:rsidR="004F33E8">
        <w:rPr>
          <w:rFonts w:ascii="Arial" w:hAnsi="Arial" w:cs="Arial"/>
          <w:bCs/>
        </w:rPr>
        <w:t xml:space="preserve"> n</w:t>
      </w:r>
      <w:r w:rsidRPr="00996D25" w:rsidR="004A2CC9">
        <w:rPr>
          <w:rFonts w:ascii="Arial" w:hAnsi="Arial" w:cs="Arial"/>
          <w:bCs/>
        </w:rPr>
        <w:t>ačela me</w:t>
      </w:r>
      <w:r w:rsidRPr="00996D25" w:rsidR="004F33E8">
        <w:rPr>
          <w:rFonts w:ascii="Arial" w:hAnsi="Arial" w:cs="Arial"/>
          <w:bCs/>
        </w:rPr>
        <w:t>đu</w:t>
      </w:r>
      <w:r w:rsidRPr="00996D25" w:rsidR="004A2CC9">
        <w:rPr>
          <w:rFonts w:ascii="Arial" w:hAnsi="Arial" w:cs="Arial"/>
          <w:bCs/>
        </w:rPr>
        <w:t>narodnog</w:t>
      </w:r>
      <w:r w:rsidRPr="00996D25" w:rsidR="004F33E8">
        <w:rPr>
          <w:rFonts w:ascii="Arial" w:hAnsi="Arial" w:cs="Arial"/>
          <w:bCs/>
        </w:rPr>
        <w:t xml:space="preserve"> priznavanja na novčane kazne </w:t>
      </w:r>
      <w:r w:rsidRPr="00996D25" w:rsidR="004A2CC9">
        <w:rPr>
          <w:rFonts w:ascii="Arial" w:hAnsi="Arial" w:cs="Arial"/>
          <w:bCs/>
        </w:rPr>
        <w:t xml:space="preserve">označila </w:t>
      </w:r>
      <w:r w:rsidRPr="00996D25" w:rsidR="009C292D">
        <w:rPr>
          <w:rFonts w:ascii="Arial" w:hAnsi="Arial" w:cs="Arial"/>
          <w:bCs/>
        </w:rPr>
        <w:t xml:space="preserve">je </w:t>
      </w:r>
      <w:r w:rsidRPr="00996D25" w:rsidR="003F7804">
        <w:rPr>
          <w:rFonts w:ascii="Arial" w:hAnsi="Arial" w:cs="Arial"/>
          <w:bCs/>
        </w:rPr>
        <w:t>da se radi o djelu</w:t>
      </w:r>
      <w:r w:rsidRPr="00996D25" w:rsidR="004A2CC9">
        <w:rPr>
          <w:rFonts w:ascii="Arial" w:hAnsi="Arial" w:cs="Arial"/>
          <w:bCs/>
        </w:rPr>
        <w:t xml:space="preserve"> kršenja propisa o</w:t>
      </w:r>
      <w:r w:rsidRPr="00996D25" w:rsidR="009C292D">
        <w:rPr>
          <w:rFonts w:ascii="Arial" w:hAnsi="Arial" w:cs="Arial"/>
          <w:bCs/>
        </w:rPr>
        <w:t xml:space="preserve"> cestovnom prometu. Zbog toga ovaj sud nije bio u obvezi provjeravanja dvostruke kažnjivosti. </w:t>
      </w:r>
      <w:r w:rsidRPr="00996D25">
        <w:rPr>
          <w:rFonts w:ascii="Arial" w:hAnsi="Arial" w:cs="Arial"/>
          <w:bCs/>
        </w:rPr>
        <w:t xml:space="preserve">Predmetnom stranom odlukom </w:t>
      </w:r>
      <w:r w:rsidRPr="00996D25" w:rsidR="00FA5BBA">
        <w:rPr>
          <w:rFonts w:ascii="Arial" w:hAnsi="Arial" w:cs="Arial"/>
          <w:bCs/>
        </w:rPr>
        <w:t>osuđeniku je</w:t>
      </w:r>
      <w:r w:rsidRPr="00996D25" w:rsidR="00A73B10">
        <w:rPr>
          <w:rFonts w:ascii="Arial" w:hAnsi="Arial" w:cs="Arial"/>
          <w:bCs/>
        </w:rPr>
        <w:t xml:space="preserve"> </w:t>
      </w:r>
      <w:r w:rsidRPr="00996D25">
        <w:rPr>
          <w:rFonts w:ascii="Arial" w:hAnsi="Arial" w:cs="Arial"/>
          <w:bCs/>
        </w:rPr>
        <w:t>naloženo plaćanje novčane kazne kao sankcije zbog počinjenja prekršaja</w:t>
      </w:r>
      <w:r w:rsidRPr="00996D25" w:rsidR="00303870">
        <w:rPr>
          <w:rFonts w:ascii="Arial" w:hAnsi="Arial" w:cs="Arial"/>
          <w:bCs/>
        </w:rPr>
        <w:t>.</w:t>
      </w:r>
    </w:p>
    <w:p w:rsidRPr="00996D25" w:rsidR="00AF56C0" w:rsidP="00760F15" w:rsidRDefault="00AF56C0" w14:paraId="109B3CF5" w14:textId="77777777">
      <w:pPr>
        <w:jc w:val="both"/>
        <w:rPr>
          <w:rFonts w:ascii="Arial" w:hAnsi="Arial" w:cs="Arial"/>
          <w:bCs/>
          <w:sz w:val="10"/>
          <w:szCs w:val="10"/>
        </w:rPr>
      </w:pPr>
    </w:p>
    <w:p w:rsidRPr="00996D25" w:rsidR="00760F15" w:rsidP="00760F15" w:rsidRDefault="00760F15" w14:paraId="2E7E34AF" w14:textId="77777777">
      <w:pPr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ab/>
      </w:r>
      <w:r w:rsidRPr="00996D25" w:rsidR="007A1AC8">
        <w:rPr>
          <w:rFonts w:ascii="Arial" w:hAnsi="Arial" w:cs="Arial"/>
          <w:bCs/>
        </w:rPr>
        <w:t xml:space="preserve">2. </w:t>
      </w:r>
      <w:r w:rsidRPr="00996D25">
        <w:rPr>
          <w:rFonts w:ascii="Arial" w:hAnsi="Arial" w:cs="Arial"/>
          <w:bCs/>
        </w:rPr>
        <w:t xml:space="preserve">Ovaj </w:t>
      </w:r>
      <w:r w:rsidRPr="00996D25" w:rsidR="00AC19E7">
        <w:rPr>
          <w:rFonts w:ascii="Arial" w:hAnsi="Arial" w:cs="Arial"/>
          <w:bCs/>
        </w:rPr>
        <w:t>s</w:t>
      </w:r>
      <w:r w:rsidRPr="00996D25">
        <w:rPr>
          <w:rFonts w:ascii="Arial" w:hAnsi="Arial" w:cs="Arial"/>
          <w:bCs/>
        </w:rPr>
        <w:t xml:space="preserve">ud nije utvrdio postojanje okolnosti koje prema čl. 80. st. 1. ZPSKS-EU  predstavljaju obvezatne razloge za odbijanje priznanja i izvršenja odluke o novčanoj kazni, kao niti postojanje okolnosti iz čl. 80. st. 2. ZPSKS-EU na temelju kojih bi, rukovodeći se načelima učinkovite suradnje, svrhovitosti i prava na pošteno suđenje, odbio priznanje i izvršenje odluke o novčanoj kazni. </w:t>
      </w:r>
    </w:p>
    <w:p w:rsidRPr="00996D25" w:rsidR="00760F15" w:rsidP="00760F15" w:rsidRDefault="00760F15" w14:paraId="3AB7E176" w14:textId="77777777">
      <w:pPr>
        <w:jc w:val="right"/>
        <w:rPr>
          <w:rFonts w:ascii="Arial" w:hAnsi="Arial" w:cs="Arial"/>
          <w:bCs/>
          <w:sz w:val="10"/>
          <w:szCs w:val="10"/>
        </w:rPr>
      </w:pPr>
    </w:p>
    <w:p w:rsidRPr="00996D25" w:rsidR="000A6745" w:rsidP="008978EF" w:rsidRDefault="000A6745" w14:paraId="3B513513" w14:textId="77777777">
      <w:pPr>
        <w:jc w:val="both"/>
        <w:rPr>
          <w:rFonts w:ascii="Arial" w:hAnsi="Arial" w:cs="Arial"/>
          <w:bCs/>
          <w:sz w:val="10"/>
          <w:szCs w:val="10"/>
        </w:rPr>
      </w:pPr>
    </w:p>
    <w:p w:rsidRPr="00996D25" w:rsidR="00186931" w:rsidP="00AF56C0" w:rsidRDefault="00760F15" w14:paraId="356DDF23" w14:textId="77777777">
      <w:pPr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ab/>
      </w:r>
      <w:r w:rsidRPr="00996D25" w:rsidR="00DD7426">
        <w:rPr>
          <w:rFonts w:ascii="Arial" w:hAnsi="Arial" w:cs="Arial"/>
          <w:bCs/>
        </w:rPr>
        <w:t>3</w:t>
      </w:r>
      <w:r w:rsidRPr="00996D25" w:rsidR="007A1AC8">
        <w:rPr>
          <w:rFonts w:ascii="Arial" w:hAnsi="Arial" w:cs="Arial"/>
          <w:bCs/>
        </w:rPr>
        <w:t xml:space="preserve">. </w:t>
      </w:r>
      <w:r w:rsidRPr="00996D25">
        <w:rPr>
          <w:rFonts w:ascii="Arial" w:hAnsi="Arial" w:cs="Arial"/>
          <w:bCs/>
        </w:rPr>
        <w:t xml:space="preserve">Novčana kazna će se sukladno čl. 82. st. 1. u vezi čl. 86. ZPSKS-EU izvršiti u skladu s pravom Republike Hrvatske na način kako se izvršava novčana kazna koju je izrekao domaći sud, u korist državnog proračuna Republike Hrvatske. </w:t>
      </w:r>
    </w:p>
    <w:p w:rsidRPr="00996D25" w:rsidR="000A6745" w:rsidP="00AF56C0" w:rsidRDefault="000A6745" w14:paraId="53161542" w14:textId="77777777">
      <w:pPr>
        <w:jc w:val="both"/>
        <w:rPr>
          <w:rFonts w:ascii="Arial" w:hAnsi="Arial" w:cs="Arial"/>
          <w:bCs/>
          <w:sz w:val="10"/>
          <w:szCs w:val="10"/>
        </w:rPr>
      </w:pPr>
    </w:p>
    <w:p w:rsidRPr="00996D25" w:rsidR="00760F15" w:rsidP="00AC19E7" w:rsidRDefault="00DD7426" w14:paraId="113A7320" w14:textId="77777777">
      <w:pPr>
        <w:ind w:firstLine="708"/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>4</w:t>
      </w:r>
      <w:r w:rsidRPr="00996D25" w:rsidR="007A1AC8">
        <w:rPr>
          <w:rFonts w:ascii="Arial" w:hAnsi="Arial" w:cs="Arial"/>
          <w:bCs/>
        </w:rPr>
        <w:t xml:space="preserve">. </w:t>
      </w:r>
      <w:r w:rsidRPr="00996D25" w:rsidR="00760F15">
        <w:rPr>
          <w:rFonts w:ascii="Arial" w:hAnsi="Arial" w:cs="Arial"/>
          <w:bCs/>
        </w:rPr>
        <w:t>Slijedom svega iznijetog valjalo je odlučiti kao u izreci ov</w:t>
      </w:r>
      <w:r w:rsidRPr="00996D25" w:rsidR="00B34431">
        <w:rPr>
          <w:rFonts w:ascii="Arial" w:hAnsi="Arial" w:cs="Arial"/>
          <w:bCs/>
        </w:rPr>
        <w:t>e presude</w:t>
      </w:r>
      <w:r w:rsidRPr="00996D25" w:rsidR="00760F15">
        <w:rPr>
          <w:rFonts w:ascii="Arial" w:hAnsi="Arial" w:cs="Arial"/>
          <w:bCs/>
        </w:rPr>
        <w:t xml:space="preserve">. </w:t>
      </w:r>
    </w:p>
    <w:p w:rsidRPr="00996D25" w:rsidR="00760F15" w:rsidP="00760F15" w:rsidRDefault="00760F15" w14:paraId="0A5F468E" w14:textId="77777777">
      <w:pPr>
        <w:jc w:val="both"/>
        <w:rPr>
          <w:rFonts w:ascii="Arial" w:hAnsi="Arial" w:cs="Arial"/>
          <w:bCs/>
        </w:rPr>
      </w:pPr>
    </w:p>
    <w:p w:rsidRPr="00996D25" w:rsidR="00760F15" w:rsidP="00760F15" w:rsidRDefault="00760F15" w14:paraId="04226458" w14:textId="77777777">
      <w:pPr>
        <w:jc w:val="center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 xml:space="preserve">U Varaždinu </w:t>
      </w:r>
      <w:r w:rsidRPr="00996D25" w:rsidR="00D62FB8">
        <w:rPr>
          <w:rFonts w:ascii="Arial" w:hAnsi="Arial" w:cs="Arial"/>
          <w:bCs/>
        </w:rPr>
        <w:t>06. kolovoza</w:t>
      </w:r>
      <w:r w:rsidRPr="00996D25" w:rsidR="00384618">
        <w:rPr>
          <w:rFonts w:ascii="Arial" w:hAnsi="Arial" w:cs="Arial"/>
          <w:bCs/>
        </w:rPr>
        <w:t xml:space="preserve"> </w:t>
      </w:r>
      <w:r w:rsidRPr="00996D25" w:rsidR="00631F0B">
        <w:rPr>
          <w:rFonts w:ascii="Arial" w:hAnsi="Arial" w:cs="Arial"/>
          <w:bCs/>
        </w:rPr>
        <w:t>202</w:t>
      </w:r>
      <w:r w:rsidRPr="00996D25" w:rsidR="00384618">
        <w:rPr>
          <w:rFonts w:ascii="Arial" w:hAnsi="Arial" w:cs="Arial"/>
          <w:bCs/>
        </w:rPr>
        <w:t>6</w:t>
      </w:r>
      <w:r w:rsidRPr="00996D25" w:rsidR="00DD7426">
        <w:rPr>
          <w:rFonts w:ascii="Arial" w:hAnsi="Arial" w:cs="Arial"/>
          <w:bCs/>
        </w:rPr>
        <w:t>.</w:t>
      </w:r>
    </w:p>
    <w:p w:rsidRPr="00996D25" w:rsidR="005D5630" w:rsidP="00327631" w:rsidRDefault="005D5630" w14:paraId="367044A2" w14:textId="77777777">
      <w:pPr>
        <w:jc w:val="both"/>
        <w:rPr>
          <w:rFonts w:ascii="Arial" w:hAnsi="Arial" w:cs="Arial"/>
        </w:rPr>
      </w:pPr>
    </w:p>
    <w:p w:rsidRPr="00996D25" w:rsidR="005D5630" w:rsidP="009A4546" w:rsidRDefault="005D5630" w14:paraId="0C05CB54" w14:textId="77777777">
      <w:pPr>
        <w:ind w:firstLine="720"/>
        <w:rPr>
          <w:rFonts w:ascii="Arial" w:hAnsi="Arial" w:cs="Arial"/>
        </w:rPr>
      </w:pPr>
      <w:r w:rsidRPr="00996D25">
        <w:rPr>
          <w:rFonts w:ascii="Arial" w:hAnsi="Arial" w:cs="Arial"/>
        </w:rPr>
        <w:t xml:space="preserve">        </w:t>
      </w:r>
      <w:r w:rsidRPr="00996D25" w:rsidR="00D62FB8">
        <w:rPr>
          <w:rFonts w:ascii="Arial" w:hAnsi="Arial" w:cs="Arial"/>
        </w:rPr>
        <w:t xml:space="preserve"> </w:t>
      </w:r>
      <w:r w:rsidRPr="00996D25">
        <w:rPr>
          <w:rFonts w:ascii="Arial" w:hAnsi="Arial" w:cs="Arial"/>
        </w:rPr>
        <w:t>Zapisničarka</w:t>
      </w:r>
      <w:r w:rsidRPr="00996D25">
        <w:rPr>
          <w:rFonts w:ascii="Arial" w:hAnsi="Arial" w:cs="Arial"/>
        </w:rPr>
        <w:tab/>
      </w:r>
      <w:r w:rsidRPr="00996D25">
        <w:rPr>
          <w:rFonts w:ascii="Arial" w:hAnsi="Arial" w:cs="Arial"/>
        </w:rPr>
        <w:tab/>
      </w:r>
      <w:r w:rsidRPr="00996D25">
        <w:rPr>
          <w:rFonts w:ascii="Arial" w:hAnsi="Arial" w:cs="Arial"/>
        </w:rPr>
        <w:tab/>
      </w:r>
      <w:r w:rsidRPr="00996D25">
        <w:rPr>
          <w:rFonts w:ascii="Arial" w:hAnsi="Arial" w:cs="Arial"/>
        </w:rPr>
        <w:tab/>
        <w:t xml:space="preserve">                           Sutkinja</w:t>
      </w:r>
    </w:p>
    <w:p w:rsidRPr="00996D25" w:rsidR="005D5630" w:rsidP="009A4546" w:rsidRDefault="005D5630" w14:paraId="55560C23" w14:textId="77777777">
      <w:pPr>
        <w:ind w:firstLine="720"/>
        <w:rPr>
          <w:rFonts w:ascii="Arial" w:hAnsi="Arial" w:cs="Arial"/>
        </w:rPr>
      </w:pPr>
      <w:r w:rsidRPr="00996D25">
        <w:rPr>
          <w:rFonts w:ascii="Arial" w:hAnsi="Arial" w:cs="Arial"/>
        </w:rPr>
        <w:t xml:space="preserve">   </w:t>
      </w:r>
      <w:r w:rsidRPr="00996D25" w:rsidR="00D422B4">
        <w:rPr>
          <w:rFonts w:ascii="Arial" w:hAnsi="Arial" w:cs="Arial"/>
        </w:rPr>
        <w:t xml:space="preserve">Elizabeta </w:t>
      </w:r>
      <w:r w:rsidRPr="00996D25" w:rsidR="00D62FB8">
        <w:rPr>
          <w:rFonts w:ascii="Arial" w:hAnsi="Arial" w:cs="Arial"/>
        </w:rPr>
        <w:t>Lazarević</w:t>
      </w:r>
      <w:r w:rsidRPr="00996D25" w:rsidR="00BA567A">
        <w:rPr>
          <w:rFonts w:ascii="Arial" w:hAnsi="Arial" w:cs="Arial"/>
        </w:rPr>
        <w:t>, v.r.</w:t>
      </w:r>
      <w:r w:rsidRPr="00996D25" w:rsidR="00B000DF">
        <w:rPr>
          <w:rFonts w:ascii="Arial" w:hAnsi="Arial" w:cs="Arial"/>
        </w:rPr>
        <w:tab/>
      </w:r>
      <w:r w:rsidRPr="00996D25" w:rsidR="00B000DF">
        <w:rPr>
          <w:rFonts w:ascii="Arial" w:hAnsi="Arial" w:cs="Arial"/>
        </w:rPr>
        <w:tab/>
      </w:r>
      <w:r w:rsidRPr="00996D25" w:rsidR="00B000DF">
        <w:rPr>
          <w:rFonts w:ascii="Arial" w:hAnsi="Arial" w:cs="Arial"/>
        </w:rPr>
        <w:tab/>
        <w:t xml:space="preserve">                </w:t>
      </w:r>
      <w:r w:rsidRPr="00996D25" w:rsidR="00D62FB8">
        <w:rPr>
          <w:rFonts w:ascii="Arial" w:hAnsi="Arial" w:cs="Arial"/>
        </w:rPr>
        <w:t xml:space="preserve"> </w:t>
      </w:r>
      <w:r w:rsidRPr="00996D25" w:rsidR="00B000DF">
        <w:rPr>
          <w:rFonts w:ascii="Arial" w:hAnsi="Arial" w:cs="Arial"/>
        </w:rPr>
        <w:t xml:space="preserve">   </w:t>
      </w:r>
      <w:r w:rsidRPr="00996D25" w:rsidR="00E11501">
        <w:rPr>
          <w:rFonts w:ascii="Arial" w:hAnsi="Arial" w:cs="Arial"/>
        </w:rPr>
        <w:t xml:space="preserve"> </w:t>
      </w:r>
      <w:r w:rsidRPr="00996D25" w:rsidR="00A65FAC">
        <w:rPr>
          <w:rFonts w:ascii="Arial" w:hAnsi="Arial" w:cs="Arial"/>
        </w:rPr>
        <w:t xml:space="preserve">Nada </w:t>
      </w:r>
      <w:proofErr w:type="spellStart"/>
      <w:r w:rsidRPr="00996D25" w:rsidR="00A65FAC">
        <w:rPr>
          <w:rFonts w:ascii="Arial" w:hAnsi="Arial" w:cs="Arial"/>
        </w:rPr>
        <w:t>Šumiga</w:t>
      </w:r>
      <w:proofErr w:type="spellEnd"/>
      <w:r w:rsidRPr="00996D25" w:rsidR="00BA567A">
        <w:rPr>
          <w:rFonts w:ascii="Arial" w:hAnsi="Arial" w:cs="Arial"/>
        </w:rPr>
        <w:t>, v.r.</w:t>
      </w:r>
    </w:p>
    <w:p w:rsidRPr="00996D25" w:rsidR="00631F0B" w:rsidP="009A4546" w:rsidRDefault="00631F0B" w14:paraId="611C8483" w14:textId="77777777">
      <w:pPr>
        <w:ind w:firstLine="720"/>
        <w:rPr>
          <w:rFonts w:ascii="Arial" w:hAnsi="Arial" w:cs="Arial"/>
        </w:rPr>
      </w:pPr>
    </w:p>
    <w:p w:rsidRPr="00996D25" w:rsidR="003352CC" w:rsidP="00AC19E7" w:rsidRDefault="00760F15" w14:paraId="1E1481B7" w14:textId="77777777">
      <w:pPr>
        <w:ind w:firstLine="708"/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 xml:space="preserve">UPUTA O PRAVNOM LIJEKU: </w:t>
      </w:r>
    </w:p>
    <w:p w:rsidRPr="00996D25" w:rsidR="003352CC" w:rsidP="003352CC" w:rsidRDefault="003352CC" w14:paraId="13C10115" w14:textId="77777777">
      <w:pPr>
        <w:widowControl w:val="false"/>
        <w:tabs>
          <w:tab w:val="left" w:pos="284"/>
        </w:tabs>
        <w:jc w:val="both"/>
        <w:rPr>
          <w:rFonts w:ascii="Arial" w:hAnsi="Arial" w:cs="Arial"/>
          <w:bCs/>
        </w:rPr>
      </w:pPr>
      <w:r w:rsidRPr="00996D25">
        <w:rPr>
          <w:rFonts w:ascii="Arial" w:hAnsi="Arial" w:cs="Arial"/>
          <w:bCs/>
        </w:rPr>
        <w:tab/>
        <w:t xml:space="preserve">Protiv ove presude stranka ima pravo žalbe u roku  8 (osam) dana od dana primitka presude. Žalba se podnosi pisano u tri istovjetna primjerka ovome sudu, a o njoj odlučuje Visoki prekršajni sud Republike Hrvatske u Zagrebu. </w:t>
      </w:r>
    </w:p>
    <w:p w:rsidRPr="00996D25" w:rsidR="00DE7B6C" w:rsidP="00DE7B6C" w:rsidRDefault="00DE7B6C" w14:paraId="6E532D8F" w14:textId="77777777">
      <w:pPr>
        <w:widowControl w:val="false"/>
        <w:tabs>
          <w:tab w:val="left" w:pos="284"/>
        </w:tabs>
        <w:jc w:val="both"/>
        <w:rPr>
          <w:rFonts w:ascii="Arial" w:hAnsi="Arial" w:cs="Arial"/>
        </w:rPr>
      </w:pPr>
      <w:r w:rsidRPr="00996D25">
        <w:rPr>
          <w:rFonts w:ascii="Arial" w:hAnsi="Arial" w:cs="Arial"/>
          <w:spacing w:val="-3"/>
        </w:rPr>
        <w:lastRenderedPageBreak/>
        <w:t>Dostavlja se:</w:t>
      </w:r>
    </w:p>
    <w:p w:rsidRPr="00996D25" w:rsidR="00DE75FF" w:rsidP="00100686" w:rsidRDefault="00152245" w14:paraId="0807CA3A" w14:textId="77777777">
      <w:pPr>
        <w:pStyle w:val="Odlomakpopisa"/>
        <w:widowControl w:val="false"/>
        <w:numPr>
          <w:ilvl w:val="0"/>
          <w:numId w:val="6"/>
        </w:numPr>
        <w:tabs>
          <w:tab w:val="left" w:pos="284"/>
        </w:tabs>
        <w:ind w:left="426" w:hanging="426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O</w:t>
      </w:r>
      <w:r w:rsidRPr="00996D25" w:rsidR="00E11501">
        <w:rPr>
          <w:rFonts w:ascii="Arial" w:hAnsi="Arial" w:cs="Arial"/>
        </w:rPr>
        <w:t>suđen</w:t>
      </w:r>
      <w:r w:rsidRPr="00996D25" w:rsidR="00DE75FF">
        <w:rPr>
          <w:rFonts w:ascii="Arial" w:hAnsi="Arial" w:cs="Arial"/>
        </w:rPr>
        <w:t>om:</w:t>
      </w:r>
      <w:r w:rsidRPr="00996D25">
        <w:rPr>
          <w:rFonts w:ascii="Arial" w:hAnsi="Arial" w:cs="Arial"/>
        </w:rPr>
        <w:t xml:space="preserve"> </w:t>
      </w:r>
      <w:r w:rsidRPr="00996D25" w:rsidR="00384618">
        <w:rPr>
          <w:rFonts w:ascii="Arial" w:hAnsi="Arial" w:cs="Arial"/>
        </w:rPr>
        <w:t xml:space="preserve">Srećko </w:t>
      </w:r>
      <w:proofErr w:type="spellStart"/>
      <w:r w:rsidRPr="00996D25" w:rsidR="00384618">
        <w:rPr>
          <w:rFonts w:ascii="Arial" w:hAnsi="Arial" w:cs="Arial"/>
        </w:rPr>
        <w:t>Veselnik</w:t>
      </w:r>
      <w:proofErr w:type="spellEnd"/>
      <w:r w:rsidRPr="00996D25" w:rsidR="00384618">
        <w:rPr>
          <w:rFonts w:ascii="Arial" w:hAnsi="Arial" w:cs="Arial"/>
        </w:rPr>
        <w:t xml:space="preserve"> iz Brezja Dravskog, Varaždinska 58A</w:t>
      </w:r>
    </w:p>
    <w:p w:rsidRPr="00996D25" w:rsidR="00DE7B6C" w:rsidP="00100686" w:rsidRDefault="00DE7B6C" w14:paraId="2DE5CF8A" w14:textId="77777777">
      <w:pPr>
        <w:pStyle w:val="Odlomakpopisa"/>
        <w:widowControl w:val="false"/>
        <w:numPr>
          <w:ilvl w:val="0"/>
          <w:numId w:val="6"/>
        </w:numPr>
        <w:tabs>
          <w:tab w:val="left" w:pos="284"/>
        </w:tabs>
        <w:ind w:left="426" w:hanging="426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Općinskom dr</w:t>
      </w:r>
      <w:r w:rsidRPr="00996D25" w:rsidR="00501579">
        <w:rPr>
          <w:rFonts w:ascii="Arial" w:hAnsi="Arial" w:cs="Arial"/>
        </w:rPr>
        <w:t>žavnom odvjetništvu</w:t>
      </w:r>
      <w:r w:rsidRPr="00996D25" w:rsidR="00001F3D">
        <w:rPr>
          <w:rFonts w:ascii="Arial" w:hAnsi="Arial" w:cs="Arial"/>
        </w:rPr>
        <w:t xml:space="preserve"> u Varaždinu</w:t>
      </w:r>
      <w:r w:rsidRPr="00996D25" w:rsidR="009A4546">
        <w:rPr>
          <w:rFonts w:ascii="Arial" w:hAnsi="Arial" w:cs="Arial"/>
        </w:rPr>
        <w:t>, Kratka 1</w:t>
      </w:r>
    </w:p>
    <w:p w:rsidRPr="00996D25" w:rsidR="00DE7B6C" w:rsidP="00DE7B6C" w:rsidRDefault="00384618" w14:paraId="6457AB03" w14:textId="77777777">
      <w:pPr>
        <w:pStyle w:val="Odlomakpopisa"/>
        <w:widowControl w:val="false"/>
        <w:numPr>
          <w:ilvl w:val="0"/>
          <w:numId w:val="6"/>
        </w:numPr>
        <w:ind w:left="284" w:hanging="284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Spis, ovdje</w:t>
      </w:r>
    </w:p>
    <w:p w:rsidRPr="00996D25" w:rsidR="00631F0B" w:rsidP="000A6745" w:rsidRDefault="00631F0B" w14:paraId="12486FAE" w14:textId="77777777">
      <w:pPr>
        <w:widowControl w:val="false"/>
        <w:jc w:val="both"/>
        <w:rPr>
          <w:rFonts w:ascii="Arial" w:hAnsi="Arial" w:cs="Arial"/>
        </w:rPr>
      </w:pPr>
    </w:p>
    <w:p w:rsidRPr="00996D25" w:rsidR="000A6745" w:rsidP="000A6745" w:rsidRDefault="00DE7B6C" w14:paraId="7FF114AA" w14:textId="77777777">
      <w:pPr>
        <w:widowControl w:val="false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Nakon pravomoćnosti:</w:t>
      </w:r>
      <w:r w:rsidRPr="00996D25" w:rsidR="000A6745">
        <w:rPr>
          <w:rFonts w:ascii="Arial" w:hAnsi="Arial" w:cs="Arial"/>
        </w:rPr>
        <w:t xml:space="preserve"> </w:t>
      </w:r>
    </w:p>
    <w:p w:rsidRPr="00996D25" w:rsidR="00A04D44" w:rsidP="00A04D44" w:rsidRDefault="00A04D44" w14:paraId="5EB2AF46" w14:textId="77777777">
      <w:pPr>
        <w:widowControl w:val="false"/>
        <w:jc w:val="both"/>
        <w:rPr>
          <w:rFonts w:ascii="Arial" w:hAnsi="Arial" w:cs="Arial"/>
        </w:rPr>
      </w:pPr>
      <w:r w:rsidRPr="00996D25">
        <w:rPr>
          <w:rFonts w:ascii="Arial" w:hAnsi="Arial" w:cs="Arial"/>
        </w:rPr>
        <w:t>Ministarstvo pravosuđa, uprave i digitalne transformacije, Uprava za europske poslove, međunarodnu i pravosudnu suradnju i sprječavanje korupcije</w:t>
      </w:r>
    </w:p>
    <w:p w:rsidRPr="00996D25" w:rsidR="007A1AC8" w:rsidP="007A1AC8" w:rsidRDefault="007A1AC8" w14:paraId="07FAF177" w14:textId="77777777">
      <w:pPr>
        <w:spacing w:line="276" w:lineRule="auto"/>
        <w:ind w:firstLine="720"/>
        <w:rPr>
          <w:rFonts w:ascii="Arial" w:hAnsi="Arial" w:cs="Arial"/>
        </w:rPr>
      </w:pPr>
    </w:p>
    <w:p w:rsidRPr="00996D25" w:rsidR="00D62FB8" w:rsidP="002D2480" w:rsidRDefault="00D62FB8" w14:paraId="410E1E53" w14:textId="77777777">
      <w:pPr>
        <w:jc w:val="center"/>
        <w:rPr>
          <w:rFonts w:ascii="Arial" w:hAnsi="Arial" w:cs="Arial" w:eastAsiaTheme="minorHAnsi"/>
          <w:lang w:eastAsia="en-US"/>
        </w:rPr>
      </w:pPr>
      <w:r w:rsidRPr="00996D25">
        <w:rPr>
          <w:rFonts w:ascii="Arial" w:hAnsi="Arial" w:cs="Arial" w:eastAsiaTheme="minorHAnsi"/>
          <w:lang w:eastAsia="en-US"/>
        </w:rPr>
        <w:t xml:space="preserve">Za točnost </w:t>
      </w:r>
      <w:proofErr w:type="spellStart"/>
      <w:r w:rsidRPr="00996D25">
        <w:rPr>
          <w:rFonts w:ascii="Arial" w:hAnsi="Arial" w:cs="Arial" w:eastAsiaTheme="minorHAnsi"/>
          <w:lang w:eastAsia="en-US"/>
        </w:rPr>
        <w:t>otpravka</w:t>
      </w:r>
      <w:proofErr w:type="spellEnd"/>
      <w:r w:rsidRPr="00996D25">
        <w:rPr>
          <w:rFonts w:ascii="Arial" w:hAnsi="Arial" w:cs="Arial" w:eastAsiaTheme="minorHAnsi"/>
          <w:lang w:eastAsia="en-US"/>
        </w:rPr>
        <w:t xml:space="preserve"> – ovlašteni službenik –</w:t>
      </w:r>
    </w:p>
    <w:p w:rsidRPr="00996D25" w:rsidR="00D62FB8" w:rsidP="002D2480" w:rsidRDefault="00D62FB8" w14:paraId="55AE238D" w14:textId="77777777">
      <w:pPr>
        <w:jc w:val="center"/>
        <w:rPr>
          <w:rFonts w:ascii="Arial" w:hAnsi="Arial" w:cs="Arial" w:eastAsiaTheme="minorHAnsi"/>
          <w:lang w:eastAsia="en-US"/>
        </w:rPr>
      </w:pPr>
      <w:r w:rsidRPr="00996D25">
        <w:rPr>
          <w:rFonts w:ascii="Arial" w:hAnsi="Arial" w:cs="Arial" w:eastAsiaTheme="minorHAnsi"/>
          <w:lang w:eastAsia="en-US"/>
        </w:rPr>
        <w:t xml:space="preserve">Elizabeta </w:t>
      </w:r>
      <w:r w:rsidRPr="00996D25">
        <w:rPr>
          <w:rFonts w:ascii="Arial" w:hAnsi="Arial" w:cs="Arial"/>
        </w:rPr>
        <w:t>Lazarević</w:t>
      </w:r>
    </w:p>
    <w:p w:rsidRPr="00996D25" w:rsidR="00D422B4" w:rsidP="00D422B4" w:rsidRDefault="00D422B4" w14:paraId="1496CA6B" w14:textId="77777777">
      <w:pPr>
        <w:pStyle w:val="Tijeloteksta"/>
        <w:jc w:val="center"/>
        <w:rPr>
          <w:rFonts w:ascii="Arial" w:hAnsi="Arial" w:cs="Arial"/>
        </w:rPr>
      </w:pPr>
    </w:p>
    <w:p w:rsidRPr="00996D25" w:rsidR="00D62FB8" w:rsidP="00D422B4" w:rsidRDefault="00D62FB8" w14:paraId="77E01773" w14:textId="77777777">
      <w:pPr>
        <w:pStyle w:val="Tijeloteksta"/>
        <w:jc w:val="center"/>
        <w:rPr>
          <w:rFonts w:ascii="Arial" w:hAnsi="Arial" w:cs="Arial"/>
          <w:i/>
        </w:rPr>
      </w:pPr>
    </w:p>
    <w:p w:rsidRPr="00996D25" w:rsidR="007A1AC8" w:rsidP="00D422B4" w:rsidRDefault="007A1AC8" w14:paraId="6AF099E6" w14:textId="77777777">
      <w:pPr>
        <w:pStyle w:val="Bezproreda"/>
        <w:jc w:val="center"/>
        <w:rPr>
          <w:rFonts w:ascii="Arial" w:hAnsi="Arial" w:eastAsia="Calibri" w:cs="Arial"/>
          <w:sz w:val="24"/>
          <w:szCs w:val="24"/>
          <w:lang w:eastAsia="en-US"/>
        </w:rPr>
      </w:pPr>
    </w:p>
    <w:p w:rsidRPr="00996D25" w:rsidR="00D422B4" w:rsidP="00D422B4" w:rsidRDefault="00D422B4" w14:paraId="2B4D07F7" w14:textId="77777777">
      <w:pPr>
        <w:pStyle w:val="Bezproreda"/>
        <w:jc w:val="both"/>
        <w:rPr>
          <w:rFonts w:ascii="Arial" w:hAnsi="Arial" w:eastAsia="Calibri" w:cs="Arial"/>
          <w:sz w:val="24"/>
          <w:szCs w:val="24"/>
          <w:lang w:eastAsia="en-US"/>
        </w:rPr>
      </w:pPr>
    </w:p>
    <w:sectPr w:rsidRPr="00996D25" w:rsidR="00D422B4" w:rsidSect="00272047">
      <w:headerReference w:type="even" r:id="rId10"/>
      <w:headerReference w:type="default" r:id="rId11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51A32" w:rsidRDefault="00C51A32" w14:paraId="4BF6C9AE" w14:textId="77777777">
      <w:r>
        <w:separator/>
      </w:r>
    </w:p>
  </w:endnote>
  <w:endnote w:type="continuationSeparator" w:id="0">
    <w:p w:rsidR="00C51A32" w:rsidRDefault="00C51A32" w14:paraId="0E86A30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51A32" w:rsidRDefault="00C51A32" w14:paraId="63FE39D5" w14:textId="77777777">
      <w:r>
        <w:separator/>
      </w:r>
    </w:p>
  </w:footnote>
  <w:footnote w:type="continuationSeparator" w:id="0">
    <w:p w:rsidR="00C51A32" w:rsidRDefault="00C51A32" w14:paraId="5BA7EC9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14E7D" w:rsidRDefault="00B14E7D" w14:paraId="566DAFB2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14E7D" w:rsidRDefault="00B14E7D" w14:paraId="48FA2EC8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000DF" w:rsidR="00B14E7D" w:rsidRDefault="00B14E7D" w14:paraId="2963491C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2"/>
        <w:szCs w:val="22"/>
      </w:rPr>
    </w:pPr>
    <w:r w:rsidRPr="00B000DF">
      <w:rPr>
        <w:rStyle w:val="Brojstranice"/>
        <w:rFonts w:ascii="Arial" w:hAnsi="Arial" w:cs="Arial"/>
        <w:sz w:val="22"/>
        <w:szCs w:val="22"/>
      </w:rPr>
      <w:fldChar w:fldCharType="begin"/>
    </w:r>
    <w:r w:rsidRPr="00B000DF">
      <w:rPr>
        <w:rStyle w:val="Brojstranice"/>
        <w:rFonts w:ascii="Arial" w:hAnsi="Arial" w:cs="Arial"/>
        <w:sz w:val="22"/>
        <w:szCs w:val="22"/>
      </w:rPr>
      <w:instrText xml:space="preserve">PAGE  </w:instrText>
    </w:r>
    <w:r w:rsidRPr="00B000DF">
      <w:rPr>
        <w:rStyle w:val="Brojstranice"/>
        <w:rFonts w:ascii="Arial" w:hAnsi="Arial" w:cs="Arial"/>
        <w:sz w:val="22"/>
        <w:szCs w:val="22"/>
      </w:rPr>
      <w:fldChar w:fldCharType="separate"/>
    </w:r>
    <w:r w:rsidR="00631F0B">
      <w:rPr>
        <w:rStyle w:val="Brojstranice"/>
        <w:rFonts w:ascii="Arial" w:hAnsi="Arial" w:cs="Arial"/>
        <w:noProof/>
        <w:sz w:val="22"/>
        <w:szCs w:val="22"/>
      </w:rPr>
      <w:t>3</w:t>
    </w:r>
    <w:r w:rsidRPr="00B000DF">
      <w:rPr>
        <w:rStyle w:val="Brojstranice"/>
        <w:rFonts w:ascii="Arial" w:hAnsi="Arial" w:cs="Arial"/>
        <w:sz w:val="22"/>
        <w:szCs w:val="22"/>
      </w:rPr>
      <w:fldChar w:fldCharType="end"/>
    </w:r>
  </w:p>
  <w:p w:rsidRPr="0052349D" w:rsidR="0052349D" w:rsidP="0052349D" w:rsidRDefault="00B3130F" w14:paraId="60F87CB4" w14:textId="77777777">
    <w:pPr>
      <w:pStyle w:val="Naslov1"/>
      <w:ind w:left="708" w:firstLine="708"/>
      <w:rPr>
        <w:rFonts w:ascii="Arial" w:hAnsi="Arial" w:cs="Arial"/>
        <w:b w:val="false"/>
        <w:bCs w:val="false"/>
      </w:rPr>
    </w:pPr>
    <w:r>
      <w:rPr>
        <w:b w:val="false"/>
        <w:sz w:val="22"/>
        <w:szCs w:val="22"/>
      </w:rPr>
      <w:t xml:space="preserve">                          </w:t>
    </w:r>
    <w:r>
      <w:rPr>
        <w:b w:val="false"/>
        <w:sz w:val="22"/>
        <w:szCs w:val="22"/>
      </w:rPr>
      <w:tab/>
    </w:r>
    <w:r>
      <w:rPr>
        <w:b w:val="false"/>
        <w:sz w:val="22"/>
        <w:szCs w:val="22"/>
      </w:rPr>
      <w:tab/>
    </w:r>
    <w:r>
      <w:rPr>
        <w:b w:val="false"/>
        <w:sz w:val="22"/>
        <w:szCs w:val="22"/>
      </w:rPr>
      <w:tab/>
    </w:r>
    <w:r>
      <w:rPr>
        <w:b w:val="false"/>
        <w:sz w:val="22"/>
        <w:szCs w:val="22"/>
      </w:rPr>
      <w:tab/>
    </w:r>
    <w:r w:rsidRPr="0052349D" w:rsidR="0052349D">
      <w:rPr>
        <w:rFonts w:ascii="Arial" w:hAnsi="Arial" w:cs="Arial"/>
        <w:b w:val="false"/>
        <w:bCs w:val="false"/>
      </w:rPr>
      <w:t xml:space="preserve">Poslovni broj: </w:t>
    </w:r>
    <w:proofErr w:type="spellStart"/>
    <w:r w:rsidRPr="0052349D" w:rsidR="0052349D">
      <w:rPr>
        <w:rFonts w:ascii="Arial" w:hAnsi="Arial" w:cs="Arial"/>
        <w:b w:val="false"/>
        <w:bCs w:val="false"/>
      </w:rPr>
      <w:t>Pp</w:t>
    </w:r>
    <w:proofErr w:type="spellEnd"/>
    <w:r w:rsidRPr="0052349D" w:rsidR="0052349D">
      <w:rPr>
        <w:rFonts w:ascii="Arial" w:hAnsi="Arial" w:cs="Arial"/>
        <w:b w:val="false"/>
        <w:bCs w:val="false"/>
      </w:rPr>
      <w:t xml:space="preserve"> Ikp-eu-7/2026-2</w:t>
    </w:r>
  </w:p>
  <w:p w:rsidRPr="001B7ECB" w:rsidR="00B14E7D" w:rsidP="0052349D" w:rsidRDefault="00B14E7D" w14:paraId="37D4F4CF" w14:textId="77777777">
    <w:pPr>
      <w:pStyle w:val="Naslov1"/>
      <w:ind w:left="708" w:firstLine="708"/>
      <w:rPr>
        <w:bCs w:val="false"/>
        <w:sz w:val="22"/>
        <w:szCs w:val="22"/>
      </w:rPr>
    </w:pPr>
    <w:r w:rsidRPr="001B7ECB">
      <w:rPr>
        <w:sz w:val="22"/>
        <w:szCs w:val="22"/>
      </w:rPr>
      <w:t xml:space="preserve">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name w:val="WWNum3"/>
    <w:lvl w:ilvl="0">
      <w:start w:val="1"/>
      <w:numFmt w:val="upperRoman"/>
      <w:lvlText w:val="%1."/>
      <w:lvlJc w:val="left"/>
      <w:pPr>
        <w:tabs>
          <w:tab w:val="num" w:pos="0"/>
        </w:tabs>
        <w:ind w:left="1428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38000FFB"/>
    <w:multiLevelType w:val="hybridMultilevel"/>
    <w:tmpl w:val="E6F847AC"/>
    <w:lvl w:ilvl="0" w:tplc="83B6827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6B02B6"/>
    <w:multiLevelType w:val="hybridMultilevel"/>
    <w:tmpl w:val="2932D0A4"/>
    <w:lvl w:ilvl="0" w:tplc="26B429C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7D8246B"/>
    <w:multiLevelType w:val="hybridMultilevel"/>
    <w:tmpl w:val="BC8A9EF8"/>
    <w:lvl w:ilvl="0" w:tplc="2F903290">
      <w:start w:val="1"/>
      <w:numFmt w:val="decimal"/>
      <w:lvlText w:val="%1."/>
      <w:lvlJc w:val="left"/>
      <w:pPr>
        <w:ind w:left="1425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2145" w:hanging="360"/>
      </w:pPr>
    </w:lvl>
    <w:lvl w:ilvl="2" w:tplc="041A001B" w:tentative="true">
      <w:start w:val="1"/>
      <w:numFmt w:val="lowerRoman"/>
      <w:lvlText w:val="%3."/>
      <w:lvlJc w:val="right"/>
      <w:pPr>
        <w:ind w:left="2865" w:hanging="180"/>
      </w:pPr>
    </w:lvl>
    <w:lvl w:ilvl="3" w:tplc="041A000F" w:tentative="true">
      <w:start w:val="1"/>
      <w:numFmt w:val="decimal"/>
      <w:lvlText w:val="%4."/>
      <w:lvlJc w:val="left"/>
      <w:pPr>
        <w:ind w:left="3585" w:hanging="360"/>
      </w:pPr>
    </w:lvl>
    <w:lvl w:ilvl="4" w:tplc="041A0019" w:tentative="true">
      <w:start w:val="1"/>
      <w:numFmt w:val="lowerLetter"/>
      <w:lvlText w:val="%5."/>
      <w:lvlJc w:val="left"/>
      <w:pPr>
        <w:ind w:left="4305" w:hanging="360"/>
      </w:pPr>
    </w:lvl>
    <w:lvl w:ilvl="5" w:tplc="041A001B" w:tentative="true">
      <w:start w:val="1"/>
      <w:numFmt w:val="lowerRoman"/>
      <w:lvlText w:val="%6."/>
      <w:lvlJc w:val="right"/>
      <w:pPr>
        <w:ind w:left="5025" w:hanging="180"/>
      </w:pPr>
    </w:lvl>
    <w:lvl w:ilvl="6" w:tplc="041A000F" w:tentative="true">
      <w:start w:val="1"/>
      <w:numFmt w:val="decimal"/>
      <w:lvlText w:val="%7."/>
      <w:lvlJc w:val="left"/>
      <w:pPr>
        <w:ind w:left="5745" w:hanging="360"/>
      </w:pPr>
    </w:lvl>
    <w:lvl w:ilvl="7" w:tplc="041A0019" w:tentative="true">
      <w:start w:val="1"/>
      <w:numFmt w:val="lowerLetter"/>
      <w:lvlText w:val="%8."/>
      <w:lvlJc w:val="left"/>
      <w:pPr>
        <w:ind w:left="6465" w:hanging="360"/>
      </w:pPr>
    </w:lvl>
    <w:lvl w:ilvl="8" w:tplc="041A001B" w:tentative="true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77BF2256"/>
    <w:multiLevelType w:val="hybridMultilevel"/>
    <w:tmpl w:val="E78EDE8C"/>
    <w:lvl w:ilvl="0" w:tplc="BB10E69E">
      <w:start w:val="1"/>
      <w:numFmt w:val="decimal"/>
      <w:lvlText w:val="%1."/>
      <w:lvlJc w:val="left"/>
      <w:pPr>
        <w:ind w:left="1425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E3D24"/>
    <w:multiLevelType w:val="hybridMultilevel"/>
    <w:tmpl w:val="AF585106"/>
    <w:lvl w:ilvl="0" w:tplc="8840696C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C1C"/>
    <w:rsid w:val="00001F3D"/>
    <w:rsid w:val="000021D6"/>
    <w:rsid w:val="00002AA0"/>
    <w:rsid w:val="000041B4"/>
    <w:rsid w:val="0000588B"/>
    <w:rsid w:val="000069DC"/>
    <w:rsid w:val="000151AF"/>
    <w:rsid w:val="0002231F"/>
    <w:rsid w:val="0002429A"/>
    <w:rsid w:val="0002761B"/>
    <w:rsid w:val="00032E2E"/>
    <w:rsid w:val="000364F3"/>
    <w:rsid w:val="00037037"/>
    <w:rsid w:val="00041B1E"/>
    <w:rsid w:val="0004267D"/>
    <w:rsid w:val="00044FB2"/>
    <w:rsid w:val="00047C05"/>
    <w:rsid w:val="00052A19"/>
    <w:rsid w:val="00062BE3"/>
    <w:rsid w:val="00063A17"/>
    <w:rsid w:val="00065CAC"/>
    <w:rsid w:val="000665E4"/>
    <w:rsid w:val="00067446"/>
    <w:rsid w:val="00071CB2"/>
    <w:rsid w:val="0007354C"/>
    <w:rsid w:val="000744C7"/>
    <w:rsid w:val="000746F7"/>
    <w:rsid w:val="000752EB"/>
    <w:rsid w:val="0007568E"/>
    <w:rsid w:val="00077224"/>
    <w:rsid w:val="00080E81"/>
    <w:rsid w:val="00094702"/>
    <w:rsid w:val="00094A4A"/>
    <w:rsid w:val="00094C28"/>
    <w:rsid w:val="000963A9"/>
    <w:rsid w:val="000A08BC"/>
    <w:rsid w:val="000A588C"/>
    <w:rsid w:val="000A6745"/>
    <w:rsid w:val="000B3F15"/>
    <w:rsid w:val="000B6C02"/>
    <w:rsid w:val="000C1295"/>
    <w:rsid w:val="000C3C6D"/>
    <w:rsid w:val="000D7C9C"/>
    <w:rsid w:val="000E016C"/>
    <w:rsid w:val="000F25DF"/>
    <w:rsid w:val="0011506B"/>
    <w:rsid w:val="00115372"/>
    <w:rsid w:val="00122527"/>
    <w:rsid w:val="00145C2C"/>
    <w:rsid w:val="00152245"/>
    <w:rsid w:val="001661B8"/>
    <w:rsid w:val="00174C9D"/>
    <w:rsid w:val="001759F4"/>
    <w:rsid w:val="00175BBE"/>
    <w:rsid w:val="00186931"/>
    <w:rsid w:val="00191614"/>
    <w:rsid w:val="0019392C"/>
    <w:rsid w:val="0019459A"/>
    <w:rsid w:val="001A24D0"/>
    <w:rsid w:val="001B2543"/>
    <w:rsid w:val="001B2F57"/>
    <w:rsid w:val="001B3BA1"/>
    <w:rsid w:val="001B7ECB"/>
    <w:rsid w:val="001C04C2"/>
    <w:rsid w:val="001C1E55"/>
    <w:rsid w:val="001C5934"/>
    <w:rsid w:val="001E68B1"/>
    <w:rsid w:val="001F19B5"/>
    <w:rsid w:val="001F1B41"/>
    <w:rsid w:val="001F2691"/>
    <w:rsid w:val="001F5C96"/>
    <w:rsid w:val="001F77C9"/>
    <w:rsid w:val="00201AF9"/>
    <w:rsid w:val="0021716A"/>
    <w:rsid w:val="002172B9"/>
    <w:rsid w:val="00222537"/>
    <w:rsid w:val="00230413"/>
    <w:rsid w:val="002317A5"/>
    <w:rsid w:val="00236209"/>
    <w:rsid w:val="00236C80"/>
    <w:rsid w:val="00237486"/>
    <w:rsid w:val="002501D2"/>
    <w:rsid w:val="002517A7"/>
    <w:rsid w:val="00254C7D"/>
    <w:rsid w:val="00255A18"/>
    <w:rsid w:val="00260E1B"/>
    <w:rsid w:val="00262A43"/>
    <w:rsid w:val="00272047"/>
    <w:rsid w:val="002772C8"/>
    <w:rsid w:val="00283136"/>
    <w:rsid w:val="002849BA"/>
    <w:rsid w:val="00284CB2"/>
    <w:rsid w:val="00286ABA"/>
    <w:rsid w:val="00290BE6"/>
    <w:rsid w:val="0029259F"/>
    <w:rsid w:val="002A080A"/>
    <w:rsid w:val="002A086C"/>
    <w:rsid w:val="002A453B"/>
    <w:rsid w:val="002B4831"/>
    <w:rsid w:val="002C386A"/>
    <w:rsid w:val="002D4B63"/>
    <w:rsid w:val="002D531E"/>
    <w:rsid w:val="002D7355"/>
    <w:rsid w:val="002E2B14"/>
    <w:rsid w:val="002E61FF"/>
    <w:rsid w:val="002F6BBD"/>
    <w:rsid w:val="00302126"/>
    <w:rsid w:val="003036FF"/>
    <w:rsid w:val="00303870"/>
    <w:rsid w:val="0030500B"/>
    <w:rsid w:val="0031014C"/>
    <w:rsid w:val="003130DB"/>
    <w:rsid w:val="0031450E"/>
    <w:rsid w:val="00315A4B"/>
    <w:rsid w:val="00316745"/>
    <w:rsid w:val="00321833"/>
    <w:rsid w:val="00323D96"/>
    <w:rsid w:val="0033061D"/>
    <w:rsid w:val="00331A05"/>
    <w:rsid w:val="00333579"/>
    <w:rsid w:val="003352CC"/>
    <w:rsid w:val="003427C8"/>
    <w:rsid w:val="003546CC"/>
    <w:rsid w:val="00363842"/>
    <w:rsid w:val="0036418A"/>
    <w:rsid w:val="003676A6"/>
    <w:rsid w:val="00371349"/>
    <w:rsid w:val="00373B9E"/>
    <w:rsid w:val="003839F0"/>
    <w:rsid w:val="00384618"/>
    <w:rsid w:val="00384C71"/>
    <w:rsid w:val="00391BB0"/>
    <w:rsid w:val="00391E74"/>
    <w:rsid w:val="00393382"/>
    <w:rsid w:val="00396648"/>
    <w:rsid w:val="003A4131"/>
    <w:rsid w:val="003C30C7"/>
    <w:rsid w:val="003C3B0A"/>
    <w:rsid w:val="003C6D3E"/>
    <w:rsid w:val="003D6E3D"/>
    <w:rsid w:val="003E3514"/>
    <w:rsid w:val="003E5B2E"/>
    <w:rsid w:val="003F1699"/>
    <w:rsid w:val="003F3E22"/>
    <w:rsid w:val="003F7804"/>
    <w:rsid w:val="003F79CC"/>
    <w:rsid w:val="00406E39"/>
    <w:rsid w:val="00412E3C"/>
    <w:rsid w:val="00422499"/>
    <w:rsid w:val="00424EB9"/>
    <w:rsid w:val="00426B62"/>
    <w:rsid w:val="004270E3"/>
    <w:rsid w:val="00436F4F"/>
    <w:rsid w:val="0044441D"/>
    <w:rsid w:val="0045064F"/>
    <w:rsid w:val="00453AD1"/>
    <w:rsid w:val="00456B2F"/>
    <w:rsid w:val="004608C1"/>
    <w:rsid w:val="004622D3"/>
    <w:rsid w:val="00462DD3"/>
    <w:rsid w:val="00462EC0"/>
    <w:rsid w:val="00466A15"/>
    <w:rsid w:val="00466B66"/>
    <w:rsid w:val="00466C04"/>
    <w:rsid w:val="00481F98"/>
    <w:rsid w:val="00483B6D"/>
    <w:rsid w:val="00484DF5"/>
    <w:rsid w:val="0049182A"/>
    <w:rsid w:val="00491D9B"/>
    <w:rsid w:val="004958A8"/>
    <w:rsid w:val="004A13B5"/>
    <w:rsid w:val="004A2CC9"/>
    <w:rsid w:val="004B0DA6"/>
    <w:rsid w:val="004B2678"/>
    <w:rsid w:val="004B40E4"/>
    <w:rsid w:val="004B62A7"/>
    <w:rsid w:val="004B77B4"/>
    <w:rsid w:val="004C02A7"/>
    <w:rsid w:val="004C1130"/>
    <w:rsid w:val="004C21F3"/>
    <w:rsid w:val="004D272E"/>
    <w:rsid w:val="004D4AD9"/>
    <w:rsid w:val="004E18AD"/>
    <w:rsid w:val="004E366E"/>
    <w:rsid w:val="004F294A"/>
    <w:rsid w:val="004F33E8"/>
    <w:rsid w:val="004F6408"/>
    <w:rsid w:val="004F66C6"/>
    <w:rsid w:val="004F7292"/>
    <w:rsid w:val="005000D2"/>
    <w:rsid w:val="00501579"/>
    <w:rsid w:val="00502FAC"/>
    <w:rsid w:val="005114AF"/>
    <w:rsid w:val="00515C49"/>
    <w:rsid w:val="00521EB9"/>
    <w:rsid w:val="0052349D"/>
    <w:rsid w:val="00530D3B"/>
    <w:rsid w:val="00532724"/>
    <w:rsid w:val="005340A9"/>
    <w:rsid w:val="00537E6B"/>
    <w:rsid w:val="005440A8"/>
    <w:rsid w:val="005454FC"/>
    <w:rsid w:val="00546576"/>
    <w:rsid w:val="00562868"/>
    <w:rsid w:val="00562A74"/>
    <w:rsid w:val="0056360F"/>
    <w:rsid w:val="00563B67"/>
    <w:rsid w:val="00572904"/>
    <w:rsid w:val="00574101"/>
    <w:rsid w:val="00577264"/>
    <w:rsid w:val="00581DDB"/>
    <w:rsid w:val="005823E6"/>
    <w:rsid w:val="00592149"/>
    <w:rsid w:val="00596264"/>
    <w:rsid w:val="005A46B2"/>
    <w:rsid w:val="005A6BAF"/>
    <w:rsid w:val="005B0D9F"/>
    <w:rsid w:val="005B23E5"/>
    <w:rsid w:val="005C1B34"/>
    <w:rsid w:val="005C5509"/>
    <w:rsid w:val="005D1AC7"/>
    <w:rsid w:val="005D2162"/>
    <w:rsid w:val="005D5630"/>
    <w:rsid w:val="005E139C"/>
    <w:rsid w:val="005E163B"/>
    <w:rsid w:val="005E307D"/>
    <w:rsid w:val="005E3C16"/>
    <w:rsid w:val="005E5569"/>
    <w:rsid w:val="005F4253"/>
    <w:rsid w:val="006008C3"/>
    <w:rsid w:val="00601789"/>
    <w:rsid w:val="0060293E"/>
    <w:rsid w:val="00603E81"/>
    <w:rsid w:val="00615F34"/>
    <w:rsid w:val="006203D5"/>
    <w:rsid w:val="00631D44"/>
    <w:rsid w:val="00631F0B"/>
    <w:rsid w:val="0063554A"/>
    <w:rsid w:val="00646814"/>
    <w:rsid w:val="006500B4"/>
    <w:rsid w:val="00651370"/>
    <w:rsid w:val="006514ED"/>
    <w:rsid w:val="00652497"/>
    <w:rsid w:val="0065411E"/>
    <w:rsid w:val="00656DD1"/>
    <w:rsid w:val="006620A1"/>
    <w:rsid w:val="006650C2"/>
    <w:rsid w:val="0066649D"/>
    <w:rsid w:val="00672029"/>
    <w:rsid w:val="00672A69"/>
    <w:rsid w:val="00673760"/>
    <w:rsid w:val="006757A0"/>
    <w:rsid w:val="006830E9"/>
    <w:rsid w:val="006874EB"/>
    <w:rsid w:val="00695A17"/>
    <w:rsid w:val="00695A47"/>
    <w:rsid w:val="00696DE8"/>
    <w:rsid w:val="006A55E2"/>
    <w:rsid w:val="006C1508"/>
    <w:rsid w:val="006C2665"/>
    <w:rsid w:val="006C2F9B"/>
    <w:rsid w:val="006C4097"/>
    <w:rsid w:val="006C538F"/>
    <w:rsid w:val="006C6BF1"/>
    <w:rsid w:val="006D1834"/>
    <w:rsid w:val="006D7891"/>
    <w:rsid w:val="006E045B"/>
    <w:rsid w:val="006E10B5"/>
    <w:rsid w:val="006F2781"/>
    <w:rsid w:val="006F3FE1"/>
    <w:rsid w:val="006F499E"/>
    <w:rsid w:val="006F58FF"/>
    <w:rsid w:val="007049D5"/>
    <w:rsid w:val="00706231"/>
    <w:rsid w:val="00706E07"/>
    <w:rsid w:val="007077C4"/>
    <w:rsid w:val="00715E84"/>
    <w:rsid w:val="00715FE5"/>
    <w:rsid w:val="007165D4"/>
    <w:rsid w:val="00722C27"/>
    <w:rsid w:val="00726215"/>
    <w:rsid w:val="007303F5"/>
    <w:rsid w:val="00733B32"/>
    <w:rsid w:val="007416D2"/>
    <w:rsid w:val="00741F18"/>
    <w:rsid w:val="00743855"/>
    <w:rsid w:val="00760F15"/>
    <w:rsid w:val="007613B4"/>
    <w:rsid w:val="00763068"/>
    <w:rsid w:val="0076419F"/>
    <w:rsid w:val="00764A71"/>
    <w:rsid w:val="007716B0"/>
    <w:rsid w:val="0077244B"/>
    <w:rsid w:val="0077281D"/>
    <w:rsid w:val="007762C6"/>
    <w:rsid w:val="0077742E"/>
    <w:rsid w:val="00784749"/>
    <w:rsid w:val="0078778D"/>
    <w:rsid w:val="0079081D"/>
    <w:rsid w:val="00792AD0"/>
    <w:rsid w:val="00795785"/>
    <w:rsid w:val="007A1AC8"/>
    <w:rsid w:val="007A367A"/>
    <w:rsid w:val="007B4DDA"/>
    <w:rsid w:val="007C219D"/>
    <w:rsid w:val="007C795E"/>
    <w:rsid w:val="007D3819"/>
    <w:rsid w:val="007D5096"/>
    <w:rsid w:val="007E256C"/>
    <w:rsid w:val="007F3B10"/>
    <w:rsid w:val="007F4172"/>
    <w:rsid w:val="007F74B8"/>
    <w:rsid w:val="008038D5"/>
    <w:rsid w:val="0080397A"/>
    <w:rsid w:val="00807E94"/>
    <w:rsid w:val="008163D2"/>
    <w:rsid w:val="0082007E"/>
    <w:rsid w:val="0083036B"/>
    <w:rsid w:val="00836503"/>
    <w:rsid w:val="00843198"/>
    <w:rsid w:val="0085706F"/>
    <w:rsid w:val="00857DF2"/>
    <w:rsid w:val="008604E5"/>
    <w:rsid w:val="0086101C"/>
    <w:rsid w:val="00863235"/>
    <w:rsid w:val="00864FF4"/>
    <w:rsid w:val="008676CC"/>
    <w:rsid w:val="00867E43"/>
    <w:rsid w:val="008721D1"/>
    <w:rsid w:val="00875DF4"/>
    <w:rsid w:val="00876917"/>
    <w:rsid w:val="00881614"/>
    <w:rsid w:val="008978EF"/>
    <w:rsid w:val="00897A6E"/>
    <w:rsid w:val="00897B16"/>
    <w:rsid w:val="008A0570"/>
    <w:rsid w:val="008A079E"/>
    <w:rsid w:val="008A26AA"/>
    <w:rsid w:val="008A4FE3"/>
    <w:rsid w:val="008B30D2"/>
    <w:rsid w:val="008B5EC7"/>
    <w:rsid w:val="008B6394"/>
    <w:rsid w:val="008B6F9B"/>
    <w:rsid w:val="008B7285"/>
    <w:rsid w:val="008C5351"/>
    <w:rsid w:val="008C7242"/>
    <w:rsid w:val="008D47D8"/>
    <w:rsid w:val="008D5BFD"/>
    <w:rsid w:val="008D7D5B"/>
    <w:rsid w:val="008E183F"/>
    <w:rsid w:val="008E3C02"/>
    <w:rsid w:val="008E727D"/>
    <w:rsid w:val="008F1B3B"/>
    <w:rsid w:val="0090000A"/>
    <w:rsid w:val="00904391"/>
    <w:rsid w:val="00905561"/>
    <w:rsid w:val="0090586D"/>
    <w:rsid w:val="00913A52"/>
    <w:rsid w:val="00920B1B"/>
    <w:rsid w:val="00924A0C"/>
    <w:rsid w:val="00937CF7"/>
    <w:rsid w:val="009453C3"/>
    <w:rsid w:val="0095674C"/>
    <w:rsid w:val="009620CE"/>
    <w:rsid w:val="009622D9"/>
    <w:rsid w:val="00967553"/>
    <w:rsid w:val="00967D48"/>
    <w:rsid w:val="0097155F"/>
    <w:rsid w:val="009820F6"/>
    <w:rsid w:val="00983632"/>
    <w:rsid w:val="00986FD1"/>
    <w:rsid w:val="00991BBD"/>
    <w:rsid w:val="00992F07"/>
    <w:rsid w:val="00994902"/>
    <w:rsid w:val="00996D25"/>
    <w:rsid w:val="009A4546"/>
    <w:rsid w:val="009A50DA"/>
    <w:rsid w:val="009A68F6"/>
    <w:rsid w:val="009B02D2"/>
    <w:rsid w:val="009B116C"/>
    <w:rsid w:val="009B135C"/>
    <w:rsid w:val="009B1834"/>
    <w:rsid w:val="009B2003"/>
    <w:rsid w:val="009B2673"/>
    <w:rsid w:val="009B3476"/>
    <w:rsid w:val="009C0010"/>
    <w:rsid w:val="009C11EC"/>
    <w:rsid w:val="009C15E5"/>
    <w:rsid w:val="009C2023"/>
    <w:rsid w:val="009C26CE"/>
    <w:rsid w:val="009C292D"/>
    <w:rsid w:val="009C506C"/>
    <w:rsid w:val="009E0469"/>
    <w:rsid w:val="009F00F3"/>
    <w:rsid w:val="009F2774"/>
    <w:rsid w:val="00A01542"/>
    <w:rsid w:val="00A01F4D"/>
    <w:rsid w:val="00A04D44"/>
    <w:rsid w:val="00A052F0"/>
    <w:rsid w:val="00A0797A"/>
    <w:rsid w:val="00A11716"/>
    <w:rsid w:val="00A2491E"/>
    <w:rsid w:val="00A26189"/>
    <w:rsid w:val="00A35D87"/>
    <w:rsid w:val="00A36F81"/>
    <w:rsid w:val="00A40432"/>
    <w:rsid w:val="00A419F2"/>
    <w:rsid w:val="00A41E0B"/>
    <w:rsid w:val="00A43D44"/>
    <w:rsid w:val="00A44111"/>
    <w:rsid w:val="00A4610B"/>
    <w:rsid w:val="00A47BFF"/>
    <w:rsid w:val="00A53458"/>
    <w:rsid w:val="00A55971"/>
    <w:rsid w:val="00A6138A"/>
    <w:rsid w:val="00A6247D"/>
    <w:rsid w:val="00A64744"/>
    <w:rsid w:val="00A65896"/>
    <w:rsid w:val="00A65FAC"/>
    <w:rsid w:val="00A66AFA"/>
    <w:rsid w:val="00A71E0B"/>
    <w:rsid w:val="00A73B10"/>
    <w:rsid w:val="00A75169"/>
    <w:rsid w:val="00A924DA"/>
    <w:rsid w:val="00A92680"/>
    <w:rsid w:val="00A97390"/>
    <w:rsid w:val="00A97DAD"/>
    <w:rsid w:val="00AA4715"/>
    <w:rsid w:val="00AA63DD"/>
    <w:rsid w:val="00AA6640"/>
    <w:rsid w:val="00AB1D4D"/>
    <w:rsid w:val="00AB24A8"/>
    <w:rsid w:val="00AB6594"/>
    <w:rsid w:val="00AB7C6C"/>
    <w:rsid w:val="00AC19E7"/>
    <w:rsid w:val="00AC515E"/>
    <w:rsid w:val="00AD230F"/>
    <w:rsid w:val="00AD251E"/>
    <w:rsid w:val="00AD3D4E"/>
    <w:rsid w:val="00AE5B90"/>
    <w:rsid w:val="00AE6BA0"/>
    <w:rsid w:val="00AE70F7"/>
    <w:rsid w:val="00AF261E"/>
    <w:rsid w:val="00AF3871"/>
    <w:rsid w:val="00AF3938"/>
    <w:rsid w:val="00AF56C0"/>
    <w:rsid w:val="00AF5F9A"/>
    <w:rsid w:val="00B000DF"/>
    <w:rsid w:val="00B133A9"/>
    <w:rsid w:val="00B13ACD"/>
    <w:rsid w:val="00B14E7D"/>
    <w:rsid w:val="00B16B00"/>
    <w:rsid w:val="00B20DB9"/>
    <w:rsid w:val="00B23066"/>
    <w:rsid w:val="00B3130F"/>
    <w:rsid w:val="00B321C4"/>
    <w:rsid w:val="00B34431"/>
    <w:rsid w:val="00B35C59"/>
    <w:rsid w:val="00B41FC2"/>
    <w:rsid w:val="00B45B05"/>
    <w:rsid w:val="00B5503F"/>
    <w:rsid w:val="00B56F12"/>
    <w:rsid w:val="00B57615"/>
    <w:rsid w:val="00B61181"/>
    <w:rsid w:val="00B62E98"/>
    <w:rsid w:val="00B674DF"/>
    <w:rsid w:val="00B83C49"/>
    <w:rsid w:val="00B846EF"/>
    <w:rsid w:val="00B84EE9"/>
    <w:rsid w:val="00B91C76"/>
    <w:rsid w:val="00B93A27"/>
    <w:rsid w:val="00B96B51"/>
    <w:rsid w:val="00BA3DF3"/>
    <w:rsid w:val="00BA567A"/>
    <w:rsid w:val="00BA65AB"/>
    <w:rsid w:val="00BB145F"/>
    <w:rsid w:val="00BB3E8E"/>
    <w:rsid w:val="00BB5C35"/>
    <w:rsid w:val="00BC03A4"/>
    <w:rsid w:val="00BC21BC"/>
    <w:rsid w:val="00BC67E5"/>
    <w:rsid w:val="00BD0AA9"/>
    <w:rsid w:val="00BD2C16"/>
    <w:rsid w:val="00BE15F5"/>
    <w:rsid w:val="00BE41B7"/>
    <w:rsid w:val="00BF021C"/>
    <w:rsid w:val="00BF465D"/>
    <w:rsid w:val="00BF7862"/>
    <w:rsid w:val="00C015B8"/>
    <w:rsid w:val="00C108B9"/>
    <w:rsid w:val="00C2196A"/>
    <w:rsid w:val="00C21E3C"/>
    <w:rsid w:val="00C22F77"/>
    <w:rsid w:val="00C27725"/>
    <w:rsid w:val="00C347A5"/>
    <w:rsid w:val="00C34C4A"/>
    <w:rsid w:val="00C36538"/>
    <w:rsid w:val="00C37F79"/>
    <w:rsid w:val="00C40764"/>
    <w:rsid w:val="00C41A4D"/>
    <w:rsid w:val="00C41DB6"/>
    <w:rsid w:val="00C42543"/>
    <w:rsid w:val="00C44B6B"/>
    <w:rsid w:val="00C44EA6"/>
    <w:rsid w:val="00C4790A"/>
    <w:rsid w:val="00C479E2"/>
    <w:rsid w:val="00C51A32"/>
    <w:rsid w:val="00C61328"/>
    <w:rsid w:val="00C6302F"/>
    <w:rsid w:val="00C66E62"/>
    <w:rsid w:val="00C6704D"/>
    <w:rsid w:val="00C67352"/>
    <w:rsid w:val="00C675CA"/>
    <w:rsid w:val="00C81C7B"/>
    <w:rsid w:val="00C9122F"/>
    <w:rsid w:val="00C9777F"/>
    <w:rsid w:val="00CA0DEB"/>
    <w:rsid w:val="00CA423B"/>
    <w:rsid w:val="00CB06EB"/>
    <w:rsid w:val="00CB6580"/>
    <w:rsid w:val="00CC0FE0"/>
    <w:rsid w:val="00CC17C0"/>
    <w:rsid w:val="00CC23C9"/>
    <w:rsid w:val="00CC2F72"/>
    <w:rsid w:val="00CE08A8"/>
    <w:rsid w:val="00CE7E40"/>
    <w:rsid w:val="00CF0F3D"/>
    <w:rsid w:val="00CF3FAE"/>
    <w:rsid w:val="00CF5708"/>
    <w:rsid w:val="00D047CE"/>
    <w:rsid w:val="00D06C73"/>
    <w:rsid w:val="00D10409"/>
    <w:rsid w:val="00D169FB"/>
    <w:rsid w:val="00D1730A"/>
    <w:rsid w:val="00D23B38"/>
    <w:rsid w:val="00D253EC"/>
    <w:rsid w:val="00D31D1A"/>
    <w:rsid w:val="00D422B4"/>
    <w:rsid w:val="00D424CF"/>
    <w:rsid w:val="00D42863"/>
    <w:rsid w:val="00D42A94"/>
    <w:rsid w:val="00D440BC"/>
    <w:rsid w:val="00D44295"/>
    <w:rsid w:val="00D54166"/>
    <w:rsid w:val="00D57731"/>
    <w:rsid w:val="00D62FB8"/>
    <w:rsid w:val="00D650A9"/>
    <w:rsid w:val="00D737D4"/>
    <w:rsid w:val="00D81FF5"/>
    <w:rsid w:val="00D820F1"/>
    <w:rsid w:val="00D9014E"/>
    <w:rsid w:val="00D90F85"/>
    <w:rsid w:val="00D93ACF"/>
    <w:rsid w:val="00D93B39"/>
    <w:rsid w:val="00DA5BD1"/>
    <w:rsid w:val="00DA677C"/>
    <w:rsid w:val="00DB1264"/>
    <w:rsid w:val="00DC74AB"/>
    <w:rsid w:val="00DD2868"/>
    <w:rsid w:val="00DD6A50"/>
    <w:rsid w:val="00DD7426"/>
    <w:rsid w:val="00DE256A"/>
    <w:rsid w:val="00DE75FF"/>
    <w:rsid w:val="00DE7B6C"/>
    <w:rsid w:val="00DF0A52"/>
    <w:rsid w:val="00DF6672"/>
    <w:rsid w:val="00E04130"/>
    <w:rsid w:val="00E05870"/>
    <w:rsid w:val="00E060B3"/>
    <w:rsid w:val="00E11501"/>
    <w:rsid w:val="00E12B66"/>
    <w:rsid w:val="00E12C96"/>
    <w:rsid w:val="00E16DD9"/>
    <w:rsid w:val="00E170F1"/>
    <w:rsid w:val="00E20209"/>
    <w:rsid w:val="00E22ED5"/>
    <w:rsid w:val="00E27072"/>
    <w:rsid w:val="00E3417C"/>
    <w:rsid w:val="00E42879"/>
    <w:rsid w:val="00E42F8E"/>
    <w:rsid w:val="00E444F0"/>
    <w:rsid w:val="00E45FB2"/>
    <w:rsid w:val="00E5033B"/>
    <w:rsid w:val="00E5291F"/>
    <w:rsid w:val="00E57AD5"/>
    <w:rsid w:val="00E60822"/>
    <w:rsid w:val="00E653B2"/>
    <w:rsid w:val="00E66A0E"/>
    <w:rsid w:val="00E66C55"/>
    <w:rsid w:val="00E7224D"/>
    <w:rsid w:val="00E76365"/>
    <w:rsid w:val="00E77618"/>
    <w:rsid w:val="00E816D3"/>
    <w:rsid w:val="00E83A9E"/>
    <w:rsid w:val="00E90673"/>
    <w:rsid w:val="00E959B2"/>
    <w:rsid w:val="00EA2284"/>
    <w:rsid w:val="00EA2E56"/>
    <w:rsid w:val="00EA57C3"/>
    <w:rsid w:val="00EA64D5"/>
    <w:rsid w:val="00EB01EB"/>
    <w:rsid w:val="00EC2E6E"/>
    <w:rsid w:val="00EC60F1"/>
    <w:rsid w:val="00EC6F29"/>
    <w:rsid w:val="00EC7C82"/>
    <w:rsid w:val="00ED417B"/>
    <w:rsid w:val="00ED6FD8"/>
    <w:rsid w:val="00EE15FB"/>
    <w:rsid w:val="00EE345A"/>
    <w:rsid w:val="00EE5965"/>
    <w:rsid w:val="00EF118A"/>
    <w:rsid w:val="00F11CFF"/>
    <w:rsid w:val="00F25049"/>
    <w:rsid w:val="00F3484C"/>
    <w:rsid w:val="00F34966"/>
    <w:rsid w:val="00F42C1C"/>
    <w:rsid w:val="00F43647"/>
    <w:rsid w:val="00F448BA"/>
    <w:rsid w:val="00F5175F"/>
    <w:rsid w:val="00F524FB"/>
    <w:rsid w:val="00F52AED"/>
    <w:rsid w:val="00F54C0F"/>
    <w:rsid w:val="00F60ADA"/>
    <w:rsid w:val="00F672B5"/>
    <w:rsid w:val="00F73F2F"/>
    <w:rsid w:val="00F76671"/>
    <w:rsid w:val="00F7672D"/>
    <w:rsid w:val="00F77D85"/>
    <w:rsid w:val="00F81ECA"/>
    <w:rsid w:val="00F831DD"/>
    <w:rsid w:val="00F8643E"/>
    <w:rsid w:val="00F9028F"/>
    <w:rsid w:val="00F9235E"/>
    <w:rsid w:val="00FA5BBA"/>
    <w:rsid w:val="00FB6CE0"/>
    <w:rsid w:val="00FC4025"/>
    <w:rsid w:val="00FC699E"/>
    <w:rsid w:val="00FD405B"/>
    <w:rsid w:val="00FD492E"/>
    <w:rsid w:val="00FD7F67"/>
    <w:rsid w:val="00FE0F9E"/>
    <w:rsid w:val="00FE2C68"/>
    <w:rsid w:val="00FE30CF"/>
    <w:rsid w:val="00FE4B12"/>
    <w:rsid w:val="00FE7986"/>
    <w:rsid w:val="00FF2897"/>
    <w:rsid w:val="00FF3F74"/>
    <w:rsid w:val="00FF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77C9A191"/>
  <w15:docId w15:val="{D70E0E75-D581-4DCA-81C5-26DD39AD3F2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F42C1C"/>
    <w:rPr>
      <w:spacing w:val="-4"/>
      <w:sz w:val="24"/>
      <w:szCs w:val="24"/>
    </w:rPr>
  </w:style>
  <w:style w:type="paragraph" w:styleId="Naslov1">
    <w:name w:val="heading 1"/>
    <w:basedOn w:val="Normal"/>
    <w:next w:val="Normal"/>
    <w:qFormat/>
    <w:rsid w:val="00F42C1C"/>
    <w:pPr>
      <w:keepNext/>
      <w:jc w:val="right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rsid w:val="00F42C1C"/>
    <w:pPr>
      <w:keepNext/>
      <w:jc w:val="center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42C1C"/>
    <w:pPr>
      <w:jc w:val="both"/>
    </w:pPr>
  </w:style>
  <w:style w:type="paragraph" w:styleId="Tijeloteksta2">
    <w:name w:val="Body Text 2"/>
    <w:basedOn w:val="Normal"/>
    <w:rsid w:val="00F42C1C"/>
    <w:pPr>
      <w:jc w:val="both"/>
    </w:pPr>
    <w:rPr>
      <w:b/>
      <w:bCs/>
    </w:rPr>
  </w:style>
  <w:style w:type="paragraph" w:styleId="Zaglavlje">
    <w:name w:val="header"/>
    <w:basedOn w:val="Normal"/>
    <w:rsid w:val="00F42C1C"/>
    <w:pPr>
      <w:tabs>
        <w:tab w:val="center" w:pos="4703"/>
        <w:tab w:val="right" w:pos="9406"/>
      </w:tabs>
    </w:pPr>
  </w:style>
  <w:style w:type="character" w:styleId="Brojstranice">
    <w:name w:val="page number"/>
    <w:basedOn w:val="Zadanifontodlomka"/>
    <w:rsid w:val="00F42C1C"/>
  </w:style>
  <w:style w:type="paragraph" w:styleId="Podnoje">
    <w:name w:val="footer"/>
    <w:basedOn w:val="Normal"/>
    <w:rsid w:val="009B135C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D93B3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B1834"/>
    <w:pPr>
      <w:ind w:left="720"/>
      <w:contextualSpacing/>
    </w:pPr>
  </w:style>
  <w:style w:type="character" w:styleId="TijelotekstaChar" w:customStyle="true">
    <w:name w:val="Tijelo teksta Char"/>
    <w:basedOn w:val="Zadanifontodlomka"/>
    <w:link w:val="Tijeloteksta"/>
    <w:rsid w:val="00FE4B12"/>
    <w:rPr>
      <w:spacing w:val="-4"/>
      <w:sz w:val="24"/>
      <w:szCs w:val="24"/>
    </w:rPr>
  </w:style>
  <w:style w:type="paragraph" w:styleId="Odlomakpopisa1" w:customStyle="true">
    <w:name w:val="Odlomak popisa1"/>
    <w:basedOn w:val="Normal"/>
    <w:rsid w:val="0031014C"/>
    <w:pPr>
      <w:suppressAutoHyphens/>
      <w:ind w:left="720"/>
      <w:contextualSpacing/>
    </w:pPr>
    <w:rPr>
      <w:kern w:val="1"/>
    </w:rPr>
  </w:style>
  <w:style w:type="paragraph" w:styleId="Bezproreda">
    <w:name w:val="No Spacing"/>
    <w:uiPriority w:val="1"/>
    <w:qFormat/>
    <w:rsid w:val="00AC19E7"/>
  </w:style>
  <w:style w:type="character" w:styleId="Tekstrezerviranogmjesta">
    <w:name w:val="Placeholder Text"/>
    <w:basedOn w:val="Zadanifontodlomka"/>
    <w:uiPriority w:val="99"/>
    <w:semiHidden/>
    <w:rsid w:val="00996D2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996D2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96D2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96D2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96D2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20838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51639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67156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21356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w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6. kolovoza 2026.</izvorni_sadrzaj>
    <derivirana_varijabla naziv="DomainObject.DatumDonosenjaOdluke_1">6.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Ikp-eu-7/2026-2</izvorni_sadrzaj>
    <derivirana_varijabla naziv="DomainObject.Oznaka_1">Pp Ikp-eu-7/2026-2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Šumiga</izvorni_sadrzaj>
    <derivirana_varijabla naziv="DomainObject.DonositeljOdluke.Prezime_1">Šumiga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</izvorni_sadrzaj>
    <derivirana_varijabla naziv="DomainObject.Predmet.Broj_1">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siječnja 2026.</izvorni_sadrzaj>
    <derivirana_varijabla naziv="DomainObject.Predmet.DatumOsnivanja_1">23.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5. travnja 1972.</izvorni_sadrzaj>
    <derivirana_varijabla naziv="DomainObject.Predmet.OkrivljenikFizickaOsoba.DatumRodjenja_1">5. travnja 1972.</derivirana_varijabla>
  </DomainObject.Predmet.OkrivljenikFizickaOsoba.DatumRodjenja>
  <DomainObject.Predmet.OkrivljenikFizickaOsoba.DatumRodjenjaFormated>
    <izvorni_sadrzaj>5.4.1972.</izvorni_sadrzaj>
    <derivirana_varijabla naziv="DomainObject.Predmet.OkrivljenikFizickaOsoba.DatumRodjenjaFormated_1">5.4.1972.</derivirana_varijabla>
  </DomainObject.Predmet.OkrivljenikFizickaOsoba.DatumRodjenjaFormated>
  <DomainObject.Predmet.OkrivljenikFizickaOsoba.Ime>
    <izvorni_sadrzaj>Srećko</izvorni_sadrzaj>
    <derivirana_varijabla naziv="DomainObject.Predmet.OkrivljenikFizickaOsoba.Ime_1">Srećko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Varaždin (Varaždin)</izvorni_sadrzaj>
    <derivirana_varijabla naziv="DomainObject.Predmet.OkrivljenikFizickaOsoba.MjestoRodjenja_1">Varaždin (Varaždin)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Srećko Veselnik</izvorni_sadrzaj>
    <derivirana_varijabla naziv="DomainObject.Predmet.OkrivljenikFizickaOsoba.Naziv_1">Srećko Veselnik</derivirana_varijabla>
  </DomainObject.Predmet.OkrivljenikFizickaOsoba.Naziv>
  <DomainObject.Predmet.OkrivljenikFizickaOsoba.Prezime>
    <izvorni_sadrzaj>Veselnik</izvorni_sadrzaj>
    <derivirana_varijabla naziv="DomainObject.Predmet.OkrivljenikFizickaOsoba.Prezime_1">Veselnik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34464387381</izvorni_sadrzaj>
    <derivirana_varijabla naziv="DomainObject.Predmet.OkrivljenikFizickaOsoba.Oib_1">34464387381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Ikp-eu-7/2026</izvorni_sadrzaj>
    <derivirana_varijabla naziv="DomainObject.Predmet.OznakaBroj_1">Pp Ikp-eu-7/2026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Srećko Veselnik</izvorni_sadrzaj>
    <derivirana_varijabla naziv="DomainObject.Predmet.ProtustrankaFormated_1">  Srećko Veselnik</derivirana_varijabla>
  </DomainObject.Predmet.ProtustrankaFormated>
  <DomainObject.Predmet.ProtustrankaFormatedOIB>
    <izvorni_sadrzaj>  Srećko Veselnik, OIB 34464387381</izvorni_sadrzaj>
    <derivirana_varijabla naziv="DomainObject.Predmet.ProtustrankaFormatedOIB_1">  Srećko Veselnik, OIB 34464387381</derivirana_varijabla>
  </DomainObject.Predmet.ProtustrankaFormatedOIB>
  <DomainObject.Predmet.ProtustrankaFormatedWithAdress>
    <izvorni_sadrzaj> Srećko Veselnik, Varaždinska Ulica 58 A, 42208 Brezje Dravsko</izvorni_sadrzaj>
    <derivirana_varijabla naziv="DomainObject.Predmet.ProtustrankaFormatedWithAdress_1"> Srećko Veselnik, Varaždinska Ulica 58 A, 42208 Brezje Dravsko</derivirana_varijabla>
  </DomainObject.Predmet.ProtustrankaFormatedWithAdress>
  <DomainObject.Predmet.ProtustrankaFormatedWithAdressOIB>
    <izvorni_sadrzaj> Srećko Veselnik, OIB 34464387381, Varaždinska Ulica 58 A, 42208 Brezje Dravsko</izvorni_sadrzaj>
    <derivirana_varijabla naziv="DomainObject.Predmet.ProtustrankaFormatedWithAdressOIB_1"> Srećko Veselnik, OIB 34464387381, Varaždinska Ulica 58 A, 42208 Brezje Dravsko</derivirana_varijabla>
  </DomainObject.Predmet.ProtustrankaFormatedWithAdressOIB>
  <DomainObject.Predmet.ProtustrankaWithAdress>
    <izvorni_sadrzaj>Srećko Veselnik Varaždinska Ulica 58 A, 42208 Brezje Dravsko</izvorni_sadrzaj>
    <derivirana_varijabla naziv="DomainObject.Predmet.ProtustrankaWithAdress_1">Srećko Veselnik Varaždinska Ulica 58 A, 42208 Brezje Dravsko</derivirana_varijabla>
  </DomainObject.Predmet.ProtustrankaWithAdress>
  <DomainObject.Predmet.ProtustrankaWithAdressOIB>
    <izvorni_sadrzaj>Srećko Veselnik, OIB 34464387381, Varaždinska Ulica 58 A, 42208 Brezje Dravsko</izvorni_sadrzaj>
    <derivirana_varijabla naziv="DomainObject.Predmet.ProtustrankaWithAdressOIB_1">Srećko Veselnik, OIB 34464387381, Varaždinska Ulica 58 A, 42208 Brezje Dravsko</derivirana_varijabla>
  </DomainObject.Predmet.ProtustrankaWithAdressOIB>
  <DomainObject.Predmet.ProtustrankaNazivFormated>
    <izvorni_sadrzaj>Srećko Veselnik</izvorni_sadrzaj>
    <derivirana_varijabla naziv="DomainObject.Predmet.ProtustrankaNazivFormated_1">Srećko Veselnik</derivirana_varijabla>
  </DomainObject.Predmet.ProtustrankaNazivFormated>
  <DomainObject.Predmet.ProtustrankaNazivFormatedOIB>
    <izvorni_sadrzaj>Srećko Veselnik, OIB 34464387381</izvorni_sadrzaj>
    <derivirana_varijabla naziv="DomainObject.Predmet.ProtustrankaNazivFormatedOIB_1">Srećko Veselnik, OIB 34464387381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Šumiga 38.</izvorni_sadrzaj>
    <derivirana_varijabla naziv="DomainObject.Predmet.Referada.Naziv_1">Nada Šumiga 38.</derivirana_varijabla>
  </DomainObject.Predmet.Referada.Naziv>
  <DomainObject.Predmet.Referada.Oznaka>
    <izvorni_sadrzaj>38</izvorni_sadrzaj>
    <derivirana_varijabla naziv="DomainObject.Predmet.Referada.Oznaka_1">38</derivirana_varijabla>
  </DomainObject.Predmet.Referada.Oznaka>
  <DomainObject.Predmet.Referada.Prostorija.Naziv>
    <izvorni_sadrzaj>sudnica 20/p</izvorni_sadrzaj>
    <derivirana_varijabla naziv="DomainObject.Predmet.Referada.Prostorija.Naziv_1">sudnica 20/p</derivirana_varijabla>
  </DomainObject.Predmet.Referada.Prostorija.Naziv>
  <DomainObject.Predmet.Referada.Prostorija.Oznaka>
    <izvorni_sadrzaj>soba20/p</izvorni_sadrzaj>
    <derivirana_varijabla naziv="DomainObject.Predmet.Referada.Prostorija.Oznaka_1">soba20/p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pravosuđa, uprave i digitalne transformacije</izvorni_sadrzaj>
    <derivirana_varijabla naziv="DomainObject.Predmet.StrankaFormated_1">  Ministarstvo pravosuđa, uprave i digitalne transformacije</derivirana_varijabla>
  </DomainObject.Predmet.StrankaFormated>
  <DomainObject.Predmet.StrankaFormatedOIB>
    <izvorni_sadrzaj>  Ministarstvo pravosuđa, uprave i digitalne transformacije, OIB 72910430276</izvorni_sadrzaj>
    <derivirana_varijabla naziv="DomainObject.Predmet.StrankaFormatedOIB_1">  Ministarstvo pravosuđa, uprave i digitalne transformacije, OIB 72910430276</derivirana_varijabla>
  </DomainObject.Predmet.StrankaFormatedOIB>
  <DomainObject.Predmet.StrankaFormatedWithAdress>
    <izvorni_sadrzaj> Ministarstvo pravosuđa, uprave i digitalne transformacije, Ulica grada Vukovara 49, 10000 Zagreb</izvorni_sadrzaj>
    <derivirana_varijabla naziv="DomainObject.Predmet.StrankaFormatedWithAdress_1"> Ministarstvo pravosuđa, uprave i digitalne transformacije, Ulica grada Vukovara 49, 10000 Zagreb</derivirana_varijabla>
  </DomainObject.Predmet.StrankaFormatedWithAdress>
  <DomainObject.Predmet.StrankaFormatedWithAdressOIB>
    <izvorni_sadrzaj> Ministarstvo pravosuđa, uprave i digitalne transformacije, OIB 72910430276, Ulica grada Vukovara 49, 10000 Zagreb</izvorni_sadrzaj>
    <derivirana_varijabla naziv="DomainObject.Predmet.StrankaFormatedWithAdressOIB_1"> Ministarstvo pravosuđa, uprave i digitalne transformacije, OIB 72910430276, Ulica grada Vukovara 49, 10000 Zagreb</derivirana_varijabla>
  </DomainObject.Predmet.StrankaFormatedWithAdressOIB>
  <DomainObject.Predmet.StrankaWithAdress>
    <izvorni_sadrzaj>Ministarstvo pravosuđa, uprave i digitalne transformacije Ulica grada Vukovara 49,10000 Zagreb</izvorni_sadrzaj>
    <derivirana_varijabla naziv="DomainObject.Predmet.StrankaWithAdress_1">Ministarstvo pravosuđa, uprave i digitalne transformacije Ulica grada Vukovara 49,10000 Zagreb</derivirana_varijabla>
  </DomainObject.Predmet.StrankaWithAdress>
  <DomainObject.Predmet.StrankaWithAdressOIB>
    <izvorni_sadrzaj>Ministarstvo pravosuđa, uprave i digitalne transformacije, OIB 72910430276, Ulica grada Vukovara 49,10000 Zagreb</izvorni_sadrzaj>
    <derivirana_varijabla naziv="DomainObject.Predmet.StrankaWithAdressOIB_1">Ministarstvo pravosuđa, uprave i digitalne transformacije, OIB 72910430276, Ulica grada Vukovara 49,10000 Zagreb</derivirana_varijabla>
  </DomainObject.Predmet.StrankaWithAdressOIB>
  <DomainObject.Predmet.StrankaNazivFormated>
    <izvorni_sadrzaj>Ministarstvo pravosuđa, uprave i digitalne transformacije</izvorni_sadrzaj>
    <derivirana_varijabla naziv="DomainObject.Predmet.StrankaNazivFormated_1">Ministarstvo pravosuđa, uprave i digitalne transformacije</derivirana_varijabla>
  </DomainObject.Predmet.StrankaNazivFormated>
  <DomainObject.Predmet.StrankaNazivFormatedOIB>
    <izvorni_sadrzaj>Ministarstvo pravosuđa, uprave i digitalne transformacije, OIB 72910430276</izvorni_sadrzaj>
    <derivirana_varijabla naziv="DomainObject.Predmet.StrankaNazivFormatedOIB_1">Ministarstvo pravosuđa, uprave i digitalne transformacije, OIB 72910430276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Nada Šumiga 38.</izvorni_sadrzaj>
    <derivirana_varijabla naziv="DomainObject.Predmet.TrenutnaLokacijaSpisa.Naziv_1">Nada Šumiga 38.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Elizabeta Golec</izvorni_sadrzaj>
    <derivirana_varijabla naziv="DomainObject.Predmet.Zapisnicar_1">Elizabeta Golec</derivirana_varijabla>
  </DomainObject.Predmet.Zapisnicar>
  <DomainObject.Predmet.StrankaListFormated>
    <izvorni_sadrzaj>
      <item>Ministarstvo pravosuđa, uprave i digitalne transformacije</item>
    </izvorni_sadrzaj>
    <derivirana_varijabla naziv="DomainObject.Predmet.StrankaListFormated_1">
      <item>Ministarstvo pravosuđa, uprave i digitalne transformacije</item>
    </derivirana_varijabla>
  </DomainObject.Predmet.StrankaListFormated>
  <DomainObject.Predmet.StrankaListFormatedOIB>
    <izvorni_sadrzaj>
      <item>Ministarstvo pravosuđa, uprave i digitalne transformacije, OIB 72910430276</item>
    </izvorni_sadrzaj>
    <derivirana_varijabla naziv="DomainObject.Predmet.StrankaListFormatedOIB_1">
      <item>Ministarstvo pravosuđa, uprave i digitalne transformacije, OIB 72910430276</item>
    </derivirana_varijabla>
  </DomainObject.Predmet.StrankaListFormatedOIB>
  <DomainObject.Predmet.StrankaListFormatedWithAdress>
    <izvorni_sadrzaj>
      <item>Ministarstvo pravosuđa, uprave i digitalne transformacije, Ulica grada Vukovara 49, 10000 Zagreb</item>
    </izvorni_sadrzaj>
    <derivirana_varijabla naziv="DomainObject.Predmet.StrankaListFormatedWithAdress_1">
      <item>Ministarstvo pravosuđa, uprave i digitalne transformacije, Ulica grada Vukovara 49, 10000 Zagreb</item>
    </derivirana_varijabla>
  </DomainObject.Predmet.StrankaListFormatedWithAdress>
  <DomainObject.Predmet.StrankaListFormatedWithAdressOIB>
    <izvorni_sadrzaj>
      <item>Ministarstvo pravosuđa, uprave i digitalne transformacije, OIB 72910430276, Ulica grada Vukovara 49, 10000 Zagreb</item>
    </izvorni_sadrzaj>
    <derivirana_varijabla naziv="DomainObject.Predmet.StrankaListFormatedWithAdressOIB_1">
      <item>Ministarstvo pravosuđa, uprave i digitalne transformacije, OIB 72910430276, Ulica grada Vukovara 49, 10000 Zagreb</item>
    </derivirana_varijabla>
  </DomainObject.Predmet.StrankaListFormatedWithAdressOIB>
  <DomainObject.Predmet.StrankaListNazivFormated>
    <izvorni_sadrzaj>
      <item>Ministarstvo pravosuđa, uprave i digitalne transformacije</item>
    </izvorni_sadrzaj>
    <derivirana_varijabla naziv="DomainObject.Predmet.StrankaListNazivFormated_1">
      <item>Ministarstvo pravosuđa, uprave i digitalne transformacije</item>
    </derivirana_varijabla>
  </DomainObject.Predmet.StrankaListNazivFormated>
  <DomainObject.Predmet.StrankaListNazivFormatedOIB>
    <izvorni_sadrzaj>
      <item>Ministarstvo pravosuđa, uprave i digitalne transformacije, OIB 72910430276</item>
    </izvorni_sadrzaj>
    <derivirana_varijabla naziv="DomainObject.Predmet.StrankaListNazivFormatedOIB_1">
      <item>Ministarstvo pravosuđa, uprave i digitalne transformacije, OIB 72910430276</item>
    </derivirana_varijabla>
  </DomainObject.Predmet.StrankaListNazivFormatedOIB>
  <DomainObject.Predmet.ProtuStrankaListFormated>
    <izvorni_sadrzaj>
      <item>Srećko Veselnik</item>
    </izvorni_sadrzaj>
    <derivirana_varijabla naziv="DomainObject.Predmet.ProtuStrankaListFormated_1">
      <item>Srećko Veselnik</item>
    </derivirana_varijabla>
  </DomainObject.Predmet.ProtuStrankaListFormated>
  <DomainObject.Predmet.ProtuStrankaListFormatedOIB>
    <izvorni_sadrzaj>
      <item>Srećko Veselnik, OIB 34464387381</item>
    </izvorni_sadrzaj>
    <derivirana_varijabla naziv="DomainObject.Predmet.ProtuStrankaListFormatedOIB_1">
      <item>Srećko Veselnik, OIB 34464387381</item>
    </derivirana_varijabla>
  </DomainObject.Predmet.ProtuStrankaListFormatedOIB>
  <DomainObject.Predmet.ProtuStrankaListFormatedWithAdress>
    <izvorni_sadrzaj>
      <item>Srećko Veselnik, Varaždinska Ulica 58 A, 42208 Brezje Dravsko</item>
    </izvorni_sadrzaj>
    <derivirana_varijabla naziv="DomainObject.Predmet.ProtuStrankaListFormatedWithAdress_1">
      <item>Srećko Veselnik, Varaždinska Ulica 58 A, 42208 Brezje Dravsko</item>
    </derivirana_varijabla>
  </DomainObject.Predmet.ProtuStrankaListFormatedWithAdress>
  <DomainObject.Predmet.ProtuStrankaListFormatedWithAdressOIB>
    <izvorni_sadrzaj>
      <item>Srećko Veselnik, OIB 34464387381, Varaždinska Ulica 58 A, 42208 Brezje Dravsko</item>
    </izvorni_sadrzaj>
    <derivirana_varijabla naziv="DomainObject.Predmet.ProtuStrankaListFormatedWithAdressOIB_1">
      <item>Srećko Veselnik, OIB 34464387381, Varaždinska Ulica 58 A, 42208 Brezje Dravsko</item>
    </derivirana_varijabla>
  </DomainObject.Predmet.ProtuStrankaListFormatedWithAdressOIB>
  <DomainObject.Predmet.ProtuStrankaListNazivFormated>
    <izvorni_sadrzaj>
      <item>Srećko Veselnik</item>
    </izvorni_sadrzaj>
    <derivirana_varijabla naziv="DomainObject.Predmet.ProtuStrankaListNazivFormated_1">
      <item>Srećko Veselnik</item>
    </derivirana_varijabla>
  </DomainObject.Predmet.ProtuStrankaListNazivFormated>
  <DomainObject.Predmet.ProtuStrankaListNazivFormatedOIB>
    <izvorni_sadrzaj>
      <item>Srećko Veselnik, OIB 34464387381</item>
    </izvorni_sadrzaj>
    <derivirana_varijabla naziv="DomainObject.Predmet.ProtuStrankaListNazivFormatedOIB_1">
      <item>Srećko Veselnik, OIB 34464387381</item>
    </derivirana_varijabla>
  </DomainObject.Predmet.ProtuStrankaListNazivFormatedOIB>
  <DomainObject.Predmet.OstaliListFormated>
    <izvorni_sadrzaj>
      <item>Općinsko državno odvjetništvo u Varaždinu</item>
    </izvorni_sadrzaj>
    <derivirana_varijabla naziv="DomainObject.Predmet.OstaliListFormated_1">
      <item>Općinsko državno odvjetništvo u Varaždinu</item>
    </derivirana_varijabla>
  </DomainObject.Predmet.OstaliListFormated>
  <DomainObject.Predmet.OstaliListFormatedOIB>
    <izvorni_sadrzaj>
      <item>Općinsko državno odvjetništvo u Varaždinu</item>
    </izvorni_sadrzaj>
    <derivirana_varijabla naziv="DomainObject.Predmet.OstaliListFormatedOIB_1">
      <item>Općinsko državno odvjetništvo u Varaždinu</item>
    </derivirana_varijabla>
  </DomainObject.Predmet.OstaliListFormatedOIB>
  <DomainObject.Predmet.OstaliListFormatedWithAdress>
    <izvorni_sadrzaj>
      <item>Općinsko državno odvjetništvo u Varaždinu, Kratka 1, 42000 Varaždin</item>
    </izvorni_sadrzaj>
    <derivirana_varijabla naziv="DomainObject.Predmet.OstaliListFormatedWithAdress_1">
      <item>Općinsko državno odvjetništvo u Varaždinu, Kratka 1, 42000 Varaždin</item>
    </derivirana_varijabla>
  </DomainObject.Predmet.OstaliListFormatedWithAdress>
  <DomainObject.Predmet.OstaliListFormatedWithAdressOIB>
    <izvorni_sadrzaj>
      <item>Općinsko državno odvjetništvo u Varaždinu, Kratka 1, 42000 Varaždin</item>
    </izvorni_sadrzaj>
    <derivirana_varijabla naziv="DomainObject.Predmet.OstaliListFormatedWithAdressOIB_1">
      <item>Općinsko državno odvjetništvo u Varaždinu, Kratka 1, 42000 Varaždin</item>
    </derivirana_varijabla>
  </DomainObject.Predmet.OstaliListFormatedWithAdressOIB>
  <DomainObject.Predmet.OstaliListNazivFormated>
    <izvorni_sadrzaj>
      <item>Općinsko državno odvjetništvo u Varaždinu</item>
    </izvorni_sadrzaj>
    <derivirana_varijabla naziv="DomainObject.Predmet.OstaliListNazivFormated_1">
      <item>Općinsko državno odvjetništvo u Varaždinu</item>
    </derivirana_varijabla>
  </DomainObject.Predmet.OstaliListNazivFormated>
  <DomainObject.Predmet.OstaliListNazivFormatedOIB>
    <izvorni_sadrzaj>
      <item>Općinsko državno odvjetništvo u Varaždinu</item>
    </izvorni_sadrzaj>
    <derivirana_varijabla naziv="DomainObject.Predmet.OstaliListNazivFormatedOIB_1">
      <item>Općinsko državno odvjetništvo u Varaždinu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0</izvorni_sadrzaj>
    <derivirana_varijabla naziv="DomainObject.Predmet.ClanakZakona_1">0</derivirana_varijabla>
  </DomainObject.Predmet.ClanakZakona>
  <DomainObject.Predmet.ClanakZakonaFull>
    <izvorni_sadrzaj>članka 0.</izvorni_sadrzaj>
    <derivirana_varijabla naziv="DomainObject.Predmet.ClanakZakonaFull_1">članka 0.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kolovoza 2026.</izvorni_sadrzaj>
    <derivirana_varijabla naziv="DomainObject.Datum_1">6. kolovoza 2026.</derivirana_varijabla>
  </DomainObject.Datum>
  <DomainObject.PoslovniBrojDokumenta>
    <izvorni_sadrzaj>Pp Ikp-eu-7/2026-2</izvorni_sadrzaj>
    <derivirana_varijabla naziv="DomainObject.PoslovniBrojDokumenta_1">Pp Ikp-eu-7/2026-2</derivirana_varijabla>
  </DomainObject.PoslovniBrojDokumenta>
  <DomainObject.Predmet.StrankaIDrugi>
    <izvorni_sadrzaj>Ministarstvo pravosuđa, uprave i digitalne transformacije</izvorni_sadrzaj>
    <derivirana_varijabla naziv="DomainObject.Predmet.StrankaIDrugi_1">Ministarstvo pravosuđa, uprave i digitalne transformacije</derivirana_varijabla>
  </DomainObject.Predmet.StrankaIDrugi>
  <DomainObject.Predmet.ProtustrankaIDrugi>
    <izvorni_sadrzaj>Srećko Veselnik</izvorni_sadrzaj>
    <derivirana_varijabla naziv="DomainObject.Predmet.ProtustrankaIDrugi_1">Srećko Veselnik</derivirana_varijabla>
  </DomainObject.Predmet.ProtustrankaIDrugi>
  <DomainObject.Predmet.StrankaIDrugiAdressOIB>
    <izvorni_sadrzaj>Ministarstvo pravosuđa, uprave i digitalne transformacije, OIB 72910430276, Ulica grada Vukovara 49, 10000 Zagreb</izvorni_sadrzaj>
    <derivirana_varijabla naziv="DomainObject.Predmet.StrankaIDrugiAdressOIB_1">Ministarstvo pravosuđa, uprave i digitalne transformacije, OIB 72910430276, Ulica grada Vukovara 49, 10000 Zagreb</derivirana_varijabla>
  </DomainObject.Predmet.StrankaIDrugiAdressOIB>
  <DomainObject.Predmet.ProtustrankaIDrugiAdressOIB>
    <izvorni_sadrzaj>Srećko Veselnik, OIB 34464387381, Varaždinska Ulica 58 A, 42208 Brezje Dravsko</izvorni_sadrzaj>
    <derivirana_varijabla naziv="DomainObject.Predmet.ProtustrankaIDrugiAdressOIB_1">Srećko Veselnik, OIB 34464387381, Varaždinska Ulica 58 A, 42208 Brezje Dravsko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Ministarstvo pravosuđa, uprave i digitalne transformacije</item>
      <item>Srećko Veselnik</item>
      <item>Općinsko državno odvjetništvo u Varaždinu</item>
    </izvorni_sadrzaj>
    <derivirana_varijabla naziv="DomainObject.Predmet.SudioniciListNaziv_1">
      <item>Ministarstvo pravosuđa, uprave i digitalne transformacije</item>
      <item>Srećko Veselnik</item>
      <item>Općinsko državno odvjetništvo u Varaždinu</item>
    </derivirana_varijabla>
  </DomainObject.Predmet.SudioniciListNaziv>
  <DomainObject.Predmet.SudioniciListAdressOIB>
    <izvorni_sadrzaj>
      <item>Ministarstvo pravosuđa, uprave i digitalne transformacije, OIB 72910430276, Ulica grada Vukovara 49,10000 Zagreb</item>
      <item>Srećko Veselnik, OIB 34464387381, Varaždinska Ulica 58 A,42208 Brezje Dravsko</item>
      <item>Općinsko državno odvjetništvo u Varaždinu, Kratka 1,42000 Varaždin</item>
    </izvorni_sadrzaj>
    <derivirana_varijabla naziv="DomainObject.Predmet.SudioniciListAdressOIB_1">
      <item>Ministarstvo pravosuđa, uprave i digitalne transformacije, OIB 72910430276, Ulica grada Vukovara 49,10000 Zagreb</item>
      <item>Srećko Veselnik, OIB 34464387381, Varaždinska Ulica 58 A,42208 Brezje Dravsko</item>
      <item>Općinsko državno odvjetništvo u Varaždinu, Kratka 1,42000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230,00 EUR</izvorni_sadrzaj>
    <derivirana_varijabla naziv="DomainObject.Predmet.Pristojbe_1">trošak za novčana kazna u iznosu od 230,00 EUR</derivirana_varijabla>
  </DomainObject.Predmet.Pristojbe>
  <DomainObject.Predmet.PristojbeSudionikNazivOIB>
    <izvorni_sadrzaj>Srećko Veselnik, OIB 34464387381</izvorni_sadrzaj>
    <derivirana_varijabla naziv="DomainObject.Predmet.PristojbeSudionikNazivOIB_1">Srećko Veselnik, OIB 34464387381</derivirana_varijabla>
  </DomainObject.Predmet.PristojbeSudionikNazivOIB>
  <DomainObject.Predmet.PristojbePNB>
    <izvorni_sadrzaj>HR63 6068-4366-1083021664</izvorni_sadrzaj>
    <derivirana_varijabla naziv="DomainObject.Predmet.PristojbePNB_1">HR63 6068-4366-1083021664</derivirana_varijabla>
  </DomainObject.Predmet.PristojbePNB>
  <DomainObject.Predmet.PristojbeIznos>
    <izvorni_sadrzaj>230,00 EUR</izvorni_sadrzaj>
    <derivirana_varijabla naziv="DomainObject.Predmet.PristojbeIznos_1">230,00 EUR</derivirana_varijabla>
  </DomainObject.Predmet.PristojbeIznos>
  <DomainObject.Predmet.PristojbeOpisPlacanja>
    <izvorni_sadrzaj>Novčana kazna Pp Ikp-eu-7/2026, OS VŽ.</izvorni_sadrzaj>
    <derivirana_varijabla naziv="DomainObject.Predmet.PristojbeOpisPlacanja_1">Novčana kazna Pp Ikp-eu-7/2026, OS VŽ.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72910430276</item>
      <item>, OIB 34464387381</item>
      <item>, OIB null</item>
    </izvorni_sadrzaj>
    <derivirana_varijabla naziv="DomainObject.Predmet.SudioniciListNazivOIB_1">
      <item>, OIB 72910430276</item>
      <item>, OIB 34464387381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siječnja 2026.</izvorni_sadrzaj>
    <derivirana_varijabla naziv="DomainObject.Predmet.DatumPocetkaProcesa_1">23.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Srećko Veselnik, Varaždinska Ulica 58 A, 42208 Brezje Dravsko, OIB: 34464387381, rođen-a 05.04.1972., mjesto rođenja Varaždin (Varaždin)</item>
    </izvorni_sadrzaj>
    <derivirana_varijabla naziv="DomainObject.Predmet.OkrivljenikAdresaMjestoRodjenjaList_1">
      <item>Srećko Veselnik, Varaždinska Ulica 58 A, 42208 Brezje Dravsko, OIB: 34464387381, rođen-a 05.04.1972., mjesto rođenja Varaždin (Varaždin)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230,00 EUR</izvorni_sadrzaj>
    <derivirana_varijabla naziv="DomainObject.IkpPredmet.NovcanaObaveza.PreostaliIznos_1">230,00 EUR</derivirana_varijabla>
  </DomainObject.IkpPredmet.NovcanaObaveza.PreostaliIznos>
  <DomainObject.IkpPredmet.NovcanaObaveza.PNB>
    <izvorni_sadrzaj>HR63 6068-4366-1083021664</izvorni_sadrzaj>
    <derivirana_varijabla naziv="DomainObject.IkpPredmet.NovcanaObaveza.PNB_1">HR63 6068-4366-1083021664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klasa:720-03/25-01/8178, ur.broj: 514-06-02-01-01/04-25-2</izvorni_sadrzaj>
    <derivirana_varijabla naziv="DomainObject.PrviPodnesak.OznakaBrojPodnositelja_1">klasa:720-03/25-01/8178, ur.broj: 514-06-02-01-01/04-25-2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1BD882D-C312-43BD-89A1-3F3C67DFF9DE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3</properties:Pages>
  <properties:Words>806</properties:Words>
  <properties:Characters>4410</properties:Characters>
  <properties:Lines>107</properties:Lines>
  <properties:Paragraphs>33</properties:Paragraphs>
  <properties:TotalTime>18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V Kž-47/07-5</vt:lpstr>
    </vt:vector>
  </properties:TitlesOfParts>
  <properties:LinksUpToDate>false</properties:LinksUpToDate>
  <properties:CharactersWithSpaces>5316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2023-11-07T08:36:00Z</dcterms:created>
  <dc:creator>Administrator</dc:creator>
  <cp:lastModifiedBy>Elizabeta Golec</cp:lastModifiedBy>
  <cp:lastPrinted>2025-01-23T09:52:00Z</cp:lastPrinted>
  <dcterms:modified xmlns:xsi="http://www.w3.org/2001/XMLSchema-instance" xsi:type="dcterms:W3CDTF">2026-08-06T11:10:00Z</dcterms:modified>
  <cp:revision>12</cp:revision>
  <dc:title>V Kž-47/07-5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Ikp-eu-7/2026-2 / Odluka - Presuda kojom se priznaje izvršenje odluke o novčanoj kazni između država članica Europske unije (PRESUDA - priznanje strane sudske odluke- Ikp-eu -7-26 Srećko Veselnik - AUSTRIJA - brzina.docx)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