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A1D72" w14:paraId="60FFAD66" w14:textId="11F7CD80">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9134A" w:rsidR="0079134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A1D72" w14:paraId="4BAC0F3A" w14:textId="0F108AC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134A" w:rsidR="0079134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6A1D72" w14:paraId="0A45C1E0" w14:textId="3590247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9134A" w:rsidR="0079134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134A" w:rsidR="0079134A">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4250CC25">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9134A" w:rsidR="0079134A">
            <w:rPr>
              <w:rStyle w:val="eSPISCCParagraphDefaultFont"/>
              <w:rFonts w:eastAsiaTheme="minorHAnsi"/>
            </w:rPr>
            <w:t>Pp-11598/2026</w:t>
          </w:r>
        </w:sdtContent>
      </w:sdt>
      <w:r w:rsidR="00176071">
        <w:t xml:space="preserve">                                                        </w:t>
      </w:r>
    </w:p>
    <w:p w:rsidR="009E7DBB" w:rsidP="000F1677" w:rsidRDefault="00610735" w14:paraId="7CF9FF48" w14:textId="3D64824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9134A" w:rsidR="0079134A">
            <w:rPr>
              <w:rStyle w:val="eSPISCCParagraphDefaultFont"/>
              <w:rFonts w:eastAsiaTheme="minorHAnsi"/>
            </w:rPr>
            <w:t>PETAK SHOP j.d.o.o. za trgovinu i usluge i dr.</w:t>
          </w:r>
        </w:sdtContent>
      </w:sdt>
      <w:r w:rsidR="00935B82">
        <w:t xml:space="preserve"> </w:t>
      </w:r>
    </w:p>
    <w:p w:rsidRPr="0041581F" w:rsidR="0041581F" w:rsidP="000F1677" w:rsidRDefault="009E7DBB" w14:paraId="1DC35E27" w14:textId="57A403A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79134A" w:rsidR="0079134A">
            <w:rPr>
              <w:rStyle w:val="eSPISCCParagraphDefaultFont"/>
              <w:rFonts w:eastAsiaTheme="minorHAnsi"/>
            </w:rPr>
            <w:t>PETAK SHOP j.d.o.o. za trgovinu i usluge,Rade Petak-Šimunović</w:t>
          </w:r>
        </w:sdtContent>
      </w:sdt>
      <w:r w:rsidR="00935B82">
        <w:rPr>
          <w:rFonts w:eastAsia="Calibri" w:cs="Times New Roman"/>
          <w:noProof/>
        </w:rPr>
        <w:t xml:space="preserve"> </w:t>
      </w:r>
    </w:p>
    <w:p w:rsidRPr="00610735" w:rsidR="00176071" w:rsidP="000F1677" w:rsidRDefault="00176071" w14:paraId="6AFFAE58" w14:textId="5B350C0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9134A" w:rsidR="0079134A">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79134A" w:rsidR="0079134A">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77873AC0">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79134A" w:rsidR="0079134A">
            <w:rPr>
              <w:rStyle w:val="eSPISCCParagraphDefaultFont"/>
              <w:rFonts w:eastAsiaTheme="minorHAnsi"/>
            </w:rPr>
            <w:t>Rade Petak-Šimunović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79134A" w:rsidR="0079134A">
            <w:rPr>
              <w:rStyle w:val="eSPISCCParagraphDefaultFont"/>
              <w:rFonts w:eastAsiaTheme="minorHAnsi"/>
            </w:rPr>
            <w:t>20.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79134A" w:rsidR="0079134A">
            <w:rPr>
              <w:rStyle w:val="eSPISCCParagraphDefaultFont"/>
              <w:rFonts w:eastAsiaTheme="minorHAnsi"/>
            </w:rPr>
            <w:t>10:45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134A" w:rsidR="0079134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134A" w:rsidR="0079134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79134A" w:rsidR="0079134A">
            <w:rPr>
              <w:rStyle w:val="eSPISCCParagraphDefaultFont"/>
              <w:rFonts w:eastAsiaTheme="minorHAnsi"/>
            </w:rPr>
            <w:t>124</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47BE55B3">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79134A" w:rsidR="0079134A">
            <w:rPr>
              <w:rStyle w:val="eSPISCCParagraphDefaultFont"/>
              <w:rFonts w:eastAsiaTheme="minorHAnsi"/>
            </w:rPr>
            <w:t>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4E211E6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79134A" w:rsidR="0079134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79134A" w:rsidR="0079134A">
            <w:rPr>
              <w:rStyle w:val="eSPISCCParagraphDefaultFont"/>
              <w:rFonts w:eastAsiaTheme="minorHAnsi"/>
            </w:rPr>
            <w:t>30.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A1D72" w14:paraId="227DA01B" w14:textId="060CE90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9134A" w:rsidR="0079134A">
            <w:rPr>
              <w:rStyle w:val="eSPISCCParagraphDefaultFont"/>
              <w:rFonts w:eastAsiaTheme="minorHAnsi"/>
            </w:rPr>
            <w:t xml:space="preserve">Vlatkica Jurić  v.r. </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A1D72" w:rsidP="00537B78" w:rsidRDefault="006A1D72" w14:paraId="4A167B14" w14:textId="77777777">
      <w:r>
        <w:separator/>
      </w:r>
    </w:p>
  </w:endnote>
  <w:endnote w:type="continuationSeparator" w:id="0">
    <w:p w:rsidR="006A1D72" w:rsidP="00537B78" w:rsidRDefault="006A1D72" w14:paraId="55C2EB5B"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A1D72" w:rsidP="00537B78" w:rsidRDefault="006A1D72" w14:paraId="5A9C316F" w14:textId="77777777">
      <w:r>
        <w:separator/>
      </w:r>
    </w:p>
  </w:footnote>
  <w:footnote w:type="continuationSeparator" w:id="0">
    <w:p w:rsidR="006A1D72" w:rsidP="00537B78" w:rsidRDefault="006A1D72" w14:paraId="5ADDCC76"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175A9E2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9134A" w:rsidR="0079134A">
          <w:rPr>
            <w:rStyle w:val="eSPISCCParagraphDefaultFont"/>
          </w:rPr>
          <w:t>Pp-11598/2026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1D72"/>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34A"/>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5557"/>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7613E4"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4B5D2F"/>
    <w:rsid w:val="005132FB"/>
    <w:rsid w:val="00525F84"/>
    <w:rsid w:val="00546FF7"/>
    <w:rsid w:val="006249A5"/>
    <w:rsid w:val="007613E4"/>
    <w:rsid w:val="007C2422"/>
    <w:rsid w:val="007D6264"/>
    <w:rsid w:val="00817312"/>
    <w:rsid w:val="00825557"/>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Piškorevci</izvorni_sadrzaj>
    <derivirana_varijabla naziv="DomainObject.UcesnikSudskeRadnje.Adresa.Naselje_1">Piškorevci</derivirana_varijabla>
  </DomainObject.UcesnikSudskeRadnje.Adresa.Naselje>
  <DomainObject.UcesnikSudskeRadnje.Adresa.PostBroj>
    <izvorni_sadrzaj>31417</izvorni_sadrzaj>
    <derivirana_varijabla naziv="DomainObject.UcesnikSudskeRadnje.Adresa.PostBroj_1">31417</derivirana_varijabla>
  </DomainObject.UcesnikSudskeRadnje.Adresa.PostBroj>
  <DomainObject.UcesnikSudskeRadnje.Adresa.UlicaIKBR>
    <izvorni_sadrzaj>Nikole Šubića Zrinskog 16</izvorni_sadrzaj>
    <derivirana_varijabla naziv="DomainObject.UcesnikSudskeRadnje.Adresa.UlicaIKBR_1">Nikole Šubića Zrinskog 16</derivirana_varijabla>
  </DomainObject.UcesnikSudskeRadnje.Adresa.UlicaIKBR>
  <DomainObject.UcesnikSudskeRadnje.Naziv>
    <izvorni_sadrzaj>Rade Petak-Šimunović</izvorni_sadrzaj>
    <derivirana_varijabla naziv="DomainObject.UcesnikSudskeRadnje.Naziv_1">Rade Petak-Šimunović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studenog 2026.</izvorni_sadrzaj>
    <derivirana_varijabla naziv="DomainObject.UcesnikSudskeRadnje.SudskaRadnja.PlaniraniZavrsetakDatum_1">20. studenog 2026.</derivirana_varijabla>
  </DomainObject.UcesnikSudskeRadnje.SudskaRadnja.PlaniraniZavrsetakDatum>
  <DomainObject.UcesnikSudskeRadnje.SudskaRadnja.PlaniraniPocetakDatum>
    <izvorni_sadrzaj>20. studenog 2026.</izvorni_sadrzaj>
    <derivirana_varijabla naziv="DomainObject.UcesnikSudskeRadnje.SudskaRadnja.PlaniraniPocetakDatum_1">20.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11:00</izvorni_sadrzaj>
    <derivirana_varijabla naziv="DomainObject.UcesnikSudskeRadnje.SudskaRadnja.PlaniraniZavrsetakVrijeme_1">11:00</derivirana_varijabla>
  </DomainObject.UcesnikSudskeRadnje.SudskaRadnja.PlaniraniZavrsetakVrijeme>
  <DomainObject.UcesnikSudskeRadnje.SudskaRadnja.PlaniraniPocetakVrijeme>
    <izvorni_sadrzaj>10:45</izvorni_sadrzaj>
    <derivirana_varijabla naziv="DomainObject.UcesnikSudskeRadnje.SudskaRadnja.PlaniraniPocetakVrijeme_1">10:45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11598</izvorni_sadrzaj>
    <derivirana_varijabla naziv="DomainObject.Predmet.Broj_1">11598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rujna 2026.</izvorni_sadrzaj>
    <derivirana_varijabla naziv="DomainObject.Predmet.DatumOsnivanja_1">2.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srpnja 1964.</izvorni_sadrzaj>
    <derivirana_varijabla naziv="DomainObject.Predmet.OkrivljenikFizickaOsoba.DatumRodjenja_1">15. srpnja 1964.</derivirana_varijabla>
  </DomainObject.Predmet.OkrivljenikFizickaOsoba.DatumRodjenja>
  <DomainObject.Predmet.OkrivljenikFizickaOsoba.DatumRodjenjaFormated>
    <izvorni_sadrzaj>15.7.1964.</izvorni_sadrzaj>
    <derivirana_varijabla naziv="DomainObject.Predmet.OkrivljenikFizickaOsoba.DatumRodjenjaFormated_1">15.7.1964.</derivirana_varijabla>
  </DomainObject.Predmet.OkrivljenikFizickaOsoba.DatumRodjenjaFormated>
  <DomainObject.Predmet.OkrivljenikFizickaOsoba.Ime>
    <izvorni_sadrzaj>Rade</izvorni_sadrzaj>
    <derivirana_varijabla naziv="DomainObject.Predmet.OkrivljenikFizickaOsoba.Ime_1">Rade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Đakovo (Đakovo)</izvorni_sadrzaj>
    <derivirana_varijabla naziv="DomainObject.Predmet.OkrivljenikFizickaOsoba.MjestoRodjenja_1">Đakovo (Đakovo)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Rade Petak-Šimunović</izvorni_sadrzaj>
    <derivirana_varijabla naziv="DomainObject.Predmet.OkrivljenikFizickaOsoba.Naziv_1">Rade Petak-Šimunović</derivirana_varijabla>
  </DomainObject.Predmet.OkrivljenikFizickaOsoba.Naziv>
  <DomainObject.Predmet.OkrivljenikFizickaOsoba.Prezime>
    <izvorni_sadrzaj>Petak-Šimunović</izvorni_sadrzaj>
    <derivirana_varijabla naziv="DomainObject.Predmet.OkrivljenikFizickaOsoba.Prezime_1">Petak-Šimunović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81588210643</izvorni_sadrzaj>
    <derivirana_varijabla naziv="DomainObject.Predmet.OkrivljenikFizickaOsoba.Oib_1">81588210643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Pp-11598/2026</izvorni_sadrzaj>
    <derivirana_varijabla naziv="DomainObject.Predmet.OznakaBroj_1">Pp-11598/2026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PETAK SHOP j.d.o.o. za trgovinu i usluge; Rade Petak-Šimunović</izvorni_sadrzaj>
    <derivirana_varijabla naziv="DomainObject.Predmet.ProtustrankaFormated_1">  PETAK SHOP j.d.o.o. za trgovinu i usluge; Rade Petak-Šimunović</derivirana_varijabla>
  </DomainObject.Predmet.ProtustrankaFormated>
  <DomainObject.Predmet.ProtustrankaFormatedOIB>
    <izvorni_sadrzaj>  PETAK SHOP j.d.o.o. za trgovinu i usluge, OIB 61653674947; Rade Petak-Šimunović, OIB 81588210643</izvorni_sadrzaj>
    <derivirana_varijabla naziv="DomainObject.Predmet.ProtustrankaFormatedOIB_1">  PETAK SHOP j.d.o.o. za trgovinu i usluge, OIB 61653674947; Rade Petak-Šimunović, OIB 81588210643</derivirana_varijabla>
  </DomainObject.Predmet.ProtustrankaFormatedOIB>
  <DomainObject.Predmet.ProtustrankaFormatedWithAdress>
    <izvorni_sadrzaj> PETAK SHOP j.d.o.o. za trgovinu i usluge, Stjepana Radića 23, 31417 Piškorevci; Rade Petak-Šimunović, Nikole Šubića Zrinskog 16, 31417 Piškorevci</izvorni_sadrzaj>
    <derivirana_varijabla naziv="DomainObject.Predmet.ProtustrankaFormatedWithAdress_1"> PETAK SHOP j.d.o.o. za trgovinu i usluge, Stjepana Radića 23, 31417 Piškorevci; Rade Petak-Šimunović, Nikole Šubića Zrinskog 16, 31417 Piškorevci</derivirana_varijabla>
  </DomainObject.Predmet.ProtustrankaFormatedWithAdress>
  <DomainObject.Predmet.ProtustrankaFormatedWithAdressOIB>
    <izvorni_sadrzaj> PETAK SHOP j.d.o.o. za trgovinu i usluge, OIB 61653674947, Stjepana Radića 23, 31417 Piškorevci; Rade Petak-Šimunović, OIB 81588210643, Nikole Šubića Zrinskog 16, 31417 Piškorevci</izvorni_sadrzaj>
    <derivirana_varijabla naziv="DomainObject.Predmet.ProtustrankaFormatedWithAdressOIB_1"> PETAK SHOP j.d.o.o. za trgovinu i usluge, OIB 61653674947, Stjepana Radića 23, 31417 Piškorevci; Rade Petak-Šimunović, OIB 81588210643, Nikole Šubića Zrinskog 16, 31417 Piškorevci</derivirana_varijabla>
  </DomainObject.Predmet.ProtustrankaFormatedWithAdressOIB>
  <DomainObject.Predmet.ProtustrankaWithAdress>
    <izvorni_sadrzaj>PETAK SHOP j.d.o.o. za trgovinu i usluge Stjepana Radića 23, 31417 Piškorevci, Rade Petak-Šimunović Nikole Šubića Zrinskog 16, 31417 Piškorevci</izvorni_sadrzaj>
    <derivirana_varijabla naziv="DomainObject.Predmet.ProtustrankaWithAdress_1">PETAK SHOP j.d.o.o. za trgovinu i usluge Stjepana Radića 23, 31417 Piškorevci, Rade Petak-Šimunović Nikole Šubića Zrinskog 16, 31417 Piškorevci</derivirana_varijabla>
  </DomainObject.Predmet.ProtustrankaWithAdress>
  <DomainObject.Predmet.ProtustrankaWithAdressOIB>
    <izvorni_sadrzaj>PETAK SHOP j.d.o.o. za trgovinu i usluge, OIB 61653674947, Stjepana Radića 23, 31417 Piškorevci, Rade Petak-Šimunović, OIB 81588210643, Nikole Šubića Zrinskog 16, 31417 Piškorevci</izvorni_sadrzaj>
    <derivirana_varijabla naziv="DomainObject.Predmet.ProtustrankaWithAdressOIB_1">PETAK SHOP j.d.o.o. za trgovinu i usluge, OIB 61653674947, Stjepana Radića 23, 31417 Piškorevci, Rade Petak-Šimunović, OIB 81588210643, Nikole Šubića Zrinskog 16, 31417 Piškorevci</derivirana_varijabla>
  </DomainObject.Predmet.ProtustrankaWithAdressOIB>
  <DomainObject.Predmet.ProtustrankaNazivFormated>
    <izvorni_sadrzaj>PETAK SHOP j.d.o.o. za trgovinu i usluge,Rade Petak-Šimunović</izvorni_sadrzaj>
    <derivirana_varijabla naziv="DomainObject.Predmet.ProtustrankaNazivFormated_1">PETAK SHOP j.d.o.o. za trgovinu i usluge,Rade Petak-Šimunović</derivirana_varijabla>
    <derivirana_varijabla naziv="Padez">PETAK SHOP j.d.o.o. za trgovinu i usluge,Rade Petak-Šimunović</derivirana_varijabla>
  </DomainObject.Predmet.ProtustrankaNazivFormated>
  <DomainObject.Predmet.ProtustrankaNazivFormatedOIB>
    <izvorni_sadrzaj>PETAK SHOP j.d.o.o. za trgovinu i usluge, OIB 61653674947,Rade Petak-Šimunović, OIB 81588210643</izvorni_sadrzaj>
    <derivirana_varijabla naziv="DomainObject.Predmet.ProtustrankaNazivFormatedOIB_1">PETAK SHOP j.d.o.o. za trgovinu i usluge, OIB 61653674947,Rade Petak-Šimunović, OIB 81588210643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PETAK SHOP j.d.o.o. za trgovinu i usluge</item>
      <item>Rade Petak-Šimunović</item>
    </izvorni_sadrzaj>
    <derivirana_varijabla naziv="DomainObject.Predmet.ProtuStrankaListFormated_1">
      <item>PETAK SHOP j.d.o.o. za trgovinu i usluge</item>
      <item>Rade Petak-Šimunović</item>
    </derivirana_varijabla>
  </DomainObject.Predmet.ProtuStrankaListFormated>
  <DomainObject.Predmet.ProtuStrankaListFormatedOIB>
    <izvorni_sadrzaj>
      <item>PETAK SHOP j.d.o.o. za trgovinu i usluge, OIB 61653674947</item>
      <item>Rade Petak-Šimunović, OIB 81588210643</item>
    </izvorni_sadrzaj>
    <derivirana_varijabla naziv="DomainObject.Predmet.ProtuStrankaListFormatedOIB_1">
      <item>PETAK SHOP j.d.o.o. za trgovinu i usluge, OIB 61653674947</item>
      <item>Rade Petak-Šimunović, OIB 81588210643</item>
    </derivirana_varijabla>
  </DomainObject.Predmet.ProtuStrankaListFormatedOIB>
  <DomainObject.Predmet.ProtuStrankaListFormatedWithAdress>
    <izvorni_sadrzaj>
      <item>PETAK SHOP j.d.o.o. za trgovinu i usluge, Stjepana Radića 23, 31417 Piškorevci</item>
      <item>Rade Petak-Šimunović, Nikole Šubića Zrinskog 16, 31417 Piškorevci</item>
    </izvorni_sadrzaj>
    <derivirana_varijabla naziv="DomainObject.Predmet.ProtuStrankaListFormatedWithAdress_1">
      <item>PETAK SHOP j.d.o.o. za trgovinu i usluge, Stjepana Radića 23, 31417 Piškorevci</item>
      <item>Rade Petak-Šimunović, Nikole Šubića Zrinskog 16, 31417 Piškorevci</item>
    </derivirana_varijabla>
  </DomainObject.Predmet.ProtuStrankaListFormatedWithAdress>
  <DomainObject.Predmet.ProtuStrankaListFormatedWithAdressOIB>
    <izvorni_sadrzaj>
      <item>PETAK SHOP j.d.o.o. za trgovinu i usluge, OIB 61653674947, Stjepana Radića 23, 31417 Piškorevci</item>
      <item>Rade Petak-Šimunović, OIB 81588210643, Nikole Šubića Zrinskog 16, 31417 Piškorevci</item>
    </izvorni_sadrzaj>
    <derivirana_varijabla naziv="DomainObject.Predmet.ProtuStrankaListFormatedWithAdressOIB_1">
      <item>PETAK SHOP j.d.o.o. za trgovinu i usluge, OIB 61653674947, Stjepana Radića 23, 31417 Piškorevci</item>
      <item>Rade Petak-Šimunović, OIB 81588210643, Nikole Šubića Zrinskog 16, 31417 Piškorevci</item>
    </derivirana_varijabla>
  </DomainObject.Predmet.ProtuStrankaListFormatedWithAdressOIB>
  <DomainObject.Predmet.ProtuStrankaListNazivFormated>
    <izvorni_sadrzaj>
      <item>PETAK SHOP j.d.o.o. za trgovinu i usluge</item>
      <item>Rade Petak-Šimunović</item>
    </izvorni_sadrzaj>
    <derivirana_varijabla naziv="DomainObject.Predmet.ProtuStrankaListNazivFormated_1">
      <item>PETAK SHOP j.d.o.o. za trgovinu i usluge</item>
      <item>Rade Petak-Šimunović</item>
    </derivirana_varijabla>
  </DomainObject.Predmet.ProtuStrankaListNazivFormated>
  <DomainObject.Predmet.ProtuStrankaListNazivFormatedOIB>
    <izvorni_sadrzaj>
      <item>PETAK SHOP j.d.o.o. za trgovinu i usluge, OIB 61653674947</item>
      <item>Rade Petak-Šimunović, OIB 81588210643</item>
    </izvorni_sadrzaj>
    <derivirana_varijabla naziv="DomainObject.Predmet.ProtuStrankaListNazivFormatedOIB_1">
      <item>PETAK SHOP j.d.o.o. za trgovinu i usluge, OIB 61653674947</item>
      <item>Rade Petak-Šimunović, OIB 81588210643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listopada 2026.</izvorni_sadrzaj>
    <derivirana_varijabla naziv="DomainObject.Datum_1">30.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PETAK SHOP j.d.o.o. za trgovinu i usluge i dr.</izvorni_sadrzaj>
    <derivirana_varijabla naziv="DomainObject.Predmet.ProtustrankaIDrugi_1">PETAK SHOP j.d.o.o. za trgovinu i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PETAK SHOP j.d.o.o. za trgovinu i usluge, OIB 61653674947, Stjepana Radića 23, 31417 Piškorevci i dr.</izvorni_sadrzaj>
    <derivirana_varijabla naziv="DomainObject.Predmet.ProtustrankaIDrugiAdressOIB_1">PETAK SHOP j.d.o.o. za trgovinu i usluge, OIB 61653674947, Stjepana Radića 23, 31417 Piškorevci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PETAK SHOP j.d.o.o. za trgovinu i usluge</item>
      <item>Rade Petak-Šimunović</item>
    </izvorni_sadrzaj>
    <derivirana_varijabla naziv="DomainObject.Predmet.SudioniciListNaziv_1">
      <item>HRVATSKO DRUŠTVO SKLADATELJA</item>
      <item>PETAK SHOP j.d.o.o. za trgovinu i usluge</item>
      <item>Rade Petak-Šimunović</item>
    </derivirana_varijabla>
    <derivirana_varijabla naziv="OstaliSudionici">
      <item>HRVATSKO DRUŠTVO SKLADATELJA</item>
      <item>PETAK SHOP j.d.o.o. za trgovinu i usluge</item>
      <item>Rade Petak-Šimunović</item>
    </derivirana_varijabla>
  </DomainObject.Predmet.SudioniciListNaziv>
  <DomainObject.Predmet.SudioniciListAdressOIB>
    <izvorni_sadrzaj>
      <item>HRVATSKO DRUŠTVO SKLADATELJA, OIB 56668956985, Heinzelova 62 A,10000 Zagreb</item>
      <item>PETAK SHOP j.d.o.o. za trgovinu i usluge, OIB 61653674947, Stjepana Radića 23,31417 Piškorevci</item>
      <item>Rade Petak-Šimunović, OIB 81588210643, Nikole Šubića Zrinskog 16,31417 Piškorevci</item>
    </izvorni_sadrzaj>
    <derivirana_varijabla naziv="DomainObject.Predmet.SudioniciListAdressOIB_1">
      <item>HRVATSKO DRUŠTVO SKLADATELJA, OIB 56668956985, Heinzelova 62 A,10000 Zagreb</item>
      <item>PETAK SHOP j.d.o.o. za trgovinu i usluge, OIB 61653674947, Stjepana Radića 23,31417 Piškorevci</item>
      <item>Rade Petak-Šimunović, OIB 81588210643, Nikole Šubića Zrinskog 16,31417 Piškorevci</item>
    </derivirana_varijabla>
  </DomainObject.Predmet.SudioniciListAdressOIB>
  <DomainObject.UcesnikSudskeRadnje.NazivFormated>
    <izvorni_sadrzaj>Rade Petak-Šimunović, OIB 81588210643, Nikole Šubića Zrinskog 16,31417 Piškorevci</izvorni_sadrzaj>
    <derivirana_varijabla naziv="DomainObject.UcesnikSudskeRadnje.NazivFormated_1">Rade Petak-Šimunović, OIB 81588210643, Nikole Šubića Zrinskog 16,31417 Piškorevci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61653674947</item>
      <item>, OIB 81588210643</item>
    </izvorni_sadrzaj>
    <derivirana_varijabla naziv="DomainObject.Predmet.SudioniciListNazivOIB_1">
      <item>, OIB 56668956985</item>
      <item>, OIB 61653674947</item>
      <item>, OIB 81588210643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PETAK SHOP j.d.o.o. za trgovinu i usluge, OIB 61653674947, Stjepana Radića 23, 31417 Piškorevci
2. Okrivljenik Rade Petak-Šimunović, OIB 81588210643, Nikole Šubića Zrinskog 16, 31417 Piškorevci</izvorni_sadrzaj>
    <derivirana_varijabla naziv="DomainObject.UcesnikSudskeRadnje.SudskaRadnja.UcesniciObavijest_1">1. Okrivljenik PETAK SHOP j.d.o.o. za trgovinu i usluge, OIB 61653674947, Stjepana Radića 23, 31417 Piškorevci
2. Okrivljenik Rade Petak-Šimunović, OIB 81588210643, Nikole Šubića Zrinskog 16, 31417 Piškorevci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rujna 2026.</izvorni_sadrzaj>
    <derivirana_varijabla naziv="DomainObject.Predmet.DatumPocetkaProcesa_1">2.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PETAK SHOP j.d.o.o. za trgovinu i usluge, Stjepana Radića 23, 31417 Piškorevci, OIB: 61653674947</item>
      <item>Rade Petak-Šimunović, Nikole Šubića Zrinskog 16, 31417 Piškorevci, OIB: 81588210643, rođen-a 15.07.1964., mjesto rođenja Đakovo (Đakovo)</item>
    </izvorni_sadrzaj>
    <derivirana_varijabla naziv="DomainObject.Predmet.OkrivljenikAdresaMjestoRodjenjaList_1">
      <item>PETAK SHOP j.d.o.o. za trgovinu i usluge, Stjepana Radića 23, 31417 Piškorevci, OIB: 61653674947</item>
      <item>Rade Petak-Šimunović, Nikole Šubića Zrinskog 16, 31417 Piškorevci, OIB: 81588210643, rođen-a 15.07.1964., mjesto rođenja Đakovo (Đakovo)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PETAK SHOP j.d.o.o. za trgovinu i usluge, MBS 030290668, Stjepana Radića 23, 31417 Piškorevci</izvorni_sadrzaj>
    <derivirana_varijabla naziv="DomainObject.Predmet.OkrivljenikPravnaNazivAdresaMbs_1">PETAK SHOP j.d.o.o. za trgovinu i usluge, MBS 030290668, Stjepana Radića 23, 31417 Piškorevci</derivirana_varijabla>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351429-0001</izvorni_sadrzaj>
    <derivirana_varijabla naziv="DomainObject.PrviPodnesak.OznakaBrojPodnositelja_1">351429-0001</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340</properties:Words>
  <properties:Characters>1974</properties:Characters>
  <properties:Lines>50</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2026-10-30T08:32:00Z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Rade Petak-Šimunović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