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C7F9D" w14:paraId="60FFAD66" w14:textId="4D47F47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7047A" w:rsidR="0007047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C7F9D" w14:paraId="4BAC0F3A" w14:textId="009115D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7047A" w:rsidR="0007047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C7F9D" w14:paraId="22D0F080" w14:textId="2EAF0CB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7047A" w:rsidR="0007047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7047A" w:rsidR="0007047A">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034B95C4">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7047A" w:rsidR="0007047A">
            <w:rPr>
              <w:rStyle w:val="eSPISCCParagraphDefaultFont"/>
              <w:rFonts w:eastAsiaTheme="minorHAnsi"/>
            </w:rPr>
            <w:t>Pp-12910/2026</w:t>
          </w:r>
        </w:sdtContent>
      </w:sdt>
      <w:r w:rsidR="00176071">
        <w:t xml:space="preserve">                                                        </w:t>
      </w:r>
    </w:p>
    <w:p w:rsidR="009E7DBB" w:rsidP="000F1677" w:rsidRDefault="00610735" w14:paraId="7CF9FF48" w14:textId="5F419CF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7047A" w:rsidR="0007047A">
            <w:rPr>
              <w:rStyle w:val="eSPISCCParagraphDefaultFont"/>
              <w:rFonts w:eastAsiaTheme="minorHAnsi"/>
            </w:rPr>
            <w:t>4 IN 1 društvo s ograničenom odgovornošću za usluge i dr.</w:t>
          </w:r>
        </w:sdtContent>
      </w:sdt>
      <w:r w:rsidR="00935B82">
        <w:t xml:space="preserve"> </w:t>
      </w:r>
    </w:p>
    <w:p w:rsidRPr="0041581F" w:rsidR="0041581F" w:rsidP="000F1677" w:rsidRDefault="009E7DBB" w14:paraId="1DC35E27" w14:textId="233486A2">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07047A" w:rsidR="0007047A">
            <w:rPr>
              <w:rStyle w:val="eSPISCCParagraphDefaultFont"/>
              <w:rFonts w:eastAsiaTheme="minorHAnsi"/>
            </w:rPr>
            <w:t>4 IN 1 društvo s ograničenom odgovornošću za usluge,Nora Misimi</w:t>
          </w:r>
        </w:sdtContent>
      </w:sdt>
      <w:r w:rsidR="00935B82">
        <w:rPr>
          <w:rFonts w:eastAsia="Calibri" w:cs="Times New Roman"/>
          <w:noProof/>
        </w:rPr>
        <w:t xml:space="preserve"> </w:t>
      </w:r>
    </w:p>
    <w:p w:rsidRPr="00610735" w:rsidR="00176071" w:rsidP="000F1677" w:rsidRDefault="00176071" w14:paraId="6AFFAE58" w14:textId="6A169FCF">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07047A" w:rsidR="0007047A">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07047A" w:rsidR="0007047A">
            <w:rPr>
              <w:rStyle w:val="eSPISCCParagraphDefaultFont"/>
              <w:rFonts w:eastAsiaTheme="minorHAnsi"/>
            </w:rPr>
            <w:t>Zakon o autorskom pravu i srodnim pravima</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209A05E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07047A" w:rsidR="0007047A">
            <w:rPr>
              <w:rStyle w:val="eSPISCCParagraphDefaultFont"/>
              <w:rFonts w:eastAsiaTheme="minorHAnsi"/>
            </w:rPr>
            <w:t>Nora Misimi</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07047A" w:rsidR="0007047A">
            <w:rPr>
              <w:rStyle w:val="eSPISCCParagraphDefaultFont"/>
              <w:rFonts w:eastAsiaTheme="minorHAnsi"/>
            </w:rPr>
            <w:t>1. prosinca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07047A" w:rsidR="0007047A">
            <w:rPr>
              <w:rStyle w:val="eSPISCCParagraphDefaultFont"/>
              <w:rFonts w:eastAsiaTheme="minorHAnsi"/>
            </w:rPr>
            <w:t>13:40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7047A" w:rsidR="0007047A">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7047A" w:rsidR="0007047A">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07047A" w:rsidR="0007047A">
            <w:rPr>
              <w:rStyle w:val="eSPISCCParagraphDefaultFont"/>
              <w:rFonts w:eastAsiaTheme="minorHAnsi"/>
            </w:rPr>
            <w:t>321</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731C3A59">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07047A" w:rsidR="0007047A">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5B227A5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07047A" w:rsidR="0007047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07047A" w:rsidR="0007047A">
            <w:rPr>
              <w:rStyle w:val="eSPISCCParagraphDefaultFont"/>
              <w:rFonts w:eastAsiaTheme="minorHAnsi"/>
            </w:rPr>
            <w:t>2. studenog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C7F9D" w14:paraId="227DA01B" w14:textId="28A743A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7047A" w:rsidR="0007047A">
            <w:rPr>
              <w:rStyle w:val="eSPISCCParagraphDefaultFont"/>
              <w:rFonts w:eastAsiaTheme="minorHAnsi"/>
            </w:rPr>
            <w:t>Damir Pleše</w:t>
          </w:r>
        </w:sdtContent>
      </w:sdt>
    </w:p>
    <w:p w:rsidRPr="0041581F" w:rsidR="006F62A9" w:rsidP="006F62A9" w:rsidRDefault="006F62A9" w14:paraId="4873E74D" w14:textId="77777777">
      <w:pPr>
        <w:keepNext/>
        <w:spacing w:after="0"/>
        <w:contextualSpacing/>
        <w:rPr>
          <w:rFonts w:cs="Times New Roman"/>
          <w:noProof/>
        </w:rPr>
      </w:pPr>
    </w:p>
    <w:p w:rsidRPr="0041581F" w:rsidR="00176071" w:rsidP="000F1677" w:rsidRDefault="00176071" w14:paraId="217D575B" w14:textId="2BDE0F07">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C7F9D" w:rsidP="00537B78" w:rsidRDefault="000C7F9D" w14:paraId="79A2E6E2" w14:textId="77777777">
      <w:r>
        <w:separator/>
      </w:r>
    </w:p>
  </w:endnote>
  <w:endnote w:type="continuationSeparator" w:id="0">
    <w:p w:rsidR="000C7F9D" w:rsidP="00537B78" w:rsidRDefault="000C7F9D" w14:paraId="4CC2555C"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C7F9D" w:rsidP="00537B78" w:rsidRDefault="000C7F9D" w14:paraId="0D44D97C" w14:textId="77777777">
      <w:r>
        <w:separator/>
      </w:r>
    </w:p>
  </w:footnote>
  <w:footnote w:type="continuationSeparator" w:id="0">
    <w:p w:rsidR="000C7F9D" w:rsidP="00537B78" w:rsidRDefault="000C7F9D" w14:paraId="3F187ED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4696EA5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7047A" w:rsidR="0007047A">
          <w:rPr>
            <w:rStyle w:val="eSPISCCParagraphDefaultFont"/>
          </w:rPr>
          <w:t>Pp-12910/2026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1"/>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47A"/>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C7F9D"/>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4C8A"/>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8E3258"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5A7120"/>
    <w:rsid w:val="00604C8A"/>
    <w:rsid w:val="006249A5"/>
    <w:rsid w:val="007C2422"/>
    <w:rsid w:val="007D6264"/>
    <w:rsid w:val="00817312"/>
    <w:rsid w:val="00887AA3"/>
    <w:rsid w:val="008E3258"/>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Virovitica</izvorni_sadrzaj>
    <derivirana_varijabla naziv="DomainObject.UcesnikSudskeRadnje.Adresa.Naselje_1">Virovitica</derivirana_varijabla>
  </DomainObject.UcesnikSudskeRadnje.Adresa.Naselje>
  <DomainObject.UcesnikSudskeRadnje.Adresa.PostBroj>
    <izvorni_sadrzaj>33000</izvorni_sadrzaj>
    <derivirana_varijabla naziv="DomainObject.UcesnikSudskeRadnje.Adresa.PostBroj_1">33000</derivirana_varijabla>
  </DomainObject.UcesnikSudskeRadnje.Adresa.PostBroj>
  <DomainObject.UcesnikSudskeRadnje.Adresa.UlicaIKBR>
    <izvorni_sadrzaj>Ulica Ivana Gorana Kovačića 13</izvorni_sadrzaj>
    <derivirana_varijabla naziv="DomainObject.UcesnikSudskeRadnje.Adresa.UlicaIKBR_1">Ulica Ivana Gorana Kovačića 13</derivirana_varijabla>
  </DomainObject.UcesnikSudskeRadnje.Adresa.UlicaIKBR>
  <DomainObject.UcesnikSudskeRadnje.Naziv>
    <izvorni_sadrzaj>Nora Misimi</izvorni_sadrzaj>
    <derivirana_varijabla naziv="DomainObject.UcesnikSudskeRadnje.Naziv_1">Nora Misimi</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 prosinca 2026.</izvorni_sadrzaj>
    <derivirana_varijabla naziv="DomainObject.UcesnikSudskeRadnje.SudskaRadnja.PlaniraniZavrsetakDatum_1">1. prosinca 2026.</derivirana_varijabla>
  </DomainObject.UcesnikSudskeRadnje.SudskaRadnja.PlaniraniZavrsetakDatum>
  <DomainObject.UcesnikSudskeRadnje.SudskaRadnja.PlaniraniPocetakDatum>
    <izvorni_sadrzaj>1. prosinca 2026.</izvorni_sadrzaj>
    <derivirana_varijabla naziv="DomainObject.UcesnikSudskeRadnje.SudskaRadnja.PlaniraniPocetakDatum_1">1.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13:50</izvorni_sadrzaj>
    <derivirana_varijabla naziv="DomainObject.UcesnikSudskeRadnje.SudskaRadnja.PlaniraniZavrsetakVrijeme_1">13:50</derivirana_varijabla>
  </DomainObject.UcesnikSudskeRadnje.SudskaRadnja.PlaniraniZavrsetakVrijeme>
  <DomainObject.UcesnikSudskeRadnje.SudskaRadnja.PlaniraniPocetakVrijeme>
    <izvorni_sadrzaj>13:40</izvorni_sadrzaj>
    <derivirana_varijabla naziv="DomainObject.UcesnikSudskeRadnje.SudskaRadnja.PlaniraniPocetakVrijeme_1">13:40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12910</izvorni_sadrzaj>
    <derivirana_varijabla naziv="DomainObject.Predmet.Broj_1">12910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listopada 2026.</izvorni_sadrzaj>
    <derivirana_varijabla naziv="DomainObject.Predmet.DatumOsnivanja_1">9. listopada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7. veljače 1998.</izvorni_sadrzaj>
    <derivirana_varijabla naziv="DomainObject.Predmet.OkrivljenikFizickaOsoba.DatumRodjenja_1">7. veljače 1998.</derivirana_varijabla>
  </DomainObject.Predmet.OkrivljenikFizickaOsoba.DatumRodjenja>
  <DomainObject.Predmet.OkrivljenikFizickaOsoba.DatumRodjenjaFormated>
    <izvorni_sadrzaj>7.2.1998.</izvorni_sadrzaj>
    <derivirana_varijabla naziv="DomainObject.Predmet.OkrivljenikFizickaOsoba.DatumRodjenjaFormated_1">7.2.1998.</derivirana_varijabla>
  </DomainObject.Predmet.OkrivljenikFizickaOsoba.DatumRodjenjaFormated>
  <DomainObject.Predmet.OkrivljenikFizickaOsoba.Ime>
    <izvorni_sadrzaj>Nora</izvorni_sadrzaj>
    <derivirana_varijabla naziv="DomainObject.Predmet.OkrivljenikFizickaOsoba.Ime_1">Nora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Nora Misimi</izvorni_sadrzaj>
    <derivirana_varijabla naziv="DomainObject.Predmet.OkrivljenikFizickaOsoba.Naziv_1">Nora Misimi</derivirana_varijabla>
  </DomainObject.Predmet.OkrivljenikFizickaOsoba.Naziv>
  <DomainObject.Predmet.OkrivljenikFizickaOsoba.Prezime>
    <izvorni_sadrzaj>Misimi</izvorni_sadrzaj>
    <derivirana_varijabla naziv="DomainObject.Predmet.OkrivljenikFizickaOsoba.Prezime_1">Misimi</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78614695921</izvorni_sadrzaj>
    <derivirana_varijabla naziv="DomainObject.Predmet.OkrivljenikFizickaOsoba.Oib_1">78614695921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Pp-12910/2026</izvorni_sadrzaj>
    <derivirana_varijabla naziv="DomainObject.Predmet.OznakaBroj_1">Pp-12910/2026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4 IN 1 društvo s ograničenom odgovornošću za usluge; Nora Misimi</izvorni_sadrzaj>
    <derivirana_varijabla naziv="DomainObject.Predmet.ProtustrankaFormated_1">  4 IN 1 društvo s ograničenom odgovornošću za usluge; Nora Misimi</derivirana_varijabla>
  </DomainObject.Predmet.ProtustrankaFormated>
  <DomainObject.Predmet.ProtustrankaFormatedOIB>
    <izvorni_sadrzaj>  4 IN 1 društvo s ograničenom odgovornošću za usluge, OIB 33482895153; Nora Misimi, OIB 78614695921</izvorni_sadrzaj>
    <derivirana_varijabla naziv="DomainObject.Predmet.ProtustrankaFormatedOIB_1">  4 IN 1 društvo s ograničenom odgovornošću za usluge, OIB 33482895153; Nora Misimi, OIB 78614695921</derivirana_varijabla>
  </DomainObject.Predmet.ProtustrankaFormatedOIB>
  <DomainObject.Predmet.ProtustrankaFormatedWithAdress>
    <izvorni_sadrzaj> 4 IN 1 društvo s ograničenom odgovornošću za usluge, Pavlenski put 5O, 10000 Zagreb; Nora Misimi, Ulica Ivana Gorana Kovačića 13, 33000 Virovitica</izvorni_sadrzaj>
    <derivirana_varijabla naziv="DomainObject.Predmet.ProtustrankaFormatedWithAdress_1"> 4 IN 1 društvo s ograničenom odgovornošću za usluge, Pavlenski put 5O, 10000 Zagreb; Nora Misimi, Ulica Ivana Gorana Kovačića 13, 33000 Virovitica</derivirana_varijabla>
  </DomainObject.Predmet.ProtustrankaFormatedWithAdress>
  <DomainObject.Predmet.ProtustrankaFormatedWithAdressOIB>
    <izvorni_sadrzaj> 4 IN 1 društvo s ograničenom odgovornošću za usluge, OIB 33482895153, Pavlenski put 5O, 10000 Zagreb; Nora Misimi, OIB 78614695921, Ulica Ivana Gorana Kovačića 13, 33000 Virovitica</izvorni_sadrzaj>
    <derivirana_varijabla naziv="DomainObject.Predmet.ProtustrankaFormatedWithAdressOIB_1"> 4 IN 1 društvo s ograničenom odgovornošću za usluge, OIB 33482895153, Pavlenski put 5O, 10000 Zagreb; Nora Misimi, OIB 78614695921, Ulica Ivana Gorana Kovačića 13, 33000 Virovitica</derivirana_varijabla>
  </DomainObject.Predmet.ProtustrankaFormatedWithAdressOIB>
  <DomainObject.Predmet.ProtustrankaWithAdress>
    <izvorni_sadrzaj>4 IN 1 društvo s ograničenom odgovornošću za usluge Pavlenski put 5O, 10000 Zagreb, Nora Misimi Ulica Ivana Gorana Kovačića 13, 33000 Virovitica</izvorni_sadrzaj>
    <derivirana_varijabla naziv="DomainObject.Predmet.ProtustrankaWithAdress_1">4 IN 1 društvo s ograničenom odgovornošću za usluge Pavlenski put 5O, 10000 Zagreb, Nora Misimi Ulica Ivana Gorana Kovačića 13, 33000 Virovitica</derivirana_varijabla>
  </DomainObject.Predmet.ProtustrankaWithAdress>
  <DomainObject.Predmet.ProtustrankaWithAdressOIB>
    <izvorni_sadrzaj>4 IN 1 društvo s ograničenom odgovornošću za usluge, OIB 33482895153, Pavlenski put 5O, 10000 Zagreb, Nora Misimi, OIB 78614695921, Ulica Ivana Gorana Kovačića 13, 33000 Virovitica</izvorni_sadrzaj>
    <derivirana_varijabla naziv="DomainObject.Predmet.ProtustrankaWithAdressOIB_1">4 IN 1 društvo s ograničenom odgovornošću za usluge, OIB 33482895153, Pavlenski put 5O, 10000 Zagreb, Nora Misimi, OIB 78614695921, Ulica Ivana Gorana Kovačića 13, 33000 Virovitica</derivirana_varijabla>
  </DomainObject.Predmet.ProtustrankaWithAdressOIB>
  <DomainObject.Predmet.ProtustrankaNazivFormated>
    <izvorni_sadrzaj>4 IN 1 društvo s ograničenom odgovornošću za usluge,Nora Misimi</izvorni_sadrzaj>
    <derivirana_varijabla naziv="DomainObject.Predmet.ProtustrankaNazivFormated_1">4 IN 1 društvo s ograničenom odgovornošću za usluge,Nora Misimi</derivirana_varijabla>
    <derivirana_varijabla naziv="Padez">4 IN 1 društvo s ograničenom odgovornošću za usluge,Nora Misimi</derivirana_varijabla>
  </DomainObject.Predmet.ProtustrankaNazivFormated>
  <DomainObject.Predmet.ProtustrankaNazivFormatedOIB>
    <izvorni_sadrzaj>4 IN 1 društvo s ograničenom odgovornošću za usluge, OIB 33482895153,Nora Misimi, OIB 78614695921</izvorni_sadrzaj>
    <derivirana_varijabla naziv="DomainObject.Predmet.ProtustrankaNazivFormatedOIB_1">4 IN 1 društvo s ograničenom odgovornošću za usluge, OIB 33482895153,Nora Misimi, OIB 78614695921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4 IN 1 društvo s ograničenom odgovornošću za usluge</item>
      <item>Nora Misimi</item>
    </izvorni_sadrzaj>
    <derivirana_varijabla naziv="DomainObject.Predmet.ProtuStrankaListFormated_1">
      <item>4 IN 1 društvo s ograničenom odgovornošću za usluge</item>
      <item>Nora Misimi</item>
    </derivirana_varijabla>
  </DomainObject.Predmet.ProtuStrankaListFormated>
  <DomainObject.Predmet.ProtuStrankaListFormatedOIB>
    <izvorni_sadrzaj>
      <item>4 IN 1 društvo s ograničenom odgovornošću za usluge, OIB 33482895153</item>
      <item>Nora Misimi, OIB 78614695921</item>
    </izvorni_sadrzaj>
    <derivirana_varijabla naziv="DomainObject.Predmet.ProtuStrankaListFormatedOIB_1">
      <item>4 IN 1 društvo s ograničenom odgovornošću za usluge, OIB 33482895153</item>
      <item>Nora Misimi, OIB 78614695921</item>
    </derivirana_varijabla>
  </DomainObject.Predmet.ProtuStrankaListFormatedOIB>
  <DomainObject.Predmet.ProtuStrankaListFormatedWithAdress>
    <izvorni_sadrzaj>
      <item>4 IN 1 društvo s ograničenom odgovornošću za usluge, Pavlenski put 5O, 10000 Zagreb</item>
      <item>Nora Misimi, Ulica Ivana Gorana Kovačića 13, 33000 Virovitica</item>
    </izvorni_sadrzaj>
    <derivirana_varijabla naziv="DomainObject.Predmet.ProtuStrankaListFormatedWithAdress_1">
      <item>4 IN 1 društvo s ograničenom odgovornošću za usluge, Pavlenski put 5O, 10000 Zagreb</item>
      <item>Nora Misimi, Ulica Ivana Gorana Kovačića 13, 33000 Virovitica</item>
    </derivirana_varijabla>
  </DomainObject.Predmet.ProtuStrankaListFormatedWithAdress>
  <DomainObject.Predmet.ProtuStrankaListFormatedWithAdressOIB>
    <izvorni_sadrzaj>
      <item>4 IN 1 društvo s ograničenom odgovornošću za usluge, OIB 33482895153, Pavlenski put 5O, 10000 Zagreb</item>
      <item>Nora Misimi, OIB 78614695921, Ulica Ivana Gorana Kovačića 13, 33000 Virovitica</item>
    </izvorni_sadrzaj>
    <derivirana_varijabla naziv="DomainObject.Predmet.ProtuStrankaListFormatedWithAdressOIB_1">
      <item>4 IN 1 društvo s ograničenom odgovornošću za usluge, OIB 33482895153, Pavlenski put 5O, 10000 Zagreb</item>
      <item>Nora Misimi, OIB 78614695921, Ulica Ivana Gorana Kovačića 13, 33000 Virovitica</item>
    </derivirana_varijabla>
  </DomainObject.Predmet.ProtuStrankaListFormatedWithAdressOIB>
  <DomainObject.Predmet.ProtuStrankaListNazivFormated>
    <izvorni_sadrzaj>
      <item>4 IN 1 društvo s ograničenom odgovornošću za usluge</item>
      <item>Nora Misimi</item>
    </izvorni_sadrzaj>
    <derivirana_varijabla naziv="DomainObject.Predmet.ProtuStrankaListNazivFormated_1">
      <item>4 IN 1 društvo s ograničenom odgovornošću za usluge</item>
      <item>Nora Misimi</item>
    </derivirana_varijabla>
  </DomainObject.Predmet.ProtuStrankaListNazivFormated>
  <DomainObject.Predmet.ProtuStrankaListNazivFormatedOIB>
    <izvorni_sadrzaj>
      <item>4 IN 1 društvo s ograničenom odgovornošću za usluge, OIB 33482895153</item>
      <item>Nora Misimi, OIB 78614695921</item>
    </izvorni_sadrzaj>
    <derivirana_varijabla naziv="DomainObject.Predmet.ProtuStrankaListNazivFormatedOIB_1">
      <item>4 IN 1 društvo s ograničenom odgovornošću za usluge, OIB 33482895153</item>
      <item>Nora Misimi, OIB 78614695921</item>
    </derivirana_varijabla>
  </DomainObject.Predmet.ProtuStrankaListNazivFormatedOIB>
  <DomainObject.Predmet.OstaliListFormated>
    <izvorni_sadrzaj>
      <item>Davor Čivrak</item>
    </izvorni_sadrzaj>
    <derivirana_varijabla naziv="DomainObject.Predmet.OstaliListFormated_1">
      <item>Davor Čivrak</item>
    </derivirana_varijabla>
    <derivirana_varijabla naziv="DrugaOsoba">
      <item>Davor Čivrak</item>
    </derivirana_varijabla>
  </DomainObject.Predmet.OstaliListFormated>
  <DomainObject.Predmet.OstaliListFormatedOIB>
    <izvorni_sadrzaj>
      <item>Davor Čivrak</item>
    </izvorni_sadrzaj>
    <derivirana_varijabla naziv="DomainObject.Predmet.OstaliListFormatedOIB_1">
      <item>Davor Čivrak</item>
    </derivirana_varijabla>
  </DomainObject.Predmet.OstaliListFormatedOIB>
  <DomainObject.Predmet.OstaliListFormatedWithAdress>
    <izvorni_sadrzaj>
      <item>Davor Čivrak, HDS ZAMP, Heinzelova 62 A, 10000 Zagreb</item>
    </izvorni_sadrzaj>
    <derivirana_varijabla naziv="DomainObject.Predmet.OstaliListFormatedWithAdress_1">
      <item>Davor Čivrak, HDS ZAMP, Heinzelova 62 A, 10000 Zagreb</item>
    </derivirana_varijabla>
  </DomainObject.Predmet.OstaliListFormatedWithAdress>
  <DomainObject.Predmet.OstaliListFormatedWithAdressOIB>
    <izvorni_sadrzaj>
      <item>Davor Čivrak, HDS ZAMP, Heinzelova 62 A, 10000 Zagreb</item>
    </izvorni_sadrzaj>
    <derivirana_varijabla naziv="DomainObject.Predmet.OstaliListFormatedWithAdressOIB_1">
      <item>Davor Čivrak, HDS ZAMP, Heinzelova 62 A, 10000 Zagreb</item>
    </derivirana_varijabla>
  </DomainObject.Predmet.OstaliListFormatedWithAdressOIB>
  <DomainObject.Predmet.OstaliListNazivFormated>
    <izvorni_sadrzaj>
      <item>Davor Čivrak</item>
    </izvorni_sadrzaj>
    <derivirana_varijabla naziv="DomainObject.Predmet.OstaliListNazivFormated_1">
      <item>Davor Čivrak</item>
    </derivirana_varijabla>
  </DomainObject.Predmet.OstaliListNazivFormated>
  <DomainObject.Predmet.OstaliListNazivFormatedOIB>
    <izvorni_sadrzaj>
      <item>Davor Čivrak</item>
    </izvorni_sadrzaj>
    <derivirana_varijabla naziv="DomainObject.Predmet.OstaliListNazivFormatedOIB_1">
      <item>Davor Čivrak</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4 IN 1 društvo s ograničenom odgovornošću za usluge i dr.</izvorni_sadrzaj>
    <derivirana_varijabla naziv="DomainObject.Predmet.ProtustrankaIDrugi_1">4 IN 1 društvo s ograničenom odgovornošću za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4 IN 1 društvo s ograničenom odgovornošću za usluge, OIB 33482895153, Pavlenski put 5O, 10000 Zagreb i dr.</izvorni_sadrzaj>
    <derivirana_varijabla naziv="DomainObject.Predmet.ProtustrankaIDrugiAdressOIB_1">4 IN 1 društvo s ograničenom odgovornošću za usluge, OIB 33482895153, Pavlenski put 5O,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4 IN 1 društvo s ograničenom odgovornošću za usluge</item>
      <item>Nora Misimi</item>
      <item>Davor Čivrak</item>
    </izvorni_sadrzaj>
    <derivirana_varijabla naziv="DomainObject.Predmet.SudioniciListNaziv_1">
      <item>HRVATSKO DRUŠTVO SKLADATELJA</item>
      <item>4 IN 1 društvo s ograničenom odgovornošću za usluge</item>
      <item>Nora Misimi</item>
      <item>Davor Čivrak</item>
    </derivirana_varijabla>
    <derivirana_varijabla naziv="OstaliSudionici">
      <item>HRVATSKO DRUŠTVO SKLADATELJA</item>
      <item>4 IN 1 društvo s ograničenom odgovornošću za usluge</item>
      <item>Nora Misimi</item>
      <item>Davor Čivrak</item>
    </derivirana_varijabla>
  </DomainObject.Predmet.SudioniciListNaziv>
  <DomainObject.Predmet.SudioniciListAdressOIB>
    <izvorni_sadrzaj>
      <item>HRVATSKO DRUŠTVO SKLADATELJA, OIB 56668956985, Heinzelova 62 A,10000 Zagreb</item>
      <item>4 IN 1 društvo s ograničenom odgovornošću za usluge, OIB 33482895153, Pavlenski put 5O,10000 Zagreb</item>
      <item>Nora Misimi, OIB 78614695921, Ulica Ivana Gorana Kovačića 13,33000 Virovitica</item>
      <item>Davor Čivrak, HDS ZAMP, Heinzelova 62 A,10000 Zagreb</item>
    </izvorni_sadrzaj>
    <derivirana_varijabla naziv="DomainObject.Predmet.SudioniciListAdressOIB_1">
      <item>HRVATSKO DRUŠTVO SKLADATELJA, OIB 56668956985, Heinzelova 62 A,10000 Zagreb</item>
      <item>4 IN 1 društvo s ograničenom odgovornošću za usluge, OIB 33482895153, Pavlenski put 5O,10000 Zagreb</item>
      <item>Nora Misimi, OIB 78614695921, Ulica Ivana Gorana Kovačića 13,33000 Virovitica</item>
      <item>Davor Čivrak, HDS ZAMP, Heinzelova 62 A,10000 Zagreb</item>
    </derivirana_varijabla>
  </DomainObject.Predmet.SudioniciListAdressOIB>
  <DomainObject.UcesnikSudskeRadnje.NazivFormated>
    <izvorni_sadrzaj>Nora Misimi, OIB 78614695921, Ulica Ivana Gorana Kovačića 13,33000 Virovitica</izvorni_sadrzaj>
    <derivirana_varijabla naziv="DomainObject.UcesnikSudskeRadnje.NazivFormated_1">Nora Misimi, OIB 78614695921, Ulica Ivana Gorana Kovačića 13,33000 Virovitica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33482895153</item>
      <item>, OIB 78614695921</item>
      <item>, OIB null</item>
    </izvorni_sadrzaj>
    <derivirana_varijabla naziv="DomainObject.Predmet.SudioniciListNazivOIB_1">
      <item>, OIB 56668956985</item>
      <item>, OIB 33482895153</item>
      <item>, OIB 78614695921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4 IN 1 društvo s ograničenom odgovornošću za usluge, OIB 33482895153, Pavlenski put 5O, 10000 Zagreb
2. Okrivljenik Nora Misimi, OIB 78614695921, Ulica Ivana Gorana Kovačića 13, 33000 Virovitica</izvorni_sadrzaj>
    <derivirana_varijabla naziv="DomainObject.UcesnikSudskeRadnje.SudskaRadnja.UcesniciObavijest_1">1. Okrivljenik 4 IN 1 društvo s ograničenom odgovornošću za usluge, OIB 33482895153, Pavlenski put 5O, 10000 Zagreb
2. Okrivljenik Nora Misimi, OIB 78614695921, Ulica Ivana Gorana Kovačića 13, 33000 Virovitica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listopada 2026.</izvorni_sadrzaj>
    <derivirana_varijabla naziv="DomainObject.Predmet.DatumPocetkaProcesa_1">9. listopada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4 IN 1 društvo s ograničenom odgovornošću za usluge, Pavlenski put 5O, 10000 Zagreb, OIB: 33482895153</item>
      <item>Nora Misimi, Ulica Ivana Gorana Kovačića 13, 33000 Virovitica, OIB: 78614695921, rođen-a 07.02.1998., mjesto rođenja Osijek (Osijek)</item>
    </izvorni_sadrzaj>
    <derivirana_varijabla naziv="DomainObject.Predmet.OkrivljenikAdresaMjestoRodjenjaList_1">
      <item>4 IN 1 društvo s ograničenom odgovornošću za usluge, Pavlenski put 5O, 10000 Zagreb, OIB: 33482895153</item>
      <item>Nora Misimi, Ulica Ivana Gorana Kovačića 13, 33000 Virovitica, OIB: 78614695921, rođen-a 07.02.1998.,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4 IN 1 društvo s ograničenom odgovornošću za usluge, MBS 081617680, Pavlenski put 5O, 10000 Zagreb</izvorni_sadrzaj>
    <derivirana_varijabla naziv="DomainObject.Predmet.OkrivljenikPravnaNazivAdresaMbs_1">4 IN 1 društvo s ograničenom odgovornošću za usluge, MBS 081617680, Pavlenski put 5O, 10000 Zagreb</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363230-0001</izvorni_sadrzaj>
    <derivirana_varijabla naziv="DomainObject.PrviPodnesak.OznakaBrojPodnositelja_1">363230-0001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335</properties:Words>
  <properties:Characters>1918</properties:Characters>
  <properties:Lines>49</properties:Lines>
  <properties:Paragraphs>19</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2423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2026-11-02T12:09:00Z</cp:lastPrinted>
  <dcterms:modified xmlns:xsi="http://www.w3.org/2001/XMLSchema-instance" xsi:type="dcterms:W3CDTF">2026-11-02T12:10:00Z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2025512136</vt:lpwstr>
  </prop:property>
  <prop:property fmtid="{D5CDD505-2E9C-101B-9397-08002B2CF9AE}" pid="6" name="Naslov">
    <vt:lpwstr>Poziv za Nora Misimi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